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B8C44" w14:textId="77777777" w:rsidR="00555879" w:rsidRPr="002A5730" w:rsidRDefault="00E6538E" w:rsidP="69D545C2">
      <w:pPr>
        <w:jc w:val="both"/>
      </w:pPr>
      <w:r>
        <w:rPr>
          <w:noProof/>
        </w:rPr>
        <w:drawing>
          <wp:inline distT="0" distB="0" distL="0" distR="0" wp14:anchorId="29404F83" wp14:editId="233718ED">
            <wp:extent cx="1152525" cy="11309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1152525" cy="1130942"/>
                    </a:xfrm>
                    <a:prstGeom prst="rect">
                      <a:avLst/>
                    </a:prstGeom>
                  </pic:spPr>
                </pic:pic>
              </a:graphicData>
            </a:graphic>
          </wp:inline>
        </w:drawing>
      </w:r>
      <w:r w:rsidR="006F37E0" w:rsidRPr="002A5730">
        <w:rPr>
          <w:noProof/>
        </w:rPr>
        <mc:AlternateContent>
          <mc:Choice Requires="wps">
            <w:drawing>
              <wp:anchor distT="0" distB="0" distL="114300" distR="114300" simplePos="0" relativeHeight="251658265" behindDoc="1" locked="0" layoutInCell="1" allowOverlap="1" wp14:anchorId="13C408C1" wp14:editId="6290809E">
                <wp:simplePos x="0" y="0"/>
                <wp:positionH relativeFrom="column">
                  <wp:posOffset>-571500</wp:posOffset>
                </wp:positionH>
                <wp:positionV relativeFrom="paragraph">
                  <wp:posOffset>-661035</wp:posOffset>
                </wp:positionV>
                <wp:extent cx="7581900" cy="10715625"/>
                <wp:effectExtent l="0" t="0" r="0" b="3175"/>
                <wp:wrapNone/>
                <wp:docPr id="7" name="Rectangle 7"/>
                <wp:cNvGraphicFramePr/>
                <a:graphic xmlns:a="http://schemas.openxmlformats.org/drawingml/2006/main">
                  <a:graphicData uri="http://schemas.microsoft.com/office/word/2010/wordprocessingShape">
                    <wps:wsp>
                      <wps:cNvSpPr/>
                      <wps:spPr>
                        <a:xfrm>
                          <a:off x="0" y="0"/>
                          <a:ext cx="7581900" cy="10715625"/>
                        </a:xfrm>
                        <a:prstGeom prst="rect">
                          <a:avLst/>
                        </a:prstGeom>
                        <a:solidFill>
                          <a:srgbClr val="E6F4F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1AFD5E50">
              <v:rect id="Rectangle 7" style="position:absolute;margin-left:-45pt;margin-top:-52.05pt;width:597pt;height:843.7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6f4fb" stroked="f" strokeweight="1pt" w14:anchorId="41BC74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"/>
            </w:pict>
          </mc:Fallback>
        </mc:AlternateContent>
      </w:r>
      <w:r w:rsidR="006F37E0">
        <w:rPr>
          <w:noProof/>
        </w:rPr>
        <mc:AlternateContent>
          <mc:Choice Requires="wpg">
            <w:drawing>
              <wp:inline distT="0" distB="0" distL="114300" distR="114300" wp14:anchorId="5CA3298E" wp14:editId="7A7E0599">
                <wp:extent cx="5327015" cy="2606040"/>
                <wp:effectExtent l="0" t="0" r="0" b="3810"/>
                <wp:docPr id="1484985289" name="Text Box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7015" cy="2606040"/>
                          <a:chOff x="0" y="0"/>
                          <a:chExt cx="5327015" cy="2606040"/>
                        </a:xfrm>
                      </wpg:grpSpPr>
                      <wps:wsp>
                        <wps:cNvPr id="182246917" name="Rektangel 182246917"/>
                        <wps:cNvSpPr>
                          <a:spLocks noChangeArrowheads="1"/>
                        </wps:cNvSpPr>
                        <wps:spPr>
                          <a:xfrm>
                            <a:off x="0" y="0"/>
                            <a:ext cx="5327015" cy="2606040"/>
                          </a:xfrm>
                          <a:prstGeom prst="rect">
                            <a:avLst/>
                          </a:prstGeom>
                          <a:noFill/>
                          <a:ln>
                            <a:noFill/>
                          </a:ln>
                        </wps:spPr>
                        <wps:txbx>
                          <w:txbxContent>
                            <w:p w14:paraId="7DA9B1A4" w14:textId="77777777" w:rsidR="00FB0D76" w:rsidRDefault="00FB0D76" w:rsidP="000D778B">
                              <w:pPr>
                                <w:spacing w:line="276" w:lineRule="auto"/>
                                <w:rPr>
                                  <w:rFonts w:ascii="Calibri" w:hAnsi="Calibri" w:cs="Calibri"/>
                                  <w:b/>
                                  <w:bCs/>
                                  <w:sz w:val="52"/>
                                  <w:szCs w:val="52"/>
                                  <w:lang w:val="en-US"/>
                                </w:rPr>
                              </w:pPr>
                              <w:r>
                                <w:rPr>
                                  <w:rFonts w:ascii="Calibri" w:hAnsi="Calibri" w:cs="Calibri"/>
                                  <w:b/>
                                  <w:bCs/>
                                  <w:sz w:val="52"/>
                                  <w:szCs w:val="52"/>
                                  <w:lang w:val="en-US"/>
                                </w:rPr>
                                <w:t>Planomtale</w:t>
                              </w:r>
                            </w:p>
                            <w:p w14:paraId="7210D95C" w14:textId="77777777" w:rsidR="00FB0D76" w:rsidRDefault="00FB0D76" w:rsidP="000D778B">
                              <w:pPr>
                                <w:spacing w:line="276" w:lineRule="auto"/>
                                <w:rPr>
                                  <w:rFonts w:ascii="Calibri" w:hAnsi="Calibri" w:cs="Calibri"/>
                                  <w:lang w:val="en-US"/>
                                </w:rPr>
                              </w:pPr>
                              <w:r>
                                <w:rPr>
                                  <w:rFonts w:ascii="Calibri" w:hAnsi="Calibri" w:cs="Calibri"/>
                                  <w:lang w:val="en-US"/>
                                </w:rPr>
                                <w:t> </w:t>
                              </w:r>
                            </w:p>
                            <w:p w14:paraId="0B6F9723" w14:textId="77777777" w:rsidR="00FB0D76" w:rsidRDefault="00FB0D76" w:rsidP="000D778B">
                              <w:pPr>
                                <w:spacing w:line="276" w:lineRule="auto"/>
                                <w:rPr>
                                  <w:rFonts w:ascii="Calibri" w:hAnsi="Calibri" w:cs="Calibri"/>
                                  <w:lang w:val="en-US"/>
                                </w:rPr>
                              </w:pPr>
                              <w:r>
                                <w:rPr>
                                  <w:rFonts w:ascii="Calibri" w:hAnsi="Calibri" w:cs="Calibri"/>
                                  <w:lang w:val="en-US"/>
                                </w:rPr>
                                <w:t>GNR: 52, 55 og 63/ ca. 300 Bnr.</w:t>
                              </w:r>
                            </w:p>
                            <w:p w14:paraId="5305BECE" w14:textId="77777777" w:rsidR="00FB0D76" w:rsidRDefault="00FB0D76" w:rsidP="000D778B">
                              <w:pPr>
                                <w:spacing w:line="276" w:lineRule="auto"/>
                                <w:rPr>
                                  <w:rFonts w:ascii="Calibri" w:hAnsi="Calibri" w:cs="Calibri"/>
                                  <w:lang w:val="en-US"/>
                                </w:rPr>
                              </w:pPr>
                              <w:r>
                                <w:rPr>
                                  <w:rFonts w:ascii="Calibri" w:hAnsi="Calibri" w:cs="Calibri"/>
                                  <w:lang w:val="en-US"/>
                                </w:rPr>
                                <w:t>PlanID: 20140800</w:t>
                              </w:r>
                            </w:p>
                            <w:p w14:paraId="1E75BB4E" w14:textId="77777777" w:rsidR="00FB0D76" w:rsidRDefault="00FB0D76" w:rsidP="000D778B">
                              <w:pPr>
                                <w:spacing w:line="276" w:lineRule="auto"/>
                                <w:rPr>
                                  <w:rFonts w:ascii="Calibri" w:hAnsi="Calibri" w:cs="Calibri"/>
                                  <w:lang w:val="en-US"/>
                                </w:rPr>
                              </w:pPr>
                              <w:r>
                                <w:rPr>
                                  <w:rFonts w:ascii="Calibri" w:hAnsi="Calibri" w:cs="Calibri"/>
                                  <w:lang w:val="en-US"/>
                                </w:rPr>
                                <w:t xml:space="preserve">Dato for siste revidering: </w:t>
                              </w:r>
                              <w:r>
                                <w:rPr>
                                  <w:rFonts w:ascii="Calibri" w:hAnsi="Calibri" w:cs="Calibri"/>
                                  <w:color w:val="000000"/>
                                  <w:lang w:val="en-US"/>
                                </w:rPr>
                                <w:t>06</w:t>
                              </w:r>
                              <w:r>
                                <w:rPr>
                                  <w:rFonts w:ascii="Calibri" w:hAnsi="Calibri" w:cs="Calibri"/>
                                  <w:lang w:val="en-US"/>
                                </w:rPr>
                                <w:t>.1</w:t>
                              </w:r>
                              <w:r>
                                <w:rPr>
                                  <w:rFonts w:ascii="Calibri" w:hAnsi="Calibri" w:cs="Calibri"/>
                                  <w:color w:val="000000"/>
                                  <w:lang w:val="en-US"/>
                                </w:rPr>
                                <w:t>2</w:t>
                              </w:r>
                              <w:r>
                                <w:rPr>
                                  <w:rFonts w:ascii="Calibri" w:hAnsi="Calibri" w:cs="Calibri"/>
                                  <w:lang w:val="en-US"/>
                                </w:rPr>
                                <w:t>.2024</w:t>
                              </w:r>
                            </w:p>
                            <w:p w14:paraId="259F6A57" w14:textId="77777777" w:rsidR="00FB0D76" w:rsidRDefault="00FB0D76" w:rsidP="000D778B">
                              <w:pPr>
                                <w:spacing w:line="276" w:lineRule="auto"/>
                                <w:rPr>
                                  <w:rFonts w:ascii="Calibri" w:hAnsi="Calibri" w:cs="Calibri"/>
                                  <w:lang w:val="en-US"/>
                                </w:rPr>
                              </w:pPr>
                              <w:r>
                                <w:rPr>
                                  <w:rFonts w:ascii="Calibri" w:hAnsi="Calibri" w:cs="Calibri"/>
                                  <w:lang w:val="en-US"/>
                                </w:rPr>
                                <w:t>Dato for vedtak:</w:t>
                              </w:r>
                              <w:r>
                                <w:rPr>
                                  <w:rFonts w:ascii="Calibri" w:hAnsi="Calibri" w:cs="Calibri"/>
                                  <w:color w:val="000000"/>
                                  <w:lang w:val="en-US"/>
                                </w:rPr>
                                <w:t xml:space="preserve"> 21.11.2024</w:t>
                              </w:r>
                            </w:p>
                            <w:p w14:paraId="6FBF5EA0" w14:textId="77777777" w:rsidR="00FB0D76" w:rsidRDefault="00FB0D76" w:rsidP="000D778B">
                              <w:pPr>
                                <w:spacing w:line="276" w:lineRule="auto"/>
                                <w:rPr>
                                  <w:rFonts w:ascii="Calibri" w:hAnsi="Calibri" w:cs="Calibri"/>
                                  <w:lang w:val="en-US"/>
                                </w:rPr>
                              </w:pPr>
                              <w:r>
                                <w:rPr>
                                  <w:rFonts w:ascii="Calibri" w:hAnsi="Calibri" w:cs="Calibri"/>
                                  <w:lang w:val="en-US"/>
                                </w:rPr>
                                <w:t> </w:t>
                              </w:r>
                            </w:p>
                            <w:p w14:paraId="1B9E03DB" w14:textId="77777777" w:rsidR="00FB0D76" w:rsidRDefault="00FB0D76" w:rsidP="000D778B">
                              <w:pPr>
                                <w:spacing w:line="276" w:lineRule="auto"/>
                                <w:rPr>
                                  <w:rFonts w:ascii="Calibri" w:hAnsi="Calibri" w:cs="Calibri"/>
                                  <w:lang w:val="en-US"/>
                                </w:rPr>
                              </w:pPr>
                              <w:r>
                                <w:rPr>
                                  <w:rFonts w:ascii="Calibri" w:hAnsi="Calibri" w:cs="Calibri"/>
                                  <w:lang w:val="en-US"/>
                                </w:rPr>
                                <w:t> </w:t>
                              </w:r>
                            </w:p>
                          </w:txbxContent>
                        </wps:txbx>
                        <wps:bodyPr wrap="square" lIns="91440" tIns="45720" rIns="91440" bIns="45720" anchor="t" upright="1">
                          <a:noAutofit/>
                        </wps:bodyPr>
                      </wps:wsp>
                      <wps:wsp>
                        <wps:cNvPr id="258287432" name="Rektangel 258287432"/>
                        <wps:cNvSpPr/>
                        <wps:spPr>
                          <a:xfrm>
                            <a:off x="3480732" y="1953898"/>
                            <a:ext cx="6268" cy="9525"/>
                          </a:xfrm>
                          <a:prstGeom prst="rect">
                            <a:avLst/>
                          </a:prstGeom>
                          <a:solidFill>
                            <a:schemeClr val="lt1"/>
                          </a:solidFill>
                          <a:ln>
                            <a:solidFill>
                              <a:srgbClr val="000000"/>
                            </a:solidFill>
                          </a:ln>
                        </wps:spPr>
                        <wps:bodyPr anchor="t"/>
                      </wps:wsp>
                    </wpg:wgp>
                  </a:graphicData>
                </a:graphic>
              </wp:inline>
            </w:drawing>
          </mc:Choice>
          <mc:Fallback xmlns:dgm="http://schemas.openxmlformats.org/drawingml/2006/diagram" xmlns:pic="http://schemas.openxmlformats.org/drawingml/2006/picture" xmlns:a14="http://schemas.microsoft.com/office/drawing/2010/main" xmlns:a="http://schemas.openxmlformats.org/drawingml/2006/main"/>
        </mc:AlternateContent>
      </w:r>
    </w:p>
    <w:p w14:paraId="15D0DB15" w14:textId="77777777" w:rsidR="00C00497" w:rsidRPr="002A5730" w:rsidRDefault="00C00497" w:rsidP="00672717">
      <w:pPr>
        <w:jc w:val="both"/>
        <w:rPr>
          <w:rFonts w:cs="Arial"/>
        </w:rPr>
      </w:pPr>
    </w:p>
    <w:p w14:paraId="087167F5" w14:textId="77777777" w:rsidR="00C00497" w:rsidRPr="002A5730" w:rsidRDefault="00C00497" w:rsidP="00672717">
      <w:pPr>
        <w:jc w:val="both"/>
        <w:rPr>
          <w:rFonts w:cs="Arial"/>
        </w:rPr>
      </w:pPr>
    </w:p>
    <w:p w14:paraId="01ADE5BE" w14:textId="77777777" w:rsidR="007C4865" w:rsidRPr="002A5730" w:rsidRDefault="007C4865" w:rsidP="00672717">
      <w:pPr>
        <w:jc w:val="both"/>
        <w:rPr>
          <w:rFonts w:cs="Arial"/>
        </w:rPr>
      </w:pPr>
    </w:p>
    <w:p w14:paraId="0753654C" w14:textId="77777777" w:rsidR="007C4865" w:rsidRPr="002A5730" w:rsidRDefault="007C4865" w:rsidP="00672717">
      <w:pPr>
        <w:jc w:val="both"/>
        <w:rPr>
          <w:rFonts w:cs="Arial"/>
        </w:rPr>
      </w:pPr>
    </w:p>
    <w:p w14:paraId="2561BBBA" w14:textId="77777777" w:rsidR="007C4865" w:rsidRPr="002A5730" w:rsidRDefault="007C4865" w:rsidP="00672717">
      <w:pPr>
        <w:jc w:val="both"/>
        <w:rPr>
          <w:rFonts w:cs="Arial"/>
        </w:rPr>
      </w:pPr>
    </w:p>
    <w:p w14:paraId="316B91FF" w14:textId="77777777" w:rsidR="007C4865" w:rsidRPr="002A5730" w:rsidRDefault="007C4865" w:rsidP="00672717">
      <w:pPr>
        <w:jc w:val="both"/>
        <w:rPr>
          <w:rFonts w:cs="Arial"/>
        </w:rPr>
      </w:pPr>
    </w:p>
    <w:p w14:paraId="06CCC084" w14:textId="77777777" w:rsidR="007C4865" w:rsidRPr="002A5730" w:rsidRDefault="007C4865" w:rsidP="00672717">
      <w:pPr>
        <w:jc w:val="both"/>
        <w:rPr>
          <w:rFonts w:cs="Arial"/>
        </w:rPr>
      </w:pPr>
    </w:p>
    <w:p w14:paraId="78022DC0" w14:textId="77777777" w:rsidR="00C30459" w:rsidRPr="002A5730" w:rsidRDefault="00C30459" w:rsidP="00672717">
      <w:pPr>
        <w:jc w:val="both"/>
        <w:rPr>
          <w:rFonts w:cs="Arial"/>
        </w:rPr>
      </w:pPr>
    </w:p>
    <w:p w14:paraId="06A2243D" w14:textId="77777777" w:rsidR="00ED523A" w:rsidRPr="002A5730" w:rsidRDefault="00ED523A" w:rsidP="009F66EA">
      <w:bookmarkStart w:id="0" w:name="_Toc339884843"/>
    </w:p>
    <w:p w14:paraId="1554EF3C" w14:textId="77777777" w:rsidR="00ED523A" w:rsidRPr="002A5730" w:rsidRDefault="00ED523A" w:rsidP="009F66EA"/>
    <w:p w14:paraId="766A97AD" w14:textId="77777777" w:rsidR="00E75F5D" w:rsidRPr="002A5730" w:rsidRDefault="00AD18E4" w:rsidP="009F66EA">
      <w:r w:rsidRPr="002A5730">
        <w:rPr>
          <w:rFonts w:cs="Arial"/>
          <w:noProof/>
        </w:rPr>
        <mc:AlternateContent>
          <mc:Choice Requires="wps">
            <w:drawing>
              <wp:anchor distT="0" distB="0" distL="114300" distR="114300" simplePos="0" relativeHeight="251658260" behindDoc="0" locked="0" layoutInCell="1" allowOverlap="1" wp14:anchorId="4FA9B6B1" wp14:editId="3CD284BC">
                <wp:simplePos x="0" y="0"/>
                <wp:positionH relativeFrom="margin">
                  <wp:align>left</wp:align>
                </wp:positionH>
                <wp:positionV relativeFrom="margin">
                  <wp:posOffset>6092825</wp:posOffset>
                </wp:positionV>
                <wp:extent cx="4105275" cy="626745"/>
                <wp:effectExtent l="0" t="0" r="9525" b="190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626745"/>
                        </a:xfrm>
                        <a:prstGeom prst="rect">
                          <a:avLst/>
                        </a:prstGeom>
                        <a:solidFill>
                          <a:srgbClr val="FFC500"/>
                        </a:solidFill>
                        <a:ln>
                          <a:noFill/>
                        </a:ln>
                      </wps:spPr>
                      <wps:txbx>
                        <w:txbxContent>
                          <w:p w14:paraId="5503A43F" w14:textId="77777777" w:rsidR="000527EF" w:rsidRPr="002A5730" w:rsidRDefault="00AD18E4" w:rsidP="00AD18E4">
                            <w:pPr>
                              <w:rPr>
                                <w:rFonts w:ascii="Arial Black" w:hAnsi="Arial Black"/>
                                <w:b/>
                                <w:sz w:val="44"/>
                                <w:szCs w:val="44"/>
                              </w:rPr>
                            </w:pPr>
                            <w:r>
                              <w:rPr>
                                <w:rFonts w:ascii="Arial Black" w:hAnsi="Arial Black"/>
                                <w:b/>
                                <w:sz w:val="44"/>
                                <w:szCs w:val="44"/>
                              </w:rPr>
                              <w:t xml:space="preserve">    </w:t>
                            </w:r>
                            <w:r w:rsidR="00052AAC" w:rsidRPr="002A5730">
                              <w:rPr>
                                <w:rFonts w:ascii="Arial Black" w:hAnsi="Arial Black"/>
                                <w:b/>
                                <w:sz w:val="44"/>
                                <w:szCs w:val="44"/>
                              </w:rPr>
                              <w:t>O</w:t>
                            </w:r>
                            <w:r w:rsidR="00E21E5C" w:rsidRPr="002A5730">
                              <w:rPr>
                                <w:rFonts w:ascii="Arial Black" w:hAnsi="Arial Black"/>
                                <w:b/>
                                <w:sz w:val="44"/>
                                <w:szCs w:val="44"/>
                              </w:rPr>
                              <w:t>mrådeplan</w:t>
                            </w:r>
                            <w:r w:rsidR="00052AAC">
                              <w:rPr>
                                <w:rFonts w:ascii="Arial Black" w:hAnsi="Arial Black"/>
                                <w:b/>
                                <w:sz w:val="44"/>
                                <w:szCs w:val="44"/>
                              </w:rPr>
                              <w:t xml:space="preserve"> Osøyro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18613B1F">
              <v:rect id="Rectangle 8" style="position:absolute;margin-left:0;margin-top:479.75pt;width:323.25pt;height:49.35pt;z-index:25165826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spid="_x0000_s1027" fillcolor="#ffc500" stroked="f" w14:anchorId="22B30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">
                <v:textbox>
                  <w:txbxContent>
                    <w:p w:rsidRPr="002A5730" w:rsidR="000527EF" w:rsidP="00AD18E4" w:rsidRDefault="00AD18E4" w14:paraId="3DBE3906" w14:textId="0A1E1662">
                      <w:pPr>
                        <w:rPr>
                          <w:rFonts w:ascii="Arial Black" w:hAnsi="Arial Black"/>
                          <w:b/>
                          <w:sz w:val="44"/>
                          <w:szCs w:val="44"/>
                        </w:rPr>
                      </w:pPr>
                      <w:r>
                        <w:rPr>
                          <w:rFonts w:ascii="Arial Black" w:hAnsi="Arial Black"/>
                          <w:b/>
                          <w:sz w:val="44"/>
                          <w:szCs w:val="44"/>
                        </w:rPr>
                        <w:t xml:space="preserve">    </w:t>
                      </w:r>
                      <w:r w:rsidRPr="002A5730" w:rsidR="00052AAC">
                        <w:rPr>
                          <w:rFonts w:ascii="Arial Black" w:hAnsi="Arial Black"/>
                          <w:b/>
                          <w:sz w:val="44"/>
                          <w:szCs w:val="44"/>
                        </w:rPr>
                        <w:t>O</w:t>
                      </w:r>
                      <w:r w:rsidRPr="002A5730" w:rsidR="00E21E5C">
                        <w:rPr>
                          <w:rFonts w:ascii="Arial Black" w:hAnsi="Arial Black"/>
                          <w:b/>
                          <w:sz w:val="44"/>
                          <w:szCs w:val="44"/>
                        </w:rPr>
                        <w:t>mrådeplan</w:t>
                      </w:r>
                      <w:r w:rsidR="00052AAC">
                        <w:rPr>
                          <w:rFonts w:ascii="Arial Black" w:hAnsi="Arial Black"/>
                          <w:b/>
                          <w:sz w:val="44"/>
                          <w:szCs w:val="44"/>
                        </w:rPr>
                        <w:t xml:space="preserve"> Osøyro </w:t>
                      </w:r>
                    </w:p>
                  </w:txbxContent>
                </v:textbox>
                <w10:wrap anchorx="margin" anchory="margin"/>
              </v:rect>
            </w:pict>
          </mc:Fallback>
        </mc:AlternateContent>
      </w:r>
      <w:r w:rsidR="006E49D9" w:rsidRPr="002A5730">
        <w:rPr>
          <w:noProof/>
        </w:rPr>
        <w:drawing>
          <wp:inline distT="0" distB="0" distL="0" distR="0" wp14:anchorId="733AF15E" wp14:editId="374A9185">
            <wp:extent cx="6673849" cy="4264025"/>
            <wp:effectExtent l="0" t="0" r="0" b="0"/>
            <wp:docPr id="1139047137" name="Bilde 1" descr="Et bilde som inneholder vann, Flyfoto, kart, Urban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47137" name="Bilde 1" descr="Et bilde som inneholder vann, Flyfoto, kart, Urban design&#10;&#10;Automatisk generert beskrivelse"/>
                    <pic:cNvPicPr/>
                  </pic:nvPicPr>
                  <pic:blipFill>
                    <a:blip r:embed="rId11"/>
                    <a:stretch>
                      <a:fillRect/>
                    </a:stretch>
                  </pic:blipFill>
                  <pic:spPr>
                    <a:xfrm>
                      <a:off x="0" y="0"/>
                      <a:ext cx="6673849" cy="4264025"/>
                    </a:xfrm>
                    <a:prstGeom prst="rect">
                      <a:avLst/>
                    </a:prstGeom>
                  </pic:spPr>
                </pic:pic>
              </a:graphicData>
            </a:graphic>
          </wp:inline>
        </w:drawing>
      </w:r>
    </w:p>
    <w:p w14:paraId="7249C19A" w14:textId="77777777" w:rsidR="00ED523A" w:rsidRPr="002A5730" w:rsidRDefault="00ED523A" w:rsidP="009F66EA">
      <w:pPr>
        <w:rPr>
          <w:rFonts w:cs="Arial"/>
        </w:rPr>
      </w:pPr>
    </w:p>
    <w:p w14:paraId="12953798" w14:textId="77777777" w:rsidR="00ED523A" w:rsidRPr="002A5730" w:rsidRDefault="00ED523A" w:rsidP="009F66EA">
      <w:pPr>
        <w:rPr>
          <w:rFonts w:cs="Arial"/>
        </w:rPr>
      </w:pPr>
    </w:p>
    <w:p w14:paraId="0182856F" w14:textId="77777777" w:rsidR="00ED523A" w:rsidRPr="002A5730" w:rsidRDefault="00ED523A" w:rsidP="009F66EA">
      <w:pPr>
        <w:rPr>
          <w:rFonts w:cs="Arial"/>
        </w:rPr>
      </w:pPr>
    </w:p>
    <w:p w14:paraId="0745A42E" w14:textId="77777777" w:rsidR="00C4662D" w:rsidRPr="002A5730" w:rsidRDefault="00C4662D" w:rsidP="009F66EA">
      <w:pPr>
        <w:rPr>
          <w:rFonts w:cs="Arial"/>
        </w:rPr>
      </w:pPr>
    </w:p>
    <w:bookmarkEnd w:id="0"/>
    <w:p w14:paraId="15B83CAD" w14:textId="77777777" w:rsidR="00FC6C66" w:rsidRPr="002A5730" w:rsidRDefault="00FC6C66" w:rsidP="009F66EA">
      <w:pPr>
        <w:rPr>
          <w:rFonts w:cs="Arial"/>
        </w:rPr>
      </w:pPr>
    </w:p>
    <w:p w14:paraId="57FC6E28" w14:textId="77777777" w:rsidR="00FC6C66" w:rsidRPr="002A5730" w:rsidRDefault="00FC6C66" w:rsidP="009F66EA">
      <w:pPr>
        <w:rPr>
          <w:rFonts w:cs="Arial"/>
        </w:rPr>
      </w:pPr>
    </w:p>
    <w:p w14:paraId="0A1AEAA9" w14:textId="77777777" w:rsidR="00FC6C66" w:rsidRPr="002A5730" w:rsidRDefault="00FC6C66" w:rsidP="009F66EA">
      <w:pPr>
        <w:rPr>
          <w:rFonts w:cs="Arial"/>
        </w:rPr>
      </w:pPr>
    </w:p>
    <w:p w14:paraId="45A90367" w14:textId="77777777" w:rsidR="00FC6C66" w:rsidRPr="002A5730" w:rsidRDefault="00FC6C66" w:rsidP="009F66EA">
      <w:pPr>
        <w:rPr>
          <w:rFonts w:cs="Arial"/>
        </w:rPr>
      </w:pPr>
    </w:p>
    <w:p w14:paraId="7FF44E1F" w14:textId="77777777" w:rsidR="00FC6C66" w:rsidRPr="002A5730" w:rsidRDefault="00FC6C66" w:rsidP="009F66EA">
      <w:pPr>
        <w:rPr>
          <w:rFonts w:cs="Arial"/>
        </w:rPr>
      </w:pPr>
    </w:p>
    <w:p w14:paraId="5A65F4F2" w14:textId="77777777" w:rsidR="007D6BB2" w:rsidRPr="002A5730" w:rsidRDefault="007D6BB2" w:rsidP="005A7706">
      <w:pPr>
        <w:pStyle w:val="Overskriftforinnholdsfortegnelse"/>
      </w:pPr>
    </w:p>
    <w:p w14:paraId="1472C128" w14:textId="77777777" w:rsidR="00F640C0" w:rsidRPr="002A5730" w:rsidRDefault="008806DE" w:rsidP="005A7706">
      <w:pPr>
        <w:pStyle w:val="Overskriftforinnholdsfortegnelse"/>
      </w:pPr>
      <w:r w:rsidRPr="002A5730">
        <w:t>INNHALD</w:t>
      </w:r>
    </w:p>
    <w:p w14:paraId="1168DBD3" w14:textId="77777777" w:rsidR="00F640C0" w:rsidRPr="002A5730" w:rsidRDefault="00C30387" w:rsidP="00C30387">
      <w:pPr>
        <w:tabs>
          <w:tab w:val="left" w:pos="1155"/>
        </w:tabs>
        <w:rPr>
          <w:rFonts w:cs="Arial"/>
        </w:rPr>
      </w:pPr>
      <w:r w:rsidRPr="002A5730">
        <w:rPr>
          <w:rFonts w:cs="Arial"/>
        </w:rPr>
        <w:tab/>
      </w:r>
    </w:p>
    <w:p w14:paraId="7EC5DB48" w14:textId="77777777" w:rsidR="000330C0" w:rsidRPr="002A5730" w:rsidRDefault="0008569A">
      <w:pPr>
        <w:pStyle w:val="INNH1"/>
        <w:tabs>
          <w:tab w:val="left" w:pos="660"/>
          <w:tab w:val="right" w:leader="underscore" w:pos="10500"/>
        </w:tabs>
        <w:rPr>
          <w:rFonts w:eastAsiaTheme="minorEastAsia" w:cstheme="minorBidi"/>
          <w:b w:val="0"/>
          <w:bCs w:val="0"/>
          <w:i w:val="0"/>
          <w:iCs w:val="0"/>
          <w:color w:val="auto"/>
          <w:kern w:val="2"/>
          <w:lang w:eastAsia="nb-NO"/>
          <w14:ligatures w14:val="standardContextual"/>
        </w:rPr>
      </w:pPr>
      <w:r w:rsidRPr="002A5730">
        <w:rPr>
          <w:rFonts w:cs="Arial"/>
          <w:b w:val="0"/>
          <w:bCs w:val="0"/>
          <w:i w:val="0"/>
          <w:iCs w:val="0"/>
        </w:rPr>
        <w:fldChar w:fldCharType="begin"/>
      </w:r>
      <w:r w:rsidRPr="002A5730">
        <w:rPr>
          <w:rFonts w:cs="Arial"/>
          <w:b w:val="0"/>
          <w:bCs w:val="0"/>
          <w:i w:val="0"/>
          <w:iCs w:val="0"/>
        </w:rPr>
        <w:instrText xml:space="preserve"> TOC \o "1-3" \h \z \u </w:instrText>
      </w:r>
      <w:r w:rsidRPr="002A5730">
        <w:rPr>
          <w:rFonts w:cs="Arial"/>
          <w:b w:val="0"/>
          <w:bCs w:val="0"/>
          <w:i w:val="0"/>
          <w:iCs w:val="0"/>
        </w:rPr>
        <w:fldChar w:fldCharType="separate"/>
      </w:r>
      <w:hyperlink w:anchor="_Toc163472719" w:history="1">
        <w:r w:rsidR="000330C0" w:rsidRPr="002A5730">
          <w:rPr>
            <w:rStyle w:val="Hyperkobling"/>
          </w:rPr>
          <w:t>1.</w:t>
        </w:r>
        <w:r w:rsidR="000330C0" w:rsidRPr="002A5730">
          <w:rPr>
            <w:rFonts w:eastAsiaTheme="minorEastAsia" w:cstheme="minorBidi"/>
            <w:b w:val="0"/>
            <w:bCs w:val="0"/>
            <w:i w:val="0"/>
            <w:iCs w:val="0"/>
            <w:color w:val="auto"/>
            <w:kern w:val="2"/>
            <w:lang w:eastAsia="nb-NO"/>
            <w14:ligatures w14:val="standardContextual"/>
          </w:rPr>
          <w:tab/>
        </w:r>
        <w:r w:rsidR="000330C0" w:rsidRPr="002A5730">
          <w:rPr>
            <w:rStyle w:val="Hyperkobling"/>
          </w:rPr>
          <w:t>NØKKELOPPLYSNINGAR</w:t>
        </w:r>
        <w:r w:rsidR="000330C0" w:rsidRPr="002A5730">
          <w:rPr>
            <w:webHidden/>
          </w:rPr>
          <w:tab/>
        </w:r>
        <w:r w:rsidR="000330C0" w:rsidRPr="002A5730">
          <w:rPr>
            <w:webHidden/>
          </w:rPr>
          <w:fldChar w:fldCharType="begin"/>
        </w:r>
        <w:r w:rsidR="000330C0" w:rsidRPr="002A5730">
          <w:rPr>
            <w:webHidden/>
          </w:rPr>
          <w:instrText xml:space="preserve"> PAGEREF _Toc163472719 \h </w:instrText>
        </w:r>
        <w:r w:rsidR="000330C0" w:rsidRPr="002A5730">
          <w:rPr>
            <w:webHidden/>
          </w:rPr>
        </w:r>
        <w:r w:rsidR="000330C0" w:rsidRPr="002A5730">
          <w:rPr>
            <w:webHidden/>
          </w:rPr>
          <w:fldChar w:fldCharType="separate"/>
        </w:r>
        <w:r w:rsidR="000330C0" w:rsidRPr="002A5730">
          <w:rPr>
            <w:webHidden/>
          </w:rPr>
          <w:t>5</w:t>
        </w:r>
        <w:r w:rsidR="000330C0" w:rsidRPr="002A5730">
          <w:rPr>
            <w:webHidden/>
          </w:rPr>
          <w:fldChar w:fldCharType="end"/>
        </w:r>
      </w:hyperlink>
    </w:p>
    <w:p w14:paraId="077A4AC0" w14:textId="77777777" w:rsidR="000330C0" w:rsidRPr="002A5730" w:rsidRDefault="000330C0">
      <w:pPr>
        <w:pStyle w:val="INNH1"/>
        <w:tabs>
          <w:tab w:val="left" w:pos="660"/>
          <w:tab w:val="right" w:leader="underscore" w:pos="10500"/>
        </w:tabs>
        <w:rPr>
          <w:rFonts w:eastAsiaTheme="minorEastAsia" w:cstheme="minorBidi"/>
          <w:b w:val="0"/>
          <w:bCs w:val="0"/>
          <w:i w:val="0"/>
          <w:iCs w:val="0"/>
          <w:color w:val="auto"/>
          <w:kern w:val="2"/>
          <w:lang w:eastAsia="nb-NO"/>
          <w14:ligatures w14:val="standardContextual"/>
        </w:rPr>
      </w:pPr>
      <w:hyperlink w:anchor="_Toc163472720" w:history="1">
        <w:r w:rsidRPr="002A5730">
          <w:rPr>
            <w:rStyle w:val="Hyperkobling"/>
          </w:rPr>
          <w:t>2.</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BAKGRUNN FOR PLANARBEIDET</w:t>
        </w:r>
        <w:r w:rsidRPr="002A5730">
          <w:rPr>
            <w:webHidden/>
          </w:rPr>
          <w:tab/>
        </w:r>
        <w:r w:rsidRPr="002A5730">
          <w:rPr>
            <w:webHidden/>
          </w:rPr>
          <w:fldChar w:fldCharType="begin"/>
        </w:r>
        <w:r w:rsidRPr="002A5730">
          <w:rPr>
            <w:webHidden/>
          </w:rPr>
          <w:instrText xml:space="preserve"> PAGEREF _Toc163472720 \h </w:instrText>
        </w:r>
        <w:r w:rsidRPr="002A5730">
          <w:rPr>
            <w:webHidden/>
          </w:rPr>
        </w:r>
        <w:r w:rsidRPr="002A5730">
          <w:rPr>
            <w:webHidden/>
          </w:rPr>
          <w:fldChar w:fldCharType="separate"/>
        </w:r>
        <w:r w:rsidRPr="002A5730">
          <w:rPr>
            <w:webHidden/>
          </w:rPr>
          <w:t>6</w:t>
        </w:r>
        <w:r w:rsidRPr="002A5730">
          <w:rPr>
            <w:webHidden/>
          </w:rPr>
          <w:fldChar w:fldCharType="end"/>
        </w:r>
      </w:hyperlink>
    </w:p>
    <w:p w14:paraId="7992694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1" w:history="1">
        <w:r w:rsidRPr="002A5730">
          <w:rPr>
            <w:rStyle w:val="Hyperkobling"/>
            <w:spacing w:val="-2"/>
          </w:rPr>
          <w:t>2.1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Forslagsstillar,</w:t>
        </w:r>
        <w:r w:rsidRPr="002A5730">
          <w:rPr>
            <w:rStyle w:val="Hyperkobling"/>
            <w:spacing w:val="-2"/>
          </w:rPr>
          <w:t xml:space="preserve"> </w:t>
        </w:r>
        <w:r w:rsidRPr="002A5730">
          <w:rPr>
            <w:rStyle w:val="Hyperkobling"/>
          </w:rPr>
          <w:t>plankonsulent</w:t>
        </w:r>
        <w:r w:rsidRPr="002A5730">
          <w:rPr>
            <w:rStyle w:val="Hyperkobling"/>
            <w:spacing w:val="-4"/>
          </w:rPr>
          <w:t xml:space="preserve"> </w:t>
        </w:r>
        <w:r w:rsidRPr="002A5730">
          <w:rPr>
            <w:rStyle w:val="Hyperkobling"/>
          </w:rPr>
          <w:t>og</w:t>
        </w:r>
        <w:r w:rsidRPr="002A5730">
          <w:rPr>
            <w:rStyle w:val="Hyperkobling"/>
            <w:spacing w:val="-2"/>
          </w:rPr>
          <w:t xml:space="preserve"> eigartilhøve</w:t>
        </w:r>
        <w:r w:rsidRPr="002A5730">
          <w:rPr>
            <w:webHidden/>
          </w:rPr>
          <w:tab/>
        </w:r>
        <w:r w:rsidRPr="002A5730">
          <w:rPr>
            <w:webHidden/>
          </w:rPr>
          <w:fldChar w:fldCharType="begin"/>
        </w:r>
        <w:r w:rsidRPr="002A5730">
          <w:rPr>
            <w:webHidden/>
          </w:rPr>
          <w:instrText xml:space="preserve"> PAGEREF _Toc163472721 \h </w:instrText>
        </w:r>
        <w:r w:rsidRPr="002A5730">
          <w:rPr>
            <w:webHidden/>
          </w:rPr>
        </w:r>
        <w:r w:rsidRPr="002A5730">
          <w:rPr>
            <w:webHidden/>
          </w:rPr>
          <w:fldChar w:fldCharType="separate"/>
        </w:r>
        <w:r w:rsidRPr="002A5730">
          <w:rPr>
            <w:webHidden/>
          </w:rPr>
          <w:t>6</w:t>
        </w:r>
        <w:r w:rsidRPr="002A5730">
          <w:rPr>
            <w:webHidden/>
          </w:rPr>
          <w:fldChar w:fldCharType="end"/>
        </w:r>
      </w:hyperlink>
    </w:p>
    <w:p w14:paraId="00DEF96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2" w:history="1">
        <w:r w:rsidRPr="002A5730">
          <w:rPr>
            <w:rStyle w:val="Hyperkobling"/>
            <w:spacing w:val="-2"/>
          </w:rPr>
          <w:t>2.2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Konsekvensutgreiing</w:t>
        </w:r>
        <w:r w:rsidRPr="002A5730">
          <w:rPr>
            <w:webHidden/>
          </w:rPr>
          <w:tab/>
        </w:r>
        <w:r w:rsidRPr="002A5730">
          <w:rPr>
            <w:webHidden/>
          </w:rPr>
          <w:fldChar w:fldCharType="begin"/>
        </w:r>
        <w:r w:rsidRPr="002A5730">
          <w:rPr>
            <w:webHidden/>
          </w:rPr>
          <w:instrText xml:space="preserve"> PAGEREF _Toc163472722 \h </w:instrText>
        </w:r>
        <w:r w:rsidRPr="002A5730">
          <w:rPr>
            <w:webHidden/>
          </w:rPr>
        </w:r>
        <w:r w:rsidRPr="002A5730">
          <w:rPr>
            <w:webHidden/>
          </w:rPr>
          <w:fldChar w:fldCharType="separate"/>
        </w:r>
        <w:r w:rsidRPr="002A5730">
          <w:rPr>
            <w:webHidden/>
          </w:rPr>
          <w:t>6</w:t>
        </w:r>
        <w:r w:rsidRPr="002A5730">
          <w:rPr>
            <w:webHidden/>
          </w:rPr>
          <w:fldChar w:fldCharType="end"/>
        </w:r>
      </w:hyperlink>
    </w:p>
    <w:p w14:paraId="0513C30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3" w:history="1">
        <w:r w:rsidRPr="002A5730">
          <w:rPr>
            <w:rStyle w:val="Hyperkobling"/>
          </w:rPr>
          <w:t>2.3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Planprogram</w:t>
        </w:r>
        <w:r w:rsidRPr="002A5730">
          <w:rPr>
            <w:webHidden/>
          </w:rPr>
          <w:tab/>
        </w:r>
        <w:r w:rsidRPr="002A5730">
          <w:rPr>
            <w:webHidden/>
          </w:rPr>
          <w:fldChar w:fldCharType="begin"/>
        </w:r>
        <w:r w:rsidRPr="002A5730">
          <w:rPr>
            <w:webHidden/>
          </w:rPr>
          <w:instrText xml:space="preserve"> PAGEREF _Toc163472723 \h </w:instrText>
        </w:r>
        <w:r w:rsidRPr="002A5730">
          <w:rPr>
            <w:webHidden/>
          </w:rPr>
        </w:r>
        <w:r w:rsidRPr="002A5730">
          <w:rPr>
            <w:webHidden/>
          </w:rPr>
          <w:fldChar w:fldCharType="separate"/>
        </w:r>
        <w:r w:rsidRPr="002A5730">
          <w:rPr>
            <w:webHidden/>
          </w:rPr>
          <w:t>7</w:t>
        </w:r>
        <w:r w:rsidRPr="002A5730">
          <w:rPr>
            <w:webHidden/>
          </w:rPr>
          <w:fldChar w:fldCharType="end"/>
        </w:r>
      </w:hyperlink>
    </w:p>
    <w:p w14:paraId="622CF998"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724" w:history="1">
        <w:r w:rsidRPr="002A5730">
          <w:rPr>
            <w:rStyle w:val="Hyperkobling"/>
          </w:rPr>
          <w:t>3</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VISJON</w:t>
        </w:r>
        <w:r w:rsidRPr="002A5730">
          <w:rPr>
            <w:rStyle w:val="Hyperkobling"/>
            <w:spacing w:val="-4"/>
          </w:rPr>
          <w:t xml:space="preserve"> </w:t>
        </w:r>
        <w:r w:rsidRPr="002A5730">
          <w:rPr>
            <w:rStyle w:val="Hyperkobling"/>
          </w:rPr>
          <w:t>OG</w:t>
        </w:r>
        <w:r w:rsidRPr="002A5730">
          <w:rPr>
            <w:rStyle w:val="Hyperkobling"/>
            <w:spacing w:val="-2"/>
          </w:rPr>
          <w:t xml:space="preserve"> </w:t>
        </w:r>
        <w:r w:rsidRPr="002A5730">
          <w:rPr>
            <w:rStyle w:val="Hyperkobling"/>
          </w:rPr>
          <w:t>MÅL</w:t>
        </w:r>
        <w:r w:rsidRPr="002A5730">
          <w:rPr>
            <w:rStyle w:val="Hyperkobling"/>
            <w:spacing w:val="-3"/>
          </w:rPr>
          <w:t xml:space="preserve"> </w:t>
        </w:r>
        <w:r w:rsidRPr="002A5730">
          <w:rPr>
            <w:rStyle w:val="Hyperkobling"/>
          </w:rPr>
          <w:t>FOR</w:t>
        </w:r>
        <w:r w:rsidRPr="002A5730">
          <w:rPr>
            <w:rStyle w:val="Hyperkobling"/>
            <w:spacing w:val="-5"/>
          </w:rPr>
          <w:t xml:space="preserve"> </w:t>
        </w:r>
        <w:r w:rsidRPr="002A5730">
          <w:rPr>
            <w:rStyle w:val="Hyperkobling"/>
            <w:spacing w:val="-2"/>
          </w:rPr>
          <w:t>PLANARBEIDET</w:t>
        </w:r>
        <w:r w:rsidRPr="002A5730">
          <w:rPr>
            <w:webHidden/>
          </w:rPr>
          <w:tab/>
        </w:r>
        <w:r w:rsidRPr="002A5730">
          <w:rPr>
            <w:webHidden/>
          </w:rPr>
          <w:fldChar w:fldCharType="begin"/>
        </w:r>
        <w:r w:rsidRPr="002A5730">
          <w:rPr>
            <w:webHidden/>
          </w:rPr>
          <w:instrText xml:space="preserve"> PAGEREF _Toc163472724 \h </w:instrText>
        </w:r>
        <w:r w:rsidRPr="002A5730">
          <w:rPr>
            <w:webHidden/>
          </w:rPr>
        </w:r>
        <w:r w:rsidRPr="002A5730">
          <w:rPr>
            <w:webHidden/>
          </w:rPr>
          <w:fldChar w:fldCharType="separate"/>
        </w:r>
        <w:r w:rsidRPr="002A5730">
          <w:rPr>
            <w:webHidden/>
          </w:rPr>
          <w:t>8</w:t>
        </w:r>
        <w:r w:rsidRPr="002A5730">
          <w:rPr>
            <w:webHidden/>
          </w:rPr>
          <w:fldChar w:fldCharType="end"/>
        </w:r>
      </w:hyperlink>
    </w:p>
    <w:p w14:paraId="727027B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5" w:history="1">
        <w:r w:rsidRPr="002A5730">
          <w:rPr>
            <w:rStyle w:val="Hyperkobling"/>
          </w:rPr>
          <w:t>3.1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Visjon</w:t>
        </w:r>
        <w:r w:rsidRPr="002A5730">
          <w:rPr>
            <w:webHidden/>
          </w:rPr>
          <w:tab/>
        </w:r>
        <w:r w:rsidRPr="002A5730">
          <w:rPr>
            <w:webHidden/>
          </w:rPr>
          <w:fldChar w:fldCharType="begin"/>
        </w:r>
        <w:r w:rsidRPr="002A5730">
          <w:rPr>
            <w:webHidden/>
          </w:rPr>
          <w:instrText xml:space="preserve"> PAGEREF _Toc163472725 \h </w:instrText>
        </w:r>
        <w:r w:rsidRPr="002A5730">
          <w:rPr>
            <w:webHidden/>
          </w:rPr>
        </w:r>
        <w:r w:rsidRPr="002A5730">
          <w:rPr>
            <w:webHidden/>
          </w:rPr>
          <w:fldChar w:fldCharType="separate"/>
        </w:r>
        <w:r w:rsidRPr="002A5730">
          <w:rPr>
            <w:webHidden/>
          </w:rPr>
          <w:t>8</w:t>
        </w:r>
        <w:r w:rsidRPr="002A5730">
          <w:rPr>
            <w:webHidden/>
          </w:rPr>
          <w:fldChar w:fldCharType="end"/>
        </w:r>
      </w:hyperlink>
    </w:p>
    <w:p w14:paraId="53AFD2B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6" w:history="1">
        <w:r w:rsidRPr="002A5730">
          <w:rPr>
            <w:rStyle w:val="Hyperkobling"/>
          </w:rPr>
          <w:t>3.2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Mål</w:t>
        </w:r>
        <w:r w:rsidRPr="002A5730">
          <w:rPr>
            <w:rStyle w:val="Hyperkobling"/>
            <w:spacing w:val="-3"/>
          </w:rPr>
          <w:t xml:space="preserve"> </w:t>
        </w:r>
        <w:r w:rsidRPr="002A5730">
          <w:rPr>
            <w:rStyle w:val="Hyperkobling"/>
          </w:rPr>
          <w:t>for</w:t>
        </w:r>
        <w:r w:rsidRPr="002A5730">
          <w:rPr>
            <w:rStyle w:val="Hyperkobling"/>
            <w:spacing w:val="-3"/>
          </w:rPr>
          <w:t xml:space="preserve"> </w:t>
        </w:r>
        <w:r w:rsidRPr="002A5730">
          <w:rPr>
            <w:rStyle w:val="Hyperkobling"/>
            <w:spacing w:val="-2"/>
          </w:rPr>
          <w:t>planarbeidet</w:t>
        </w:r>
        <w:r w:rsidRPr="002A5730">
          <w:rPr>
            <w:webHidden/>
          </w:rPr>
          <w:tab/>
        </w:r>
        <w:r w:rsidRPr="002A5730">
          <w:rPr>
            <w:webHidden/>
          </w:rPr>
          <w:fldChar w:fldCharType="begin"/>
        </w:r>
        <w:r w:rsidRPr="002A5730">
          <w:rPr>
            <w:webHidden/>
          </w:rPr>
          <w:instrText xml:space="preserve"> PAGEREF _Toc163472726 \h </w:instrText>
        </w:r>
        <w:r w:rsidRPr="002A5730">
          <w:rPr>
            <w:webHidden/>
          </w:rPr>
        </w:r>
        <w:r w:rsidRPr="002A5730">
          <w:rPr>
            <w:webHidden/>
          </w:rPr>
          <w:fldChar w:fldCharType="separate"/>
        </w:r>
        <w:r w:rsidRPr="002A5730">
          <w:rPr>
            <w:webHidden/>
          </w:rPr>
          <w:t>8</w:t>
        </w:r>
        <w:r w:rsidRPr="002A5730">
          <w:rPr>
            <w:webHidden/>
          </w:rPr>
          <w:fldChar w:fldCharType="end"/>
        </w:r>
      </w:hyperlink>
    </w:p>
    <w:p w14:paraId="1B32DA6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7" w:history="1">
        <w:r w:rsidRPr="002A5730">
          <w:rPr>
            <w:rStyle w:val="Hyperkobling"/>
          </w:rPr>
          <w:t>3.3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Viktige</w:t>
        </w:r>
        <w:r w:rsidRPr="002A5730">
          <w:rPr>
            <w:rStyle w:val="Hyperkobling"/>
            <w:spacing w:val="-3"/>
          </w:rPr>
          <w:t xml:space="preserve"> </w:t>
        </w:r>
        <w:r w:rsidRPr="002A5730">
          <w:rPr>
            <w:rStyle w:val="Hyperkobling"/>
          </w:rPr>
          <w:t>tema</w:t>
        </w:r>
        <w:r w:rsidRPr="002A5730">
          <w:rPr>
            <w:rStyle w:val="Hyperkobling"/>
            <w:spacing w:val="-2"/>
          </w:rPr>
          <w:t xml:space="preserve"> </w:t>
        </w:r>
        <w:r w:rsidRPr="002A5730">
          <w:rPr>
            <w:rStyle w:val="Hyperkobling"/>
          </w:rPr>
          <w:t>for</w:t>
        </w:r>
        <w:r w:rsidRPr="002A5730">
          <w:rPr>
            <w:rStyle w:val="Hyperkobling"/>
            <w:spacing w:val="-3"/>
          </w:rPr>
          <w:t xml:space="preserve"> </w:t>
        </w:r>
        <w:r w:rsidRPr="002A5730">
          <w:rPr>
            <w:rStyle w:val="Hyperkobling"/>
            <w:spacing w:val="-2"/>
          </w:rPr>
          <w:t>planarbeidet</w:t>
        </w:r>
        <w:r w:rsidRPr="002A5730">
          <w:rPr>
            <w:webHidden/>
          </w:rPr>
          <w:tab/>
        </w:r>
        <w:r w:rsidRPr="002A5730">
          <w:rPr>
            <w:webHidden/>
          </w:rPr>
          <w:fldChar w:fldCharType="begin"/>
        </w:r>
        <w:r w:rsidRPr="002A5730">
          <w:rPr>
            <w:webHidden/>
          </w:rPr>
          <w:instrText xml:space="preserve"> PAGEREF _Toc163472727 \h </w:instrText>
        </w:r>
        <w:r w:rsidRPr="002A5730">
          <w:rPr>
            <w:webHidden/>
          </w:rPr>
        </w:r>
        <w:r w:rsidRPr="002A5730">
          <w:rPr>
            <w:webHidden/>
          </w:rPr>
          <w:fldChar w:fldCharType="separate"/>
        </w:r>
        <w:r w:rsidRPr="002A5730">
          <w:rPr>
            <w:webHidden/>
          </w:rPr>
          <w:t>8</w:t>
        </w:r>
        <w:r w:rsidRPr="002A5730">
          <w:rPr>
            <w:webHidden/>
          </w:rPr>
          <w:fldChar w:fldCharType="end"/>
        </w:r>
      </w:hyperlink>
    </w:p>
    <w:p w14:paraId="08F12578"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728" w:history="1">
        <w:r w:rsidRPr="002A5730">
          <w:rPr>
            <w:rStyle w:val="Hyperkobling"/>
          </w:rPr>
          <w:t>4</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PLANPROSESSEN</w:t>
        </w:r>
        <w:r w:rsidRPr="002A5730">
          <w:rPr>
            <w:webHidden/>
          </w:rPr>
          <w:tab/>
        </w:r>
        <w:r w:rsidRPr="002A5730">
          <w:rPr>
            <w:webHidden/>
          </w:rPr>
          <w:fldChar w:fldCharType="begin"/>
        </w:r>
        <w:r w:rsidRPr="002A5730">
          <w:rPr>
            <w:webHidden/>
          </w:rPr>
          <w:instrText xml:space="preserve"> PAGEREF _Toc163472728 \h </w:instrText>
        </w:r>
        <w:r w:rsidRPr="002A5730">
          <w:rPr>
            <w:webHidden/>
          </w:rPr>
        </w:r>
        <w:r w:rsidRPr="002A5730">
          <w:rPr>
            <w:webHidden/>
          </w:rPr>
          <w:fldChar w:fldCharType="separate"/>
        </w:r>
        <w:r w:rsidRPr="002A5730">
          <w:rPr>
            <w:webHidden/>
          </w:rPr>
          <w:t>12</w:t>
        </w:r>
        <w:r w:rsidRPr="002A5730">
          <w:rPr>
            <w:webHidden/>
          </w:rPr>
          <w:fldChar w:fldCharType="end"/>
        </w:r>
      </w:hyperlink>
    </w:p>
    <w:p w14:paraId="263718BA"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29" w:history="1">
        <w:r w:rsidRPr="002A5730">
          <w:rPr>
            <w:rStyle w:val="Hyperkobling"/>
          </w:rPr>
          <w:t>4.1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Gjennomføring</w:t>
        </w:r>
        <w:r w:rsidRPr="002A5730">
          <w:rPr>
            <w:rStyle w:val="Hyperkobling"/>
            <w:spacing w:val="-2"/>
          </w:rPr>
          <w:t xml:space="preserve"> </w:t>
        </w:r>
        <w:r w:rsidRPr="002A5730">
          <w:rPr>
            <w:rStyle w:val="Hyperkobling"/>
          </w:rPr>
          <w:t>av</w:t>
        </w:r>
        <w:r w:rsidRPr="002A5730">
          <w:rPr>
            <w:rStyle w:val="Hyperkobling"/>
            <w:spacing w:val="-2"/>
          </w:rPr>
          <w:t xml:space="preserve"> planarbeidet</w:t>
        </w:r>
        <w:r w:rsidRPr="002A5730">
          <w:rPr>
            <w:webHidden/>
          </w:rPr>
          <w:tab/>
        </w:r>
        <w:r w:rsidRPr="002A5730">
          <w:rPr>
            <w:webHidden/>
          </w:rPr>
          <w:fldChar w:fldCharType="begin"/>
        </w:r>
        <w:r w:rsidRPr="002A5730">
          <w:rPr>
            <w:webHidden/>
          </w:rPr>
          <w:instrText xml:space="preserve"> PAGEREF _Toc163472729 \h </w:instrText>
        </w:r>
        <w:r w:rsidRPr="002A5730">
          <w:rPr>
            <w:webHidden/>
          </w:rPr>
        </w:r>
        <w:r w:rsidRPr="002A5730">
          <w:rPr>
            <w:webHidden/>
          </w:rPr>
          <w:fldChar w:fldCharType="separate"/>
        </w:r>
        <w:r w:rsidRPr="002A5730">
          <w:rPr>
            <w:webHidden/>
          </w:rPr>
          <w:t>12</w:t>
        </w:r>
        <w:r w:rsidRPr="002A5730">
          <w:rPr>
            <w:webHidden/>
          </w:rPr>
          <w:fldChar w:fldCharType="end"/>
        </w:r>
      </w:hyperlink>
    </w:p>
    <w:p w14:paraId="2ABC70E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0" w:history="1">
        <w:r w:rsidRPr="002A5730">
          <w:rPr>
            <w:rStyle w:val="Hyperkobling"/>
          </w:rPr>
          <w:t>4.2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Medverknad</w:t>
        </w:r>
        <w:r w:rsidRPr="002A5730">
          <w:rPr>
            <w:webHidden/>
          </w:rPr>
          <w:tab/>
        </w:r>
        <w:r w:rsidRPr="002A5730">
          <w:rPr>
            <w:webHidden/>
          </w:rPr>
          <w:fldChar w:fldCharType="begin"/>
        </w:r>
        <w:r w:rsidRPr="002A5730">
          <w:rPr>
            <w:webHidden/>
          </w:rPr>
          <w:instrText xml:space="preserve"> PAGEREF _Toc163472730 \h </w:instrText>
        </w:r>
        <w:r w:rsidRPr="002A5730">
          <w:rPr>
            <w:webHidden/>
          </w:rPr>
        </w:r>
        <w:r w:rsidRPr="002A5730">
          <w:rPr>
            <w:webHidden/>
          </w:rPr>
          <w:fldChar w:fldCharType="separate"/>
        </w:r>
        <w:r w:rsidRPr="002A5730">
          <w:rPr>
            <w:webHidden/>
          </w:rPr>
          <w:t>13</w:t>
        </w:r>
        <w:r w:rsidRPr="002A5730">
          <w:rPr>
            <w:webHidden/>
          </w:rPr>
          <w:fldChar w:fldCharType="end"/>
        </w:r>
      </w:hyperlink>
    </w:p>
    <w:p w14:paraId="1A437BB9"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1" w:history="1">
        <w:r w:rsidRPr="002A5730">
          <w:rPr>
            <w:rStyle w:val="Hyperkobling"/>
          </w:rPr>
          <w:t>4.3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Kunnskaps-</w:t>
        </w:r>
        <w:r w:rsidRPr="002A5730">
          <w:rPr>
            <w:rStyle w:val="Hyperkobling"/>
            <w:spacing w:val="-2"/>
          </w:rPr>
          <w:t xml:space="preserve"> </w:t>
        </w:r>
        <w:r w:rsidRPr="002A5730">
          <w:rPr>
            <w:rStyle w:val="Hyperkobling"/>
          </w:rPr>
          <w:t xml:space="preserve">og </w:t>
        </w:r>
        <w:r w:rsidRPr="002A5730">
          <w:rPr>
            <w:rStyle w:val="Hyperkobling"/>
            <w:spacing w:val="-2"/>
          </w:rPr>
          <w:t>utgreiingsarbeid</w:t>
        </w:r>
        <w:r w:rsidRPr="002A5730">
          <w:rPr>
            <w:webHidden/>
          </w:rPr>
          <w:tab/>
        </w:r>
        <w:r w:rsidRPr="002A5730">
          <w:rPr>
            <w:webHidden/>
          </w:rPr>
          <w:fldChar w:fldCharType="begin"/>
        </w:r>
        <w:r w:rsidRPr="002A5730">
          <w:rPr>
            <w:webHidden/>
          </w:rPr>
          <w:instrText xml:space="preserve"> PAGEREF _Toc163472731 \h </w:instrText>
        </w:r>
        <w:r w:rsidRPr="002A5730">
          <w:rPr>
            <w:webHidden/>
          </w:rPr>
        </w:r>
        <w:r w:rsidRPr="002A5730">
          <w:rPr>
            <w:webHidden/>
          </w:rPr>
          <w:fldChar w:fldCharType="separate"/>
        </w:r>
        <w:r w:rsidRPr="002A5730">
          <w:rPr>
            <w:webHidden/>
          </w:rPr>
          <w:t>14</w:t>
        </w:r>
        <w:r w:rsidRPr="002A5730">
          <w:rPr>
            <w:webHidden/>
          </w:rPr>
          <w:fldChar w:fldCharType="end"/>
        </w:r>
      </w:hyperlink>
    </w:p>
    <w:p w14:paraId="29EE381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2" w:history="1">
        <w:r w:rsidRPr="002A5730">
          <w:rPr>
            <w:rStyle w:val="Hyperkobling"/>
          </w:rPr>
          <w:t>4.4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Innspel</w:t>
        </w:r>
        <w:r w:rsidRPr="002A5730">
          <w:rPr>
            <w:rStyle w:val="Hyperkobling"/>
            <w:spacing w:val="-3"/>
          </w:rPr>
          <w:t xml:space="preserve"> </w:t>
        </w:r>
        <w:r w:rsidRPr="002A5730">
          <w:rPr>
            <w:rStyle w:val="Hyperkobling"/>
          </w:rPr>
          <w:t>til</w:t>
        </w:r>
        <w:r w:rsidRPr="002A5730">
          <w:rPr>
            <w:rStyle w:val="Hyperkobling"/>
            <w:spacing w:val="-2"/>
          </w:rPr>
          <w:t xml:space="preserve"> planprogrammet</w:t>
        </w:r>
        <w:r w:rsidRPr="002A5730">
          <w:rPr>
            <w:webHidden/>
          </w:rPr>
          <w:tab/>
        </w:r>
        <w:r w:rsidRPr="002A5730">
          <w:rPr>
            <w:webHidden/>
          </w:rPr>
          <w:fldChar w:fldCharType="begin"/>
        </w:r>
        <w:r w:rsidRPr="002A5730">
          <w:rPr>
            <w:webHidden/>
          </w:rPr>
          <w:instrText xml:space="preserve"> PAGEREF _Toc163472732 \h </w:instrText>
        </w:r>
        <w:r w:rsidRPr="002A5730">
          <w:rPr>
            <w:webHidden/>
          </w:rPr>
        </w:r>
        <w:r w:rsidRPr="002A5730">
          <w:rPr>
            <w:webHidden/>
          </w:rPr>
          <w:fldChar w:fldCharType="separate"/>
        </w:r>
        <w:r w:rsidRPr="002A5730">
          <w:rPr>
            <w:webHidden/>
          </w:rPr>
          <w:t>15</w:t>
        </w:r>
        <w:r w:rsidRPr="002A5730">
          <w:rPr>
            <w:webHidden/>
          </w:rPr>
          <w:fldChar w:fldCharType="end"/>
        </w:r>
      </w:hyperlink>
    </w:p>
    <w:p w14:paraId="32EA493C"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733" w:history="1">
        <w:r w:rsidRPr="002A5730">
          <w:rPr>
            <w:rStyle w:val="Hyperkobling"/>
          </w:rPr>
          <w:t>5</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PLANSTATUS</w:t>
        </w:r>
        <w:r w:rsidRPr="002A5730">
          <w:rPr>
            <w:rStyle w:val="Hyperkobling"/>
            <w:spacing w:val="-9"/>
          </w:rPr>
          <w:t xml:space="preserve"> </w:t>
        </w:r>
        <w:r w:rsidRPr="002A5730">
          <w:rPr>
            <w:rStyle w:val="Hyperkobling"/>
          </w:rPr>
          <w:t>OG</w:t>
        </w:r>
        <w:r w:rsidRPr="002A5730">
          <w:rPr>
            <w:rStyle w:val="Hyperkobling"/>
            <w:spacing w:val="-5"/>
          </w:rPr>
          <w:t xml:space="preserve"> </w:t>
        </w:r>
        <w:r w:rsidRPr="002A5730">
          <w:rPr>
            <w:rStyle w:val="Hyperkobling"/>
          </w:rPr>
          <w:t>RAMMEFØRESETNADER</w:t>
        </w:r>
        <w:r w:rsidRPr="002A5730">
          <w:rPr>
            <w:webHidden/>
          </w:rPr>
          <w:tab/>
        </w:r>
        <w:r w:rsidRPr="002A5730">
          <w:rPr>
            <w:webHidden/>
          </w:rPr>
          <w:fldChar w:fldCharType="begin"/>
        </w:r>
        <w:r w:rsidRPr="002A5730">
          <w:rPr>
            <w:webHidden/>
          </w:rPr>
          <w:instrText xml:space="preserve"> PAGEREF _Toc163472733 \h </w:instrText>
        </w:r>
        <w:r w:rsidRPr="002A5730">
          <w:rPr>
            <w:webHidden/>
          </w:rPr>
        </w:r>
        <w:r w:rsidRPr="002A5730">
          <w:rPr>
            <w:webHidden/>
          </w:rPr>
          <w:fldChar w:fldCharType="separate"/>
        </w:r>
        <w:r w:rsidRPr="002A5730">
          <w:rPr>
            <w:webHidden/>
          </w:rPr>
          <w:t>15</w:t>
        </w:r>
        <w:r w:rsidRPr="002A5730">
          <w:rPr>
            <w:webHidden/>
          </w:rPr>
          <w:fldChar w:fldCharType="end"/>
        </w:r>
      </w:hyperlink>
    </w:p>
    <w:p w14:paraId="610840D6"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4" w:history="1">
        <w:r w:rsidRPr="002A5730">
          <w:rPr>
            <w:rStyle w:val="Hyperkobling"/>
            <w:spacing w:val="-2"/>
          </w:rPr>
          <w:t>5.1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Nasjonale</w:t>
        </w:r>
        <w:r w:rsidRPr="002A5730">
          <w:rPr>
            <w:rStyle w:val="Hyperkobling"/>
            <w:spacing w:val="-2"/>
          </w:rPr>
          <w:t xml:space="preserve"> </w:t>
        </w:r>
        <w:r w:rsidRPr="002A5730">
          <w:rPr>
            <w:rStyle w:val="Hyperkobling"/>
          </w:rPr>
          <w:t>og</w:t>
        </w:r>
        <w:r w:rsidRPr="002A5730">
          <w:rPr>
            <w:rStyle w:val="Hyperkobling"/>
            <w:spacing w:val="-3"/>
          </w:rPr>
          <w:t xml:space="preserve"> </w:t>
        </w:r>
        <w:r w:rsidRPr="002A5730">
          <w:rPr>
            <w:rStyle w:val="Hyperkobling"/>
          </w:rPr>
          <w:t>regionale</w:t>
        </w:r>
        <w:r w:rsidRPr="002A5730">
          <w:rPr>
            <w:rStyle w:val="Hyperkobling"/>
            <w:spacing w:val="-2"/>
          </w:rPr>
          <w:t xml:space="preserve"> føringar</w:t>
        </w:r>
        <w:r w:rsidRPr="002A5730">
          <w:rPr>
            <w:webHidden/>
          </w:rPr>
          <w:tab/>
        </w:r>
        <w:r w:rsidRPr="002A5730">
          <w:rPr>
            <w:webHidden/>
          </w:rPr>
          <w:fldChar w:fldCharType="begin"/>
        </w:r>
        <w:r w:rsidRPr="002A5730">
          <w:rPr>
            <w:webHidden/>
          </w:rPr>
          <w:instrText xml:space="preserve"> PAGEREF _Toc163472734 \h </w:instrText>
        </w:r>
        <w:r w:rsidRPr="002A5730">
          <w:rPr>
            <w:webHidden/>
          </w:rPr>
        </w:r>
        <w:r w:rsidRPr="002A5730">
          <w:rPr>
            <w:webHidden/>
          </w:rPr>
          <w:fldChar w:fldCharType="separate"/>
        </w:r>
        <w:r w:rsidRPr="002A5730">
          <w:rPr>
            <w:webHidden/>
          </w:rPr>
          <w:t>15</w:t>
        </w:r>
        <w:r w:rsidRPr="002A5730">
          <w:rPr>
            <w:webHidden/>
          </w:rPr>
          <w:fldChar w:fldCharType="end"/>
        </w:r>
      </w:hyperlink>
    </w:p>
    <w:p w14:paraId="14AC3AD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5" w:history="1">
        <w:r w:rsidRPr="002A5730">
          <w:rPr>
            <w:rStyle w:val="Hyperkobling"/>
          </w:rPr>
          <w:t>5.2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Kommunale</w:t>
        </w:r>
        <w:r w:rsidRPr="002A5730">
          <w:rPr>
            <w:rStyle w:val="Hyperkobling"/>
            <w:spacing w:val="-1"/>
          </w:rPr>
          <w:t xml:space="preserve"> </w:t>
        </w:r>
        <w:r w:rsidRPr="002A5730">
          <w:rPr>
            <w:rStyle w:val="Hyperkobling"/>
            <w:spacing w:val="-2"/>
          </w:rPr>
          <w:t>føringar</w:t>
        </w:r>
        <w:r w:rsidRPr="002A5730">
          <w:rPr>
            <w:webHidden/>
          </w:rPr>
          <w:tab/>
        </w:r>
        <w:r w:rsidRPr="002A5730">
          <w:rPr>
            <w:webHidden/>
          </w:rPr>
          <w:fldChar w:fldCharType="begin"/>
        </w:r>
        <w:r w:rsidRPr="002A5730">
          <w:rPr>
            <w:webHidden/>
          </w:rPr>
          <w:instrText xml:space="preserve"> PAGEREF _Toc163472735 \h </w:instrText>
        </w:r>
        <w:r w:rsidRPr="002A5730">
          <w:rPr>
            <w:webHidden/>
          </w:rPr>
        </w:r>
        <w:r w:rsidRPr="002A5730">
          <w:rPr>
            <w:webHidden/>
          </w:rPr>
          <w:fldChar w:fldCharType="separate"/>
        </w:r>
        <w:r w:rsidRPr="002A5730">
          <w:rPr>
            <w:webHidden/>
          </w:rPr>
          <w:t>15</w:t>
        </w:r>
        <w:r w:rsidRPr="002A5730">
          <w:rPr>
            <w:webHidden/>
          </w:rPr>
          <w:fldChar w:fldCharType="end"/>
        </w:r>
      </w:hyperlink>
    </w:p>
    <w:p w14:paraId="2E5B2A6B"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6" w:history="1">
        <w:r w:rsidRPr="002A5730">
          <w:rPr>
            <w:rStyle w:val="Hyperkobling"/>
          </w:rPr>
          <w:t>5.3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Temaplanar</w:t>
        </w:r>
        <w:r w:rsidRPr="002A5730">
          <w:rPr>
            <w:webHidden/>
          </w:rPr>
          <w:tab/>
        </w:r>
        <w:r w:rsidRPr="002A5730">
          <w:rPr>
            <w:webHidden/>
          </w:rPr>
          <w:fldChar w:fldCharType="begin"/>
        </w:r>
        <w:r w:rsidRPr="002A5730">
          <w:rPr>
            <w:webHidden/>
          </w:rPr>
          <w:instrText xml:space="preserve"> PAGEREF _Toc163472736 \h </w:instrText>
        </w:r>
        <w:r w:rsidRPr="002A5730">
          <w:rPr>
            <w:webHidden/>
          </w:rPr>
        </w:r>
        <w:r w:rsidRPr="002A5730">
          <w:rPr>
            <w:webHidden/>
          </w:rPr>
          <w:fldChar w:fldCharType="separate"/>
        </w:r>
        <w:r w:rsidRPr="002A5730">
          <w:rPr>
            <w:webHidden/>
          </w:rPr>
          <w:t>17</w:t>
        </w:r>
        <w:r w:rsidRPr="002A5730">
          <w:rPr>
            <w:webHidden/>
          </w:rPr>
          <w:fldChar w:fldCharType="end"/>
        </w:r>
      </w:hyperlink>
    </w:p>
    <w:p w14:paraId="7A77278E"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7" w:history="1">
        <w:r w:rsidRPr="002A5730">
          <w:rPr>
            <w:rStyle w:val="Hyperkobling"/>
          </w:rPr>
          <w:t>5.4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Andre</w:t>
        </w:r>
        <w:r w:rsidRPr="002A5730">
          <w:rPr>
            <w:rStyle w:val="Hyperkobling"/>
            <w:spacing w:val="-2"/>
          </w:rPr>
          <w:t xml:space="preserve"> </w:t>
        </w:r>
        <w:r w:rsidRPr="002A5730">
          <w:rPr>
            <w:rStyle w:val="Hyperkobling"/>
          </w:rPr>
          <w:t>planar</w:t>
        </w:r>
        <w:r w:rsidRPr="002A5730">
          <w:rPr>
            <w:rStyle w:val="Hyperkobling"/>
            <w:spacing w:val="-3"/>
          </w:rPr>
          <w:t xml:space="preserve"> </w:t>
        </w:r>
        <w:r w:rsidRPr="002A5730">
          <w:rPr>
            <w:rStyle w:val="Hyperkobling"/>
          </w:rPr>
          <w:t>under</w:t>
        </w:r>
        <w:r w:rsidRPr="002A5730">
          <w:rPr>
            <w:rStyle w:val="Hyperkobling"/>
            <w:spacing w:val="-3"/>
          </w:rPr>
          <w:t xml:space="preserve"> </w:t>
        </w:r>
        <w:r w:rsidRPr="002A5730">
          <w:rPr>
            <w:rStyle w:val="Hyperkobling"/>
            <w:spacing w:val="-2"/>
          </w:rPr>
          <w:t>arbeid</w:t>
        </w:r>
        <w:r w:rsidRPr="002A5730">
          <w:rPr>
            <w:webHidden/>
          </w:rPr>
          <w:tab/>
        </w:r>
        <w:r w:rsidRPr="002A5730">
          <w:rPr>
            <w:webHidden/>
          </w:rPr>
          <w:fldChar w:fldCharType="begin"/>
        </w:r>
        <w:r w:rsidRPr="002A5730">
          <w:rPr>
            <w:webHidden/>
          </w:rPr>
          <w:instrText xml:space="preserve"> PAGEREF _Toc163472737 \h </w:instrText>
        </w:r>
        <w:r w:rsidRPr="002A5730">
          <w:rPr>
            <w:webHidden/>
          </w:rPr>
        </w:r>
        <w:r w:rsidRPr="002A5730">
          <w:rPr>
            <w:webHidden/>
          </w:rPr>
          <w:fldChar w:fldCharType="separate"/>
        </w:r>
        <w:r w:rsidRPr="002A5730">
          <w:rPr>
            <w:webHidden/>
          </w:rPr>
          <w:t>17</w:t>
        </w:r>
        <w:r w:rsidRPr="002A5730">
          <w:rPr>
            <w:webHidden/>
          </w:rPr>
          <w:fldChar w:fldCharType="end"/>
        </w:r>
      </w:hyperlink>
    </w:p>
    <w:p w14:paraId="483566E0"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738" w:history="1">
        <w:r w:rsidRPr="002A5730">
          <w:rPr>
            <w:rStyle w:val="Hyperkobling"/>
          </w:rPr>
          <w:t>6</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SKILDRING</w:t>
        </w:r>
        <w:r w:rsidRPr="002A5730">
          <w:rPr>
            <w:rStyle w:val="Hyperkobling"/>
            <w:spacing w:val="-5"/>
          </w:rPr>
          <w:t xml:space="preserve"> </w:t>
        </w:r>
        <w:r w:rsidRPr="002A5730">
          <w:rPr>
            <w:rStyle w:val="Hyperkobling"/>
          </w:rPr>
          <w:t>AV</w:t>
        </w:r>
        <w:r w:rsidRPr="002A5730">
          <w:rPr>
            <w:rStyle w:val="Hyperkobling"/>
            <w:spacing w:val="-8"/>
          </w:rPr>
          <w:t xml:space="preserve"> </w:t>
        </w:r>
        <w:r w:rsidRPr="002A5730">
          <w:rPr>
            <w:rStyle w:val="Hyperkobling"/>
            <w:spacing w:val="-2"/>
          </w:rPr>
          <w:t>PLANOMRÅDET</w:t>
        </w:r>
        <w:r w:rsidRPr="002A5730">
          <w:rPr>
            <w:webHidden/>
          </w:rPr>
          <w:tab/>
        </w:r>
        <w:r w:rsidRPr="002A5730">
          <w:rPr>
            <w:webHidden/>
          </w:rPr>
          <w:fldChar w:fldCharType="begin"/>
        </w:r>
        <w:r w:rsidRPr="002A5730">
          <w:rPr>
            <w:webHidden/>
          </w:rPr>
          <w:instrText xml:space="preserve"> PAGEREF _Toc163472738 \h </w:instrText>
        </w:r>
        <w:r w:rsidRPr="002A5730">
          <w:rPr>
            <w:webHidden/>
          </w:rPr>
        </w:r>
        <w:r w:rsidRPr="002A5730">
          <w:rPr>
            <w:webHidden/>
          </w:rPr>
          <w:fldChar w:fldCharType="separate"/>
        </w:r>
        <w:r w:rsidRPr="002A5730">
          <w:rPr>
            <w:webHidden/>
          </w:rPr>
          <w:t>18</w:t>
        </w:r>
        <w:r w:rsidRPr="002A5730">
          <w:rPr>
            <w:webHidden/>
          </w:rPr>
          <w:fldChar w:fldCharType="end"/>
        </w:r>
      </w:hyperlink>
    </w:p>
    <w:p w14:paraId="43B8759E"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39" w:history="1">
        <w:r w:rsidRPr="002A5730">
          <w:rPr>
            <w:rStyle w:val="Hyperkobling"/>
            <w:spacing w:val="-2"/>
          </w:rPr>
          <w:t>6.1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Lokalisering</w:t>
        </w:r>
        <w:r w:rsidRPr="002A5730">
          <w:rPr>
            <w:webHidden/>
          </w:rPr>
          <w:tab/>
        </w:r>
        <w:r w:rsidRPr="002A5730">
          <w:rPr>
            <w:webHidden/>
          </w:rPr>
          <w:fldChar w:fldCharType="begin"/>
        </w:r>
        <w:r w:rsidRPr="002A5730">
          <w:rPr>
            <w:webHidden/>
          </w:rPr>
          <w:instrText xml:space="preserve"> PAGEREF _Toc163472739 \h </w:instrText>
        </w:r>
        <w:r w:rsidRPr="002A5730">
          <w:rPr>
            <w:webHidden/>
          </w:rPr>
        </w:r>
        <w:r w:rsidRPr="002A5730">
          <w:rPr>
            <w:webHidden/>
          </w:rPr>
          <w:fldChar w:fldCharType="separate"/>
        </w:r>
        <w:r w:rsidRPr="002A5730">
          <w:rPr>
            <w:webHidden/>
          </w:rPr>
          <w:t>18</w:t>
        </w:r>
        <w:r w:rsidRPr="002A5730">
          <w:rPr>
            <w:webHidden/>
          </w:rPr>
          <w:fldChar w:fldCharType="end"/>
        </w:r>
      </w:hyperlink>
    </w:p>
    <w:p w14:paraId="16850ADD"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40" w:history="1">
        <w:r w:rsidRPr="002A5730">
          <w:rPr>
            <w:rStyle w:val="Hyperkobling"/>
            <w:spacing w:val="-2"/>
          </w:rPr>
          <w:t>6.2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Dagens</w:t>
        </w:r>
        <w:r w:rsidRPr="002A5730">
          <w:rPr>
            <w:rStyle w:val="Hyperkobling"/>
            <w:spacing w:val="-4"/>
          </w:rPr>
          <w:t xml:space="preserve"> </w:t>
        </w:r>
        <w:r w:rsidRPr="002A5730">
          <w:rPr>
            <w:rStyle w:val="Hyperkobling"/>
          </w:rPr>
          <w:t>arealbruk</w:t>
        </w:r>
        <w:r w:rsidRPr="002A5730">
          <w:rPr>
            <w:rStyle w:val="Hyperkobling"/>
            <w:spacing w:val="-1"/>
          </w:rPr>
          <w:t xml:space="preserve"> </w:t>
        </w:r>
        <w:r w:rsidRPr="002A5730">
          <w:rPr>
            <w:rStyle w:val="Hyperkobling"/>
          </w:rPr>
          <w:t>og</w:t>
        </w:r>
        <w:r w:rsidRPr="002A5730">
          <w:rPr>
            <w:rStyle w:val="Hyperkobling"/>
            <w:spacing w:val="-3"/>
          </w:rPr>
          <w:t xml:space="preserve"> </w:t>
        </w:r>
        <w:r w:rsidRPr="002A5730">
          <w:rPr>
            <w:rStyle w:val="Hyperkobling"/>
          </w:rPr>
          <w:t>tilstøytane</w:t>
        </w:r>
        <w:r w:rsidRPr="002A5730">
          <w:rPr>
            <w:rStyle w:val="Hyperkobling"/>
            <w:spacing w:val="-2"/>
          </w:rPr>
          <w:t xml:space="preserve"> arealbruk</w:t>
        </w:r>
        <w:r w:rsidRPr="002A5730">
          <w:rPr>
            <w:webHidden/>
          </w:rPr>
          <w:tab/>
        </w:r>
        <w:r w:rsidRPr="002A5730">
          <w:rPr>
            <w:webHidden/>
          </w:rPr>
          <w:fldChar w:fldCharType="begin"/>
        </w:r>
        <w:r w:rsidRPr="002A5730">
          <w:rPr>
            <w:webHidden/>
          </w:rPr>
          <w:instrText xml:space="preserve"> PAGEREF _Toc163472740 \h </w:instrText>
        </w:r>
        <w:r w:rsidRPr="002A5730">
          <w:rPr>
            <w:webHidden/>
          </w:rPr>
        </w:r>
        <w:r w:rsidRPr="002A5730">
          <w:rPr>
            <w:webHidden/>
          </w:rPr>
          <w:fldChar w:fldCharType="separate"/>
        </w:r>
        <w:r w:rsidRPr="002A5730">
          <w:rPr>
            <w:webHidden/>
          </w:rPr>
          <w:t>22</w:t>
        </w:r>
        <w:r w:rsidRPr="002A5730">
          <w:rPr>
            <w:webHidden/>
          </w:rPr>
          <w:fldChar w:fldCharType="end"/>
        </w:r>
      </w:hyperlink>
    </w:p>
    <w:p w14:paraId="08FE794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41" w:history="1">
        <w:r w:rsidRPr="002A5730">
          <w:rPr>
            <w:rStyle w:val="Hyperkobling"/>
          </w:rPr>
          <w:t>6.3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Landskap</w:t>
        </w:r>
        <w:r w:rsidRPr="002A5730">
          <w:rPr>
            <w:webHidden/>
          </w:rPr>
          <w:tab/>
        </w:r>
        <w:r w:rsidRPr="002A5730">
          <w:rPr>
            <w:webHidden/>
          </w:rPr>
          <w:fldChar w:fldCharType="begin"/>
        </w:r>
        <w:r w:rsidRPr="002A5730">
          <w:rPr>
            <w:webHidden/>
          </w:rPr>
          <w:instrText xml:space="preserve"> PAGEREF _Toc163472741 \h </w:instrText>
        </w:r>
        <w:r w:rsidRPr="002A5730">
          <w:rPr>
            <w:webHidden/>
          </w:rPr>
        </w:r>
        <w:r w:rsidRPr="002A5730">
          <w:rPr>
            <w:webHidden/>
          </w:rPr>
          <w:fldChar w:fldCharType="separate"/>
        </w:r>
        <w:r w:rsidRPr="002A5730">
          <w:rPr>
            <w:webHidden/>
          </w:rPr>
          <w:t>23</w:t>
        </w:r>
        <w:r w:rsidRPr="002A5730">
          <w:rPr>
            <w:webHidden/>
          </w:rPr>
          <w:fldChar w:fldCharType="end"/>
        </w:r>
      </w:hyperlink>
    </w:p>
    <w:p w14:paraId="258087F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42" w:history="1">
        <w:r w:rsidRPr="002A5730">
          <w:rPr>
            <w:rStyle w:val="Hyperkobling"/>
            <w:spacing w:val="-2"/>
          </w:rPr>
          <w:t>6.4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Kulturminne</w:t>
        </w:r>
        <w:r w:rsidRPr="002A5730">
          <w:rPr>
            <w:rStyle w:val="Hyperkobling"/>
            <w:spacing w:val="-2"/>
          </w:rPr>
          <w:t xml:space="preserve"> </w:t>
        </w:r>
        <w:r w:rsidRPr="002A5730">
          <w:rPr>
            <w:rStyle w:val="Hyperkobling"/>
          </w:rPr>
          <w:t>og</w:t>
        </w:r>
        <w:r w:rsidRPr="002A5730">
          <w:rPr>
            <w:rStyle w:val="Hyperkobling"/>
            <w:spacing w:val="-2"/>
          </w:rPr>
          <w:t xml:space="preserve"> kulturmiljø</w:t>
        </w:r>
        <w:r w:rsidRPr="002A5730">
          <w:rPr>
            <w:webHidden/>
          </w:rPr>
          <w:tab/>
        </w:r>
        <w:r w:rsidRPr="002A5730">
          <w:rPr>
            <w:webHidden/>
          </w:rPr>
          <w:fldChar w:fldCharType="begin"/>
        </w:r>
        <w:r w:rsidRPr="002A5730">
          <w:rPr>
            <w:webHidden/>
          </w:rPr>
          <w:instrText xml:space="preserve"> PAGEREF _Toc163472742 \h </w:instrText>
        </w:r>
        <w:r w:rsidRPr="002A5730">
          <w:rPr>
            <w:webHidden/>
          </w:rPr>
        </w:r>
        <w:r w:rsidRPr="002A5730">
          <w:rPr>
            <w:webHidden/>
          </w:rPr>
          <w:fldChar w:fldCharType="separate"/>
        </w:r>
        <w:r w:rsidRPr="002A5730">
          <w:rPr>
            <w:webHidden/>
          </w:rPr>
          <w:t>26</w:t>
        </w:r>
        <w:r w:rsidRPr="002A5730">
          <w:rPr>
            <w:webHidden/>
          </w:rPr>
          <w:fldChar w:fldCharType="end"/>
        </w:r>
      </w:hyperlink>
    </w:p>
    <w:p w14:paraId="4EEC03E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43" w:history="1">
        <w:r w:rsidRPr="002A5730">
          <w:rPr>
            <w:rStyle w:val="Hyperkobling"/>
          </w:rPr>
          <w:t>6.5</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Naturverdiar</w:t>
        </w:r>
        <w:r w:rsidRPr="002A5730">
          <w:rPr>
            <w:webHidden/>
          </w:rPr>
          <w:tab/>
        </w:r>
        <w:r w:rsidRPr="002A5730">
          <w:rPr>
            <w:webHidden/>
          </w:rPr>
          <w:fldChar w:fldCharType="begin"/>
        </w:r>
        <w:r w:rsidRPr="002A5730">
          <w:rPr>
            <w:webHidden/>
          </w:rPr>
          <w:instrText xml:space="preserve"> PAGEREF _Toc163472743 \h </w:instrText>
        </w:r>
        <w:r w:rsidRPr="002A5730">
          <w:rPr>
            <w:webHidden/>
          </w:rPr>
        </w:r>
        <w:r w:rsidRPr="002A5730">
          <w:rPr>
            <w:webHidden/>
          </w:rPr>
          <w:fldChar w:fldCharType="separate"/>
        </w:r>
        <w:r w:rsidRPr="002A5730">
          <w:rPr>
            <w:webHidden/>
          </w:rPr>
          <w:t>29</w:t>
        </w:r>
        <w:r w:rsidRPr="002A5730">
          <w:rPr>
            <w:webHidden/>
          </w:rPr>
          <w:fldChar w:fldCharType="end"/>
        </w:r>
      </w:hyperlink>
    </w:p>
    <w:p w14:paraId="4F5E056A"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44" w:history="1">
        <w:r w:rsidRPr="002A5730">
          <w:rPr>
            <w:rStyle w:val="Hyperkobling"/>
          </w:rPr>
          <w:t>Terrestriske</w:t>
        </w:r>
        <w:r w:rsidRPr="002A5730">
          <w:rPr>
            <w:rStyle w:val="Hyperkobling"/>
            <w:spacing w:val="-9"/>
          </w:rPr>
          <w:t xml:space="preserve"> </w:t>
        </w:r>
        <w:r w:rsidRPr="002A5730">
          <w:rPr>
            <w:rStyle w:val="Hyperkobling"/>
          </w:rPr>
          <w:t>naturverdiar</w:t>
        </w:r>
        <w:r w:rsidRPr="002A5730">
          <w:rPr>
            <w:webHidden/>
          </w:rPr>
          <w:tab/>
        </w:r>
        <w:r w:rsidRPr="002A5730">
          <w:rPr>
            <w:webHidden/>
          </w:rPr>
          <w:fldChar w:fldCharType="begin"/>
        </w:r>
        <w:r w:rsidRPr="002A5730">
          <w:rPr>
            <w:webHidden/>
          </w:rPr>
          <w:instrText xml:space="preserve"> PAGEREF _Toc163472744 \h </w:instrText>
        </w:r>
        <w:r w:rsidRPr="002A5730">
          <w:rPr>
            <w:webHidden/>
          </w:rPr>
        </w:r>
        <w:r w:rsidRPr="002A5730">
          <w:rPr>
            <w:webHidden/>
          </w:rPr>
          <w:fldChar w:fldCharType="separate"/>
        </w:r>
        <w:r w:rsidRPr="002A5730">
          <w:rPr>
            <w:webHidden/>
          </w:rPr>
          <w:t>29</w:t>
        </w:r>
        <w:r w:rsidRPr="002A5730">
          <w:rPr>
            <w:webHidden/>
          </w:rPr>
          <w:fldChar w:fldCharType="end"/>
        </w:r>
      </w:hyperlink>
    </w:p>
    <w:p w14:paraId="6502873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45" w:history="1">
        <w:r w:rsidRPr="002A5730">
          <w:rPr>
            <w:rStyle w:val="Hyperkobling"/>
          </w:rPr>
          <w:t>Limnistiske</w:t>
        </w:r>
        <w:r w:rsidRPr="002A5730">
          <w:rPr>
            <w:rStyle w:val="Hyperkobling"/>
            <w:spacing w:val="-8"/>
          </w:rPr>
          <w:t xml:space="preserve"> </w:t>
        </w:r>
        <w:r w:rsidRPr="002A5730">
          <w:rPr>
            <w:rStyle w:val="Hyperkobling"/>
            <w:spacing w:val="-2"/>
          </w:rPr>
          <w:t>naturverdiar</w:t>
        </w:r>
        <w:r w:rsidRPr="002A5730">
          <w:rPr>
            <w:webHidden/>
          </w:rPr>
          <w:tab/>
        </w:r>
        <w:r w:rsidRPr="002A5730">
          <w:rPr>
            <w:webHidden/>
          </w:rPr>
          <w:fldChar w:fldCharType="begin"/>
        </w:r>
        <w:r w:rsidRPr="002A5730">
          <w:rPr>
            <w:webHidden/>
          </w:rPr>
          <w:instrText xml:space="preserve"> PAGEREF _Toc163472745 \h </w:instrText>
        </w:r>
        <w:r w:rsidRPr="002A5730">
          <w:rPr>
            <w:webHidden/>
          </w:rPr>
        </w:r>
        <w:r w:rsidRPr="002A5730">
          <w:rPr>
            <w:webHidden/>
          </w:rPr>
          <w:fldChar w:fldCharType="separate"/>
        </w:r>
        <w:r w:rsidRPr="002A5730">
          <w:rPr>
            <w:webHidden/>
          </w:rPr>
          <w:t>31</w:t>
        </w:r>
        <w:r w:rsidRPr="002A5730">
          <w:rPr>
            <w:webHidden/>
          </w:rPr>
          <w:fldChar w:fldCharType="end"/>
        </w:r>
      </w:hyperlink>
    </w:p>
    <w:p w14:paraId="2D09AB9C"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46" w:history="1">
        <w:r w:rsidRPr="002A5730">
          <w:rPr>
            <w:rStyle w:val="Hyperkobling"/>
          </w:rPr>
          <w:t>Marine</w:t>
        </w:r>
        <w:r w:rsidRPr="002A5730">
          <w:rPr>
            <w:rStyle w:val="Hyperkobling"/>
            <w:spacing w:val="-6"/>
          </w:rPr>
          <w:t xml:space="preserve"> </w:t>
        </w:r>
        <w:r w:rsidRPr="002A5730">
          <w:rPr>
            <w:rStyle w:val="Hyperkobling"/>
          </w:rPr>
          <w:t>naturverdiar</w:t>
        </w:r>
        <w:r w:rsidRPr="002A5730">
          <w:rPr>
            <w:webHidden/>
          </w:rPr>
          <w:tab/>
        </w:r>
        <w:r w:rsidRPr="002A5730">
          <w:rPr>
            <w:webHidden/>
          </w:rPr>
          <w:fldChar w:fldCharType="begin"/>
        </w:r>
        <w:r w:rsidRPr="002A5730">
          <w:rPr>
            <w:webHidden/>
          </w:rPr>
          <w:instrText xml:space="preserve"> PAGEREF _Toc163472746 \h </w:instrText>
        </w:r>
        <w:r w:rsidRPr="002A5730">
          <w:rPr>
            <w:webHidden/>
          </w:rPr>
        </w:r>
        <w:r w:rsidRPr="002A5730">
          <w:rPr>
            <w:webHidden/>
          </w:rPr>
          <w:fldChar w:fldCharType="separate"/>
        </w:r>
        <w:r w:rsidRPr="002A5730">
          <w:rPr>
            <w:webHidden/>
          </w:rPr>
          <w:t>31</w:t>
        </w:r>
        <w:r w:rsidRPr="002A5730">
          <w:rPr>
            <w:webHidden/>
          </w:rPr>
          <w:fldChar w:fldCharType="end"/>
        </w:r>
      </w:hyperlink>
    </w:p>
    <w:p w14:paraId="670951B7"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47" w:history="1">
        <w:r w:rsidRPr="002A5730">
          <w:rPr>
            <w:rStyle w:val="Hyperkobling"/>
          </w:rPr>
          <w:t>Vern</w:t>
        </w:r>
        <w:r w:rsidRPr="002A5730">
          <w:rPr>
            <w:rStyle w:val="Hyperkobling"/>
            <w:spacing w:val="-5"/>
          </w:rPr>
          <w:t xml:space="preserve"> </w:t>
        </w:r>
        <w:r w:rsidRPr="002A5730">
          <w:rPr>
            <w:rStyle w:val="Hyperkobling"/>
          </w:rPr>
          <w:t>–</w:t>
        </w:r>
        <w:r w:rsidRPr="002A5730">
          <w:rPr>
            <w:rStyle w:val="Hyperkobling"/>
            <w:spacing w:val="-6"/>
          </w:rPr>
          <w:t xml:space="preserve"> </w:t>
        </w:r>
        <w:r w:rsidRPr="002A5730">
          <w:rPr>
            <w:rStyle w:val="Hyperkobling"/>
          </w:rPr>
          <w:t>Forvaltningsplan</w:t>
        </w:r>
        <w:r w:rsidRPr="002A5730">
          <w:rPr>
            <w:rStyle w:val="Hyperkobling"/>
            <w:spacing w:val="-7"/>
          </w:rPr>
          <w:t xml:space="preserve"> </w:t>
        </w:r>
        <w:r w:rsidRPr="002A5730">
          <w:rPr>
            <w:rStyle w:val="Hyperkobling"/>
            <w:spacing w:val="-2"/>
          </w:rPr>
          <w:t>Oselvvassdraget</w:t>
        </w:r>
        <w:r w:rsidRPr="002A5730">
          <w:rPr>
            <w:webHidden/>
          </w:rPr>
          <w:tab/>
        </w:r>
        <w:r w:rsidRPr="002A5730">
          <w:rPr>
            <w:webHidden/>
          </w:rPr>
          <w:fldChar w:fldCharType="begin"/>
        </w:r>
        <w:r w:rsidRPr="002A5730">
          <w:rPr>
            <w:webHidden/>
          </w:rPr>
          <w:instrText xml:space="preserve"> PAGEREF _Toc163472747 \h </w:instrText>
        </w:r>
        <w:r w:rsidRPr="002A5730">
          <w:rPr>
            <w:webHidden/>
          </w:rPr>
        </w:r>
        <w:r w:rsidRPr="002A5730">
          <w:rPr>
            <w:webHidden/>
          </w:rPr>
          <w:fldChar w:fldCharType="separate"/>
        </w:r>
        <w:r w:rsidRPr="002A5730">
          <w:rPr>
            <w:webHidden/>
          </w:rPr>
          <w:t>31</w:t>
        </w:r>
        <w:r w:rsidRPr="002A5730">
          <w:rPr>
            <w:webHidden/>
          </w:rPr>
          <w:fldChar w:fldCharType="end"/>
        </w:r>
      </w:hyperlink>
    </w:p>
    <w:p w14:paraId="6B90D5B6"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48" w:history="1">
        <w:r w:rsidRPr="002A5730">
          <w:rPr>
            <w:rStyle w:val="Hyperkobling"/>
          </w:rPr>
          <w:t>6.5</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Rekreasjonsverdi,</w:t>
        </w:r>
        <w:r w:rsidRPr="002A5730">
          <w:rPr>
            <w:rStyle w:val="Hyperkobling"/>
            <w:spacing w:val="-7"/>
          </w:rPr>
          <w:t xml:space="preserve"> </w:t>
        </w:r>
        <w:r w:rsidRPr="002A5730">
          <w:rPr>
            <w:rStyle w:val="Hyperkobling"/>
          </w:rPr>
          <w:t>rekreasjonsbruk</w:t>
        </w:r>
        <w:r w:rsidRPr="002A5730">
          <w:rPr>
            <w:rStyle w:val="Hyperkobling"/>
            <w:spacing w:val="-3"/>
          </w:rPr>
          <w:t xml:space="preserve"> </w:t>
        </w:r>
        <w:r w:rsidRPr="002A5730">
          <w:rPr>
            <w:rStyle w:val="Hyperkobling"/>
          </w:rPr>
          <w:t>og</w:t>
        </w:r>
        <w:r w:rsidRPr="002A5730">
          <w:rPr>
            <w:rStyle w:val="Hyperkobling"/>
            <w:spacing w:val="-2"/>
          </w:rPr>
          <w:t xml:space="preserve"> </w:t>
        </w:r>
        <w:r w:rsidRPr="002A5730">
          <w:rPr>
            <w:rStyle w:val="Hyperkobling"/>
          </w:rPr>
          <w:t>uteområde</w:t>
        </w:r>
        <w:r w:rsidRPr="002A5730">
          <w:rPr>
            <w:webHidden/>
          </w:rPr>
          <w:tab/>
        </w:r>
        <w:r w:rsidRPr="002A5730">
          <w:rPr>
            <w:webHidden/>
          </w:rPr>
          <w:fldChar w:fldCharType="begin"/>
        </w:r>
        <w:r w:rsidRPr="002A5730">
          <w:rPr>
            <w:webHidden/>
          </w:rPr>
          <w:instrText xml:space="preserve"> PAGEREF _Toc163472748 \h </w:instrText>
        </w:r>
        <w:r w:rsidRPr="002A5730">
          <w:rPr>
            <w:webHidden/>
          </w:rPr>
        </w:r>
        <w:r w:rsidRPr="002A5730">
          <w:rPr>
            <w:webHidden/>
          </w:rPr>
          <w:fldChar w:fldCharType="separate"/>
        </w:r>
        <w:r w:rsidRPr="002A5730">
          <w:rPr>
            <w:webHidden/>
          </w:rPr>
          <w:t>32</w:t>
        </w:r>
        <w:r w:rsidRPr="002A5730">
          <w:rPr>
            <w:webHidden/>
          </w:rPr>
          <w:fldChar w:fldCharType="end"/>
        </w:r>
      </w:hyperlink>
    </w:p>
    <w:p w14:paraId="2E63871A"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49" w:history="1">
        <w:r w:rsidRPr="002A5730">
          <w:rPr>
            <w:rStyle w:val="Hyperkobling"/>
          </w:rPr>
          <w:t>Grønstruktur</w:t>
        </w:r>
        <w:r w:rsidRPr="002A5730">
          <w:rPr>
            <w:webHidden/>
          </w:rPr>
          <w:tab/>
        </w:r>
        <w:r w:rsidRPr="002A5730">
          <w:rPr>
            <w:webHidden/>
          </w:rPr>
          <w:fldChar w:fldCharType="begin"/>
        </w:r>
        <w:r w:rsidRPr="002A5730">
          <w:rPr>
            <w:webHidden/>
          </w:rPr>
          <w:instrText xml:space="preserve"> PAGEREF _Toc163472749 \h </w:instrText>
        </w:r>
        <w:r w:rsidRPr="002A5730">
          <w:rPr>
            <w:webHidden/>
          </w:rPr>
        </w:r>
        <w:r w:rsidRPr="002A5730">
          <w:rPr>
            <w:webHidden/>
          </w:rPr>
          <w:fldChar w:fldCharType="separate"/>
        </w:r>
        <w:r w:rsidRPr="002A5730">
          <w:rPr>
            <w:webHidden/>
          </w:rPr>
          <w:t>32</w:t>
        </w:r>
        <w:r w:rsidRPr="002A5730">
          <w:rPr>
            <w:webHidden/>
          </w:rPr>
          <w:fldChar w:fldCharType="end"/>
        </w:r>
      </w:hyperlink>
    </w:p>
    <w:p w14:paraId="3B42BE2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0" w:history="1">
        <w:r w:rsidRPr="002A5730">
          <w:rPr>
            <w:rStyle w:val="Hyperkobling"/>
          </w:rPr>
          <w:t>Friluftsliv</w:t>
        </w:r>
        <w:r w:rsidRPr="002A5730">
          <w:rPr>
            <w:webHidden/>
          </w:rPr>
          <w:tab/>
        </w:r>
        <w:r w:rsidRPr="002A5730">
          <w:rPr>
            <w:webHidden/>
          </w:rPr>
          <w:fldChar w:fldCharType="begin"/>
        </w:r>
        <w:r w:rsidRPr="002A5730">
          <w:rPr>
            <w:webHidden/>
          </w:rPr>
          <w:instrText xml:space="preserve"> PAGEREF _Toc163472750 \h </w:instrText>
        </w:r>
        <w:r w:rsidRPr="002A5730">
          <w:rPr>
            <w:webHidden/>
          </w:rPr>
        </w:r>
        <w:r w:rsidRPr="002A5730">
          <w:rPr>
            <w:webHidden/>
          </w:rPr>
          <w:fldChar w:fldCharType="separate"/>
        </w:r>
        <w:r w:rsidRPr="002A5730">
          <w:rPr>
            <w:webHidden/>
          </w:rPr>
          <w:t>33</w:t>
        </w:r>
        <w:r w:rsidRPr="002A5730">
          <w:rPr>
            <w:webHidden/>
          </w:rPr>
          <w:fldChar w:fldCharType="end"/>
        </w:r>
      </w:hyperlink>
    </w:p>
    <w:p w14:paraId="0A857925"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1" w:history="1">
        <w:r w:rsidRPr="002A5730">
          <w:rPr>
            <w:rStyle w:val="Hyperkobling"/>
          </w:rPr>
          <w:t>Nærmiljø</w:t>
        </w:r>
        <w:r w:rsidRPr="002A5730">
          <w:rPr>
            <w:webHidden/>
          </w:rPr>
          <w:tab/>
        </w:r>
        <w:r w:rsidRPr="002A5730">
          <w:rPr>
            <w:webHidden/>
          </w:rPr>
          <w:fldChar w:fldCharType="begin"/>
        </w:r>
        <w:r w:rsidRPr="002A5730">
          <w:rPr>
            <w:webHidden/>
          </w:rPr>
          <w:instrText xml:space="preserve"> PAGEREF _Toc163472751 \h </w:instrText>
        </w:r>
        <w:r w:rsidRPr="002A5730">
          <w:rPr>
            <w:webHidden/>
          </w:rPr>
        </w:r>
        <w:r w:rsidRPr="002A5730">
          <w:rPr>
            <w:webHidden/>
          </w:rPr>
          <w:fldChar w:fldCharType="separate"/>
        </w:r>
        <w:r w:rsidRPr="002A5730">
          <w:rPr>
            <w:webHidden/>
          </w:rPr>
          <w:t>34</w:t>
        </w:r>
        <w:r w:rsidRPr="002A5730">
          <w:rPr>
            <w:webHidden/>
          </w:rPr>
          <w:fldChar w:fldCharType="end"/>
        </w:r>
      </w:hyperlink>
    </w:p>
    <w:p w14:paraId="3D8542E7"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2" w:history="1">
        <w:r w:rsidRPr="002A5730">
          <w:rPr>
            <w:rStyle w:val="Hyperkobling"/>
          </w:rPr>
          <w:t>Parker</w:t>
        </w:r>
        <w:r w:rsidRPr="002A5730">
          <w:rPr>
            <w:webHidden/>
          </w:rPr>
          <w:tab/>
        </w:r>
        <w:r w:rsidRPr="002A5730">
          <w:rPr>
            <w:webHidden/>
          </w:rPr>
          <w:fldChar w:fldCharType="begin"/>
        </w:r>
        <w:r w:rsidRPr="002A5730">
          <w:rPr>
            <w:webHidden/>
          </w:rPr>
          <w:instrText xml:space="preserve"> PAGEREF _Toc163472752 \h </w:instrText>
        </w:r>
        <w:r w:rsidRPr="002A5730">
          <w:rPr>
            <w:webHidden/>
          </w:rPr>
        </w:r>
        <w:r w:rsidRPr="002A5730">
          <w:rPr>
            <w:webHidden/>
          </w:rPr>
          <w:fldChar w:fldCharType="separate"/>
        </w:r>
        <w:r w:rsidRPr="002A5730">
          <w:rPr>
            <w:webHidden/>
          </w:rPr>
          <w:t>34</w:t>
        </w:r>
        <w:r w:rsidRPr="002A5730">
          <w:rPr>
            <w:webHidden/>
          </w:rPr>
          <w:fldChar w:fldCharType="end"/>
        </w:r>
      </w:hyperlink>
    </w:p>
    <w:p w14:paraId="3C64762E"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3" w:history="1">
        <w:r w:rsidRPr="002A5730">
          <w:rPr>
            <w:rStyle w:val="Hyperkobling"/>
          </w:rPr>
          <w:t>Sosiale</w:t>
        </w:r>
        <w:r w:rsidRPr="002A5730">
          <w:rPr>
            <w:rStyle w:val="Hyperkobling"/>
            <w:spacing w:val="-6"/>
          </w:rPr>
          <w:t xml:space="preserve"> </w:t>
        </w:r>
        <w:r w:rsidRPr="002A5730">
          <w:rPr>
            <w:rStyle w:val="Hyperkobling"/>
          </w:rPr>
          <w:t>møteplassar</w:t>
        </w:r>
        <w:r w:rsidRPr="002A5730">
          <w:rPr>
            <w:rStyle w:val="Hyperkobling"/>
            <w:spacing w:val="-7"/>
          </w:rPr>
          <w:t xml:space="preserve"> </w:t>
        </w:r>
        <w:r w:rsidRPr="002A5730">
          <w:rPr>
            <w:rStyle w:val="Hyperkobling"/>
          </w:rPr>
          <w:t>og</w:t>
        </w:r>
        <w:r w:rsidRPr="002A5730">
          <w:rPr>
            <w:rStyle w:val="Hyperkobling"/>
            <w:spacing w:val="-5"/>
          </w:rPr>
          <w:t xml:space="preserve"> </w:t>
        </w:r>
        <w:r w:rsidRPr="002A5730">
          <w:rPr>
            <w:rStyle w:val="Hyperkobling"/>
            <w:spacing w:val="-2"/>
          </w:rPr>
          <w:t>uteområde</w:t>
        </w:r>
        <w:r w:rsidRPr="002A5730">
          <w:rPr>
            <w:webHidden/>
          </w:rPr>
          <w:tab/>
        </w:r>
        <w:r w:rsidRPr="002A5730">
          <w:rPr>
            <w:webHidden/>
          </w:rPr>
          <w:fldChar w:fldCharType="begin"/>
        </w:r>
        <w:r w:rsidRPr="002A5730">
          <w:rPr>
            <w:webHidden/>
          </w:rPr>
          <w:instrText xml:space="preserve"> PAGEREF _Toc163472753 \h </w:instrText>
        </w:r>
        <w:r w:rsidRPr="002A5730">
          <w:rPr>
            <w:webHidden/>
          </w:rPr>
        </w:r>
        <w:r w:rsidRPr="002A5730">
          <w:rPr>
            <w:webHidden/>
          </w:rPr>
          <w:fldChar w:fldCharType="separate"/>
        </w:r>
        <w:r w:rsidRPr="002A5730">
          <w:rPr>
            <w:webHidden/>
          </w:rPr>
          <w:t>34</w:t>
        </w:r>
        <w:r w:rsidRPr="002A5730">
          <w:rPr>
            <w:webHidden/>
          </w:rPr>
          <w:fldChar w:fldCharType="end"/>
        </w:r>
      </w:hyperlink>
    </w:p>
    <w:p w14:paraId="75168984"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4" w:history="1">
        <w:r w:rsidRPr="002A5730">
          <w:rPr>
            <w:rStyle w:val="Hyperkobling"/>
          </w:rPr>
          <w:t>Tilrettelagte</w:t>
        </w:r>
        <w:r w:rsidRPr="002A5730">
          <w:rPr>
            <w:rStyle w:val="Hyperkobling"/>
            <w:spacing w:val="-5"/>
          </w:rPr>
          <w:t xml:space="preserve"> </w:t>
        </w:r>
        <w:r w:rsidRPr="002A5730">
          <w:rPr>
            <w:rStyle w:val="Hyperkobling"/>
          </w:rPr>
          <w:t>og</w:t>
        </w:r>
        <w:r w:rsidRPr="002A5730">
          <w:rPr>
            <w:rStyle w:val="Hyperkobling"/>
            <w:spacing w:val="-6"/>
          </w:rPr>
          <w:t xml:space="preserve"> </w:t>
        </w:r>
        <w:r w:rsidRPr="002A5730">
          <w:rPr>
            <w:rStyle w:val="Hyperkobling"/>
          </w:rPr>
          <w:t>uformelle</w:t>
        </w:r>
        <w:r w:rsidRPr="002A5730">
          <w:rPr>
            <w:rStyle w:val="Hyperkobling"/>
            <w:spacing w:val="-7"/>
          </w:rPr>
          <w:t xml:space="preserve"> </w:t>
        </w:r>
        <w:r w:rsidRPr="002A5730">
          <w:rPr>
            <w:rStyle w:val="Hyperkobling"/>
          </w:rPr>
          <w:t>leike-</w:t>
        </w:r>
        <w:r w:rsidRPr="002A5730">
          <w:rPr>
            <w:rStyle w:val="Hyperkobling"/>
            <w:spacing w:val="-4"/>
          </w:rPr>
          <w:t xml:space="preserve"> </w:t>
        </w:r>
        <w:r w:rsidRPr="002A5730">
          <w:rPr>
            <w:rStyle w:val="Hyperkobling"/>
          </w:rPr>
          <w:t>og</w:t>
        </w:r>
        <w:r w:rsidRPr="002A5730">
          <w:rPr>
            <w:rStyle w:val="Hyperkobling"/>
            <w:spacing w:val="-4"/>
          </w:rPr>
          <w:t xml:space="preserve"> </w:t>
        </w:r>
        <w:r w:rsidRPr="002A5730">
          <w:rPr>
            <w:rStyle w:val="Hyperkobling"/>
            <w:spacing w:val="-2"/>
          </w:rPr>
          <w:t>aktivitetsområde</w:t>
        </w:r>
        <w:r w:rsidRPr="002A5730">
          <w:rPr>
            <w:webHidden/>
          </w:rPr>
          <w:tab/>
        </w:r>
        <w:r w:rsidRPr="002A5730">
          <w:rPr>
            <w:webHidden/>
          </w:rPr>
          <w:fldChar w:fldCharType="begin"/>
        </w:r>
        <w:r w:rsidRPr="002A5730">
          <w:rPr>
            <w:webHidden/>
          </w:rPr>
          <w:instrText xml:space="preserve"> PAGEREF _Toc163472754 \h </w:instrText>
        </w:r>
        <w:r w:rsidRPr="002A5730">
          <w:rPr>
            <w:webHidden/>
          </w:rPr>
        </w:r>
        <w:r w:rsidRPr="002A5730">
          <w:rPr>
            <w:webHidden/>
          </w:rPr>
          <w:fldChar w:fldCharType="separate"/>
        </w:r>
        <w:r w:rsidRPr="002A5730">
          <w:rPr>
            <w:webHidden/>
          </w:rPr>
          <w:t>35</w:t>
        </w:r>
        <w:r w:rsidRPr="002A5730">
          <w:rPr>
            <w:webHidden/>
          </w:rPr>
          <w:fldChar w:fldCharType="end"/>
        </w:r>
      </w:hyperlink>
    </w:p>
    <w:p w14:paraId="7CA67FB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5" w:history="1">
        <w:r w:rsidRPr="002A5730">
          <w:rPr>
            <w:rStyle w:val="Hyperkobling"/>
          </w:rPr>
          <w:t>Skuleveg</w:t>
        </w:r>
        <w:r w:rsidRPr="002A5730">
          <w:rPr>
            <w:webHidden/>
          </w:rPr>
          <w:tab/>
        </w:r>
        <w:r w:rsidRPr="002A5730">
          <w:rPr>
            <w:webHidden/>
          </w:rPr>
          <w:fldChar w:fldCharType="begin"/>
        </w:r>
        <w:r w:rsidRPr="002A5730">
          <w:rPr>
            <w:webHidden/>
          </w:rPr>
          <w:instrText xml:space="preserve"> PAGEREF _Toc163472755 \h </w:instrText>
        </w:r>
        <w:r w:rsidRPr="002A5730">
          <w:rPr>
            <w:webHidden/>
          </w:rPr>
        </w:r>
        <w:r w:rsidRPr="002A5730">
          <w:rPr>
            <w:webHidden/>
          </w:rPr>
          <w:fldChar w:fldCharType="separate"/>
        </w:r>
        <w:r w:rsidRPr="002A5730">
          <w:rPr>
            <w:webHidden/>
          </w:rPr>
          <w:t>36</w:t>
        </w:r>
        <w:r w:rsidRPr="002A5730">
          <w:rPr>
            <w:webHidden/>
          </w:rPr>
          <w:fldChar w:fldCharType="end"/>
        </w:r>
      </w:hyperlink>
    </w:p>
    <w:p w14:paraId="1A7F805B"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56" w:history="1">
        <w:r w:rsidRPr="002A5730">
          <w:rPr>
            <w:rStyle w:val="Hyperkobling"/>
            <w:spacing w:val="-2"/>
          </w:rPr>
          <w:t>6.6</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Sosial</w:t>
        </w:r>
        <w:r w:rsidRPr="002A5730">
          <w:rPr>
            <w:rStyle w:val="Hyperkobling"/>
            <w:spacing w:val="-4"/>
          </w:rPr>
          <w:t xml:space="preserve"> </w:t>
        </w:r>
        <w:r w:rsidRPr="002A5730">
          <w:rPr>
            <w:rStyle w:val="Hyperkobling"/>
          </w:rPr>
          <w:t>infrastruktur</w:t>
        </w:r>
        <w:r w:rsidRPr="002A5730">
          <w:rPr>
            <w:rStyle w:val="Hyperkobling"/>
            <w:spacing w:val="-4"/>
          </w:rPr>
          <w:t xml:space="preserve"> </w:t>
        </w:r>
        <w:r w:rsidRPr="002A5730">
          <w:rPr>
            <w:rStyle w:val="Hyperkobling"/>
          </w:rPr>
          <w:t>og</w:t>
        </w:r>
        <w:r w:rsidRPr="002A5730">
          <w:rPr>
            <w:rStyle w:val="Hyperkobling"/>
            <w:spacing w:val="-1"/>
          </w:rPr>
          <w:t xml:space="preserve"> </w:t>
        </w:r>
        <w:r w:rsidRPr="002A5730">
          <w:rPr>
            <w:rStyle w:val="Hyperkobling"/>
            <w:spacing w:val="-2"/>
          </w:rPr>
          <w:t>servicetilbod</w:t>
        </w:r>
        <w:r w:rsidRPr="002A5730">
          <w:rPr>
            <w:webHidden/>
          </w:rPr>
          <w:tab/>
        </w:r>
        <w:r w:rsidRPr="002A5730">
          <w:rPr>
            <w:webHidden/>
          </w:rPr>
          <w:fldChar w:fldCharType="begin"/>
        </w:r>
        <w:r w:rsidRPr="002A5730">
          <w:rPr>
            <w:webHidden/>
          </w:rPr>
          <w:instrText xml:space="preserve"> PAGEREF _Toc163472756 \h </w:instrText>
        </w:r>
        <w:r w:rsidRPr="002A5730">
          <w:rPr>
            <w:webHidden/>
          </w:rPr>
        </w:r>
        <w:r w:rsidRPr="002A5730">
          <w:rPr>
            <w:webHidden/>
          </w:rPr>
          <w:fldChar w:fldCharType="separate"/>
        </w:r>
        <w:r w:rsidRPr="002A5730">
          <w:rPr>
            <w:webHidden/>
          </w:rPr>
          <w:t>37</w:t>
        </w:r>
        <w:r w:rsidRPr="002A5730">
          <w:rPr>
            <w:webHidden/>
          </w:rPr>
          <w:fldChar w:fldCharType="end"/>
        </w:r>
      </w:hyperlink>
    </w:p>
    <w:p w14:paraId="286BDEEE"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7" w:history="1">
        <w:r w:rsidRPr="002A5730">
          <w:rPr>
            <w:rStyle w:val="Hyperkobling"/>
          </w:rPr>
          <w:t>Skulekapasitet</w:t>
        </w:r>
        <w:r w:rsidRPr="002A5730">
          <w:rPr>
            <w:webHidden/>
          </w:rPr>
          <w:tab/>
        </w:r>
        <w:r w:rsidRPr="002A5730">
          <w:rPr>
            <w:webHidden/>
          </w:rPr>
          <w:fldChar w:fldCharType="begin"/>
        </w:r>
        <w:r w:rsidRPr="002A5730">
          <w:rPr>
            <w:webHidden/>
          </w:rPr>
          <w:instrText xml:space="preserve"> PAGEREF _Toc163472757 \h </w:instrText>
        </w:r>
        <w:r w:rsidRPr="002A5730">
          <w:rPr>
            <w:webHidden/>
          </w:rPr>
        </w:r>
        <w:r w:rsidRPr="002A5730">
          <w:rPr>
            <w:webHidden/>
          </w:rPr>
          <w:fldChar w:fldCharType="separate"/>
        </w:r>
        <w:r w:rsidRPr="002A5730">
          <w:rPr>
            <w:webHidden/>
          </w:rPr>
          <w:t>38</w:t>
        </w:r>
        <w:r w:rsidRPr="002A5730">
          <w:rPr>
            <w:webHidden/>
          </w:rPr>
          <w:fldChar w:fldCharType="end"/>
        </w:r>
      </w:hyperlink>
    </w:p>
    <w:p w14:paraId="4D5408F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58" w:history="1">
        <w:r w:rsidRPr="002A5730">
          <w:rPr>
            <w:rStyle w:val="Hyperkobling"/>
          </w:rPr>
          <w:t>6.7</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Trafikktilhøve</w:t>
        </w:r>
        <w:r w:rsidRPr="002A5730">
          <w:rPr>
            <w:webHidden/>
          </w:rPr>
          <w:tab/>
        </w:r>
        <w:r w:rsidRPr="002A5730">
          <w:rPr>
            <w:webHidden/>
          </w:rPr>
          <w:fldChar w:fldCharType="begin"/>
        </w:r>
        <w:r w:rsidRPr="002A5730">
          <w:rPr>
            <w:webHidden/>
          </w:rPr>
          <w:instrText xml:space="preserve"> PAGEREF _Toc163472758 \h </w:instrText>
        </w:r>
        <w:r w:rsidRPr="002A5730">
          <w:rPr>
            <w:webHidden/>
          </w:rPr>
        </w:r>
        <w:r w:rsidRPr="002A5730">
          <w:rPr>
            <w:webHidden/>
          </w:rPr>
          <w:fldChar w:fldCharType="separate"/>
        </w:r>
        <w:r w:rsidRPr="002A5730">
          <w:rPr>
            <w:webHidden/>
          </w:rPr>
          <w:t>38</w:t>
        </w:r>
        <w:r w:rsidRPr="002A5730">
          <w:rPr>
            <w:webHidden/>
          </w:rPr>
          <w:fldChar w:fldCharType="end"/>
        </w:r>
      </w:hyperlink>
    </w:p>
    <w:p w14:paraId="2BE87732"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59" w:history="1">
        <w:r w:rsidRPr="002A5730">
          <w:rPr>
            <w:rStyle w:val="Hyperkobling"/>
          </w:rPr>
          <w:t>Knutepunkt</w:t>
        </w:r>
        <w:r w:rsidRPr="002A5730">
          <w:rPr>
            <w:webHidden/>
          </w:rPr>
          <w:tab/>
        </w:r>
        <w:r w:rsidRPr="002A5730">
          <w:rPr>
            <w:webHidden/>
          </w:rPr>
          <w:fldChar w:fldCharType="begin"/>
        </w:r>
        <w:r w:rsidRPr="002A5730">
          <w:rPr>
            <w:webHidden/>
          </w:rPr>
          <w:instrText xml:space="preserve"> PAGEREF _Toc163472759 \h </w:instrText>
        </w:r>
        <w:r w:rsidRPr="002A5730">
          <w:rPr>
            <w:webHidden/>
          </w:rPr>
        </w:r>
        <w:r w:rsidRPr="002A5730">
          <w:rPr>
            <w:webHidden/>
          </w:rPr>
          <w:fldChar w:fldCharType="separate"/>
        </w:r>
        <w:r w:rsidRPr="002A5730">
          <w:rPr>
            <w:webHidden/>
          </w:rPr>
          <w:t>38</w:t>
        </w:r>
        <w:r w:rsidRPr="002A5730">
          <w:rPr>
            <w:webHidden/>
          </w:rPr>
          <w:fldChar w:fldCharType="end"/>
        </w:r>
      </w:hyperlink>
    </w:p>
    <w:p w14:paraId="10318AF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0" w:history="1">
        <w:r w:rsidRPr="002A5730">
          <w:rPr>
            <w:rStyle w:val="Hyperkobling"/>
          </w:rPr>
          <w:t>Vegsystem</w:t>
        </w:r>
        <w:r w:rsidRPr="002A5730">
          <w:rPr>
            <w:webHidden/>
          </w:rPr>
          <w:tab/>
        </w:r>
        <w:r w:rsidRPr="002A5730">
          <w:rPr>
            <w:webHidden/>
          </w:rPr>
          <w:fldChar w:fldCharType="begin"/>
        </w:r>
        <w:r w:rsidRPr="002A5730">
          <w:rPr>
            <w:webHidden/>
          </w:rPr>
          <w:instrText xml:space="preserve"> PAGEREF _Toc163472760 \h </w:instrText>
        </w:r>
        <w:r w:rsidRPr="002A5730">
          <w:rPr>
            <w:webHidden/>
          </w:rPr>
        </w:r>
        <w:r w:rsidRPr="002A5730">
          <w:rPr>
            <w:webHidden/>
          </w:rPr>
          <w:fldChar w:fldCharType="separate"/>
        </w:r>
        <w:r w:rsidRPr="002A5730">
          <w:rPr>
            <w:webHidden/>
          </w:rPr>
          <w:t>38</w:t>
        </w:r>
        <w:r w:rsidRPr="002A5730">
          <w:rPr>
            <w:webHidden/>
          </w:rPr>
          <w:fldChar w:fldCharType="end"/>
        </w:r>
      </w:hyperlink>
    </w:p>
    <w:p w14:paraId="57ADCCDF"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1" w:history="1">
        <w:r w:rsidRPr="002A5730">
          <w:rPr>
            <w:rStyle w:val="Hyperkobling"/>
          </w:rPr>
          <w:t>Trafikkmengde</w:t>
        </w:r>
        <w:r w:rsidRPr="002A5730">
          <w:rPr>
            <w:webHidden/>
          </w:rPr>
          <w:tab/>
        </w:r>
        <w:r w:rsidRPr="002A5730">
          <w:rPr>
            <w:webHidden/>
          </w:rPr>
          <w:fldChar w:fldCharType="begin"/>
        </w:r>
        <w:r w:rsidRPr="002A5730">
          <w:rPr>
            <w:webHidden/>
          </w:rPr>
          <w:instrText xml:space="preserve"> PAGEREF _Toc163472761 \h </w:instrText>
        </w:r>
        <w:r w:rsidRPr="002A5730">
          <w:rPr>
            <w:webHidden/>
          </w:rPr>
        </w:r>
        <w:r w:rsidRPr="002A5730">
          <w:rPr>
            <w:webHidden/>
          </w:rPr>
          <w:fldChar w:fldCharType="separate"/>
        </w:r>
        <w:r w:rsidRPr="002A5730">
          <w:rPr>
            <w:webHidden/>
          </w:rPr>
          <w:t>39</w:t>
        </w:r>
        <w:r w:rsidRPr="002A5730">
          <w:rPr>
            <w:webHidden/>
          </w:rPr>
          <w:fldChar w:fldCharType="end"/>
        </w:r>
      </w:hyperlink>
    </w:p>
    <w:p w14:paraId="4199735C"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2" w:history="1">
        <w:r w:rsidRPr="002A5730">
          <w:rPr>
            <w:rStyle w:val="Hyperkobling"/>
          </w:rPr>
          <w:t>Ulykkessituasjon</w:t>
        </w:r>
        <w:r w:rsidRPr="002A5730">
          <w:rPr>
            <w:webHidden/>
          </w:rPr>
          <w:tab/>
        </w:r>
        <w:r w:rsidRPr="002A5730">
          <w:rPr>
            <w:webHidden/>
          </w:rPr>
          <w:fldChar w:fldCharType="begin"/>
        </w:r>
        <w:r w:rsidRPr="002A5730">
          <w:rPr>
            <w:webHidden/>
          </w:rPr>
          <w:instrText xml:space="preserve"> PAGEREF _Toc163472762 \h </w:instrText>
        </w:r>
        <w:r w:rsidRPr="002A5730">
          <w:rPr>
            <w:webHidden/>
          </w:rPr>
        </w:r>
        <w:r w:rsidRPr="002A5730">
          <w:rPr>
            <w:webHidden/>
          </w:rPr>
          <w:fldChar w:fldCharType="separate"/>
        </w:r>
        <w:r w:rsidRPr="002A5730">
          <w:rPr>
            <w:webHidden/>
          </w:rPr>
          <w:t>39</w:t>
        </w:r>
        <w:r w:rsidRPr="002A5730">
          <w:rPr>
            <w:webHidden/>
          </w:rPr>
          <w:fldChar w:fldCharType="end"/>
        </w:r>
      </w:hyperlink>
    </w:p>
    <w:p w14:paraId="36EB5CE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3" w:history="1">
        <w:r w:rsidRPr="002A5730">
          <w:rPr>
            <w:rStyle w:val="Hyperkobling"/>
          </w:rPr>
          <w:t>Trafikksikkerheit</w:t>
        </w:r>
        <w:r w:rsidRPr="002A5730">
          <w:rPr>
            <w:rStyle w:val="Hyperkobling"/>
            <w:spacing w:val="-8"/>
          </w:rPr>
          <w:t xml:space="preserve"> </w:t>
        </w:r>
        <w:r w:rsidRPr="002A5730">
          <w:rPr>
            <w:rStyle w:val="Hyperkobling"/>
          </w:rPr>
          <w:t>mjuke</w:t>
        </w:r>
        <w:r w:rsidRPr="002A5730">
          <w:rPr>
            <w:rStyle w:val="Hyperkobling"/>
            <w:spacing w:val="-9"/>
          </w:rPr>
          <w:t xml:space="preserve"> </w:t>
        </w:r>
        <w:r w:rsidRPr="002A5730">
          <w:rPr>
            <w:rStyle w:val="Hyperkobling"/>
            <w:spacing w:val="-2"/>
          </w:rPr>
          <w:t>trafikantar</w:t>
        </w:r>
        <w:r w:rsidRPr="002A5730">
          <w:rPr>
            <w:webHidden/>
          </w:rPr>
          <w:tab/>
        </w:r>
        <w:r w:rsidRPr="002A5730">
          <w:rPr>
            <w:webHidden/>
          </w:rPr>
          <w:fldChar w:fldCharType="begin"/>
        </w:r>
        <w:r w:rsidRPr="002A5730">
          <w:rPr>
            <w:webHidden/>
          </w:rPr>
          <w:instrText xml:space="preserve"> PAGEREF _Toc163472763 \h </w:instrText>
        </w:r>
        <w:r w:rsidRPr="002A5730">
          <w:rPr>
            <w:webHidden/>
          </w:rPr>
        </w:r>
        <w:r w:rsidRPr="002A5730">
          <w:rPr>
            <w:webHidden/>
          </w:rPr>
          <w:fldChar w:fldCharType="separate"/>
        </w:r>
        <w:r w:rsidRPr="002A5730">
          <w:rPr>
            <w:webHidden/>
          </w:rPr>
          <w:t>39</w:t>
        </w:r>
        <w:r w:rsidRPr="002A5730">
          <w:rPr>
            <w:webHidden/>
          </w:rPr>
          <w:fldChar w:fldCharType="end"/>
        </w:r>
      </w:hyperlink>
    </w:p>
    <w:p w14:paraId="7E58B507"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4" w:history="1">
        <w:r w:rsidRPr="002A5730">
          <w:rPr>
            <w:rStyle w:val="Hyperkobling"/>
          </w:rPr>
          <w:t>Kollektivtilbod</w:t>
        </w:r>
        <w:r w:rsidRPr="002A5730">
          <w:rPr>
            <w:webHidden/>
          </w:rPr>
          <w:tab/>
        </w:r>
        <w:r w:rsidRPr="002A5730">
          <w:rPr>
            <w:webHidden/>
          </w:rPr>
          <w:fldChar w:fldCharType="begin"/>
        </w:r>
        <w:r w:rsidRPr="002A5730">
          <w:rPr>
            <w:webHidden/>
          </w:rPr>
          <w:instrText xml:space="preserve"> PAGEREF _Toc163472764 \h </w:instrText>
        </w:r>
        <w:r w:rsidRPr="002A5730">
          <w:rPr>
            <w:webHidden/>
          </w:rPr>
        </w:r>
        <w:r w:rsidRPr="002A5730">
          <w:rPr>
            <w:webHidden/>
          </w:rPr>
          <w:fldChar w:fldCharType="separate"/>
        </w:r>
        <w:r w:rsidRPr="002A5730">
          <w:rPr>
            <w:webHidden/>
          </w:rPr>
          <w:t>39</w:t>
        </w:r>
        <w:r w:rsidRPr="002A5730">
          <w:rPr>
            <w:webHidden/>
          </w:rPr>
          <w:fldChar w:fldCharType="end"/>
        </w:r>
      </w:hyperlink>
    </w:p>
    <w:p w14:paraId="2C25D1F1"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5" w:history="1">
        <w:r w:rsidRPr="002A5730">
          <w:rPr>
            <w:rStyle w:val="Hyperkobling"/>
          </w:rPr>
          <w:t>Snarvegar</w:t>
        </w:r>
        <w:r w:rsidRPr="002A5730">
          <w:rPr>
            <w:webHidden/>
          </w:rPr>
          <w:tab/>
        </w:r>
        <w:r w:rsidRPr="002A5730">
          <w:rPr>
            <w:webHidden/>
          </w:rPr>
          <w:fldChar w:fldCharType="begin"/>
        </w:r>
        <w:r w:rsidRPr="002A5730">
          <w:rPr>
            <w:webHidden/>
          </w:rPr>
          <w:instrText xml:space="preserve"> PAGEREF _Toc163472765 \h </w:instrText>
        </w:r>
        <w:r w:rsidRPr="002A5730">
          <w:rPr>
            <w:webHidden/>
          </w:rPr>
        </w:r>
        <w:r w:rsidRPr="002A5730">
          <w:rPr>
            <w:webHidden/>
          </w:rPr>
          <w:fldChar w:fldCharType="separate"/>
        </w:r>
        <w:r w:rsidRPr="002A5730">
          <w:rPr>
            <w:webHidden/>
          </w:rPr>
          <w:t>39</w:t>
        </w:r>
        <w:r w:rsidRPr="002A5730">
          <w:rPr>
            <w:webHidden/>
          </w:rPr>
          <w:fldChar w:fldCharType="end"/>
        </w:r>
      </w:hyperlink>
    </w:p>
    <w:p w14:paraId="41F3E2E4"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6" w:history="1">
        <w:r w:rsidRPr="002A5730">
          <w:rPr>
            <w:rStyle w:val="Hyperkobling"/>
          </w:rPr>
          <w:t>Sykkel</w:t>
        </w:r>
        <w:r w:rsidRPr="002A5730">
          <w:rPr>
            <w:webHidden/>
          </w:rPr>
          <w:tab/>
        </w:r>
        <w:r w:rsidRPr="002A5730">
          <w:rPr>
            <w:webHidden/>
          </w:rPr>
          <w:fldChar w:fldCharType="begin"/>
        </w:r>
        <w:r w:rsidRPr="002A5730">
          <w:rPr>
            <w:webHidden/>
          </w:rPr>
          <w:instrText xml:space="preserve"> PAGEREF _Toc163472766 \h </w:instrText>
        </w:r>
        <w:r w:rsidRPr="002A5730">
          <w:rPr>
            <w:webHidden/>
          </w:rPr>
        </w:r>
        <w:r w:rsidRPr="002A5730">
          <w:rPr>
            <w:webHidden/>
          </w:rPr>
          <w:fldChar w:fldCharType="separate"/>
        </w:r>
        <w:r w:rsidRPr="002A5730">
          <w:rPr>
            <w:webHidden/>
          </w:rPr>
          <w:t>40</w:t>
        </w:r>
        <w:r w:rsidRPr="002A5730">
          <w:rPr>
            <w:webHidden/>
          </w:rPr>
          <w:fldChar w:fldCharType="end"/>
        </w:r>
      </w:hyperlink>
    </w:p>
    <w:p w14:paraId="44542496"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67" w:history="1">
        <w:r w:rsidRPr="002A5730">
          <w:rPr>
            <w:rStyle w:val="Hyperkobling"/>
            <w:spacing w:val="-2"/>
          </w:rPr>
          <w:t>6.8</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Grunnforhold</w:t>
        </w:r>
        <w:r w:rsidRPr="002A5730">
          <w:rPr>
            <w:webHidden/>
          </w:rPr>
          <w:tab/>
        </w:r>
        <w:r w:rsidRPr="002A5730">
          <w:rPr>
            <w:webHidden/>
          </w:rPr>
          <w:fldChar w:fldCharType="begin"/>
        </w:r>
        <w:r w:rsidRPr="002A5730">
          <w:rPr>
            <w:webHidden/>
          </w:rPr>
          <w:instrText xml:space="preserve"> PAGEREF _Toc163472767 \h </w:instrText>
        </w:r>
        <w:r w:rsidRPr="002A5730">
          <w:rPr>
            <w:webHidden/>
          </w:rPr>
        </w:r>
        <w:r w:rsidRPr="002A5730">
          <w:rPr>
            <w:webHidden/>
          </w:rPr>
          <w:fldChar w:fldCharType="separate"/>
        </w:r>
        <w:r w:rsidRPr="002A5730">
          <w:rPr>
            <w:webHidden/>
          </w:rPr>
          <w:t>40</w:t>
        </w:r>
        <w:r w:rsidRPr="002A5730">
          <w:rPr>
            <w:webHidden/>
          </w:rPr>
          <w:fldChar w:fldCharType="end"/>
        </w:r>
      </w:hyperlink>
    </w:p>
    <w:p w14:paraId="6B0C6D9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8" w:history="1">
        <w:r w:rsidRPr="002A5730">
          <w:rPr>
            <w:rStyle w:val="Hyperkobling"/>
          </w:rPr>
          <w:t>Fare</w:t>
        </w:r>
        <w:r w:rsidRPr="002A5730">
          <w:rPr>
            <w:rStyle w:val="Hyperkobling"/>
            <w:spacing w:val="-3"/>
          </w:rPr>
          <w:t xml:space="preserve"> for </w:t>
        </w:r>
        <w:r w:rsidRPr="002A5730">
          <w:rPr>
            <w:rStyle w:val="Hyperkobling"/>
          </w:rPr>
          <w:t>områdeskred</w:t>
        </w:r>
        <w:r w:rsidRPr="002A5730">
          <w:rPr>
            <w:webHidden/>
          </w:rPr>
          <w:tab/>
        </w:r>
        <w:r w:rsidRPr="002A5730">
          <w:rPr>
            <w:webHidden/>
          </w:rPr>
          <w:fldChar w:fldCharType="begin"/>
        </w:r>
        <w:r w:rsidRPr="002A5730">
          <w:rPr>
            <w:webHidden/>
          </w:rPr>
          <w:instrText xml:space="preserve"> PAGEREF _Toc163472768 \h </w:instrText>
        </w:r>
        <w:r w:rsidRPr="002A5730">
          <w:rPr>
            <w:webHidden/>
          </w:rPr>
        </w:r>
        <w:r w:rsidRPr="002A5730">
          <w:rPr>
            <w:webHidden/>
          </w:rPr>
          <w:fldChar w:fldCharType="separate"/>
        </w:r>
        <w:r w:rsidRPr="002A5730">
          <w:rPr>
            <w:webHidden/>
          </w:rPr>
          <w:t>40</w:t>
        </w:r>
        <w:r w:rsidRPr="002A5730">
          <w:rPr>
            <w:webHidden/>
          </w:rPr>
          <w:fldChar w:fldCharType="end"/>
        </w:r>
      </w:hyperlink>
    </w:p>
    <w:p w14:paraId="56D48D7F"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69" w:history="1">
        <w:r w:rsidRPr="002A5730">
          <w:rPr>
            <w:rStyle w:val="Hyperkobling"/>
          </w:rPr>
          <w:t>Fare for skred i bratt terreng</w:t>
        </w:r>
        <w:r w:rsidRPr="002A5730">
          <w:rPr>
            <w:webHidden/>
          </w:rPr>
          <w:tab/>
        </w:r>
        <w:r w:rsidRPr="002A5730">
          <w:rPr>
            <w:webHidden/>
          </w:rPr>
          <w:fldChar w:fldCharType="begin"/>
        </w:r>
        <w:r w:rsidRPr="002A5730">
          <w:rPr>
            <w:webHidden/>
          </w:rPr>
          <w:instrText xml:space="preserve"> PAGEREF _Toc163472769 \h </w:instrText>
        </w:r>
        <w:r w:rsidRPr="002A5730">
          <w:rPr>
            <w:webHidden/>
          </w:rPr>
        </w:r>
        <w:r w:rsidRPr="002A5730">
          <w:rPr>
            <w:webHidden/>
          </w:rPr>
          <w:fldChar w:fldCharType="separate"/>
        </w:r>
        <w:r w:rsidRPr="002A5730">
          <w:rPr>
            <w:webHidden/>
          </w:rPr>
          <w:t>41</w:t>
        </w:r>
        <w:r w:rsidRPr="002A5730">
          <w:rPr>
            <w:webHidden/>
          </w:rPr>
          <w:fldChar w:fldCharType="end"/>
        </w:r>
      </w:hyperlink>
    </w:p>
    <w:p w14:paraId="33452CF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0" w:history="1">
        <w:r w:rsidRPr="002A5730">
          <w:rPr>
            <w:rStyle w:val="Hyperkobling"/>
          </w:rPr>
          <w:t>Flaumfare</w:t>
        </w:r>
        <w:r w:rsidRPr="002A5730">
          <w:rPr>
            <w:webHidden/>
          </w:rPr>
          <w:tab/>
        </w:r>
        <w:r w:rsidRPr="002A5730">
          <w:rPr>
            <w:webHidden/>
          </w:rPr>
          <w:fldChar w:fldCharType="begin"/>
        </w:r>
        <w:r w:rsidRPr="002A5730">
          <w:rPr>
            <w:webHidden/>
          </w:rPr>
          <w:instrText xml:space="preserve"> PAGEREF _Toc163472770 \h </w:instrText>
        </w:r>
        <w:r w:rsidRPr="002A5730">
          <w:rPr>
            <w:webHidden/>
          </w:rPr>
        </w:r>
        <w:r w:rsidRPr="002A5730">
          <w:rPr>
            <w:webHidden/>
          </w:rPr>
          <w:fldChar w:fldCharType="separate"/>
        </w:r>
        <w:r w:rsidRPr="002A5730">
          <w:rPr>
            <w:webHidden/>
          </w:rPr>
          <w:t>42</w:t>
        </w:r>
        <w:r w:rsidRPr="002A5730">
          <w:rPr>
            <w:webHidden/>
          </w:rPr>
          <w:fldChar w:fldCharType="end"/>
        </w:r>
      </w:hyperlink>
    </w:p>
    <w:p w14:paraId="7FDA9B7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71" w:history="1">
        <w:r w:rsidRPr="002A5730">
          <w:rPr>
            <w:rStyle w:val="Hyperkobling"/>
            <w:spacing w:val="-2"/>
          </w:rPr>
          <w:t>6.9</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Risiko</w:t>
        </w:r>
        <w:r w:rsidRPr="002A5730">
          <w:rPr>
            <w:rStyle w:val="Hyperkobling"/>
            <w:spacing w:val="-1"/>
          </w:rPr>
          <w:t xml:space="preserve"> </w:t>
        </w:r>
        <w:r w:rsidRPr="002A5730">
          <w:rPr>
            <w:rStyle w:val="Hyperkobling"/>
          </w:rPr>
          <w:t>og</w:t>
        </w:r>
        <w:r w:rsidRPr="002A5730">
          <w:rPr>
            <w:rStyle w:val="Hyperkobling"/>
            <w:spacing w:val="-1"/>
          </w:rPr>
          <w:t xml:space="preserve"> </w:t>
        </w:r>
        <w:r w:rsidRPr="002A5730">
          <w:rPr>
            <w:rStyle w:val="Hyperkobling"/>
            <w:spacing w:val="-2"/>
          </w:rPr>
          <w:t>sårbarheit</w:t>
        </w:r>
        <w:r w:rsidRPr="002A5730">
          <w:rPr>
            <w:webHidden/>
          </w:rPr>
          <w:tab/>
        </w:r>
        <w:r w:rsidRPr="002A5730">
          <w:rPr>
            <w:webHidden/>
          </w:rPr>
          <w:fldChar w:fldCharType="begin"/>
        </w:r>
        <w:r w:rsidRPr="002A5730">
          <w:rPr>
            <w:webHidden/>
          </w:rPr>
          <w:instrText xml:space="preserve"> PAGEREF _Toc163472771 \h </w:instrText>
        </w:r>
        <w:r w:rsidRPr="002A5730">
          <w:rPr>
            <w:webHidden/>
          </w:rPr>
        </w:r>
        <w:r w:rsidRPr="002A5730">
          <w:rPr>
            <w:webHidden/>
          </w:rPr>
          <w:fldChar w:fldCharType="separate"/>
        </w:r>
        <w:r w:rsidRPr="002A5730">
          <w:rPr>
            <w:webHidden/>
          </w:rPr>
          <w:t>43</w:t>
        </w:r>
        <w:r w:rsidRPr="002A5730">
          <w:rPr>
            <w:webHidden/>
          </w:rPr>
          <w:fldChar w:fldCharType="end"/>
        </w:r>
      </w:hyperlink>
    </w:p>
    <w:p w14:paraId="008A92E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2" w:history="1">
        <w:r w:rsidRPr="002A5730">
          <w:rPr>
            <w:rStyle w:val="Hyperkobling"/>
          </w:rPr>
          <w:t>Beredskap</w:t>
        </w:r>
        <w:r w:rsidRPr="002A5730">
          <w:rPr>
            <w:webHidden/>
          </w:rPr>
          <w:tab/>
        </w:r>
        <w:r w:rsidRPr="002A5730">
          <w:rPr>
            <w:webHidden/>
          </w:rPr>
          <w:fldChar w:fldCharType="begin"/>
        </w:r>
        <w:r w:rsidRPr="002A5730">
          <w:rPr>
            <w:webHidden/>
          </w:rPr>
          <w:instrText xml:space="preserve"> PAGEREF _Toc163472772 \h </w:instrText>
        </w:r>
        <w:r w:rsidRPr="002A5730">
          <w:rPr>
            <w:webHidden/>
          </w:rPr>
        </w:r>
        <w:r w:rsidRPr="002A5730">
          <w:rPr>
            <w:webHidden/>
          </w:rPr>
          <w:fldChar w:fldCharType="separate"/>
        </w:r>
        <w:r w:rsidRPr="002A5730">
          <w:rPr>
            <w:webHidden/>
          </w:rPr>
          <w:t>44</w:t>
        </w:r>
        <w:r w:rsidRPr="002A5730">
          <w:rPr>
            <w:webHidden/>
          </w:rPr>
          <w:fldChar w:fldCharType="end"/>
        </w:r>
      </w:hyperlink>
    </w:p>
    <w:p w14:paraId="5F334338"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3" w:history="1">
        <w:r w:rsidRPr="002A5730">
          <w:rPr>
            <w:rStyle w:val="Hyperkobling"/>
          </w:rPr>
          <w:t>Potensielle</w:t>
        </w:r>
        <w:r w:rsidRPr="002A5730">
          <w:rPr>
            <w:rStyle w:val="Hyperkobling"/>
            <w:spacing w:val="-13"/>
          </w:rPr>
          <w:t xml:space="preserve"> </w:t>
        </w:r>
        <w:r w:rsidRPr="002A5730">
          <w:rPr>
            <w:rStyle w:val="Hyperkobling"/>
          </w:rPr>
          <w:t>forureiningskjelder</w:t>
        </w:r>
        <w:r w:rsidRPr="002A5730">
          <w:rPr>
            <w:webHidden/>
          </w:rPr>
          <w:tab/>
        </w:r>
        <w:r w:rsidRPr="002A5730">
          <w:rPr>
            <w:webHidden/>
          </w:rPr>
          <w:fldChar w:fldCharType="begin"/>
        </w:r>
        <w:r w:rsidRPr="002A5730">
          <w:rPr>
            <w:webHidden/>
          </w:rPr>
          <w:instrText xml:space="preserve"> PAGEREF _Toc163472773 \h </w:instrText>
        </w:r>
        <w:r w:rsidRPr="002A5730">
          <w:rPr>
            <w:webHidden/>
          </w:rPr>
        </w:r>
        <w:r w:rsidRPr="002A5730">
          <w:rPr>
            <w:webHidden/>
          </w:rPr>
          <w:fldChar w:fldCharType="separate"/>
        </w:r>
        <w:r w:rsidRPr="002A5730">
          <w:rPr>
            <w:webHidden/>
          </w:rPr>
          <w:t>44</w:t>
        </w:r>
        <w:r w:rsidRPr="002A5730">
          <w:rPr>
            <w:webHidden/>
          </w:rPr>
          <w:fldChar w:fldCharType="end"/>
        </w:r>
      </w:hyperlink>
    </w:p>
    <w:p w14:paraId="4CA6B33B"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4" w:history="1">
        <w:r w:rsidRPr="002A5730">
          <w:rPr>
            <w:rStyle w:val="Hyperkobling"/>
          </w:rPr>
          <w:t>Støy</w:t>
        </w:r>
        <w:r w:rsidRPr="002A5730">
          <w:rPr>
            <w:webHidden/>
          </w:rPr>
          <w:tab/>
        </w:r>
        <w:r w:rsidRPr="002A5730">
          <w:rPr>
            <w:webHidden/>
          </w:rPr>
          <w:fldChar w:fldCharType="begin"/>
        </w:r>
        <w:r w:rsidRPr="002A5730">
          <w:rPr>
            <w:webHidden/>
          </w:rPr>
          <w:instrText xml:space="preserve"> PAGEREF _Toc163472774 \h </w:instrText>
        </w:r>
        <w:r w:rsidRPr="002A5730">
          <w:rPr>
            <w:webHidden/>
          </w:rPr>
        </w:r>
        <w:r w:rsidRPr="002A5730">
          <w:rPr>
            <w:webHidden/>
          </w:rPr>
          <w:fldChar w:fldCharType="separate"/>
        </w:r>
        <w:r w:rsidRPr="002A5730">
          <w:rPr>
            <w:webHidden/>
          </w:rPr>
          <w:t>45</w:t>
        </w:r>
        <w:r w:rsidRPr="002A5730">
          <w:rPr>
            <w:webHidden/>
          </w:rPr>
          <w:fldChar w:fldCharType="end"/>
        </w:r>
      </w:hyperlink>
    </w:p>
    <w:p w14:paraId="3236B55A"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75" w:history="1">
        <w:r w:rsidRPr="002A5730">
          <w:rPr>
            <w:rStyle w:val="Hyperkobling"/>
          </w:rPr>
          <w:t>6.10</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Handel</w:t>
        </w:r>
        <w:r w:rsidRPr="002A5730">
          <w:rPr>
            <w:rStyle w:val="Hyperkobling"/>
            <w:spacing w:val="-3"/>
          </w:rPr>
          <w:t xml:space="preserve"> </w:t>
        </w:r>
        <w:r w:rsidRPr="002A5730">
          <w:rPr>
            <w:rStyle w:val="Hyperkobling"/>
          </w:rPr>
          <w:t xml:space="preserve">og </w:t>
        </w:r>
        <w:r w:rsidRPr="002A5730">
          <w:rPr>
            <w:rStyle w:val="Hyperkobling"/>
            <w:spacing w:val="-2"/>
          </w:rPr>
          <w:t>næringsliv</w:t>
        </w:r>
        <w:r w:rsidRPr="002A5730">
          <w:rPr>
            <w:webHidden/>
          </w:rPr>
          <w:tab/>
        </w:r>
        <w:r w:rsidRPr="002A5730">
          <w:rPr>
            <w:webHidden/>
          </w:rPr>
          <w:fldChar w:fldCharType="begin"/>
        </w:r>
        <w:r w:rsidRPr="002A5730">
          <w:rPr>
            <w:webHidden/>
          </w:rPr>
          <w:instrText xml:space="preserve"> PAGEREF _Toc163472775 \h </w:instrText>
        </w:r>
        <w:r w:rsidRPr="002A5730">
          <w:rPr>
            <w:webHidden/>
          </w:rPr>
        </w:r>
        <w:r w:rsidRPr="002A5730">
          <w:rPr>
            <w:webHidden/>
          </w:rPr>
          <w:fldChar w:fldCharType="separate"/>
        </w:r>
        <w:r w:rsidRPr="002A5730">
          <w:rPr>
            <w:webHidden/>
          </w:rPr>
          <w:t>45</w:t>
        </w:r>
        <w:r w:rsidRPr="002A5730">
          <w:rPr>
            <w:webHidden/>
          </w:rPr>
          <w:fldChar w:fldCharType="end"/>
        </w:r>
      </w:hyperlink>
    </w:p>
    <w:p w14:paraId="77D80C24"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76" w:history="1">
        <w:r w:rsidRPr="002A5730">
          <w:rPr>
            <w:rStyle w:val="Hyperkobling"/>
            <w:spacing w:val="-2"/>
          </w:rPr>
          <w:t>6.11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Teknisk</w:t>
        </w:r>
        <w:r w:rsidRPr="002A5730">
          <w:rPr>
            <w:rStyle w:val="Hyperkobling"/>
            <w:spacing w:val="-3"/>
          </w:rPr>
          <w:t xml:space="preserve"> </w:t>
        </w:r>
        <w:r w:rsidRPr="002A5730">
          <w:rPr>
            <w:rStyle w:val="Hyperkobling"/>
            <w:spacing w:val="-2"/>
          </w:rPr>
          <w:t>infrastruktur</w:t>
        </w:r>
        <w:r w:rsidRPr="002A5730">
          <w:rPr>
            <w:webHidden/>
          </w:rPr>
          <w:tab/>
        </w:r>
        <w:r w:rsidRPr="002A5730">
          <w:rPr>
            <w:webHidden/>
          </w:rPr>
          <w:fldChar w:fldCharType="begin"/>
        </w:r>
        <w:r w:rsidRPr="002A5730">
          <w:rPr>
            <w:webHidden/>
          </w:rPr>
          <w:instrText xml:space="preserve"> PAGEREF _Toc163472776 \h </w:instrText>
        </w:r>
        <w:r w:rsidRPr="002A5730">
          <w:rPr>
            <w:webHidden/>
          </w:rPr>
        </w:r>
        <w:r w:rsidRPr="002A5730">
          <w:rPr>
            <w:webHidden/>
          </w:rPr>
          <w:fldChar w:fldCharType="separate"/>
        </w:r>
        <w:r w:rsidRPr="002A5730">
          <w:rPr>
            <w:webHidden/>
          </w:rPr>
          <w:t>49</w:t>
        </w:r>
        <w:r w:rsidRPr="002A5730">
          <w:rPr>
            <w:webHidden/>
          </w:rPr>
          <w:fldChar w:fldCharType="end"/>
        </w:r>
      </w:hyperlink>
    </w:p>
    <w:p w14:paraId="3656C81A"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7" w:history="1">
        <w:r w:rsidRPr="002A5730">
          <w:rPr>
            <w:rStyle w:val="Hyperkobling"/>
          </w:rPr>
          <w:t>Vatn</w:t>
        </w:r>
        <w:r w:rsidRPr="002A5730">
          <w:rPr>
            <w:rStyle w:val="Hyperkobling"/>
            <w:spacing w:val="-2"/>
          </w:rPr>
          <w:t xml:space="preserve"> </w:t>
        </w:r>
        <w:r w:rsidRPr="002A5730">
          <w:rPr>
            <w:rStyle w:val="Hyperkobling"/>
          </w:rPr>
          <w:t>og</w:t>
        </w:r>
        <w:r w:rsidRPr="002A5730">
          <w:rPr>
            <w:rStyle w:val="Hyperkobling"/>
            <w:spacing w:val="-3"/>
          </w:rPr>
          <w:t xml:space="preserve"> </w:t>
        </w:r>
        <w:r w:rsidRPr="002A5730">
          <w:rPr>
            <w:rStyle w:val="Hyperkobling"/>
            <w:spacing w:val="-2"/>
          </w:rPr>
          <w:t>avlaup</w:t>
        </w:r>
        <w:r w:rsidRPr="002A5730">
          <w:rPr>
            <w:webHidden/>
          </w:rPr>
          <w:tab/>
        </w:r>
        <w:r w:rsidRPr="002A5730">
          <w:rPr>
            <w:webHidden/>
          </w:rPr>
          <w:fldChar w:fldCharType="begin"/>
        </w:r>
        <w:r w:rsidRPr="002A5730">
          <w:rPr>
            <w:webHidden/>
          </w:rPr>
          <w:instrText xml:space="preserve"> PAGEREF _Toc163472777 \h </w:instrText>
        </w:r>
        <w:r w:rsidRPr="002A5730">
          <w:rPr>
            <w:webHidden/>
          </w:rPr>
        </w:r>
        <w:r w:rsidRPr="002A5730">
          <w:rPr>
            <w:webHidden/>
          </w:rPr>
          <w:fldChar w:fldCharType="separate"/>
        </w:r>
        <w:r w:rsidRPr="002A5730">
          <w:rPr>
            <w:webHidden/>
          </w:rPr>
          <w:t>49</w:t>
        </w:r>
        <w:r w:rsidRPr="002A5730">
          <w:rPr>
            <w:webHidden/>
          </w:rPr>
          <w:fldChar w:fldCharType="end"/>
        </w:r>
      </w:hyperlink>
    </w:p>
    <w:p w14:paraId="3A474D3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8" w:history="1">
        <w:r w:rsidRPr="002A5730">
          <w:rPr>
            <w:rStyle w:val="Hyperkobling"/>
          </w:rPr>
          <w:t>Trafo</w:t>
        </w:r>
        <w:r w:rsidRPr="002A5730">
          <w:rPr>
            <w:rStyle w:val="Hyperkobling"/>
            <w:spacing w:val="-3"/>
          </w:rPr>
          <w:t xml:space="preserve"> </w:t>
        </w:r>
        <w:r w:rsidRPr="002A5730">
          <w:rPr>
            <w:rStyle w:val="Hyperkobling"/>
          </w:rPr>
          <w:t>og kraftlinjer</w:t>
        </w:r>
        <w:r w:rsidRPr="002A5730">
          <w:rPr>
            <w:webHidden/>
          </w:rPr>
          <w:tab/>
        </w:r>
        <w:r w:rsidRPr="002A5730">
          <w:rPr>
            <w:webHidden/>
          </w:rPr>
          <w:fldChar w:fldCharType="begin"/>
        </w:r>
        <w:r w:rsidRPr="002A5730">
          <w:rPr>
            <w:webHidden/>
          </w:rPr>
          <w:instrText xml:space="preserve"> PAGEREF _Toc163472778 \h </w:instrText>
        </w:r>
        <w:r w:rsidRPr="002A5730">
          <w:rPr>
            <w:webHidden/>
          </w:rPr>
        </w:r>
        <w:r w:rsidRPr="002A5730">
          <w:rPr>
            <w:webHidden/>
          </w:rPr>
          <w:fldChar w:fldCharType="separate"/>
        </w:r>
        <w:r w:rsidRPr="002A5730">
          <w:rPr>
            <w:webHidden/>
          </w:rPr>
          <w:t>49</w:t>
        </w:r>
        <w:r w:rsidRPr="002A5730">
          <w:rPr>
            <w:webHidden/>
          </w:rPr>
          <w:fldChar w:fldCharType="end"/>
        </w:r>
      </w:hyperlink>
    </w:p>
    <w:p w14:paraId="5C69DA32"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79" w:history="1">
        <w:r w:rsidRPr="002A5730">
          <w:rPr>
            <w:rStyle w:val="Hyperkobling"/>
          </w:rPr>
          <w:t>Energiforsyning</w:t>
        </w:r>
        <w:r w:rsidRPr="002A5730">
          <w:rPr>
            <w:rStyle w:val="Hyperkobling"/>
            <w:spacing w:val="-11"/>
          </w:rPr>
          <w:t xml:space="preserve"> </w:t>
        </w:r>
        <w:r w:rsidRPr="002A5730">
          <w:rPr>
            <w:rStyle w:val="Hyperkobling"/>
          </w:rPr>
          <w:t>og</w:t>
        </w:r>
        <w:r w:rsidRPr="002A5730">
          <w:rPr>
            <w:rStyle w:val="Hyperkobling"/>
            <w:spacing w:val="-9"/>
          </w:rPr>
          <w:t xml:space="preserve"> </w:t>
        </w:r>
        <w:r w:rsidRPr="002A5730">
          <w:rPr>
            <w:rStyle w:val="Hyperkobling"/>
          </w:rPr>
          <w:t>alternativ</w:t>
        </w:r>
        <w:r w:rsidRPr="002A5730">
          <w:rPr>
            <w:rStyle w:val="Hyperkobling"/>
            <w:spacing w:val="-8"/>
          </w:rPr>
          <w:t xml:space="preserve"> </w:t>
        </w:r>
        <w:r w:rsidRPr="002A5730">
          <w:rPr>
            <w:rStyle w:val="Hyperkobling"/>
            <w:spacing w:val="-2"/>
          </w:rPr>
          <w:t>energi</w:t>
        </w:r>
        <w:r w:rsidRPr="002A5730">
          <w:rPr>
            <w:webHidden/>
          </w:rPr>
          <w:tab/>
        </w:r>
        <w:r w:rsidRPr="002A5730">
          <w:rPr>
            <w:webHidden/>
          </w:rPr>
          <w:fldChar w:fldCharType="begin"/>
        </w:r>
        <w:r w:rsidRPr="002A5730">
          <w:rPr>
            <w:webHidden/>
          </w:rPr>
          <w:instrText xml:space="preserve"> PAGEREF _Toc163472779 \h </w:instrText>
        </w:r>
        <w:r w:rsidRPr="002A5730">
          <w:rPr>
            <w:webHidden/>
          </w:rPr>
        </w:r>
        <w:r w:rsidRPr="002A5730">
          <w:rPr>
            <w:webHidden/>
          </w:rPr>
          <w:fldChar w:fldCharType="separate"/>
        </w:r>
        <w:r w:rsidRPr="002A5730">
          <w:rPr>
            <w:webHidden/>
          </w:rPr>
          <w:t>49</w:t>
        </w:r>
        <w:r w:rsidRPr="002A5730">
          <w:rPr>
            <w:webHidden/>
          </w:rPr>
          <w:fldChar w:fldCharType="end"/>
        </w:r>
      </w:hyperlink>
    </w:p>
    <w:p w14:paraId="63E4983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0" w:history="1">
        <w:r w:rsidRPr="002A5730">
          <w:rPr>
            <w:rStyle w:val="Hyperkobling"/>
          </w:rPr>
          <w:t>Overvatn</w:t>
        </w:r>
        <w:r w:rsidRPr="002A5730">
          <w:rPr>
            <w:webHidden/>
          </w:rPr>
          <w:tab/>
        </w:r>
        <w:r w:rsidRPr="002A5730">
          <w:rPr>
            <w:webHidden/>
          </w:rPr>
          <w:fldChar w:fldCharType="begin"/>
        </w:r>
        <w:r w:rsidRPr="002A5730">
          <w:rPr>
            <w:webHidden/>
          </w:rPr>
          <w:instrText xml:space="preserve"> PAGEREF _Toc163472780 \h </w:instrText>
        </w:r>
        <w:r w:rsidRPr="002A5730">
          <w:rPr>
            <w:webHidden/>
          </w:rPr>
        </w:r>
        <w:r w:rsidRPr="002A5730">
          <w:rPr>
            <w:webHidden/>
          </w:rPr>
          <w:fldChar w:fldCharType="separate"/>
        </w:r>
        <w:r w:rsidRPr="002A5730">
          <w:rPr>
            <w:webHidden/>
          </w:rPr>
          <w:t>49</w:t>
        </w:r>
        <w:r w:rsidRPr="002A5730">
          <w:rPr>
            <w:webHidden/>
          </w:rPr>
          <w:fldChar w:fldCharType="end"/>
        </w:r>
      </w:hyperlink>
    </w:p>
    <w:p w14:paraId="53B14176"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781" w:history="1">
        <w:r w:rsidRPr="002A5730">
          <w:rPr>
            <w:rStyle w:val="Hyperkobling"/>
          </w:rPr>
          <w:t>7</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SKILDRING</w:t>
        </w:r>
        <w:r w:rsidRPr="002A5730">
          <w:rPr>
            <w:rStyle w:val="Hyperkobling"/>
            <w:spacing w:val="-5"/>
          </w:rPr>
          <w:t xml:space="preserve"> </w:t>
        </w:r>
        <w:r w:rsidRPr="002A5730">
          <w:rPr>
            <w:rStyle w:val="Hyperkobling"/>
          </w:rPr>
          <w:t>AV</w:t>
        </w:r>
        <w:r w:rsidRPr="002A5730">
          <w:rPr>
            <w:rStyle w:val="Hyperkobling"/>
            <w:spacing w:val="-8"/>
          </w:rPr>
          <w:t xml:space="preserve"> </w:t>
        </w:r>
        <w:r w:rsidRPr="002A5730">
          <w:rPr>
            <w:rStyle w:val="Hyperkobling"/>
          </w:rPr>
          <w:t>PLANFRAMLEGGET</w:t>
        </w:r>
        <w:r w:rsidRPr="002A5730">
          <w:rPr>
            <w:webHidden/>
          </w:rPr>
          <w:tab/>
        </w:r>
        <w:r w:rsidRPr="002A5730">
          <w:rPr>
            <w:webHidden/>
          </w:rPr>
          <w:fldChar w:fldCharType="begin"/>
        </w:r>
        <w:r w:rsidRPr="002A5730">
          <w:rPr>
            <w:webHidden/>
          </w:rPr>
          <w:instrText xml:space="preserve"> PAGEREF _Toc163472781 \h </w:instrText>
        </w:r>
        <w:r w:rsidRPr="002A5730">
          <w:rPr>
            <w:webHidden/>
          </w:rPr>
        </w:r>
        <w:r w:rsidRPr="002A5730">
          <w:rPr>
            <w:webHidden/>
          </w:rPr>
          <w:fldChar w:fldCharType="separate"/>
        </w:r>
        <w:r w:rsidRPr="002A5730">
          <w:rPr>
            <w:webHidden/>
          </w:rPr>
          <w:t>50</w:t>
        </w:r>
        <w:r w:rsidRPr="002A5730">
          <w:rPr>
            <w:webHidden/>
          </w:rPr>
          <w:fldChar w:fldCharType="end"/>
        </w:r>
      </w:hyperlink>
    </w:p>
    <w:p w14:paraId="52293BE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82" w:history="1">
        <w:r w:rsidRPr="002A5730">
          <w:rPr>
            <w:rStyle w:val="Hyperkobling"/>
            <w:spacing w:val="-2"/>
          </w:rPr>
          <w:t>7.1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Planlagt</w:t>
        </w:r>
        <w:r w:rsidRPr="002A5730">
          <w:rPr>
            <w:rStyle w:val="Hyperkobling"/>
            <w:spacing w:val="-3"/>
          </w:rPr>
          <w:t xml:space="preserve"> </w:t>
        </w:r>
        <w:r w:rsidRPr="002A5730">
          <w:rPr>
            <w:rStyle w:val="Hyperkobling"/>
            <w:spacing w:val="-2"/>
          </w:rPr>
          <w:t>arealbruk</w:t>
        </w:r>
        <w:r w:rsidRPr="002A5730">
          <w:rPr>
            <w:webHidden/>
          </w:rPr>
          <w:tab/>
        </w:r>
        <w:r w:rsidRPr="002A5730">
          <w:rPr>
            <w:webHidden/>
          </w:rPr>
          <w:fldChar w:fldCharType="begin"/>
        </w:r>
        <w:r w:rsidRPr="002A5730">
          <w:rPr>
            <w:webHidden/>
          </w:rPr>
          <w:instrText xml:space="preserve"> PAGEREF _Toc163472782 \h </w:instrText>
        </w:r>
        <w:r w:rsidRPr="002A5730">
          <w:rPr>
            <w:webHidden/>
          </w:rPr>
        </w:r>
        <w:r w:rsidRPr="002A5730">
          <w:rPr>
            <w:webHidden/>
          </w:rPr>
          <w:fldChar w:fldCharType="separate"/>
        </w:r>
        <w:r w:rsidRPr="002A5730">
          <w:rPr>
            <w:webHidden/>
          </w:rPr>
          <w:t>50</w:t>
        </w:r>
        <w:r w:rsidRPr="002A5730">
          <w:rPr>
            <w:webHidden/>
          </w:rPr>
          <w:fldChar w:fldCharType="end"/>
        </w:r>
      </w:hyperlink>
    </w:p>
    <w:p w14:paraId="12EB3C2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3" w:history="1">
        <w:r w:rsidRPr="002A5730">
          <w:rPr>
            <w:rStyle w:val="Hyperkobling"/>
          </w:rPr>
          <w:t>Hovudgrep</w:t>
        </w:r>
        <w:r w:rsidRPr="002A5730">
          <w:rPr>
            <w:webHidden/>
          </w:rPr>
          <w:tab/>
        </w:r>
        <w:r w:rsidRPr="002A5730">
          <w:rPr>
            <w:webHidden/>
          </w:rPr>
          <w:fldChar w:fldCharType="begin"/>
        </w:r>
        <w:r w:rsidRPr="002A5730">
          <w:rPr>
            <w:webHidden/>
          </w:rPr>
          <w:instrText xml:space="preserve"> PAGEREF _Toc163472783 \h </w:instrText>
        </w:r>
        <w:r w:rsidRPr="002A5730">
          <w:rPr>
            <w:webHidden/>
          </w:rPr>
        </w:r>
        <w:r w:rsidRPr="002A5730">
          <w:rPr>
            <w:webHidden/>
          </w:rPr>
          <w:fldChar w:fldCharType="separate"/>
        </w:r>
        <w:r w:rsidRPr="002A5730">
          <w:rPr>
            <w:webHidden/>
          </w:rPr>
          <w:t>50</w:t>
        </w:r>
        <w:r w:rsidRPr="002A5730">
          <w:rPr>
            <w:webHidden/>
          </w:rPr>
          <w:fldChar w:fldCharType="end"/>
        </w:r>
      </w:hyperlink>
    </w:p>
    <w:p w14:paraId="656F389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84" w:history="1">
        <w:r w:rsidRPr="002A5730">
          <w:rPr>
            <w:rStyle w:val="Hyperkobling"/>
            <w:spacing w:val="-2"/>
          </w:rPr>
          <w:t>7.2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Omtale</w:t>
        </w:r>
        <w:r w:rsidRPr="002A5730">
          <w:rPr>
            <w:rStyle w:val="Hyperkobling"/>
            <w:spacing w:val="-3"/>
          </w:rPr>
          <w:t xml:space="preserve"> </w:t>
        </w:r>
        <w:r w:rsidRPr="002A5730">
          <w:rPr>
            <w:rStyle w:val="Hyperkobling"/>
            <w:spacing w:val="-2"/>
          </w:rPr>
          <w:t>delområder</w:t>
        </w:r>
        <w:r w:rsidRPr="002A5730">
          <w:rPr>
            <w:webHidden/>
          </w:rPr>
          <w:tab/>
        </w:r>
        <w:r w:rsidRPr="002A5730">
          <w:rPr>
            <w:webHidden/>
          </w:rPr>
          <w:fldChar w:fldCharType="begin"/>
        </w:r>
        <w:r w:rsidRPr="002A5730">
          <w:rPr>
            <w:webHidden/>
          </w:rPr>
          <w:instrText xml:space="preserve"> PAGEREF _Toc163472784 \h </w:instrText>
        </w:r>
        <w:r w:rsidRPr="002A5730">
          <w:rPr>
            <w:webHidden/>
          </w:rPr>
        </w:r>
        <w:r w:rsidRPr="002A5730">
          <w:rPr>
            <w:webHidden/>
          </w:rPr>
          <w:fldChar w:fldCharType="separate"/>
        </w:r>
        <w:r w:rsidRPr="002A5730">
          <w:rPr>
            <w:webHidden/>
          </w:rPr>
          <w:t>53</w:t>
        </w:r>
        <w:r w:rsidRPr="002A5730">
          <w:rPr>
            <w:webHidden/>
          </w:rPr>
          <w:fldChar w:fldCharType="end"/>
        </w:r>
      </w:hyperlink>
    </w:p>
    <w:p w14:paraId="76DC1C27"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5" w:history="1">
        <w:r w:rsidRPr="002A5730">
          <w:rPr>
            <w:rStyle w:val="Hyperkobling"/>
          </w:rPr>
          <w:t>Delområde</w:t>
        </w:r>
        <w:r w:rsidRPr="002A5730">
          <w:rPr>
            <w:rStyle w:val="Hyperkobling"/>
            <w:spacing w:val="-5"/>
          </w:rPr>
          <w:t xml:space="preserve"> </w:t>
        </w:r>
        <w:r w:rsidRPr="002A5730">
          <w:rPr>
            <w:rStyle w:val="Hyperkobling"/>
          </w:rPr>
          <w:t>1</w:t>
        </w:r>
        <w:r w:rsidRPr="002A5730">
          <w:rPr>
            <w:rStyle w:val="Hyperkobling"/>
            <w:spacing w:val="-4"/>
          </w:rPr>
          <w:t xml:space="preserve"> </w:t>
        </w:r>
        <w:r w:rsidRPr="002A5730">
          <w:rPr>
            <w:rStyle w:val="Hyperkobling"/>
          </w:rPr>
          <w:t>–</w:t>
        </w:r>
        <w:r w:rsidRPr="002A5730">
          <w:rPr>
            <w:rStyle w:val="Hyperkobling"/>
            <w:spacing w:val="-4"/>
          </w:rPr>
          <w:t xml:space="preserve"> Øyro</w:t>
        </w:r>
        <w:r w:rsidRPr="002A5730">
          <w:rPr>
            <w:webHidden/>
          </w:rPr>
          <w:tab/>
        </w:r>
        <w:r w:rsidRPr="002A5730">
          <w:rPr>
            <w:webHidden/>
          </w:rPr>
          <w:fldChar w:fldCharType="begin"/>
        </w:r>
        <w:r w:rsidRPr="002A5730">
          <w:rPr>
            <w:webHidden/>
          </w:rPr>
          <w:instrText xml:space="preserve"> PAGEREF _Toc163472785 \h </w:instrText>
        </w:r>
        <w:r w:rsidRPr="002A5730">
          <w:rPr>
            <w:webHidden/>
          </w:rPr>
        </w:r>
        <w:r w:rsidRPr="002A5730">
          <w:rPr>
            <w:webHidden/>
          </w:rPr>
          <w:fldChar w:fldCharType="separate"/>
        </w:r>
        <w:r w:rsidRPr="002A5730">
          <w:rPr>
            <w:webHidden/>
          </w:rPr>
          <w:t>53</w:t>
        </w:r>
        <w:r w:rsidRPr="002A5730">
          <w:rPr>
            <w:webHidden/>
          </w:rPr>
          <w:fldChar w:fldCharType="end"/>
        </w:r>
      </w:hyperlink>
    </w:p>
    <w:p w14:paraId="7530EFB0"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6" w:history="1">
        <w:r w:rsidRPr="002A5730">
          <w:rPr>
            <w:rStyle w:val="Hyperkobling"/>
          </w:rPr>
          <w:t>Delområde</w:t>
        </w:r>
        <w:r w:rsidRPr="002A5730">
          <w:rPr>
            <w:rStyle w:val="Hyperkobling"/>
            <w:spacing w:val="-4"/>
          </w:rPr>
          <w:t xml:space="preserve"> </w:t>
        </w:r>
        <w:r w:rsidRPr="002A5730">
          <w:rPr>
            <w:rStyle w:val="Hyperkobling"/>
          </w:rPr>
          <w:t>2</w:t>
        </w:r>
        <w:r w:rsidRPr="002A5730">
          <w:rPr>
            <w:rStyle w:val="Hyperkobling"/>
            <w:spacing w:val="55"/>
          </w:rPr>
          <w:t xml:space="preserve"> </w:t>
        </w:r>
        <w:r w:rsidRPr="002A5730">
          <w:rPr>
            <w:rStyle w:val="Hyperkobling"/>
          </w:rPr>
          <w:t xml:space="preserve">- </w:t>
        </w:r>
        <w:r w:rsidRPr="002A5730">
          <w:rPr>
            <w:rStyle w:val="Hyperkobling"/>
            <w:spacing w:val="-4"/>
          </w:rPr>
          <w:t>Hamna</w:t>
        </w:r>
        <w:r w:rsidRPr="002A5730">
          <w:rPr>
            <w:webHidden/>
          </w:rPr>
          <w:tab/>
        </w:r>
        <w:r w:rsidRPr="002A5730">
          <w:rPr>
            <w:webHidden/>
          </w:rPr>
          <w:fldChar w:fldCharType="begin"/>
        </w:r>
        <w:r w:rsidRPr="002A5730">
          <w:rPr>
            <w:webHidden/>
          </w:rPr>
          <w:instrText xml:space="preserve"> PAGEREF _Toc163472786 \h </w:instrText>
        </w:r>
        <w:r w:rsidRPr="002A5730">
          <w:rPr>
            <w:webHidden/>
          </w:rPr>
        </w:r>
        <w:r w:rsidRPr="002A5730">
          <w:rPr>
            <w:webHidden/>
          </w:rPr>
          <w:fldChar w:fldCharType="separate"/>
        </w:r>
        <w:r w:rsidRPr="002A5730">
          <w:rPr>
            <w:webHidden/>
          </w:rPr>
          <w:t>53</w:t>
        </w:r>
        <w:r w:rsidRPr="002A5730">
          <w:rPr>
            <w:webHidden/>
          </w:rPr>
          <w:fldChar w:fldCharType="end"/>
        </w:r>
      </w:hyperlink>
    </w:p>
    <w:p w14:paraId="716825F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7" w:history="1">
        <w:r w:rsidRPr="002A5730">
          <w:rPr>
            <w:rStyle w:val="Hyperkobling"/>
          </w:rPr>
          <w:t>Delområde</w:t>
        </w:r>
        <w:r w:rsidRPr="002A5730">
          <w:rPr>
            <w:rStyle w:val="Hyperkobling"/>
            <w:spacing w:val="-3"/>
          </w:rPr>
          <w:t xml:space="preserve"> </w:t>
        </w:r>
        <w:r w:rsidRPr="002A5730">
          <w:rPr>
            <w:rStyle w:val="Hyperkobling"/>
          </w:rPr>
          <w:t>3</w:t>
        </w:r>
        <w:r w:rsidRPr="002A5730">
          <w:rPr>
            <w:rStyle w:val="Hyperkobling"/>
            <w:spacing w:val="-4"/>
          </w:rPr>
          <w:t xml:space="preserve"> </w:t>
        </w:r>
        <w:r w:rsidRPr="002A5730">
          <w:rPr>
            <w:rStyle w:val="Hyperkobling"/>
          </w:rPr>
          <w:t>– Steinneset</w:t>
        </w:r>
        <w:r w:rsidRPr="002A5730">
          <w:rPr>
            <w:webHidden/>
          </w:rPr>
          <w:tab/>
        </w:r>
        <w:r w:rsidRPr="002A5730">
          <w:rPr>
            <w:webHidden/>
          </w:rPr>
          <w:fldChar w:fldCharType="begin"/>
        </w:r>
        <w:r w:rsidRPr="002A5730">
          <w:rPr>
            <w:webHidden/>
          </w:rPr>
          <w:instrText xml:space="preserve"> PAGEREF _Toc163472787 \h </w:instrText>
        </w:r>
        <w:r w:rsidRPr="002A5730">
          <w:rPr>
            <w:webHidden/>
          </w:rPr>
        </w:r>
        <w:r w:rsidRPr="002A5730">
          <w:rPr>
            <w:webHidden/>
          </w:rPr>
          <w:fldChar w:fldCharType="separate"/>
        </w:r>
        <w:r w:rsidRPr="002A5730">
          <w:rPr>
            <w:webHidden/>
          </w:rPr>
          <w:t>54</w:t>
        </w:r>
        <w:r w:rsidRPr="002A5730">
          <w:rPr>
            <w:webHidden/>
          </w:rPr>
          <w:fldChar w:fldCharType="end"/>
        </w:r>
      </w:hyperlink>
    </w:p>
    <w:p w14:paraId="4384D49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8" w:history="1">
        <w:r w:rsidRPr="002A5730">
          <w:rPr>
            <w:rStyle w:val="Hyperkobling"/>
          </w:rPr>
          <w:t>Delområde</w:t>
        </w:r>
        <w:r w:rsidRPr="002A5730">
          <w:rPr>
            <w:rStyle w:val="Hyperkobling"/>
            <w:spacing w:val="-9"/>
          </w:rPr>
          <w:t xml:space="preserve"> </w:t>
        </w:r>
        <w:r w:rsidRPr="002A5730">
          <w:rPr>
            <w:rStyle w:val="Hyperkobling"/>
          </w:rPr>
          <w:t>4</w:t>
        </w:r>
        <w:r w:rsidRPr="002A5730">
          <w:rPr>
            <w:rStyle w:val="Hyperkobling"/>
            <w:spacing w:val="-8"/>
          </w:rPr>
          <w:t xml:space="preserve"> </w:t>
        </w:r>
        <w:r w:rsidRPr="002A5730">
          <w:rPr>
            <w:rStyle w:val="Hyperkobling"/>
          </w:rPr>
          <w:t>–</w:t>
        </w:r>
        <w:r w:rsidRPr="002A5730">
          <w:rPr>
            <w:rStyle w:val="Hyperkobling"/>
            <w:spacing w:val="-6"/>
          </w:rPr>
          <w:t xml:space="preserve"> </w:t>
        </w:r>
        <w:r w:rsidRPr="002A5730">
          <w:rPr>
            <w:rStyle w:val="Hyperkobling"/>
          </w:rPr>
          <w:t>Sentrum</w:t>
        </w:r>
        <w:r w:rsidRPr="002A5730">
          <w:rPr>
            <w:rStyle w:val="Hyperkobling"/>
            <w:spacing w:val="-8"/>
          </w:rPr>
          <w:t xml:space="preserve"> </w:t>
        </w:r>
        <w:r w:rsidRPr="002A5730">
          <w:rPr>
            <w:rStyle w:val="Hyperkobling"/>
          </w:rPr>
          <w:t>Nord</w:t>
        </w:r>
        <w:r w:rsidRPr="002A5730">
          <w:rPr>
            <w:rStyle w:val="Hyperkobling"/>
            <w:spacing w:val="-5"/>
          </w:rPr>
          <w:t xml:space="preserve"> </w:t>
        </w:r>
        <w:r w:rsidRPr="002A5730">
          <w:rPr>
            <w:rStyle w:val="Hyperkobling"/>
          </w:rPr>
          <w:t>–</w:t>
        </w:r>
        <w:r w:rsidRPr="002A5730">
          <w:rPr>
            <w:rStyle w:val="Hyperkobling"/>
            <w:spacing w:val="-7"/>
          </w:rPr>
          <w:t xml:space="preserve"> </w:t>
        </w:r>
        <w:r w:rsidRPr="002A5730">
          <w:rPr>
            <w:rStyle w:val="Hyperkobling"/>
          </w:rPr>
          <w:t>Stegen,</w:t>
        </w:r>
        <w:r w:rsidRPr="002A5730">
          <w:rPr>
            <w:rStyle w:val="Hyperkobling"/>
            <w:spacing w:val="-7"/>
          </w:rPr>
          <w:t xml:space="preserve"> </w:t>
        </w:r>
        <w:r w:rsidRPr="002A5730">
          <w:rPr>
            <w:rStyle w:val="Hyperkobling"/>
          </w:rPr>
          <w:t>Jordmorsvingen,</w:t>
        </w:r>
        <w:r w:rsidRPr="002A5730">
          <w:rPr>
            <w:rStyle w:val="Hyperkobling"/>
            <w:spacing w:val="-5"/>
          </w:rPr>
          <w:t xml:space="preserve"> </w:t>
        </w:r>
        <w:r w:rsidRPr="002A5730">
          <w:rPr>
            <w:rStyle w:val="Hyperkobling"/>
          </w:rPr>
          <w:t>Klokkargarden,</w:t>
        </w:r>
        <w:r w:rsidRPr="002A5730">
          <w:rPr>
            <w:rStyle w:val="Hyperkobling"/>
            <w:spacing w:val="-8"/>
          </w:rPr>
          <w:t xml:space="preserve"> </w:t>
        </w:r>
        <w:r w:rsidRPr="002A5730">
          <w:rPr>
            <w:rStyle w:val="Hyperkobling"/>
            <w:spacing w:val="-2"/>
          </w:rPr>
          <w:t>Landboden</w:t>
        </w:r>
        <w:r w:rsidRPr="002A5730">
          <w:rPr>
            <w:webHidden/>
          </w:rPr>
          <w:tab/>
        </w:r>
        <w:r w:rsidRPr="002A5730">
          <w:rPr>
            <w:webHidden/>
          </w:rPr>
          <w:fldChar w:fldCharType="begin"/>
        </w:r>
        <w:r w:rsidRPr="002A5730">
          <w:rPr>
            <w:webHidden/>
          </w:rPr>
          <w:instrText xml:space="preserve"> PAGEREF _Toc163472788 \h </w:instrText>
        </w:r>
        <w:r w:rsidRPr="002A5730">
          <w:rPr>
            <w:webHidden/>
          </w:rPr>
        </w:r>
        <w:r w:rsidRPr="002A5730">
          <w:rPr>
            <w:webHidden/>
          </w:rPr>
          <w:fldChar w:fldCharType="separate"/>
        </w:r>
        <w:r w:rsidRPr="002A5730">
          <w:rPr>
            <w:webHidden/>
          </w:rPr>
          <w:t>54</w:t>
        </w:r>
        <w:r w:rsidRPr="002A5730">
          <w:rPr>
            <w:webHidden/>
          </w:rPr>
          <w:fldChar w:fldCharType="end"/>
        </w:r>
      </w:hyperlink>
    </w:p>
    <w:p w14:paraId="59DC5B54"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89" w:history="1">
        <w:r w:rsidRPr="002A5730">
          <w:rPr>
            <w:rStyle w:val="Hyperkobling"/>
          </w:rPr>
          <w:t>Delområde</w:t>
        </w:r>
        <w:r w:rsidRPr="002A5730">
          <w:rPr>
            <w:rStyle w:val="Hyperkobling"/>
            <w:spacing w:val="-5"/>
          </w:rPr>
          <w:t xml:space="preserve"> </w:t>
        </w:r>
        <w:r w:rsidRPr="002A5730">
          <w:rPr>
            <w:rStyle w:val="Hyperkobling"/>
          </w:rPr>
          <w:t>5</w:t>
        </w:r>
        <w:r w:rsidRPr="002A5730">
          <w:rPr>
            <w:rStyle w:val="Hyperkobling"/>
            <w:spacing w:val="-5"/>
          </w:rPr>
          <w:t xml:space="preserve"> </w:t>
        </w:r>
        <w:r w:rsidRPr="002A5730">
          <w:rPr>
            <w:rStyle w:val="Hyperkobling"/>
          </w:rPr>
          <w:t>–</w:t>
        </w:r>
        <w:r w:rsidRPr="002A5730">
          <w:rPr>
            <w:rStyle w:val="Hyperkobling"/>
            <w:spacing w:val="-5"/>
          </w:rPr>
          <w:t xml:space="preserve"> </w:t>
        </w:r>
        <w:r w:rsidRPr="002A5730">
          <w:rPr>
            <w:rStyle w:val="Hyperkobling"/>
          </w:rPr>
          <w:t>Finnebrekka,</w:t>
        </w:r>
        <w:r w:rsidRPr="002A5730">
          <w:rPr>
            <w:rStyle w:val="Hyperkobling"/>
            <w:spacing w:val="-3"/>
          </w:rPr>
          <w:t xml:space="preserve"> </w:t>
        </w:r>
        <w:r w:rsidR="003A0985">
          <w:rPr>
            <w:rStyle w:val="Hyperkobling"/>
          </w:rPr>
          <w:t>Vestre</w:t>
        </w:r>
        <w:r w:rsidRPr="002A5730">
          <w:rPr>
            <w:rStyle w:val="Hyperkobling"/>
            <w:spacing w:val="-6"/>
          </w:rPr>
          <w:t xml:space="preserve"> </w:t>
        </w:r>
        <w:r w:rsidRPr="002A5730">
          <w:rPr>
            <w:rStyle w:val="Hyperkobling"/>
            <w:spacing w:val="-2"/>
          </w:rPr>
          <w:t>Lurane</w:t>
        </w:r>
        <w:r w:rsidRPr="002A5730">
          <w:rPr>
            <w:webHidden/>
          </w:rPr>
          <w:tab/>
        </w:r>
        <w:r w:rsidRPr="002A5730">
          <w:rPr>
            <w:webHidden/>
          </w:rPr>
          <w:fldChar w:fldCharType="begin"/>
        </w:r>
        <w:r w:rsidRPr="002A5730">
          <w:rPr>
            <w:webHidden/>
          </w:rPr>
          <w:instrText xml:space="preserve"> PAGEREF _Toc163472789 \h </w:instrText>
        </w:r>
        <w:r w:rsidRPr="002A5730">
          <w:rPr>
            <w:webHidden/>
          </w:rPr>
        </w:r>
        <w:r w:rsidRPr="002A5730">
          <w:rPr>
            <w:webHidden/>
          </w:rPr>
          <w:fldChar w:fldCharType="separate"/>
        </w:r>
        <w:r w:rsidRPr="002A5730">
          <w:rPr>
            <w:webHidden/>
          </w:rPr>
          <w:t>55</w:t>
        </w:r>
        <w:r w:rsidRPr="002A5730">
          <w:rPr>
            <w:webHidden/>
          </w:rPr>
          <w:fldChar w:fldCharType="end"/>
        </w:r>
      </w:hyperlink>
    </w:p>
    <w:p w14:paraId="75A88160"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790" w:history="1">
        <w:r w:rsidRPr="002A5730">
          <w:rPr>
            <w:rStyle w:val="Hyperkobling"/>
            <w:spacing w:val="-2"/>
          </w:rPr>
          <w:t>7.3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Bygningar</w:t>
        </w:r>
        <w:r w:rsidRPr="002A5730">
          <w:rPr>
            <w:rStyle w:val="Hyperkobling"/>
            <w:spacing w:val="-2"/>
          </w:rPr>
          <w:t xml:space="preserve"> </w:t>
        </w:r>
        <w:r w:rsidRPr="002A5730">
          <w:rPr>
            <w:rStyle w:val="Hyperkobling"/>
          </w:rPr>
          <w:t xml:space="preserve">og </w:t>
        </w:r>
        <w:r w:rsidRPr="002A5730">
          <w:rPr>
            <w:rStyle w:val="Hyperkobling"/>
            <w:spacing w:val="-2"/>
          </w:rPr>
          <w:t>anlegg</w:t>
        </w:r>
        <w:r w:rsidRPr="002A5730">
          <w:rPr>
            <w:webHidden/>
          </w:rPr>
          <w:tab/>
        </w:r>
        <w:r w:rsidRPr="002A5730">
          <w:rPr>
            <w:webHidden/>
          </w:rPr>
          <w:fldChar w:fldCharType="begin"/>
        </w:r>
        <w:r w:rsidRPr="002A5730">
          <w:rPr>
            <w:webHidden/>
          </w:rPr>
          <w:instrText xml:space="preserve"> PAGEREF _Toc163472790 \h </w:instrText>
        </w:r>
        <w:r w:rsidRPr="002A5730">
          <w:rPr>
            <w:webHidden/>
          </w:rPr>
        </w:r>
        <w:r w:rsidRPr="002A5730">
          <w:rPr>
            <w:webHidden/>
          </w:rPr>
          <w:fldChar w:fldCharType="separate"/>
        </w:r>
        <w:r w:rsidRPr="002A5730">
          <w:rPr>
            <w:webHidden/>
          </w:rPr>
          <w:t>55</w:t>
        </w:r>
        <w:r w:rsidRPr="002A5730">
          <w:rPr>
            <w:webHidden/>
          </w:rPr>
          <w:fldChar w:fldCharType="end"/>
        </w:r>
      </w:hyperlink>
    </w:p>
    <w:p w14:paraId="5C78343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1" w:history="1">
        <w:r w:rsidRPr="002A5730">
          <w:rPr>
            <w:rStyle w:val="Hyperkobling"/>
          </w:rPr>
          <w:t>Sentrumsføremål</w:t>
        </w:r>
        <w:r w:rsidRPr="002A5730">
          <w:rPr>
            <w:webHidden/>
          </w:rPr>
          <w:tab/>
        </w:r>
        <w:r w:rsidRPr="002A5730">
          <w:rPr>
            <w:webHidden/>
          </w:rPr>
          <w:fldChar w:fldCharType="begin"/>
        </w:r>
        <w:r w:rsidRPr="002A5730">
          <w:rPr>
            <w:webHidden/>
          </w:rPr>
          <w:instrText xml:space="preserve"> PAGEREF _Toc163472791 \h </w:instrText>
        </w:r>
        <w:r w:rsidRPr="002A5730">
          <w:rPr>
            <w:webHidden/>
          </w:rPr>
        </w:r>
        <w:r w:rsidRPr="002A5730">
          <w:rPr>
            <w:webHidden/>
          </w:rPr>
          <w:fldChar w:fldCharType="separate"/>
        </w:r>
        <w:r w:rsidRPr="002A5730">
          <w:rPr>
            <w:webHidden/>
          </w:rPr>
          <w:t>55</w:t>
        </w:r>
        <w:r w:rsidRPr="002A5730">
          <w:rPr>
            <w:webHidden/>
          </w:rPr>
          <w:fldChar w:fldCharType="end"/>
        </w:r>
      </w:hyperlink>
    </w:p>
    <w:p w14:paraId="0A78E57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2" w:history="1">
        <w:r w:rsidRPr="002A5730">
          <w:rPr>
            <w:rStyle w:val="Hyperkobling"/>
          </w:rPr>
          <w:t>Bustad</w:t>
        </w:r>
        <w:r w:rsidRPr="002A5730">
          <w:rPr>
            <w:rStyle w:val="Hyperkobling"/>
            <w:spacing w:val="-9"/>
          </w:rPr>
          <w:t xml:space="preserve"> </w:t>
        </w:r>
        <w:r w:rsidRPr="002A5730">
          <w:rPr>
            <w:rStyle w:val="Hyperkobling"/>
          </w:rPr>
          <w:t>frittliggande</w:t>
        </w:r>
        <w:r w:rsidRPr="002A5730">
          <w:rPr>
            <w:rStyle w:val="Hyperkobling"/>
            <w:spacing w:val="-6"/>
          </w:rPr>
          <w:t xml:space="preserve"> </w:t>
        </w:r>
        <w:r w:rsidRPr="002A5730">
          <w:rPr>
            <w:rStyle w:val="Hyperkobling"/>
          </w:rPr>
          <w:t>småhus</w:t>
        </w:r>
        <w:r w:rsidRPr="002A5730">
          <w:rPr>
            <w:rStyle w:val="Hyperkobling"/>
            <w:spacing w:val="-5"/>
          </w:rPr>
          <w:t xml:space="preserve"> </w:t>
        </w:r>
        <w:r w:rsidRPr="002A5730">
          <w:rPr>
            <w:rStyle w:val="Hyperkobling"/>
          </w:rPr>
          <w:t>–</w:t>
        </w:r>
        <w:r w:rsidRPr="002A5730">
          <w:rPr>
            <w:rStyle w:val="Hyperkobling"/>
            <w:spacing w:val="-6"/>
          </w:rPr>
          <w:t xml:space="preserve"> </w:t>
        </w:r>
        <w:r w:rsidRPr="002A5730">
          <w:rPr>
            <w:rStyle w:val="Hyperkobling"/>
            <w:spacing w:val="-5"/>
          </w:rPr>
          <w:t>BF</w:t>
        </w:r>
        <w:r w:rsidRPr="002A5730">
          <w:rPr>
            <w:webHidden/>
          </w:rPr>
          <w:tab/>
        </w:r>
        <w:r w:rsidRPr="002A5730">
          <w:rPr>
            <w:webHidden/>
          </w:rPr>
          <w:fldChar w:fldCharType="begin"/>
        </w:r>
        <w:r w:rsidRPr="002A5730">
          <w:rPr>
            <w:webHidden/>
          </w:rPr>
          <w:instrText xml:space="preserve"> PAGEREF _Toc163472792 \h </w:instrText>
        </w:r>
        <w:r w:rsidRPr="002A5730">
          <w:rPr>
            <w:webHidden/>
          </w:rPr>
        </w:r>
        <w:r w:rsidRPr="002A5730">
          <w:rPr>
            <w:webHidden/>
          </w:rPr>
          <w:fldChar w:fldCharType="separate"/>
        </w:r>
        <w:r w:rsidRPr="002A5730">
          <w:rPr>
            <w:webHidden/>
          </w:rPr>
          <w:t>56</w:t>
        </w:r>
        <w:r w:rsidRPr="002A5730">
          <w:rPr>
            <w:webHidden/>
          </w:rPr>
          <w:fldChar w:fldCharType="end"/>
        </w:r>
      </w:hyperlink>
    </w:p>
    <w:p w14:paraId="5B0725B9"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3" w:history="1">
        <w:r w:rsidRPr="002A5730">
          <w:rPr>
            <w:rStyle w:val="Hyperkobling"/>
          </w:rPr>
          <w:t>Bustad</w:t>
        </w:r>
        <w:r w:rsidRPr="002A5730">
          <w:rPr>
            <w:rStyle w:val="Hyperkobling"/>
            <w:spacing w:val="-6"/>
          </w:rPr>
          <w:t xml:space="preserve"> </w:t>
        </w:r>
        <w:r w:rsidRPr="002A5730">
          <w:rPr>
            <w:rStyle w:val="Hyperkobling"/>
          </w:rPr>
          <w:t>konsentrert</w:t>
        </w:r>
        <w:r w:rsidRPr="002A5730">
          <w:rPr>
            <w:rStyle w:val="Hyperkobling"/>
            <w:spacing w:val="-2"/>
          </w:rPr>
          <w:t xml:space="preserve"> </w:t>
        </w:r>
        <w:r w:rsidRPr="002A5730">
          <w:rPr>
            <w:rStyle w:val="Hyperkobling"/>
          </w:rPr>
          <w:t>–</w:t>
        </w:r>
        <w:r w:rsidRPr="002A5730">
          <w:rPr>
            <w:rStyle w:val="Hyperkobling"/>
            <w:spacing w:val="-7"/>
          </w:rPr>
          <w:t xml:space="preserve"> </w:t>
        </w:r>
        <w:r w:rsidRPr="002A5730">
          <w:rPr>
            <w:rStyle w:val="Hyperkobling"/>
            <w:spacing w:val="-5"/>
          </w:rPr>
          <w:t>BK</w:t>
        </w:r>
        <w:r w:rsidRPr="002A5730">
          <w:rPr>
            <w:webHidden/>
          </w:rPr>
          <w:tab/>
        </w:r>
        <w:r w:rsidRPr="002A5730">
          <w:rPr>
            <w:webHidden/>
          </w:rPr>
          <w:fldChar w:fldCharType="begin"/>
        </w:r>
        <w:r w:rsidRPr="002A5730">
          <w:rPr>
            <w:webHidden/>
          </w:rPr>
          <w:instrText xml:space="preserve"> PAGEREF _Toc163472793 \h </w:instrText>
        </w:r>
        <w:r w:rsidRPr="002A5730">
          <w:rPr>
            <w:webHidden/>
          </w:rPr>
        </w:r>
        <w:r w:rsidRPr="002A5730">
          <w:rPr>
            <w:webHidden/>
          </w:rPr>
          <w:fldChar w:fldCharType="separate"/>
        </w:r>
        <w:r w:rsidRPr="002A5730">
          <w:rPr>
            <w:webHidden/>
          </w:rPr>
          <w:t>56</w:t>
        </w:r>
        <w:r w:rsidRPr="002A5730">
          <w:rPr>
            <w:webHidden/>
          </w:rPr>
          <w:fldChar w:fldCharType="end"/>
        </w:r>
      </w:hyperlink>
    </w:p>
    <w:p w14:paraId="3C3F05D8"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4" w:history="1">
        <w:r w:rsidRPr="002A5730">
          <w:rPr>
            <w:rStyle w:val="Hyperkobling"/>
          </w:rPr>
          <w:t>Bustad</w:t>
        </w:r>
        <w:r w:rsidRPr="002A5730">
          <w:rPr>
            <w:rStyle w:val="Hyperkobling"/>
            <w:spacing w:val="-4"/>
          </w:rPr>
          <w:t xml:space="preserve"> </w:t>
        </w:r>
        <w:r w:rsidRPr="002A5730">
          <w:rPr>
            <w:rStyle w:val="Hyperkobling"/>
          </w:rPr>
          <w:t>blokk</w:t>
        </w:r>
        <w:r w:rsidRPr="002A5730">
          <w:rPr>
            <w:rStyle w:val="Hyperkobling"/>
            <w:spacing w:val="-5"/>
          </w:rPr>
          <w:t xml:space="preserve"> </w:t>
        </w:r>
        <w:r w:rsidRPr="002A5730">
          <w:rPr>
            <w:rStyle w:val="Hyperkobling"/>
          </w:rPr>
          <w:t>–</w:t>
        </w:r>
        <w:r w:rsidRPr="002A5730">
          <w:rPr>
            <w:rStyle w:val="Hyperkobling"/>
            <w:spacing w:val="-3"/>
          </w:rPr>
          <w:t xml:space="preserve"> </w:t>
        </w:r>
        <w:r w:rsidRPr="002A5730">
          <w:rPr>
            <w:rStyle w:val="Hyperkobling"/>
            <w:spacing w:val="-5"/>
          </w:rPr>
          <w:t>BB</w:t>
        </w:r>
        <w:r w:rsidRPr="002A5730">
          <w:rPr>
            <w:webHidden/>
          </w:rPr>
          <w:tab/>
        </w:r>
        <w:r w:rsidRPr="002A5730">
          <w:rPr>
            <w:webHidden/>
          </w:rPr>
          <w:fldChar w:fldCharType="begin"/>
        </w:r>
        <w:r w:rsidRPr="002A5730">
          <w:rPr>
            <w:webHidden/>
          </w:rPr>
          <w:instrText xml:space="preserve"> PAGEREF _Toc163472794 \h </w:instrText>
        </w:r>
        <w:r w:rsidRPr="002A5730">
          <w:rPr>
            <w:webHidden/>
          </w:rPr>
        </w:r>
        <w:r w:rsidRPr="002A5730">
          <w:rPr>
            <w:webHidden/>
          </w:rPr>
          <w:fldChar w:fldCharType="separate"/>
        </w:r>
        <w:r w:rsidRPr="002A5730">
          <w:rPr>
            <w:webHidden/>
          </w:rPr>
          <w:t>57</w:t>
        </w:r>
        <w:r w:rsidRPr="002A5730">
          <w:rPr>
            <w:webHidden/>
          </w:rPr>
          <w:fldChar w:fldCharType="end"/>
        </w:r>
      </w:hyperlink>
    </w:p>
    <w:p w14:paraId="58D00EE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5" w:history="1">
        <w:r w:rsidRPr="002A5730">
          <w:rPr>
            <w:rStyle w:val="Hyperkobling"/>
          </w:rPr>
          <w:t>Offentleg</w:t>
        </w:r>
        <w:r w:rsidRPr="002A5730">
          <w:rPr>
            <w:rStyle w:val="Hyperkobling"/>
            <w:spacing w:val="-9"/>
          </w:rPr>
          <w:t xml:space="preserve"> </w:t>
        </w:r>
        <w:r w:rsidRPr="002A5730">
          <w:rPr>
            <w:rStyle w:val="Hyperkobling"/>
          </w:rPr>
          <w:t>eller</w:t>
        </w:r>
        <w:r w:rsidRPr="002A5730">
          <w:rPr>
            <w:rStyle w:val="Hyperkobling"/>
            <w:spacing w:val="-7"/>
          </w:rPr>
          <w:t xml:space="preserve"> </w:t>
        </w:r>
        <w:r w:rsidRPr="002A5730">
          <w:rPr>
            <w:rStyle w:val="Hyperkobling"/>
          </w:rPr>
          <w:t>privat</w:t>
        </w:r>
        <w:r w:rsidRPr="002A5730">
          <w:rPr>
            <w:rStyle w:val="Hyperkobling"/>
            <w:spacing w:val="-7"/>
          </w:rPr>
          <w:t xml:space="preserve"> </w:t>
        </w:r>
        <w:r w:rsidRPr="002A5730">
          <w:rPr>
            <w:rStyle w:val="Hyperkobling"/>
            <w:spacing w:val="-2"/>
          </w:rPr>
          <w:t>tenesteyting</w:t>
        </w:r>
        <w:r w:rsidRPr="002A5730">
          <w:rPr>
            <w:webHidden/>
          </w:rPr>
          <w:tab/>
        </w:r>
        <w:r w:rsidRPr="002A5730">
          <w:rPr>
            <w:webHidden/>
          </w:rPr>
          <w:fldChar w:fldCharType="begin"/>
        </w:r>
        <w:r w:rsidRPr="002A5730">
          <w:rPr>
            <w:webHidden/>
          </w:rPr>
          <w:instrText xml:space="preserve"> PAGEREF _Toc163472795 \h </w:instrText>
        </w:r>
        <w:r w:rsidRPr="002A5730">
          <w:rPr>
            <w:webHidden/>
          </w:rPr>
        </w:r>
        <w:r w:rsidRPr="002A5730">
          <w:rPr>
            <w:webHidden/>
          </w:rPr>
          <w:fldChar w:fldCharType="separate"/>
        </w:r>
        <w:r w:rsidRPr="002A5730">
          <w:rPr>
            <w:webHidden/>
          </w:rPr>
          <w:t>57</w:t>
        </w:r>
        <w:r w:rsidRPr="002A5730">
          <w:rPr>
            <w:webHidden/>
          </w:rPr>
          <w:fldChar w:fldCharType="end"/>
        </w:r>
      </w:hyperlink>
    </w:p>
    <w:p w14:paraId="40D983AC"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6" w:history="1">
        <w:r w:rsidRPr="002A5730">
          <w:rPr>
            <w:rStyle w:val="Hyperkobling"/>
          </w:rPr>
          <w:t>Undervisning</w:t>
        </w:r>
        <w:r w:rsidRPr="002A5730">
          <w:rPr>
            <w:rStyle w:val="Hyperkobling"/>
            <w:spacing w:val="-15"/>
          </w:rPr>
          <w:t xml:space="preserve"> </w:t>
        </w:r>
        <w:r w:rsidRPr="002A5730">
          <w:rPr>
            <w:rStyle w:val="Hyperkobling"/>
            <w:spacing w:val="-4"/>
          </w:rPr>
          <w:t>(UN)</w:t>
        </w:r>
        <w:r w:rsidRPr="002A5730">
          <w:rPr>
            <w:webHidden/>
          </w:rPr>
          <w:tab/>
        </w:r>
        <w:r w:rsidRPr="002A5730">
          <w:rPr>
            <w:webHidden/>
          </w:rPr>
          <w:fldChar w:fldCharType="begin"/>
        </w:r>
        <w:r w:rsidRPr="002A5730">
          <w:rPr>
            <w:webHidden/>
          </w:rPr>
          <w:instrText xml:space="preserve"> PAGEREF _Toc163472796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739D34B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7" w:history="1">
        <w:r w:rsidRPr="002A5730">
          <w:rPr>
            <w:rStyle w:val="Hyperkobling"/>
          </w:rPr>
          <w:t>Kombinasjon</w:t>
        </w:r>
        <w:r w:rsidRPr="002A5730">
          <w:rPr>
            <w:rStyle w:val="Hyperkobling"/>
            <w:spacing w:val="-6"/>
          </w:rPr>
          <w:t xml:space="preserve"> </w:t>
        </w:r>
        <w:r w:rsidRPr="002A5730">
          <w:rPr>
            <w:rStyle w:val="Hyperkobling"/>
          </w:rPr>
          <w:t>Bustad</w:t>
        </w:r>
        <w:r w:rsidRPr="002A5730">
          <w:rPr>
            <w:rStyle w:val="Hyperkobling"/>
            <w:spacing w:val="-7"/>
          </w:rPr>
          <w:t xml:space="preserve"> </w:t>
        </w:r>
        <w:r w:rsidRPr="002A5730">
          <w:rPr>
            <w:rStyle w:val="Hyperkobling"/>
          </w:rPr>
          <w:t>og</w:t>
        </w:r>
        <w:r w:rsidRPr="002A5730">
          <w:rPr>
            <w:rStyle w:val="Hyperkobling"/>
            <w:spacing w:val="-7"/>
          </w:rPr>
          <w:t xml:space="preserve"> </w:t>
        </w:r>
        <w:r w:rsidRPr="002A5730">
          <w:rPr>
            <w:rStyle w:val="Hyperkobling"/>
            <w:spacing w:val="-2"/>
          </w:rPr>
          <w:t>Kontor (B/K)</w:t>
        </w:r>
        <w:r w:rsidRPr="002A5730">
          <w:rPr>
            <w:webHidden/>
          </w:rPr>
          <w:tab/>
        </w:r>
        <w:r w:rsidRPr="002A5730">
          <w:rPr>
            <w:webHidden/>
          </w:rPr>
          <w:fldChar w:fldCharType="begin"/>
        </w:r>
        <w:r w:rsidRPr="002A5730">
          <w:rPr>
            <w:webHidden/>
          </w:rPr>
          <w:instrText xml:space="preserve"> PAGEREF _Toc163472797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70FBA159"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8" w:history="1">
        <w:r w:rsidRPr="002A5730">
          <w:rPr>
            <w:rStyle w:val="Hyperkobling"/>
          </w:rPr>
          <w:t>Idrettsanlegg</w:t>
        </w:r>
        <w:r w:rsidRPr="002A5730">
          <w:rPr>
            <w:rStyle w:val="Hyperkobling"/>
            <w:spacing w:val="-14"/>
          </w:rPr>
          <w:t xml:space="preserve"> </w:t>
        </w:r>
        <w:r w:rsidRPr="002A5730">
          <w:rPr>
            <w:rStyle w:val="Hyperkobling"/>
            <w:spacing w:val="-4"/>
          </w:rPr>
          <w:t>(IDR)</w:t>
        </w:r>
        <w:r w:rsidRPr="002A5730">
          <w:rPr>
            <w:webHidden/>
          </w:rPr>
          <w:tab/>
        </w:r>
        <w:r w:rsidRPr="002A5730">
          <w:rPr>
            <w:webHidden/>
          </w:rPr>
          <w:fldChar w:fldCharType="begin"/>
        </w:r>
        <w:r w:rsidRPr="002A5730">
          <w:rPr>
            <w:webHidden/>
          </w:rPr>
          <w:instrText xml:space="preserve"> PAGEREF _Toc163472798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0069C9F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799" w:history="1">
        <w:r w:rsidRPr="002A5730">
          <w:rPr>
            <w:rStyle w:val="Hyperkobling"/>
          </w:rPr>
          <w:t>Uthus/naust/badehus</w:t>
        </w:r>
        <w:r w:rsidRPr="002A5730">
          <w:rPr>
            <w:rStyle w:val="Hyperkobling"/>
            <w:spacing w:val="16"/>
          </w:rPr>
          <w:t xml:space="preserve"> </w:t>
        </w:r>
        <w:r w:rsidRPr="002A5730">
          <w:rPr>
            <w:rStyle w:val="Hyperkobling"/>
            <w:spacing w:val="-4"/>
          </w:rPr>
          <w:t>(UNB)</w:t>
        </w:r>
        <w:r w:rsidRPr="002A5730">
          <w:rPr>
            <w:webHidden/>
          </w:rPr>
          <w:tab/>
        </w:r>
        <w:r w:rsidRPr="002A5730">
          <w:rPr>
            <w:webHidden/>
          </w:rPr>
          <w:fldChar w:fldCharType="begin"/>
        </w:r>
        <w:r w:rsidRPr="002A5730">
          <w:rPr>
            <w:webHidden/>
          </w:rPr>
          <w:instrText xml:space="preserve"> PAGEREF _Toc163472799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75751111"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0" w:history="1">
        <w:r w:rsidRPr="002A5730">
          <w:rPr>
            <w:rStyle w:val="Hyperkobling"/>
          </w:rPr>
          <w:t>Uteopphaldsareal</w:t>
        </w:r>
        <w:r w:rsidRPr="002A5730">
          <w:rPr>
            <w:rStyle w:val="Hyperkobling"/>
            <w:spacing w:val="-17"/>
          </w:rPr>
          <w:t xml:space="preserve"> </w:t>
        </w:r>
        <w:r w:rsidRPr="002A5730">
          <w:rPr>
            <w:rStyle w:val="Hyperkobling"/>
            <w:spacing w:val="-4"/>
          </w:rPr>
          <w:t>(UTE)</w:t>
        </w:r>
        <w:r w:rsidRPr="002A5730">
          <w:rPr>
            <w:webHidden/>
          </w:rPr>
          <w:tab/>
        </w:r>
        <w:r w:rsidRPr="002A5730">
          <w:rPr>
            <w:webHidden/>
          </w:rPr>
          <w:fldChar w:fldCharType="begin"/>
        </w:r>
        <w:r w:rsidRPr="002A5730">
          <w:rPr>
            <w:webHidden/>
          </w:rPr>
          <w:instrText xml:space="preserve"> PAGEREF _Toc163472800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271CB64F"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1" w:history="1">
        <w:r w:rsidRPr="002A5730">
          <w:rPr>
            <w:rStyle w:val="Hyperkobling"/>
          </w:rPr>
          <w:t>Leikeplass</w:t>
        </w:r>
        <w:r w:rsidRPr="002A5730">
          <w:rPr>
            <w:webHidden/>
          </w:rPr>
          <w:tab/>
        </w:r>
        <w:r w:rsidRPr="002A5730">
          <w:rPr>
            <w:webHidden/>
          </w:rPr>
          <w:fldChar w:fldCharType="begin"/>
        </w:r>
        <w:r w:rsidRPr="002A5730">
          <w:rPr>
            <w:webHidden/>
          </w:rPr>
          <w:instrText xml:space="preserve"> PAGEREF _Toc163472801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138AC39A"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2" w:history="1">
        <w:r w:rsidRPr="002A5730">
          <w:rPr>
            <w:rStyle w:val="Hyperkobling"/>
          </w:rPr>
          <w:t>Grav,</w:t>
        </w:r>
        <w:r w:rsidRPr="002A5730">
          <w:rPr>
            <w:rStyle w:val="Hyperkobling"/>
            <w:spacing w:val="-3"/>
          </w:rPr>
          <w:t xml:space="preserve"> </w:t>
        </w:r>
        <w:r w:rsidRPr="002A5730">
          <w:rPr>
            <w:rStyle w:val="Hyperkobling"/>
          </w:rPr>
          <w:t>urnelund</w:t>
        </w:r>
        <w:r w:rsidRPr="002A5730">
          <w:rPr>
            <w:rStyle w:val="Hyperkobling"/>
            <w:spacing w:val="-5"/>
          </w:rPr>
          <w:t xml:space="preserve"> </w:t>
        </w:r>
        <w:r w:rsidRPr="002A5730">
          <w:rPr>
            <w:rStyle w:val="Hyperkobling"/>
          </w:rPr>
          <w:t>og</w:t>
        </w:r>
        <w:r w:rsidRPr="002A5730">
          <w:rPr>
            <w:rStyle w:val="Hyperkobling"/>
            <w:spacing w:val="-6"/>
          </w:rPr>
          <w:t xml:space="preserve"> </w:t>
        </w:r>
        <w:r w:rsidRPr="002A5730">
          <w:rPr>
            <w:rStyle w:val="Hyperkobling"/>
          </w:rPr>
          <w:t>religionsutøvelse</w:t>
        </w:r>
        <w:r w:rsidRPr="002A5730">
          <w:rPr>
            <w:webHidden/>
          </w:rPr>
          <w:tab/>
        </w:r>
        <w:r w:rsidRPr="002A5730">
          <w:rPr>
            <w:webHidden/>
          </w:rPr>
          <w:fldChar w:fldCharType="begin"/>
        </w:r>
        <w:r w:rsidRPr="002A5730">
          <w:rPr>
            <w:webHidden/>
          </w:rPr>
          <w:instrText xml:space="preserve"> PAGEREF _Toc163472802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4D7EA8B0"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3" w:history="1">
        <w:r w:rsidRPr="002A5730">
          <w:rPr>
            <w:rStyle w:val="Hyperkobling"/>
          </w:rPr>
          <w:t>Kombinert</w:t>
        </w:r>
        <w:r w:rsidRPr="002A5730">
          <w:rPr>
            <w:rStyle w:val="Hyperkobling"/>
            <w:spacing w:val="-7"/>
          </w:rPr>
          <w:t xml:space="preserve"> </w:t>
        </w:r>
        <w:r w:rsidRPr="002A5730">
          <w:rPr>
            <w:rStyle w:val="Hyperkobling"/>
          </w:rPr>
          <w:t>bygg</w:t>
        </w:r>
        <w:r w:rsidRPr="002A5730">
          <w:rPr>
            <w:rStyle w:val="Hyperkobling"/>
            <w:spacing w:val="-6"/>
          </w:rPr>
          <w:t xml:space="preserve"> </w:t>
        </w:r>
        <w:r w:rsidRPr="002A5730">
          <w:rPr>
            <w:rStyle w:val="Hyperkobling"/>
          </w:rPr>
          <w:t>og</w:t>
        </w:r>
        <w:r w:rsidRPr="002A5730">
          <w:rPr>
            <w:rStyle w:val="Hyperkobling"/>
            <w:spacing w:val="-8"/>
          </w:rPr>
          <w:t xml:space="preserve"> </w:t>
        </w:r>
        <w:r w:rsidRPr="002A5730">
          <w:rPr>
            <w:rStyle w:val="Hyperkobling"/>
          </w:rPr>
          <w:t>anleggsføremål</w:t>
        </w:r>
        <w:r w:rsidRPr="002A5730">
          <w:rPr>
            <w:rStyle w:val="Hyperkobling"/>
            <w:spacing w:val="-5"/>
          </w:rPr>
          <w:t xml:space="preserve"> </w:t>
        </w:r>
        <w:r w:rsidRPr="002A5730">
          <w:rPr>
            <w:rStyle w:val="Hyperkobling"/>
          </w:rPr>
          <w:t>–</w:t>
        </w:r>
        <w:r w:rsidRPr="002A5730">
          <w:rPr>
            <w:rStyle w:val="Hyperkobling"/>
            <w:spacing w:val="-8"/>
          </w:rPr>
          <w:t xml:space="preserve"> </w:t>
        </w:r>
        <w:r w:rsidRPr="002A5730">
          <w:rPr>
            <w:rStyle w:val="Hyperkobling"/>
          </w:rPr>
          <w:t>Naust</w:t>
        </w:r>
        <w:r w:rsidRPr="002A5730">
          <w:rPr>
            <w:rStyle w:val="Hyperkobling"/>
            <w:spacing w:val="-7"/>
          </w:rPr>
          <w:t xml:space="preserve"> </w:t>
        </w:r>
        <w:r w:rsidRPr="002A5730">
          <w:rPr>
            <w:rStyle w:val="Hyperkobling"/>
          </w:rPr>
          <w:t>og</w:t>
        </w:r>
        <w:r w:rsidRPr="002A5730">
          <w:rPr>
            <w:rStyle w:val="Hyperkobling"/>
            <w:spacing w:val="-6"/>
          </w:rPr>
          <w:t xml:space="preserve"> </w:t>
        </w:r>
        <w:r w:rsidRPr="002A5730">
          <w:rPr>
            <w:rStyle w:val="Hyperkobling"/>
          </w:rPr>
          <w:t>sentrumsføremål</w:t>
        </w:r>
        <w:r w:rsidRPr="002A5730">
          <w:rPr>
            <w:rStyle w:val="Hyperkobling"/>
            <w:spacing w:val="-5"/>
          </w:rPr>
          <w:t xml:space="preserve"> </w:t>
        </w:r>
        <w:r w:rsidRPr="002A5730">
          <w:rPr>
            <w:rStyle w:val="Hyperkobling"/>
            <w:spacing w:val="-2"/>
          </w:rPr>
          <w:t>(KBA)</w:t>
        </w:r>
        <w:r w:rsidRPr="002A5730">
          <w:rPr>
            <w:webHidden/>
          </w:rPr>
          <w:tab/>
        </w:r>
        <w:r w:rsidRPr="002A5730">
          <w:rPr>
            <w:webHidden/>
          </w:rPr>
          <w:fldChar w:fldCharType="begin"/>
        </w:r>
        <w:r w:rsidRPr="002A5730">
          <w:rPr>
            <w:webHidden/>
          </w:rPr>
          <w:instrText xml:space="preserve"> PAGEREF _Toc163472803 \h </w:instrText>
        </w:r>
        <w:r w:rsidRPr="002A5730">
          <w:rPr>
            <w:webHidden/>
          </w:rPr>
        </w:r>
        <w:r w:rsidRPr="002A5730">
          <w:rPr>
            <w:webHidden/>
          </w:rPr>
          <w:fldChar w:fldCharType="separate"/>
        </w:r>
        <w:r w:rsidRPr="002A5730">
          <w:rPr>
            <w:webHidden/>
          </w:rPr>
          <w:t>58</w:t>
        </w:r>
        <w:r w:rsidRPr="002A5730">
          <w:rPr>
            <w:webHidden/>
          </w:rPr>
          <w:fldChar w:fldCharType="end"/>
        </w:r>
      </w:hyperlink>
    </w:p>
    <w:p w14:paraId="0F1A3531"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04" w:history="1">
        <w:r w:rsidRPr="002A5730">
          <w:rPr>
            <w:rStyle w:val="Hyperkobling"/>
            <w:spacing w:val="-2"/>
          </w:rPr>
          <w:t>7.4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Trafikksystem,</w:t>
        </w:r>
        <w:r w:rsidRPr="002A5730">
          <w:rPr>
            <w:rStyle w:val="Hyperkobling"/>
            <w:spacing w:val="-5"/>
          </w:rPr>
          <w:t xml:space="preserve"> </w:t>
        </w:r>
        <w:r w:rsidRPr="002A5730">
          <w:rPr>
            <w:rStyle w:val="Hyperkobling"/>
          </w:rPr>
          <w:t>mobilitet</w:t>
        </w:r>
        <w:r w:rsidRPr="002A5730">
          <w:rPr>
            <w:rStyle w:val="Hyperkobling"/>
            <w:spacing w:val="-5"/>
          </w:rPr>
          <w:t xml:space="preserve"> </w:t>
        </w:r>
        <w:r w:rsidRPr="002A5730">
          <w:rPr>
            <w:rStyle w:val="Hyperkobling"/>
          </w:rPr>
          <w:t>og</w:t>
        </w:r>
        <w:r w:rsidRPr="002A5730">
          <w:rPr>
            <w:rStyle w:val="Hyperkobling"/>
            <w:spacing w:val="-3"/>
          </w:rPr>
          <w:t xml:space="preserve"> </w:t>
        </w:r>
        <w:r w:rsidRPr="002A5730">
          <w:rPr>
            <w:rStyle w:val="Hyperkobling"/>
            <w:spacing w:val="-2"/>
          </w:rPr>
          <w:t>møteplassar</w:t>
        </w:r>
        <w:r w:rsidRPr="002A5730">
          <w:rPr>
            <w:webHidden/>
          </w:rPr>
          <w:tab/>
        </w:r>
        <w:r w:rsidRPr="002A5730">
          <w:rPr>
            <w:webHidden/>
          </w:rPr>
          <w:fldChar w:fldCharType="begin"/>
        </w:r>
        <w:r w:rsidRPr="002A5730">
          <w:rPr>
            <w:webHidden/>
          </w:rPr>
          <w:instrText xml:space="preserve"> PAGEREF _Toc163472804 \h </w:instrText>
        </w:r>
        <w:r w:rsidRPr="002A5730">
          <w:rPr>
            <w:webHidden/>
          </w:rPr>
        </w:r>
        <w:r w:rsidRPr="002A5730">
          <w:rPr>
            <w:webHidden/>
          </w:rPr>
          <w:fldChar w:fldCharType="separate"/>
        </w:r>
        <w:r w:rsidRPr="002A5730">
          <w:rPr>
            <w:webHidden/>
          </w:rPr>
          <w:t>59</w:t>
        </w:r>
        <w:r w:rsidRPr="002A5730">
          <w:rPr>
            <w:webHidden/>
          </w:rPr>
          <w:fldChar w:fldCharType="end"/>
        </w:r>
      </w:hyperlink>
    </w:p>
    <w:p w14:paraId="7B7756B0"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5" w:history="1">
        <w:r w:rsidRPr="002A5730">
          <w:rPr>
            <w:rStyle w:val="Hyperkobling"/>
          </w:rPr>
          <w:t>Hovudvegsystemet</w:t>
        </w:r>
        <w:r w:rsidRPr="002A5730">
          <w:rPr>
            <w:webHidden/>
          </w:rPr>
          <w:tab/>
        </w:r>
        <w:r w:rsidRPr="002A5730">
          <w:rPr>
            <w:webHidden/>
          </w:rPr>
          <w:fldChar w:fldCharType="begin"/>
        </w:r>
        <w:r w:rsidRPr="002A5730">
          <w:rPr>
            <w:webHidden/>
          </w:rPr>
          <w:instrText xml:space="preserve"> PAGEREF _Toc163472805 \h </w:instrText>
        </w:r>
        <w:r w:rsidRPr="002A5730">
          <w:rPr>
            <w:webHidden/>
          </w:rPr>
        </w:r>
        <w:r w:rsidRPr="002A5730">
          <w:rPr>
            <w:webHidden/>
          </w:rPr>
          <w:fldChar w:fldCharType="separate"/>
        </w:r>
        <w:r w:rsidRPr="002A5730">
          <w:rPr>
            <w:webHidden/>
          </w:rPr>
          <w:t>59</w:t>
        </w:r>
        <w:r w:rsidRPr="002A5730">
          <w:rPr>
            <w:webHidden/>
          </w:rPr>
          <w:fldChar w:fldCharType="end"/>
        </w:r>
      </w:hyperlink>
    </w:p>
    <w:p w14:paraId="2C459F7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6" w:history="1">
        <w:r w:rsidRPr="002A5730">
          <w:rPr>
            <w:rStyle w:val="Hyperkobling"/>
          </w:rPr>
          <w:t>System</w:t>
        </w:r>
        <w:r w:rsidRPr="002A5730">
          <w:rPr>
            <w:rStyle w:val="Hyperkobling"/>
            <w:spacing w:val="-5"/>
          </w:rPr>
          <w:t xml:space="preserve"> </w:t>
        </w:r>
        <w:r w:rsidRPr="002A5730">
          <w:rPr>
            <w:rStyle w:val="Hyperkobling"/>
          </w:rPr>
          <w:t>for</w:t>
        </w:r>
        <w:r w:rsidRPr="002A5730">
          <w:rPr>
            <w:rStyle w:val="Hyperkobling"/>
            <w:spacing w:val="-4"/>
          </w:rPr>
          <w:t xml:space="preserve"> </w:t>
        </w:r>
        <w:r w:rsidRPr="002A5730">
          <w:rPr>
            <w:rStyle w:val="Hyperkobling"/>
          </w:rPr>
          <w:t>mjuke</w:t>
        </w:r>
        <w:r w:rsidRPr="002A5730">
          <w:rPr>
            <w:rStyle w:val="Hyperkobling"/>
            <w:spacing w:val="-4"/>
          </w:rPr>
          <w:t xml:space="preserve"> </w:t>
        </w:r>
        <w:r w:rsidRPr="002A5730">
          <w:rPr>
            <w:rStyle w:val="Hyperkobling"/>
            <w:spacing w:val="-2"/>
          </w:rPr>
          <w:t>trafikantar</w:t>
        </w:r>
        <w:r w:rsidRPr="002A5730">
          <w:rPr>
            <w:webHidden/>
          </w:rPr>
          <w:tab/>
        </w:r>
        <w:r w:rsidRPr="002A5730">
          <w:rPr>
            <w:webHidden/>
          </w:rPr>
          <w:fldChar w:fldCharType="begin"/>
        </w:r>
        <w:r w:rsidRPr="002A5730">
          <w:rPr>
            <w:webHidden/>
          </w:rPr>
          <w:instrText xml:space="preserve"> PAGEREF _Toc163472806 \h </w:instrText>
        </w:r>
        <w:r w:rsidRPr="002A5730">
          <w:rPr>
            <w:webHidden/>
          </w:rPr>
        </w:r>
        <w:r w:rsidRPr="002A5730">
          <w:rPr>
            <w:webHidden/>
          </w:rPr>
          <w:fldChar w:fldCharType="separate"/>
        </w:r>
        <w:r w:rsidRPr="002A5730">
          <w:rPr>
            <w:webHidden/>
          </w:rPr>
          <w:t>59</w:t>
        </w:r>
        <w:r w:rsidRPr="002A5730">
          <w:rPr>
            <w:webHidden/>
          </w:rPr>
          <w:fldChar w:fldCharType="end"/>
        </w:r>
      </w:hyperlink>
    </w:p>
    <w:p w14:paraId="06045A80"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7" w:history="1">
        <w:r w:rsidRPr="002A5730">
          <w:rPr>
            <w:rStyle w:val="Hyperkobling"/>
          </w:rPr>
          <w:t>Kollektivtrafikk</w:t>
        </w:r>
        <w:r w:rsidRPr="002A5730">
          <w:rPr>
            <w:webHidden/>
          </w:rPr>
          <w:tab/>
        </w:r>
        <w:r w:rsidRPr="002A5730">
          <w:rPr>
            <w:webHidden/>
          </w:rPr>
          <w:fldChar w:fldCharType="begin"/>
        </w:r>
        <w:r w:rsidRPr="002A5730">
          <w:rPr>
            <w:webHidden/>
          </w:rPr>
          <w:instrText xml:space="preserve"> PAGEREF _Toc163472807 \h </w:instrText>
        </w:r>
        <w:r w:rsidRPr="002A5730">
          <w:rPr>
            <w:webHidden/>
          </w:rPr>
        </w:r>
        <w:r w:rsidRPr="002A5730">
          <w:rPr>
            <w:webHidden/>
          </w:rPr>
          <w:fldChar w:fldCharType="separate"/>
        </w:r>
        <w:r w:rsidRPr="002A5730">
          <w:rPr>
            <w:webHidden/>
          </w:rPr>
          <w:t>60</w:t>
        </w:r>
        <w:r w:rsidRPr="002A5730">
          <w:rPr>
            <w:webHidden/>
          </w:rPr>
          <w:fldChar w:fldCharType="end"/>
        </w:r>
      </w:hyperlink>
    </w:p>
    <w:p w14:paraId="70109D0A"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8" w:history="1">
        <w:r w:rsidRPr="002A5730">
          <w:rPr>
            <w:rStyle w:val="Hyperkobling"/>
          </w:rPr>
          <w:t>Gatetun</w:t>
        </w:r>
        <w:r w:rsidRPr="002A5730">
          <w:rPr>
            <w:rStyle w:val="Hyperkobling"/>
            <w:spacing w:val="-4"/>
          </w:rPr>
          <w:t xml:space="preserve"> </w:t>
        </w:r>
        <w:r w:rsidRPr="002A5730">
          <w:rPr>
            <w:rStyle w:val="Hyperkobling"/>
          </w:rPr>
          <w:t>og</w:t>
        </w:r>
        <w:r w:rsidRPr="002A5730">
          <w:rPr>
            <w:rStyle w:val="Hyperkobling"/>
            <w:spacing w:val="-5"/>
          </w:rPr>
          <w:t xml:space="preserve"> </w:t>
        </w:r>
        <w:r w:rsidRPr="002A5730">
          <w:rPr>
            <w:rStyle w:val="Hyperkobling"/>
            <w:spacing w:val="-4"/>
          </w:rPr>
          <w:t>Torg</w:t>
        </w:r>
        <w:r w:rsidRPr="002A5730">
          <w:rPr>
            <w:webHidden/>
          </w:rPr>
          <w:tab/>
        </w:r>
        <w:r w:rsidRPr="002A5730">
          <w:rPr>
            <w:webHidden/>
          </w:rPr>
          <w:fldChar w:fldCharType="begin"/>
        </w:r>
        <w:r w:rsidRPr="002A5730">
          <w:rPr>
            <w:webHidden/>
          </w:rPr>
          <w:instrText xml:space="preserve"> PAGEREF _Toc163472808 \h </w:instrText>
        </w:r>
        <w:r w:rsidRPr="002A5730">
          <w:rPr>
            <w:webHidden/>
          </w:rPr>
        </w:r>
        <w:r w:rsidRPr="002A5730">
          <w:rPr>
            <w:webHidden/>
          </w:rPr>
          <w:fldChar w:fldCharType="separate"/>
        </w:r>
        <w:r w:rsidRPr="002A5730">
          <w:rPr>
            <w:webHidden/>
          </w:rPr>
          <w:t>60</w:t>
        </w:r>
        <w:r w:rsidRPr="002A5730">
          <w:rPr>
            <w:webHidden/>
          </w:rPr>
          <w:fldChar w:fldCharType="end"/>
        </w:r>
      </w:hyperlink>
    </w:p>
    <w:p w14:paraId="48657FD8"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09" w:history="1">
        <w:r w:rsidRPr="002A5730">
          <w:rPr>
            <w:rStyle w:val="Hyperkobling"/>
          </w:rPr>
          <w:t>Kai/ molo</w:t>
        </w:r>
        <w:r w:rsidRPr="002A5730">
          <w:rPr>
            <w:webHidden/>
          </w:rPr>
          <w:tab/>
        </w:r>
        <w:r w:rsidRPr="002A5730">
          <w:rPr>
            <w:webHidden/>
          </w:rPr>
          <w:fldChar w:fldCharType="begin"/>
        </w:r>
        <w:r w:rsidRPr="002A5730">
          <w:rPr>
            <w:webHidden/>
          </w:rPr>
          <w:instrText xml:space="preserve"> PAGEREF _Toc163472809 \h </w:instrText>
        </w:r>
        <w:r w:rsidRPr="002A5730">
          <w:rPr>
            <w:webHidden/>
          </w:rPr>
        </w:r>
        <w:r w:rsidRPr="002A5730">
          <w:rPr>
            <w:webHidden/>
          </w:rPr>
          <w:fldChar w:fldCharType="separate"/>
        </w:r>
        <w:r w:rsidRPr="002A5730">
          <w:rPr>
            <w:webHidden/>
          </w:rPr>
          <w:t>60</w:t>
        </w:r>
        <w:r w:rsidRPr="002A5730">
          <w:rPr>
            <w:webHidden/>
          </w:rPr>
          <w:fldChar w:fldCharType="end"/>
        </w:r>
      </w:hyperlink>
    </w:p>
    <w:p w14:paraId="78E65B01"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0" w:history="1">
        <w:r w:rsidRPr="002A5730">
          <w:rPr>
            <w:rStyle w:val="Hyperkobling"/>
          </w:rPr>
          <w:t>Parkering</w:t>
        </w:r>
        <w:r w:rsidRPr="002A5730">
          <w:rPr>
            <w:webHidden/>
          </w:rPr>
          <w:tab/>
        </w:r>
        <w:r w:rsidRPr="002A5730">
          <w:rPr>
            <w:webHidden/>
          </w:rPr>
          <w:fldChar w:fldCharType="begin"/>
        </w:r>
        <w:r w:rsidRPr="002A5730">
          <w:rPr>
            <w:webHidden/>
          </w:rPr>
          <w:instrText xml:space="preserve"> PAGEREF _Toc163472810 \h </w:instrText>
        </w:r>
        <w:r w:rsidRPr="002A5730">
          <w:rPr>
            <w:webHidden/>
          </w:rPr>
        </w:r>
        <w:r w:rsidRPr="002A5730">
          <w:rPr>
            <w:webHidden/>
          </w:rPr>
          <w:fldChar w:fldCharType="separate"/>
        </w:r>
        <w:r w:rsidRPr="002A5730">
          <w:rPr>
            <w:webHidden/>
          </w:rPr>
          <w:t>60</w:t>
        </w:r>
        <w:r w:rsidRPr="002A5730">
          <w:rPr>
            <w:webHidden/>
          </w:rPr>
          <w:fldChar w:fldCharType="end"/>
        </w:r>
      </w:hyperlink>
    </w:p>
    <w:p w14:paraId="383E37E4"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1" w:history="1">
        <w:r w:rsidRPr="002A5730">
          <w:rPr>
            <w:rStyle w:val="Hyperkobling"/>
          </w:rPr>
          <w:t>Blågrønstruktur BK</w:t>
        </w:r>
        <w:r w:rsidRPr="002A5730">
          <w:rPr>
            <w:webHidden/>
          </w:rPr>
          <w:tab/>
        </w:r>
        <w:r w:rsidRPr="002A5730">
          <w:rPr>
            <w:webHidden/>
          </w:rPr>
          <w:fldChar w:fldCharType="begin"/>
        </w:r>
        <w:r w:rsidRPr="002A5730">
          <w:rPr>
            <w:webHidden/>
          </w:rPr>
          <w:instrText xml:space="preserve"> PAGEREF _Toc163472811 \h </w:instrText>
        </w:r>
        <w:r w:rsidRPr="002A5730">
          <w:rPr>
            <w:webHidden/>
          </w:rPr>
        </w:r>
        <w:r w:rsidRPr="002A5730">
          <w:rPr>
            <w:webHidden/>
          </w:rPr>
          <w:fldChar w:fldCharType="separate"/>
        </w:r>
        <w:r w:rsidRPr="002A5730">
          <w:rPr>
            <w:webHidden/>
          </w:rPr>
          <w:t>61</w:t>
        </w:r>
        <w:r w:rsidRPr="002A5730">
          <w:rPr>
            <w:webHidden/>
          </w:rPr>
          <w:fldChar w:fldCharType="end"/>
        </w:r>
      </w:hyperlink>
    </w:p>
    <w:p w14:paraId="45F2E97D"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2" w:history="1">
        <w:r w:rsidRPr="002A5730">
          <w:rPr>
            <w:rStyle w:val="Hyperkobling"/>
          </w:rPr>
          <w:t>Naturområde GN</w:t>
        </w:r>
        <w:r w:rsidRPr="002A5730">
          <w:rPr>
            <w:webHidden/>
          </w:rPr>
          <w:tab/>
        </w:r>
        <w:r w:rsidRPr="002A5730">
          <w:rPr>
            <w:webHidden/>
          </w:rPr>
          <w:fldChar w:fldCharType="begin"/>
        </w:r>
        <w:r w:rsidRPr="002A5730">
          <w:rPr>
            <w:webHidden/>
          </w:rPr>
          <w:instrText xml:space="preserve"> PAGEREF _Toc163472812 \h </w:instrText>
        </w:r>
        <w:r w:rsidRPr="002A5730">
          <w:rPr>
            <w:webHidden/>
          </w:rPr>
        </w:r>
        <w:r w:rsidRPr="002A5730">
          <w:rPr>
            <w:webHidden/>
          </w:rPr>
          <w:fldChar w:fldCharType="separate"/>
        </w:r>
        <w:r w:rsidRPr="002A5730">
          <w:rPr>
            <w:webHidden/>
          </w:rPr>
          <w:t>61</w:t>
        </w:r>
        <w:r w:rsidRPr="002A5730">
          <w:rPr>
            <w:webHidden/>
          </w:rPr>
          <w:fldChar w:fldCharType="end"/>
        </w:r>
      </w:hyperlink>
    </w:p>
    <w:p w14:paraId="12F43B14"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3" w:history="1">
        <w:r w:rsidRPr="002A5730">
          <w:rPr>
            <w:rStyle w:val="Hyperkobling"/>
          </w:rPr>
          <w:t>Park</w:t>
        </w:r>
        <w:r w:rsidRPr="002A5730">
          <w:rPr>
            <w:rStyle w:val="Hyperkobling"/>
            <w:spacing w:val="-2"/>
          </w:rPr>
          <w:t xml:space="preserve"> </w:t>
        </w:r>
        <w:r w:rsidRPr="002A5730">
          <w:rPr>
            <w:rStyle w:val="Hyperkobling"/>
            <w:spacing w:val="-5"/>
          </w:rPr>
          <w:t>PA</w:t>
        </w:r>
        <w:r w:rsidRPr="002A5730">
          <w:rPr>
            <w:webHidden/>
          </w:rPr>
          <w:tab/>
        </w:r>
        <w:r w:rsidRPr="002A5730">
          <w:rPr>
            <w:webHidden/>
          </w:rPr>
          <w:fldChar w:fldCharType="begin"/>
        </w:r>
        <w:r w:rsidRPr="002A5730">
          <w:rPr>
            <w:webHidden/>
          </w:rPr>
          <w:instrText xml:space="preserve"> PAGEREF _Toc163472813 \h </w:instrText>
        </w:r>
        <w:r w:rsidRPr="002A5730">
          <w:rPr>
            <w:webHidden/>
          </w:rPr>
        </w:r>
        <w:r w:rsidRPr="002A5730">
          <w:rPr>
            <w:webHidden/>
          </w:rPr>
          <w:fldChar w:fldCharType="separate"/>
        </w:r>
        <w:r w:rsidRPr="002A5730">
          <w:rPr>
            <w:webHidden/>
          </w:rPr>
          <w:t>61</w:t>
        </w:r>
        <w:r w:rsidRPr="002A5730">
          <w:rPr>
            <w:webHidden/>
          </w:rPr>
          <w:fldChar w:fldCharType="end"/>
        </w:r>
      </w:hyperlink>
    </w:p>
    <w:p w14:paraId="3E8B1980"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14" w:history="1">
        <w:r w:rsidRPr="002A5730">
          <w:rPr>
            <w:rStyle w:val="Hyperkobling"/>
            <w:spacing w:val="-2"/>
          </w:rPr>
          <w:t>7.5</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Bruk</w:t>
        </w:r>
        <w:r w:rsidRPr="002A5730">
          <w:rPr>
            <w:rStyle w:val="Hyperkobling"/>
            <w:spacing w:val="-4"/>
          </w:rPr>
          <w:t xml:space="preserve"> </w:t>
        </w:r>
        <w:r w:rsidRPr="002A5730">
          <w:rPr>
            <w:rStyle w:val="Hyperkobling"/>
          </w:rPr>
          <w:t>og</w:t>
        </w:r>
        <w:r w:rsidRPr="002A5730">
          <w:rPr>
            <w:rStyle w:val="Hyperkobling"/>
            <w:spacing w:val="-1"/>
          </w:rPr>
          <w:t xml:space="preserve"> </w:t>
        </w:r>
        <w:r w:rsidRPr="002A5730">
          <w:rPr>
            <w:rStyle w:val="Hyperkobling"/>
          </w:rPr>
          <w:t>vern</w:t>
        </w:r>
        <w:r w:rsidRPr="002A5730">
          <w:rPr>
            <w:rStyle w:val="Hyperkobling"/>
            <w:spacing w:val="-2"/>
          </w:rPr>
          <w:t xml:space="preserve"> </w:t>
        </w:r>
        <w:r w:rsidRPr="002A5730">
          <w:rPr>
            <w:rStyle w:val="Hyperkobling"/>
          </w:rPr>
          <w:t>av</w:t>
        </w:r>
        <w:r w:rsidRPr="002A5730">
          <w:rPr>
            <w:rStyle w:val="Hyperkobling"/>
            <w:spacing w:val="-3"/>
          </w:rPr>
          <w:t xml:space="preserve"> </w:t>
        </w:r>
        <w:r w:rsidRPr="002A5730">
          <w:rPr>
            <w:rStyle w:val="Hyperkobling"/>
          </w:rPr>
          <w:t>sjø</w:t>
        </w:r>
        <w:r w:rsidRPr="002A5730">
          <w:rPr>
            <w:rStyle w:val="Hyperkobling"/>
            <w:spacing w:val="-2"/>
          </w:rPr>
          <w:t xml:space="preserve"> </w:t>
        </w:r>
        <w:r w:rsidRPr="002A5730">
          <w:rPr>
            <w:rStyle w:val="Hyperkobling"/>
          </w:rPr>
          <w:t>og</w:t>
        </w:r>
        <w:r w:rsidRPr="002A5730">
          <w:rPr>
            <w:rStyle w:val="Hyperkobling"/>
            <w:spacing w:val="-1"/>
          </w:rPr>
          <w:t xml:space="preserve"> </w:t>
        </w:r>
        <w:r w:rsidRPr="002A5730">
          <w:rPr>
            <w:rStyle w:val="Hyperkobling"/>
          </w:rPr>
          <w:t>vassdrag</w:t>
        </w:r>
        <w:r w:rsidRPr="002A5730">
          <w:rPr>
            <w:rStyle w:val="Hyperkobling"/>
            <w:spacing w:val="-2"/>
          </w:rPr>
          <w:t xml:space="preserve"> </w:t>
        </w:r>
        <w:r w:rsidRPr="002A5730">
          <w:rPr>
            <w:rStyle w:val="Hyperkobling"/>
          </w:rPr>
          <w:t>med</w:t>
        </w:r>
        <w:r w:rsidRPr="002A5730">
          <w:rPr>
            <w:rStyle w:val="Hyperkobling"/>
            <w:spacing w:val="-1"/>
          </w:rPr>
          <w:t xml:space="preserve"> </w:t>
        </w:r>
        <w:r w:rsidRPr="002A5730">
          <w:rPr>
            <w:rStyle w:val="Hyperkobling"/>
          </w:rPr>
          <w:t>tilhøyrande</w:t>
        </w:r>
        <w:r w:rsidRPr="002A5730">
          <w:rPr>
            <w:rStyle w:val="Hyperkobling"/>
            <w:spacing w:val="-1"/>
          </w:rPr>
          <w:t xml:space="preserve"> </w:t>
        </w:r>
        <w:r w:rsidRPr="002A5730">
          <w:rPr>
            <w:rStyle w:val="Hyperkobling"/>
            <w:spacing w:val="-2"/>
          </w:rPr>
          <w:t>strandsone</w:t>
        </w:r>
        <w:r w:rsidRPr="002A5730">
          <w:rPr>
            <w:webHidden/>
          </w:rPr>
          <w:tab/>
        </w:r>
        <w:r w:rsidRPr="002A5730">
          <w:rPr>
            <w:webHidden/>
          </w:rPr>
          <w:fldChar w:fldCharType="begin"/>
        </w:r>
        <w:r w:rsidRPr="002A5730">
          <w:rPr>
            <w:webHidden/>
          </w:rPr>
          <w:instrText xml:space="preserve"> PAGEREF _Toc163472814 \h </w:instrText>
        </w:r>
        <w:r w:rsidRPr="002A5730">
          <w:rPr>
            <w:webHidden/>
          </w:rPr>
        </w:r>
        <w:r w:rsidRPr="002A5730">
          <w:rPr>
            <w:webHidden/>
          </w:rPr>
          <w:fldChar w:fldCharType="separate"/>
        </w:r>
        <w:r w:rsidRPr="002A5730">
          <w:rPr>
            <w:webHidden/>
          </w:rPr>
          <w:t>61</w:t>
        </w:r>
        <w:r w:rsidRPr="002A5730">
          <w:rPr>
            <w:webHidden/>
          </w:rPr>
          <w:fldChar w:fldCharType="end"/>
        </w:r>
      </w:hyperlink>
    </w:p>
    <w:p w14:paraId="795E15EB"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5" w:history="1">
        <w:r w:rsidRPr="002A5730">
          <w:rPr>
            <w:rStyle w:val="Hyperkobling"/>
          </w:rPr>
          <w:t>Bruk</w:t>
        </w:r>
        <w:r w:rsidRPr="002A5730">
          <w:rPr>
            <w:rStyle w:val="Hyperkobling"/>
            <w:spacing w:val="-4"/>
          </w:rPr>
          <w:t xml:space="preserve"> </w:t>
        </w:r>
        <w:r w:rsidRPr="002A5730">
          <w:rPr>
            <w:rStyle w:val="Hyperkobling"/>
          </w:rPr>
          <w:t>og</w:t>
        </w:r>
        <w:r w:rsidRPr="002A5730">
          <w:rPr>
            <w:rStyle w:val="Hyperkobling"/>
            <w:spacing w:val="-5"/>
          </w:rPr>
          <w:t xml:space="preserve"> </w:t>
        </w:r>
        <w:r w:rsidRPr="002A5730">
          <w:rPr>
            <w:rStyle w:val="Hyperkobling"/>
          </w:rPr>
          <w:t>vern</w:t>
        </w:r>
        <w:r w:rsidRPr="002A5730">
          <w:rPr>
            <w:rStyle w:val="Hyperkobling"/>
            <w:spacing w:val="-5"/>
          </w:rPr>
          <w:t xml:space="preserve"> </w:t>
        </w:r>
        <w:r w:rsidRPr="002A5730">
          <w:rPr>
            <w:rStyle w:val="Hyperkobling"/>
          </w:rPr>
          <w:t>av</w:t>
        </w:r>
        <w:r w:rsidRPr="002A5730">
          <w:rPr>
            <w:rStyle w:val="Hyperkobling"/>
            <w:spacing w:val="-6"/>
          </w:rPr>
          <w:t xml:space="preserve"> </w:t>
        </w:r>
        <w:r w:rsidRPr="002A5730">
          <w:rPr>
            <w:rStyle w:val="Hyperkobling"/>
          </w:rPr>
          <w:t>sjø</w:t>
        </w:r>
        <w:r w:rsidRPr="002A5730">
          <w:rPr>
            <w:rStyle w:val="Hyperkobling"/>
            <w:spacing w:val="-3"/>
          </w:rPr>
          <w:t xml:space="preserve"> </w:t>
        </w:r>
        <w:r w:rsidRPr="002A5730">
          <w:rPr>
            <w:rStyle w:val="Hyperkobling"/>
          </w:rPr>
          <w:t>og</w:t>
        </w:r>
        <w:r w:rsidRPr="002A5730">
          <w:rPr>
            <w:rStyle w:val="Hyperkobling"/>
            <w:spacing w:val="-5"/>
          </w:rPr>
          <w:t xml:space="preserve"> </w:t>
        </w:r>
        <w:r w:rsidRPr="002A5730">
          <w:rPr>
            <w:rStyle w:val="Hyperkobling"/>
          </w:rPr>
          <w:t>vassdrag</w:t>
        </w:r>
        <w:r w:rsidRPr="002A5730">
          <w:rPr>
            <w:rStyle w:val="Hyperkobling"/>
            <w:spacing w:val="-6"/>
          </w:rPr>
          <w:t xml:space="preserve"> </w:t>
        </w:r>
        <w:r w:rsidRPr="002A5730">
          <w:rPr>
            <w:rStyle w:val="Hyperkobling"/>
          </w:rPr>
          <w:t>med</w:t>
        </w:r>
        <w:r w:rsidRPr="002A5730">
          <w:rPr>
            <w:rStyle w:val="Hyperkobling"/>
            <w:spacing w:val="-5"/>
          </w:rPr>
          <w:t xml:space="preserve"> </w:t>
        </w:r>
        <w:r w:rsidRPr="002A5730">
          <w:rPr>
            <w:rStyle w:val="Hyperkobling"/>
          </w:rPr>
          <w:t>tilhøyrande</w:t>
        </w:r>
        <w:r w:rsidRPr="002A5730">
          <w:rPr>
            <w:rStyle w:val="Hyperkobling"/>
            <w:spacing w:val="-5"/>
          </w:rPr>
          <w:t xml:space="preserve"> </w:t>
        </w:r>
        <w:r w:rsidRPr="002A5730">
          <w:rPr>
            <w:rStyle w:val="Hyperkobling"/>
          </w:rPr>
          <w:t>strandsone</w:t>
        </w:r>
        <w:r w:rsidRPr="002A5730">
          <w:rPr>
            <w:rStyle w:val="Hyperkobling"/>
            <w:spacing w:val="-2"/>
          </w:rPr>
          <w:t xml:space="preserve"> </w:t>
        </w:r>
        <w:r w:rsidRPr="002A5730">
          <w:rPr>
            <w:rStyle w:val="Hyperkobling"/>
            <w:spacing w:val="-5"/>
          </w:rPr>
          <w:t>BSV</w:t>
        </w:r>
        <w:r w:rsidRPr="002A5730">
          <w:rPr>
            <w:webHidden/>
          </w:rPr>
          <w:tab/>
        </w:r>
        <w:r w:rsidRPr="002A5730">
          <w:rPr>
            <w:webHidden/>
          </w:rPr>
          <w:fldChar w:fldCharType="begin"/>
        </w:r>
        <w:r w:rsidRPr="002A5730">
          <w:rPr>
            <w:webHidden/>
          </w:rPr>
          <w:instrText xml:space="preserve"> PAGEREF _Toc163472815 \h </w:instrText>
        </w:r>
        <w:r w:rsidRPr="002A5730">
          <w:rPr>
            <w:webHidden/>
          </w:rPr>
        </w:r>
        <w:r w:rsidRPr="002A5730">
          <w:rPr>
            <w:webHidden/>
          </w:rPr>
          <w:fldChar w:fldCharType="separate"/>
        </w:r>
        <w:r w:rsidRPr="002A5730">
          <w:rPr>
            <w:webHidden/>
          </w:rPr>
          <w:t>62</w:t>
        </w:r>
        <w:r w:rsidRPr="002A5730">
          <w:rPr>
            <w:webHidden/>
          </w:rPr>
          <w:fldChar w:fldCharType="end"/>
        </w:r>
      </w:hyperlink>
    </w:p>
    <w:p w14:paraId="297BD115"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6" w:history="1">
        <w:r w:rsidRPr="002A5730">
          <w:rPr>
            <w:rStyle w:val="Hyperkobling"/>
          </w:rPr>
          <w:t>Hamneområde</w:t>
        </w:r>
        <w:r w:rsidRPr="002A5730">
          <w:rPr>
            <w:rStyle w:val="Hyperkobling"/>
            <w:spacing w:val="-5"/>
          </w:rPr>
          <w:t xml:space="preserve"> </w:t>
        </w:r>
        <w:r w:rsidRPr="002A5730">
          <w:rPr>
            <w:rStyle w:val="Hyperkobling"/>
          </w:rPr>
          <w:t>i</w:t>
        </w:r>
        <w:r w:rsidRPr="002A5730">
          <w:rPr>
            <w:rStyle w:val="Hyperkobling"/>
            <w:spacing w:val="-7"/>
          </w:rPr>
          <w:t xml:space="preserve"> </w:t>
        </w:r>
        <w:r w:rsidRPr="002A5730">
          <w:rPr>
            <w:rStyle w:val="Hyperkobling"/>
          </w:rPr>
          <w:t>sjø</w:t>
        </w:r>
        <w:r w:rsidRPr="002A5730">
          <w:rPr>
            <w:rStyle w:val="Hyperkobling"/>
            <w:spacing w:val="-3"/>
          </w:rPr>
          <w:t xml:space="preserve"> </w:t>
        </w:r>
        <w:r w:rsidRPr="002A5730">
          <w:rPr>
            <w:rStyle w:val="Hyperkobling"/>
            <w:spacing w:val="-5"/>
          </w:rPr>
          <w:t>HOS</w:t>
        </w:r>
        <w:r w:rsidRPr="002A5730">
          <w:rPr>
            <w:webHidden/>
          </w:rPr>
          <w:tab/>
        </w:r>
        <w:r w:rsidRPr="002A5730">
          <w:rPr>
            <w:webHidden/>
          </w:rPr>
          <w:fldChar w:fldCharType="begin"/>
        </w:r>
        <w:r w:rsidRPr="002A5730">
          <w:rPr>
            <w:webHidden/>
          </w:rPr>
          <w:instrText xml:space="preserve"> PAGEREF _Toc163472816 \h </w:instrText>
        </w:r>
        <w:r w:rsidRPr="002A5730">
          <w:rPr>
            <w:webHidden/>
          </w:rPr>
        </w:r>
        <w:r w:rsidRPr="002A5730">
          <w:rPr>
            <w:webHidden/>
          </w:rPr>
          <w:fldChar w:fldCharType="separate"/>
        </w:r>
        <w:r w:rsidRPr="002A5730">
          <w:rPr>
            <w:webHidden/>
          </w:rPr>
          <w:t>62</w:t>
        </w:r>
        <w:r w:rsidRPr="002A5730">
          <w:rPr>
            <w:webHidden/>
          </w:rPr>
          <w:fldChar w:fldCharType="end"/>
        </w:r>
      </w:hyperlink>
    </w:p>
    <w:p w14:paraId="0E10DE16"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7" w:history="1">
        <w:r w:rsidRPr="002A5730">
          <w:rPr>
            <w:rStyle w:val="Hyperkobling"/>
          </w:rPr>
          <w:t>Småbåthamn</w:t>
        </w:r>
        <w:r w:rsidRPr="002A5730">
          <w:rPr>
            <w:rStyle w:val="Hyperkobling"/>
            <w:spacing w:val="-8"/>
          </w:rPr>
          <w:t xml:space="preserve"> </w:t>
        </w:r>
        <w:r w:rsidRPr="002A5730">
          <w:rPr>
            <w:rStyle w:val="Hyperkobling"/>
            <w:spacing w:val="-5"/>
          </w:rPr>
          <w:t>SH</w:t>
        </w:r>
        <w:r w:rsidRPr="002A5730">
          <w:rPr>
            <w:webHidden/>
          </w:rPr>
          <w:tab/>
        </w:r>
        <w:r w:rsidRPr="002A5730">
          <w:rPr>
            <w:webHidden/>
          </w:rPr>
          <w:fldChar w:fldCharType="begin"/>
        </w:r>
        <w:r w:rsidRPr="002A5730">
          <w:rPr>
            <w:webHidden/>
          </w:rPr>
          <w:instrText xml:space="preserve"> PAGEREF _Toc163472817 \h </w:instrText>
        </w:r>
        <w:r w:rsidRPr="002A5730">
          <w:rPr>
            <w:webHidden/>
          </w:rPr>
        </w:r>
        <w:r w:rsidRPr="002A5730">
          <w:rPr>
            <w:webHidden/>
          </w:rPr>
          <w:fldChar w:fldCharType="separate"/>
        </w:r>
        <w:r w:rsidRPr="002A5730">
          <w:rPr>
            <w:webHidden/>
          </w:rPr>
          <w:t>62</w:t>
        </w:r>
        <w:r w:rsidRPr="002A5730">
          <w:rPr>
            <w:webHidden/>
          </w:rPr>
          <w:fldChar w:fldCharType="end"/>
        </w:r>
      </w:hyperlink>
    </w:p>
    <w:p w14:paraId="3824A219"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8" w:history="1">
        <w:r w:rsidRPr="002A5730">
          <w:rPr>
            <w:rStyle w:val="Hyperkobling"/>
          </w:rPr>
          <w:t>Naturområde</w:t>
        </w:r>
        <w:r w:rsidRPr="002A5730">
          <w:rPr>
            <w:rStyle w:val="Hyperkobling"/>
            <w:spacing w:val="-6"/>
          </w:rPr>
          <w:t xml:space="preserve"> </w:t>
        </w:r>
        <w:r w:rsidRPr="002A5730">
          <w:rPr>
            <w:rStyle w:val="Hyperkobling"/>
          </w:rPr>
          <w:t>i</w:t>
        </w:r>
        <w:r w:rsidRPr="002A5730">
          <w:rPr>
            <w:rStyle w:val="Hyperkobling"/>
            <w:spacing w:val="-3"/>
          </w:rPr>
          <w:t xml:space="preserve"> </w:t>
        </w:r>
        <w:r w:rsidRPr="002A5730">
          <w:rPr>
            <w:rStyle w:val="Hyperkobling"/>
          </w:rPr>
          <w:t>sjø</w:t>
        </w:r>
        <w:r w:rsidRPr="002A5730">
          <w:rPr>
            <w:rStyle w:val="Hyperkobling"/>
            <w:spacing w:val="-4"/>
          </w:rPr>
          <w:t xml:space="preserve"> </w:t>
        </w:r>
        <w:r w:rsidRPr="002A5730">
          <w:rPr>
            <w:rStyle w:val="Hyperkobling"/>
          </w:rPr>
          <w:t>og</w:t>
        </w:r>
        <w:r w:rsidRPr="002A5730">
          <w:rPr>
            <w:rStyle w:val="Hyperkobling"/>
            <w:spacing w:val="-5"/>
          </w:rPr>
          <w:t xml:space="preserve"> </w:t>
        </w:r>
        <w:r w:rsidRPr="002A5730">
          <w:rPr>
            <w:rStyle w:val="Hyperkobling"/>
          </w:rPr>
          <w:t>vassdrag</w:t>
        </w:r>
        <w:r w:rsidRPr="002A5730">
          <w:rPr>
            <w:rStyle w:val="Hyperkobling"/>
            <w:spacing w:val="-3"/>
          </w:rPr>
          <w:t xml:space="preserve"> </w:t>
        </w:r>
        <w:r w:rsidRPr="002A5730">
          <w:rPr>
            <w:rStyle w:val="Hyperkobling"/>
            <w:spacing w:val="-5"/>
          </w:rPr>
          <w:t>NSV</w:t>
        </w:r>
        <w:r w:rsidRPr="002A5730">
          <w:rPr>
            <w:webHidden/>
          </w:rPr>
          <w:tab/>
        </w:r>
        <w:r w:rsidRPr="002A5730">
          <w:rPr>
            <w:webHidden/>
          </w:rPr>
          <w:fldChar w:fldCharType="begin"/>
        </w:r>
        <w:r w:rsidRPr="002A5730">
          <w:rPr>
            <w:webHidden/>
          </w:rPr>
          <w:instrText xml:space="preserve"> PAGEREF _Toc163472818 \h </w:instrText>
        </w:r>
        <w:r w:rsidRPr="002A5730">
          <w:rPr>
            <w:webHidden/>
          </w:rPr>
        </w:r>
        <w:r w:rsidRPr="002A5730">
          <w:rPr>
            <w:webHidden/>
          </w:rPr>
          <w:fldChar w:fldCharType="separate"/>
        </w:r>
        <w:r w:rsidRPr="002A5730">
          <w:rPr>
            <w:webHidden/>
          </w:rPr>
          <w:t>63</w:t>
        </w:r>
        <w:r w:rsidRPr="002A5730">
          <w:rPr>
            <w:webHidden/>
          </w:rPr>
          <w:fldChar w:fldCharType="end"/>
        </w:r>
      </w:hyperlink>
    </w:p>
    <w:p w14:paraId="706B6415"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19" w:history="1">
        <w:r w:rsidRPr="002A5730">
          <w:rPr>
            <w:rStyle w:val="Hyperkobling"/>
          </w:rPr>
          <w:t>Friluftsområde</w:t>
        </w:r>
        <w:r w:rsidRPr="002A5730">
          <w:rPr>
            <w:rStyle w:val="Hyperkobling"/>
            <w:spacing w:val="-6"/>
          </w:rPr>
          <w:t xml:space="preserve"> </w:t>
        </w:r>
        <w:r w:rsidRPr="002A5730">
          <w:rPr>
            <w:rStyle w:val="Hyperkobling"/>
          </w:rPr>
          <w:t>i</w:t>
        </w:r>
        <w:r w:rsidRPr="002A5730">
          <w:rPr>
            <w:rStyle w:val="Hyperkobling"/>
            <w:spacing w:val="-4"/>
          </w:rPr>
          <w:t xml:space="preserve"> </w:t>
        </w:r>
        <w:r w:rsidRPr="002A5730">
          <w:rPr>
            <w:rStyle w:val="Hyperkobling"/>
          </w:rPr>
          <w:t>sjø</w:t>
        </w:r>
        <w:r w:rsidRPr="002A5730">
          <w:rPr>
            <w:rStyle w:val="Hyperkobling"/>
            <w:spacing w:val="-4"/>
          </w:rPr>
          <w:t xml:space="preserve"> </w:t>
        </w:r>
        <w:r w:rsidRPr="002A5730">
          <w:rPr>
            <w:rStyle w:val="Hyperkobling"/>
          </w:rPr>
          <w:t>og</w:t>
        </w:r>
        <w:r w:rsidRPr="002A5730">
          <w:rPr>
            <w:rStyle w:val="Hyperkobling"/>
            <w:spacing w:val="-6"/>
          </w:rPr>
          <w:t xml:space="preserve"> </w:t>
        </w:r>
        <w:r w:rsidRPr="002A5730">
          <w:rPr>
            <w:rStyle w:val="Hyperkobling"/>
          </w:rPr>
          <w:t>vassdrag</w:t>
        </w:r>
        <w:r w:rsidRPr="002A5730">
          <w:rPr>
            <w:rStyle w:val="Hyperkobling"/>
            <w:spacing w:val="-1"/>
          </w:rPr>
          <w:t xml:space="preserve"> </w:t>
        </w:r>
        <w:r w:rsidRPr="002A5730">
          <w:rPr>
            <w:rStyle w:val="Hyperkobling"/>
            <w:spacing w:val="-5"/>
          </w:rPr>
          <w:t>FLV</w:t>
        </w:r>
        <w:r w:rsidRPr="002A5730">
          <w:rPr>
            <w:webHidden/>
          </w:rPr>
          <w:tab/>
        </w:r>
        <w:r w:rsidRPr="002A5730">
          <w:rPr>
            <w:webHidden/>
          </w:rPr>
          <w:fldChar w:fldCharType="begin"/>
        </w:r>
        <w:r w:rsidRPr="002A5730">
          <w:rPr>
            <w:webHidden/>
          </w:rPr>
          <w:instrText xml:space="preserve"> PAGEREF _Toc163472819 \h </w:instrText>
        </w:r>
        <w:r w:rsidRPr="002A5730">
          <w:rPr>
            <w:webHidden/>
          </w:rPr>
        </w:r>
        <w:r w:rsidRPr="002A5730">
          <w:rPr>
            <w:webHidden/>
          </w:rPr>
          <w:fldChar w:fldCharType="separate"/>
        </w:r>
        <w:r w:rsidRPr="002A5730">
          <w:rPr>
            <w:webHidden/>
          </w:rPr>
          <w:t>63</w:t>
        </w:r>
        <w:r w:rsidRPr="002A5730">
          <w:rPr>
            <w:webHidden/>
          </w:rPr>
          <w:fldChar w:fldCharType="end"/>
        </w:r>
      </w:hyperlink>
    </w:p>
    <w:p w14:paraId="62EB730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0" w:history="1">
        <w:r w:rsidRPr="002A5730">
          <w:rPr>
            <w:rStyle w:val="Hyperkobling"/>
            <w:spacing w:val="-2"/>
          </w:rPr>
          <w:t>7.6</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Leike-</w:t>
        </w:r>
        <w:r w:rsidRPr="002A5730">
          <w:rPr>
            <w:rStyle w:val="Hyperkobling"/>
            <w:spacing w:val="-2"/>
          </w:rPr>
          <w:t xml:space="preserve"> </w:t>
        </w:r>
        <w:r w:rsidRPr="002A5730">
          <w:rPr>
            <w:rStyle w:val="Hyperkobling"/>
          </w:rPr>
          <w:t>og</w:t>
        </w:r>
        <w:r w:rsidRPr="002A5730">
          <w:rPr>
            <w:rStyle w:val="Hyperkobling"/>
            <w:spacing w:val="1"/>
          </w:rPr>
          <w:t xml:space="preserve"> </w:t>
        </w:r>
        <w:r w:rsidRPr="002A5730">
          <w:rPr>
            <w:rStyle w:val="Hyperkobling"/>
            <w:spacing w:val="-2"/>
          </w:rPr>
          <w:t>uteopphaldsareal</w:t>
        </w:r>
        <w:r w:rsidRPr="002A5730">
          <w:rPr>
            <w:webHidden/>
          </w:rPr>
          <w:tab/>
        </w:r>
        <w:r w:rsidRPr="002A5730">
          <w:rPr>
            <w:webHidden/>
          </w:rPr>
          <w:fldChar w:fldCharType="begin"/>
        </w:r>
        <w:r w:rsidRPr="002A5730">
          <w:rPr>
            <w:webHidden/>
          </w:rPr>
          <w:instrText xml:space="preserve"> PAGEREF _Toc163472820 \h </w:instrText>
        </w:r>
        <w:r w:rsidRPr="002A5730">
          <w:rPr>
            <w:webHidden/>
          </w:rPr>
        </w:r>
        <w:r w:rsidRPr="002A5730">
          <w:rPr>
            <w:webHidden/>
          </w:rPr>
          <w:fldChar w:fldCharType="separate"/>
        </w:r>
        <w:r w:rsidRPr="002A5730">
          <w:rPr>
            <w:webHidden/>
          </w:rPr>
          <w:t>63</w:t>
        </w:r>
        <w:r w:rsidRPr="002A5730">
          <w:rPr>
            <w:webHidden/>
          </w:rPr>
          <w:fldChar w:fldCharType="end"/>
        </w:r>
      </w:hyperlink>
    </w:p>
    <w:p w14:paraId="7DA81DD1"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21" w:history="1">
        <w:r w:rsidRPr="002A5730">
          <w:rPr>
            <w:rStyle w:val="Hyperkobling"/>
          </w:rPr>
          <w:t>Offentlege</w:t>
        </w:r>
        <w:r w:rsidRPr="002A5730">
          <w:rPr>
            <w:rStyle w:val="Hyperkobling"/>
            <w:spacing w:val="-7"/>
          </w:rPr>
          <w:t xml:space="preserve"> </w:t>
        </w:r>
        <w:r w:rsidRPr="002A5730">
          <w:rPr>
            <w:rStyle w:val="Hyperkobling"/>
          </w:rPr>
          <w:t>parkar,</w:t>
        </w:r>
        <w:r w:rsidRPr="002A5730">
          <w:rPr>
            <w:rStyle w:val="Hyperkobling"/>
            <w:spacing w:val="-5"/>
          </w:rPr>
          <w:t xml:space="preserve"> </w:t>
        </w:r>
        <w:r w:rsidRPr="002A5730">
          <w:rPr>
            <w:rStyle w:val="Hyperkobling"/>
          </w:rPr>
          <w:t>leike-</w:t>
        </w:r>
        <w:r w:rsidRPr="002A5730">
          <w:rPr>
            <w:rStyle w:val="Hyperkobling"/>
            <w:spacing w:val="-6"/>
          </w:rPr>
          <w:t xml:space="preserve"> </w:t>
        </w:r>
        <w:r w:rsidRPr="002A5730">
          <w:rPr>
            <w:rStyle w:val="Hyperkobling"/>
          </w:rPr>
          <w:t>og</w:t>
        </w:r>
        <w:r w:rsidRPr="002A5730">
          <w:rPr>
            <w:rStyle w:val="Hyperkobling"/>
            <w:spacing w:val="-5"/>
          </w:rPr>
          <w:t xml:space="preserve"> </w:t>
        </w:r>
        <w:r w:rsidRPr="002A5730">
          <w:rPr>
            <w:rStyle w:val="Hyperkobling"/>
            <w:spacing w:val="-2"/>
          </w:rPr>
          <w:t>møteplassar</w:t>
        </w:r>
        <w:r w:rsidRPr="002A5730">
          <w:rPr>
            <w:webHidden/>
          </w:rPr>
          <w:tab/>
        </w:r>
        <w:r w:rsidRPr="002A5730">
          <w:rPr>
            <w:webHidden/>
          </w:rPr>
          <w:fldChar w:fldCharType="begin"/>
        </w:r>
        <w:r w:rsidRPr="002A5730">
          <w:rPr>
            <w:webHidden/>
          </w:rPr>
          <w:instrText xml:space="preserve"> PAGEREF _Toc163472821 \h </w:instrText>
        </w:r>
        <w:r w:rsidRPr="002A5730">
          <w:rPr>
            <w:webHidden/>
          </w:rPr>
        </w:r>
        <w:r w:rsidRPr="002A5730">
          <w:rPr>
            <w:webHidden/>
          </w:rPr>
          <w:fldChar w:fldCharType="separate"/>
        </w:r>
        <w:r w:rsidRPr="002A5730">
          <w:rPr>
            <w:webHidden/>
          </w:rPr>
          <w:t>63</w:t>
        </w:r>
        <w:r w:rsidRPr="002A5730">
          <w:rPr>
            <w:webHidden/>
          </w:rPr>
          <w:fldChar w:fldCharType="end"/>
        </w:r>
      </w:hyperlink>
    </w:p>
    <w:p w14:paraId="358CD210"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22" w:history="1">
        <w:r w:rsidRPr="002A5730">
          <w:rPr>
            <w:rStyle w:val="Hyperkobling"/>
          </w:rPr>
          <w:t>Gatebruksplan</w:t>
        </w:r>
        <w:r w:rsidRPr="002A5730">
          <w:rPr>
            <w:webHidden/>
          </w:rPr>
          <w:tab/>
        </w:r>
        <w:r w:rsidRPr="002A5730">
          <w:rPr>
            <w:webHidden/>
          </w:rPr>
          <w:fldChar w:fldCharType="begin"/>
        </w:r>
        <w:r w:rsidRPr="002A5730">
          <w:rPr>
            <w:webHidden/>
          </w:rPr>
          <w:instrText xml:space="preserve"> PAGEREF _Toc163472822 \h </w:instrText>
        </w:r>
        <w:r w:rsidRPr="002A5730">
          <w:rPr>
            <w:webHidden/>
          </w:rPr>
        </w:r>
        <w:r w:rsidRPr="002A5730">
          <w:rPr>
            <w:webHidden/>
          </w:rPr>
          <w:fldChar w:fldCharType="separate"/>
        </w:r>
        <w:r w:rsidRPr="002A5730">
          <w:rPr>
            <w:webHidden/>
          </w:rPr>
          <w:t>63</w:t>
        </w:r>
        <w:r w:rsidRPr="002A5730">
          <w:rPr>
            <w:webHidden/>
          </w:rPr>
          <w:fldChar w:fldCharType="end"/>
        </w:r>
      </w:hyperlink>
    </w:p>
    <w:p w14:paraId="76638275"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23" w:history="1">
        <w:r w:rsidRPr="002A5730">
          <w:rPr>
            <w:rStyle w:val="Hyperkobling"/>
          </w:rPr>
          <w:t>Felles</w:t>
        </w:r>
        <w:r w:rsidRPr="002A5730">
          <w:rPr>
            <w:rStyle w:val="Hyperkobling"/>
            <w:spacing w:val="-8"/>
          </w:rPr>
          <w:t xml:space="preserve"> </w:t>
        </w:r>
        <w:r w:rsidRPr="002A5730">
          <w:rPr>
            <w:rStyle w:val="Hyperkobling"/>
          </w:rPr>
          <w:t>uteopphaldsareal</w:t>
        </w:r>
        <w:r w:rsidRPr="002A5730">
          <w:rPr>
            <w:webHidden/>
          </w:rPr>
          <w:tab/>
        </w:r>
        <w:r w:rsidRPr="002A5730">
          <w:rPr>
            <w:webHidden/>
          </w:rPr>
          <w:fldChar w:fldCharType="begin"/>
        </w:r>
        <w:r w:rsidRPr="002A5730">
          <w:rPr>
            <w:webHidden/>
          </w:rPr>
          <w:instrText xml:space="preserve"> PAGEREF _Toc163472823 \h </w:instrText>
        </w:r>
        <w:r w:rsidRPr="002A5730">
          <w:rPr>
            <w:webHidden/>
          </w:rPr>
        </w:r>
        <w:r w:rsidRPr="002A5730">
          <w:rPr>
            <w:webHidden/>
          </w:rPr>
          <w:fldChar w:fldCharType="separate"/>
        </w:r>
        <w:r w:rsidRPr="002A5730">
          <w:rPr>
            <w:webHidden/>
          </w:rPr>
          <w:t>64</w:t>
        </w:r>
        <w:r w:rsidRPr="002A5730">
          <w:rPr>
            <w:webHidden/>
          </w:rPr>
          <w:fldChar w:fldCharType="end"/>
        </w:r>
      </w:hyperlink>
    </w:p>
    <w:p w14:paraId="6290A9C1"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4" w:history="1">
        <w:r w:rsidRPr="002A5730">
          <w:rPr>
            <w:rStyle w:val="Hyperkobling"/>
          </w:rPr>
          <w:t>7.7</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Tilgjenge</w:t>
        </w:r>
        <w:r w:rsidRPr="002A5730">
          <w:rPr>
            <w:rStyle w:val="Hyperkobling"/>
            <w:spacing w:val="-3"/>
          </w:rPr>
          <w:t xml:space="preserve"> </w:t>
        </w:r>
        <w:r w:rsidRPr="002A5730">
          <w:rPr>
            <w:rStyle w:val="Hyperkobling"/>
          </w:rPr>
          <w:t>og</w:t>
        </w:r>
        <w:r w:rsidRPr="002A5730">
          <w:rPr>
            <w:rStyle w:val="Hyperkobling"/>
            <w:spacing w:val="-2"/>
          </w:rPr>
          <w:t xml:space="preserve"> </w:t>
        </w:r>
        <w:r w:rsidRPr="002A5730">
          <w:rPr>
            <w:rStyle w:val="Hyperkobling"/>
          </w:rPr>
          <w:t>universell</w:t>
        </w:r>
        <w:r w:rsidRPr="002A5730">
          <w:rPr>
            <w:rStyle w:val="Hyperkobling"/>
            <w:spacing w:val="-4"/>
          </w:rPr>
          <w:t xml:space="preserve"> </w:t>
        </w:r>
        <w:r w:rsidRPr="002A5730">
          <w:rPr>
            <w:rStyle w:val="Hyperkobling"/>
            <w:spacing w:val="-2"/>
          </w:rPr>
          <w:t>utforming</w:t>
        </w:r>
        <w:r w:rsidRPr="002A5730">
          <w:rPr>
            <w:webHidden/>
          </w:rPr>
          <w:tab/>
        </w:r>
        <w:r w:rsidRPr="002A5730">
          <w:rPr>
            <w:webHidden/>
          </w:rPr>
          <w:fldChar w:fldCharType="begin"/>
        </w:r>
        <w:r w:rsidRPr="002A5730">
          <w:rPr>
            <w:webHidden/>
          </w:rPr>
          <w:instrText xml:space="preserve"> PAGEREF _Toc163472824 \h </w:instrText>
        </w:r>
        <w:r w:rsidRPr="002A5730">
          <w:rPr>
            <w:webHidden/>
          </w:rPr>
        </w:r>
        <w:r w:rsidRPr="002A5730">
          <w:rPr>
            <w:webHidden/>
          </w:rPr>
          <w:fldChar w:fldCharType="separate"/>
        </w:r>
        <w:r w:rsidRPr="002A5730">
          <w:rPr>
            <w:webHidden/>
          </w:rPr>
          <w:t>64</w:t>
        </w:r>
        <w:r w:rsidRPr="002A5730">
          <w:rPr>
            <w:webHidden/>
          </w:rPr>
          <w:fldChar w:fldCharType="end"/>
        </w:r>
      </w:hyperlink>
    </w:p>
    <w:p w14:paraId="62CD36A4"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5" w:history="1">
        <w:r w:rsidRPr="002A5730">
          <w:rPr>
            <w:rStyle w:val="Hyperkobling"/>
          </w:rPr>
          <w:t>7.8</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Berekraft,</w:t>
        </w:r>
        <w:r w:rsidRPr="002A5730">
          <w:rPr>
            <w:rStyle w:val="Hyperkobling"/>
            <w:spacing w:val="-4"/>
          </w:rPr>
          <w:t xml:space="preserve"> </w:t>
        </w:r>
        <w:r w:rsidRPr="002A5730">
          <w:rPr>
            <w:rStyle w:val="Hyperkobling"/>
          </w:rPr>
          <w:t>klima</w:t>
        </w:r>
        <w:r w:rsidRPr="002A5730">
          <w:rPr>
            <w:rStyle w:val="Hyperkobling"/>
            <w:spacing w:val="-1"/>
          </w:rPr>
          <w:t xml:space="preserve"> </w:t>
        </w:r>
        <w:r w:rsidRPr="002A5730">
          <w:rPr>
            <w:rStyle w:val="Hyperkobling"/>
          </w:rPr>
          <w:t>og</w:t>
        </w:r>
        <w:r w:rsidRPr="002A5730">
          <w:rPr>
            <w:rStyle w:val="Hyperkobling"/>
            <w:spacing w:val="-1"/>
          </w:rPr>
          <w:t xml:space="preserve"> </w:t>
        </w:r>
        <w:r w:rsidRPr="002A5730">
          <w:rPr>
            <w:rStyle w:val="Hyperkobling"/>
            <w:spacing w:val="-4"/>
          </w:rPr>
          <w:t>miljø</w:t>
        </w:r>
        <w:r w:rsidRPr="002A5730">
          <w:rPr>
            <w:webHidden/>
          </w:rPr>
          <w:tab/>
        </w:r>
        <w:r w:rsidRPr="002A5730">
          <w:rPr>
            <w:webHidden/>
          </w:rPr>
          <w:fldChar w:fldCharType="begin"/>
        </w:r>
        <w:r w:rsidRPr="002A5730">
          <w:rPr>
            <w:webHidden/>
          </w:rPr>
          <w:instrText xml:space="preserve"> PAGEREF _Toc163472825 \h </w:instrText>
        </w:r>
        <w:r w:rsidRPr="002A5730">
          <w:rPr>
            <w:webHidden/>
          </w:rPr>
        </w:r>
        <w:r w:rsidRPr="002A5730">
          <w:rPr>
            <w:webHidden/>
          </w:rPr>
          <w:fldChar w:fldCharType="separate"/>
        </w:r>
        <w:r w:rsidRPr="002A5730">
          <w:rPr>
            <w:webHidden/>
          </w:rPr>
          <w:t>64</w:t>
        </w:r>
        <w:r w:rsidRPr="002A5730">
          <w:rPr>
            <w:webHidden/>
          </w:rPr>
          <w:fldChar w:fldCharType="end"/>
        </w:r>
      </w:hyperlink>
    </w:p>
    <w:p w14:paraId="75B6102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6" w:history="1">
        <w:r w:rsidRPr="002A5730">
          <w:rPr>
            <w:rStyle w:val="Hyperkobling"/>
          </w:rPr>
          <w:t>7.9</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4"/>
          </w:rPr>
          <w:t>Støy</w:t>
        </w:r>
        <w:r w:rsidRPr="002A5730">
          <w:rPr>
            <w:webHidden/>
          </w:rPr>
          <w:tab/>
        </w:r>
        <w:r w:rsidRPr="002A5730">
          <w:rPr>
            <w:webHidden/>
          </w:rPr>
          <w:fldChar w:fldCharType="begin"/>
        </w:r>
        <w:r w:rsidRPr="002A5730">
          <w:rPr>
            <w:webHidden/>
          </w:rPr>
          <w:instrText xml:space="preserve"> PAGEREF _Toc163472826 \h </w:instrText>
        </w:r>
        <w:r w:rsidRPr="002A5730">
          <w:rPr>
            <w:webHidden/>
          </w:rPr>
        </w:r>
        <w:r w:rsidRPr="002A5730">
          <w:rPr>
            <w:webHidden/>
          </w:rPr>
          <w:fldChar w:fldCharType="separate"/>
        </w:r>
        <w:r w:rsidRPr="002A5730">
          <w:rPr>
            <w:webHidden/>
          </w:rPr>
          <w:t>64</w:t>
        </w:r>
        <w:r w:rsidRPr="002A5730">
          <w:rPr>
            <w:webHidden/>
          </w:rPr>
          <w:fldChar w:fldCharType="end"/>
        </w:r>
      </w:hyperlink>
    </w:p>
    <w:p w14:paraId="6495F16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7" w:history="1">
        <w:r w:rsidRPr="002A5730">
          <w:rPr>
            <w:rStyle w:val="Hyperkobling"/>
          </w:rPr>
          <w:t>7.10</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Naturtilhøve</w:t>
        </w:r>
        <w:r w:rsidRPr="002A5730">
          <w:rPr>
            <w:webHidden/>
          </w:rPr>
          <w:tab/>
        </w:r>
        <w:r w:rsidRPr="002A5730">
          <w:rPr>
            <w:webHidden/>
          </w:rPr>
          <w:fldChar w:fldCharType="begin"/>
        </w:r>
        <w:r w:rsidRPr="002A5730">
          <w:rPr>
            <w:webHidden/>
          </w:rPr>
          <w:instrText xml:space="preserve"> PAGEREF _Toc163472827 \h </w:instrText>
        </w:r>
        <w:r w:rsidRPr="002A5730">
          <w:rPr>
            <w:webHidden/>
          </w:rPr>
        </w:r>
        <w:r w:rsidRPr="002A5730">
          <w:rPr>
            <w:webHidden/>
          </w:rPr>
          <w:fldChar w:fldCharType="separate"/>
        </w:r>
        <w:r w:rsidRPr="002A5730">
          <w:rPr>
            <w:webHidden/>
          </w:rPr>
          <w:t>65</w:t>
        </w:r>
        <w:r w:rsidRPr="002A5730">
          <w:rPr>
            <w:webHidden/>
          </w:rPr>
          <w:fldChar w:fldCharType="end"/>
        </w:r>
      </w:hyperlink>
    </w:p>
    <w:p w14:paraId="675A921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8" w:history="1">
        <w:r w:rsidRPr="002A5730">
          <w:rPr>
            <w:rStyle w:val="Hyperkobling"/>
          </w:rPr>
          <w:t>7.11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Kulturminne</w:t>
        </w:r>
        <w:r w:rsidRPr="002A5730">
          <w:rPr>
            <w:rStyle w:val="Hyperkobling"/>
            <w:spacing w:val="-2"/>
          </w:rPr>
          <w:t xml:space="preserve"> </w:t>
        </w:r>
        <w:r w:rsidRPr="002A5730">
          <w:rPr>
            <w:rStyle w:val="Hyperkobling"/>
          </w:rPr>
          <w:t>og</w:t>
        </w:r>
        <w:r w:rsidRPr="002A5730">
          <w:rPr>
            <w:rStyle w:val="Hyperkobling"/>
            <w:spacing w:val="-2"/>
          </w:rPr>
          <w:t xml:space="preserve"> kulturmiljø</w:t>
        </w:r>
        <w:r w:rsidRPr="002A5730">
          <w:rPr>
            <w:webHidden/>
          </w:rPr>
          <w:tab/>
        </w:r>
        <w:r w:rsidRPr="002A5730">
          <w:rPr>
            <w:webHidden/>
          </w:rPr>
          <w:fldChar w:fldCharType="begin"/>
        </w:r>
        <w:r w:rsidRPr="002A5730">
          <w:rPr>
            <w:webHidden/>
          </w:rPr>
          <w:instrText xml:space="preserve"> PAGEREF _Toc163472828 \h </w:instrText>
        </w:r>
        <w:r w:rsidRPr="002A5730">
          <w:rPr>
            <w:webHidden/>
          </w:rPr>
        </w:r>
        <w:r w:rsidRPr="002A5730">
          <w:rPr>
            <w:webHidden/>
          </w:rPr>
          <w:fldChar w:fldCharType="separate"/>
        </w:r>
        <w:r w:rsidRPr="002A5730">
          <w:rPr>
            <w:webHidden/>
          </w:rPr>
          <w:t>66</w:t>
        </w:r>
        <w:r w:rsidRPr="002A5730">
          <w:rPr>
            <w:webHidden/>
          </w:rPr>
          <w:fldChar w:fldCharType="end"/>
        </w:r>
      </w:hyperlink>
    </w:p>
    <w:p w14:paraId="18A2A956"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29" w:history="1">
        <w:r w:rsidRPr="002A5730">
          <w:rPr>
            <w:rStyle w:val="Hyperkobling"/>
          </w:rPr>
          <w:t>7.12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Handel</w:t>
        </w:r>
        <w:r w:rsidRPr="002A5730">
          <w:rPr>
            <w:rStyle w:val="Hyperkobling"/>
            <w:spacing w:val="-3"/>
          </w:rPr>
          <w:t xml:space="preserve"> </w:t>
        </w:r>
        <w:r w:rsidRPr="002A5730">
          <w:rPr>
            <w:rStyle w:val="Hyperkobling"/>
          </w:rPr>
          <w:t xml:space="preserve">og </w:t>
        </w:r>
        <w:r w:rsidRPr="002A5730">
          <w:rPr>
            <w:rStyle w:val="Hyperkobling"/>
            <w:spacing w:val="-2"/>
          </w:rPr>
          <w:t>næringsliv</w:t>
        </w:r>
        <w:r w:rsidRPr="002A5730">
          <w:rPr>
            <w:webHidden/>
          </w:rPr>
          <w:tab/>
        </w:r>
        <w:r w:rsidRPr="002A5730">
          <w:rPr>
            <w:webHidden/>
          </w:rPr>
          <w:fldChar w:fldCharType="begin"/>
        </w:r>
        <w:r w:rsidRPr="002A5730">
          <w:rPr>
            <w:webHidden/>
          </w:rPr>
          <w:instrText xml:space="preserve"> PAGEREF _Toc163472829 \h </w:instrText>
        </w:r>
        <w:r w:rsidRPr="002A5730">
          <w:rPr>
            <w:webHidden/>
          </w:rPr>
        </w:r>
        <w:r w:rsidRPr="002A5730">
          <w:rPr>
            <w:webHidden/>
          </w:rPr>
          <w:fldChar w:fldCharType="separate"/>
        </w:r>
        <w:r w:rsidRPr="002A5730">
          <w:rPr>
            <w:webHidden/>
          </w:rPr>
          <w:t>73</w:t>
        </w:r>
        <w:r w:rsidRPr="002A5730">
          <w:rPr>
            <w:webHidden/>
          </w:rPr>
          <w:fldChar w:fldCharType="end"/>
        </w:r>
      </w:hyperlink>
    </w:p>
    <w:p w14:paraId="33471831"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0" w:history="1">
        <w:r w:rsidRPr="002A5730">
          <w:rPr>
            <w:rStyle w:val="Hyperkobling"/>
          </w:rPr>
          <w:t>Arealbehov</w:t>
        </w:r>
        <w:r w:rsidRPr="002A5730">
          <w:rPr>
            <w:rStyle w:val="Hyperkobling"/>
            <w:spacing w:val="-4"/>
          </w:rPr>
          <w:t xml:space="preserve"> </w:t>
        </w:r>
        <w:r w:rsidRPr="002A5730">
          <w:rPr>
            <w:rStyle w:val="Hyperkobling"/>
          </w:rPr>
          <w:t>i</w:t>
        </w:r>
        <w:r w:rsidRPr="002A5730">
          <w:rPr>
            <w:rStyle w:val="Hyperkobling"/>
            <w:spacing w:val="-4"/>
          </w:rPr>
          <w:t xml:space="preserve"> </w:t>
        </w:r>
        <w:r w:rsidRPr="002A5730">
          <w:rPr>
            <w:rStyle w:val="Hyperkobling"/>
            <w:spacing w:val="-2"/>
          </w:rPr>
          <w:t>sentrum</w:t>
        </w:r>
        <w:r w:rsidRPr="002A5730">
          <w:rPr>
            <w:webHidden/>
          </w:rPr>
          <w:tab/>
        </w:r>
        <w:r w:rsidRPr="002A5730">
          <w:rPr>
            <w:webHidden/>
          </w:rPr>
          <w:fldChar w:fldCharType="begin"/>
        </w:r>
        <w:r w:rsidRPr="002A5730">
          <w:rPr>
            <w:webHidden/>
          </w:rPr>
          <w:instrText xml:space="preserve"> PAGEREF _Toc163472830 \h </w:instrText>
        </w:r>
        <w:r w:rsidRPr="002A5730">
          <w:rPr>
            <w:webHidden/>
          </w:rPr>
        </w:r>
        <w:r w:rsidRPr="002A5730">
          <w:rPr>
            <w:webHidden/>
          </w:rPr>
          <w:fldChar w:fldCharType="separate"/>
        </w:r>
        <w:r w:rsidRPr="002A5730">
          <w:rPr>
            <w:webHidden/>
          </w:rPr>
          <w:t>73</w:t>
        </w:r>
        <w:r w:rsidRPr="002A5730">
          <w:rPr>
            <w:webHidden/>
          </w:rPr>
          <w:fldChar w:fldCharType="end"/>
        </w:r>
      </w:hyperlink>
    </w:p>
    <w:p w14:paraId="4977E25F"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1" w:history="1">
        <w:r w:rsidRPr="002A5730">
          <w:rPr>
            <w:rStyle w:val="Hyperkobling"/>
          </w:rPr>
          <w:t>Kva</w:t>
        </w:r>
        <w:r w:rsidRPr="002A5730">
          <w:rPr>
            <w:rStyle w:val="Hyperkobling"/>
            <w:spacing w:val="-3"/>
          </w:rPr>
          <w:t xml:space="preserve"> </w:t>
        </w:r>
        <w:r w:rsidRPr="002A5730">
          <w:rPr>
            <w:rStyle w:val="Hyperkobling"/>
          </w:rPr>
          <w:t>type</w:t>
        </w:r>
        <w:r w:rsidRPr="002A5730">
          <w:rPr>
            <w:rStyle w:val="Hyperkobling"/>
            <w:spacing w:val="-5"/>
          </w:rPr>
          <w:t xml:space="preserve"> </w:t>
        </w:r>
        <w:r w:rsidRPr="002A5730">
          <w:rPr>
            <w:rStyle w:val="Hyperkobling"/>
          </w:rPr>
          <w:t>handel</w:t>
        </w:r>
        <w:r w:rsidRPr="002A5730">
          <w:rPr>
            <w:rStyle w:val="Hyperkobling"/>
            <w:spacing w:val="-3"/>
          </w:rPr>
          <w:t xml:space="preserve"> </w:t>
        </w:r>
        <w:r w:rsidRPr="002A5730">
          <w:rPr>
            <w:rStyle w:val="Hyperkobling"/>
          </w:rPr>
          <w:t>bør</w:t>
        </w:r>
        <w:r w:rsidRPr="002A5730">
          <w:rPr>
            <w:rStyle w:val="Hyperkobling"/>
            <w:spacing w:val="-2"/>
          </w:rPr>
          <w:t xml:space="preserve"> </w:t>
        </w:r>
        <w:r w:rsidRPr="002A5730">
          <w:rPr>
            <w:rStyle w:val="Hyperkobling"/>
          </w:rPr>
          <w:t>ligge</w:t>
        </w:r>
        <w:r w:rsidRPr="002A5730">
          <w:rPr>
            <w:rStyle w:val="Hyperkobling"/>
            <w:spacing w:val="-3"/>
          </w:rPr>
          <w:t xml:space="preserve"> </w:t>
        </w:r>
        <w:r w:rsidRPr="002A5730">
          <w:rPr>
            <w:rStyle w:val="Hyperkobling"/>
          </w:rPr>
          <w:t>i</w:t>
        </w:r>
        <w:r w:rsidRPr="002A5730">
          <w:rPr>
            <w:rStyle w:val="Hyperkobling"/>
            <w:spacing w:val="-2"/>
          </w:rPr>
          <w:t xml:space="preserve"> sentrum?</w:t>
        </w:r>
        <w:r w:rsidRPr="002A5730">
          <w:rPr>
            <w:webHidden/>
          </w:rPr>
          <w:tab/>
        </w:r>
        <w:r w:rsidRPr="002A5730">
          <w:rPr>
            <w:webHidden/>
          </w:rPr>
          <w:fldChar w:fldCharType="begin"/>
        </w:r>
        <w:r w:rsidRPr="002A5730">
          <w:rPr>
            <w:webHidden/>
          </w:rPr>
          <w:instrText xml:space="preserve"> PAGEREF _Toc163472831 \h </w:instrText>
        </w:r>
        <w:r w:rsidRPr="002A5730">
          <w:rPr>
            <w:webHidden/>
          </w:rPr>
        </w:r>
        <w:r w:rsidRPr="002A5730">
          <w:rPr>
            <w:webHidden/>
          </w:rPr>
          <w:fldChar w:fldCharType="separate"/>
        </w:r>
        <w:r w:rsidRPr="002A5730">
          <w:rPr>
            <w:webHidden/>
          </w:rPr>
          <w:t>73</w:t>
        </w:r>
        <w:r w:rsidRPr="002A5730">
          <w:rPr>
            <w:webHidden/>
          </w:rPr>
          <w:fldChar w:fldCharType="end"/>
        </w:r>
      </w:hyperlink>
    </w:p>
    <w:p w14:paraId="173436CC"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2" w:history="1">
        <w:r w:rsidRPr="002A5730">
          <w:rPr>
            <w:rStyle w:val="Hyperkobling"/>
          </w:rPr>
          <w:t>Kvar</w:t>
        </w:r>
        <w:r w:rsidRPr="002A5730">
          <w:rPr>
            <w:rStyle w:val="Hyperkobling"/>
            <w:spacing w:val="-3"/>
          </w:rPr>
          <w:t xml:space="preserve"> </w:t>
        </w:r>
        <w:r w:rsidRPr="002A5730">
          <w:rPr>
            <w:rStyle w:val="Hyperkobling"/>
          </w:rPr>
          <w:t>på</w:t>
        </w:r>
        <w:r w:rsidRPr="002A5730">
          <w:rPr>
            <w:rStyle w:val="Hyperkobling"/>
            <w:spacing w:val="-5"/>
          </w:rPr>
          <w:t xml:space="preserve"> </w:t>
        </w:r>
        <w:r w:rsidRPr="002A5730">
          <w:rPr>
            <w:rStyle w:val="Hyperkobling"/>
          </w:rPr>
          <w:t>Osøyro</w:t>
        </w:r>
        <w:r w:rsidRPr="002A5730">
          <w:rPr>
            <w:rStyle w:val="Hyperkobling"/>
            <w:spacing w:val="-6"/>
          </w:rPr>
          <w:t xml:space="preserve"> </w:t>
        </w:r>
        <w:r w:rsidRPr="002A5730">
          <w:rPr>
            <w:rStyle w:val="Hyperkobling"/>
          </w:rPr>
          <w:t>bør</w:t>
        </w:r>
        <w:r w:rsidRPr="002A5730">
          <w:rPr>
            <w:rStyle w:val="Hyperkobling"/>
            <w:spacing w:val="-4"/>
          </w:rPr>
          <w:t xml:space="preserve"> </w:t>
        </w:r>
        <w:r w:rsidRPr="002A5730">
          <w:rPr>
            <w:rStyle w:val="Hyperkobling"/>
          </w:rPr>
          <w:t>handelen</w:t>
        </w:r>
        <w:r w:rsidRPr="002A5730">
          <w:rPr>
            <w:rStyle w:val="Hyperkobling"/>
            <w:spacing w:val="-3"/>
          </w:rPr>
          <w:t xml:space="preserve"> </w:t>
        </w:r>
        <w:r w:rsidRPr="002A5730">
          <w:rPr>
            <w:rStyle w:val="Hyperkobling"/>
            <w:spacing w:val="-2"/>
          </w:rPr>
          <w:t>ligge?</w:t>
        </w:r>
        <w:r w:rsidRPr="002A5730">
          <w:rPr>
            <w:webHidden/>
          </w:rPr>
          <w:tab/>
        </w:r>
        <w:r w:rsidRPr="002A5730">
          <w:rPr>
            <w:webHidden/>
          </w:rPr>
          <w:fldChar w:fldCharType="begin"/>
        </w:r>
        <w:r w:rsidRPr="002A5730">
          <w:rPr>
            <w:webHidden/>
          </w:rPr>
          <w:instrText xml:space="preserve"> PAGEREF _Toc163472832 \h </w:instrText>
        </w:r>
        <w:r w:rsidRPr="002A5730">
          <w:rPr>
            <w:webHidden/>
          </w:rPr>
        </w:r>
        <w:r w:rsidRPr="002A5730">
          <w:rPr>
            <w:webHidden/>
          </w:rPr>
          <w:fldChar w:fldCharType="separate"/>
        </w:r>
        <w:r w:rsidRPr="002A5730">
          <w:rPr>
            <w:webHidden/>
          </w:rPr>
          <w:t>73</w:t>
        </w:r>
        <w:r w:rsidRPr="002A5730">
          <w:rPr>
            <w:webHidden/>
          </w:rPr>
          <w:fldChar w:fldCharType="end"/>
        </w:r>
      </w:hyperlink>
    </w:p>
    <w:p w14:paraId="4926F33F"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33" w:history="1">
        <w:r w:rsidRPr="002A5730">
          <w:rPr>
            <w:rStyle w:val="Hyperkobling"/>
          </w:rPr>
          <w:t>7.13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Avklaring av reell naturfare (ras, skred, flaum og stormflo)</w:t>
        </w:r>
        <w:r w:rsidRPr="002A5730">
          <w:rPr>
            <w:webHidden/>
          </w:rPr>
          <w:tab/>
        </w:r>
        <w:r w:rsidRPr="002A5730">
          <w:rPr>
            <w:webHidden/>
          </w:rPr>
          <w:fldChar w:fldCharType="begin"/>
        </w:r>
        <w:r w:rsidRPr="002A5730">
          <w:rPr>
            <w:webHidden/>
          </w:rPr>
          <w:instrText xml:space="preserve"> PAGEREF _Toc163472833 \h </w:instrText>
        </w:r>
        <w:r w:rsidRPr="002A5730">
          <w:rPr>
            <w:webHidden/>
          </w:rPr>
        </w:r>
        <w:r w:rsidRPr="002A5730">
          <w:rPr>
            <w:webHidden/>
          </w:rPr>
          <w:fldChar w:fldCharType="separate"/>
        </w:r>
        <w:r w:rsidRPr="002A5730">
          <w:rPr>
            <w:webHidden/>
          </w:rPr>
          <w:t>74</w:t>
        </w:r>
        <w:r w:rsidRPr="002A5730">
          <w:rPr>
            <w:webHidden/>
          </w:rPr>
          <w:fldChar w:fldCharType="end"/>
        </w:r>
      </w:hyperlink>
    </w:p>
    <w:p w14:paraId="764E8822"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4" w:history="1">
        <w:r w:rsidRPr="002A5730">
          <w:rPr>
            <w:rStyle w:val="Hyperkobling"/>
          </w:rPr>
          <w:t>Flaum og stormflo</w:t>
        </w:r>
        <w:r w:rsidRPr="002A5730">
          <w:rPr>
            <w:webHidden/>
          </w:rPr>
          <w:tab/>
        </w:r>
        <w:r w:rsidRPr="002A5730">
          <w:rPr>
            <w:webHidden/>
          </w:rPr>
          <w:fldChar w:fldCharType="begin"/>
        </w:r>
        <w:r w:rsidRPr="002A5730">
          <w:rPr>
            <w:webHidden/>
          </w:rPr>
          <w:instrText xml:space="preserve"> PAGEREF _Toc163472834 \h </w:instrText>
        </w:r>
        <w:r w:rsidRPr="002A5730">
          <w:rPr>
            <w:webHidden/>
          </w:rPr>
        </w:r>
        <w:r w:rsidRPr="002A5730">
          <w:rPr>
            <w:webHidden/>
          </w:rPr>
          <w:fldChar w:fldCharType="separate"/>
        </w:r>
        <w:r w:rsidRPr="002A5730">
          <w:rPr>
            <w:webHidden/>
          </w:rPr>
          <w:t>74</w:t>
        </w:r>
        <w:r w:rsidRPr="002A5730">
          <w:rPr>
            <w:webHidden/>
          </w:rPr>
          <w:fldChar w:fldCharType="end"/>
        </w:r>
      </w:hyperlink>
    </w:p>
    <w:p w14:paraId="3DC96ECC"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5" w:history="1">
        <w:r w:rsidRPr="002A5730">
          <w:rPr>
            <w:rStyle w:val="Hyperkobling"/>
          </w:rPr>
          <w:t>Fare for områdeskred  - kvikkleire</w:t>
        </w:r>
        <w:r w:rsidRPr="002A5730">
          <w:rPr>
            <w:webHidden/>
          </w:rPr>
          <w:tab/>
        </w:r>
        <w:r w:rsidRPr="002A5730">
          <w:rPr>
            <w:webHidden/>
          </w:rPr>
          <w:fldChar w:fldCharType="begin"/>
        </w:r>
        <w:r w:rsidRPr="002A5730">
          <w:rPr>
            <w:webHidden/>
          </w:rPr>
          <w:instrText xml:space="preserve"> PAGEREF _Toc163472835 \h </w:instrText>
        </w:r>
        <w:r w:rsidRPr="002A5730">
          <w:rPr>
            <w:webHidden/>
          </w:rPr>
        </w:r>
        <w:r w:rsidRPr="002A5730">
          <w:rPr>
            <w:webHidden/>
          </w:rPr>
          <w:fldChar w:fldCharType="separate"/>
        </w:r>
        <w:r w:rsidRPr="002A5730">
          <w:rPr>
            <w:webHidden/>
          </w:rPr>
          <w:t>75</w:t>
        </w:r>
        <w:r w:rsidRPr="002A5730">
          <w:rPr>
            <w:webHidden/>
          </w:rPr>
          <w:fldChar w:fldCharType="end"/>
        </w:r>
      </w:hyperlink>
    </w:p>
    <w:p w14:paraId="73AC580E"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6" w:history="1">
        <w:r w:rsidRPr="002A5730">
          <w:rPr>
            <w:rStyle w:val="Hyperkobling"/>
          </w:rPr>
          <w:t>Fare for skred i bratt terreng – faresoner og aktsemdsoner</w:t>
        </w:r>
        <w:r w:rsidRPr="002A5730">
          <w:rPr>
            <w:webHidden/>
          </w:rPr>
          <w:tab/>
        </w:r>
        <w:r w:rsidRPr="002A5730">
          <w:rPr>
            <w:webHidden/>
          </w:rPr>
          <w:fldChar w:fldCharType="begin"/>
        </w:r>
        <w:r w:rsidRPr="002A5730">
          <w:rPr>
            <w:webHidden/>
          </w:rPr>
          <w:instrText xml:space="preserve"> PAGEREF _Toc163472836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35BB0A0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37" w:history="1">
        <w:r w:rsidRPr="002A5730">
          <w:rPr>
            <w:rStyle w:val="Hyperkobling"/>
            <w:spacing w:val="-2"/>
          </w:rPr>
          <w:t>7.14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Krav</w:t>
        </w:r>
        <w:r w:rsidRPr="002A5730">
          <w:rPr>
            <w:rStyle w:val="Hyperkobling"/>
            <w:spacing w:val="-2"/>
          </w:rPr>
          <w:t xml:space="preserve"> </w:t>
        </w:r>
        <w:r w:rsidRPr="002A5730">
          <w:rPr>
            <w:rStyle w:val="Hyperkobling"/>
          </w:rPr>
          <w:t>til</w:t>
        </w:r>
        <w:r w:rsidRPr="002A5730">
          <w:rPr>
            <w:rStyle w:val="Hyperkobling"/>
            <w:spacing w:val="-2"/>
          </w:rPr>
          <w:t xml:space="preserve"> </w:t>
        </w:r>
        <w:r w:rsidRPr="002A5730">
          <w:rPr>
            <w:rStyle w:val="Hyperkobling"/>
          </w:rPr>
          <w:t xml:space="preserve">vidare </w:t>
        </w:r>
        <w:r w:rsidRPr="002A5730">
          <w:rPr>
            <w:rStyle w:val="Hyperkobling"/>
            <w:spacing w:val="-2"/>
          </w:rPr>
          <w:t>utgreiing</w:t>
        </w:r>
        <w:r w:rsidRPr="002A5730">
          <w:rPr>
            <w:webHidden/>
          </w:rPr>
          <w:tab/>
        </w:r>
        <w:r w:rsidRPr="002A5730">
          <w:rPr>
            <w:webHidden/>
          </w:rPr>
          <w:fldChar w:fldCharType="begin"/>
        </w:r>
        <w:r w:rsidRPr="002A5730">
          <w:rPr>
            <w:webHidden/>
          </w:rPr>
          <w:instrText xml:space="preserve"> PAGEREF _Toc163472837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637C423F"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8" w:history="1">
        <w:r w:rsidRPr="002A5730">
          <w:rPr>
            <w:rStyle w:val="Hyperkobling"/>
          </w:rPr>
          <w:t>Omsynssoner,</w:t>
        </w:r>
        <w:r w:rsidRPr="002A5730">
          <w:rPr>
            <w:rStyle w:val="Hyperkobling"/>
            <w:spacing w:val="-8"/>
          </w:rPr>
          <w:t xml:space="preserve"> </w:t>
        </w:r>
        <w:r w:rsidRPr="002A5730">
          <w:rPr>
            <w:rStyle w:val="Hyperkobling"/>
          </w:rPr>
          <w:t>krav</w:t>
        </w:r>
        <w:r w:rsidRPr="002A5730">
          <w:rPr>
            <w:rStyle w:val="Hyperkobling"/>
            <w:spacing w:val="-6"/>
          </w:rPr>
          <w:t xml:space="preserve"> </w:t>
        </w:r>
        <w:r w:rsidRPr="002A5730">
          <w:rPr>
            <w:rStyle w:val="Hyperkobling"/>
          </w:rPr>
          <w:t>felles planlegging</w:t>
        </w:r>
        <w:r w:rsidRPr="002A5730">
          <w:rPr>
            <w:webHidden/>
          </w:rPr>
          <w:tab/>
        </w:r>
        <w:r w:rsidRPr="002A5730">
          <w:rPr>
            <w:webHidden/>
          </w:rPr>
          <w:fldChar w:fldCharType="begin"/>
        </w:r>
        <w:r w:rsidRPr="002A5730">
          <w:rPr>
            <w:webHidden/>
          </w:rPr>
          <w:instrText xml:space="preserve"> PAGEREF _Toc163472838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31066253"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39" w:history="1">
        <w:r w:rsidRPr="002A5730">
          <w:rPr>
            <w:rStyle w:val="Hyperkobling"/>
          </w:rPr>
          <w:t>Undersøking</w:t>
        </w:r>
        <w:r w:rsidRPr="002A5730">
          <w:rPr>
            <w:rStyle w:val="Hyperkobling"/>
            <w:spacing w:val="-8"/>
          </w:rPr>
          <w:t xml:space="preserve"> </w:t>
        </w:r>
        <w:r w:rsidRPr="002A5730">
          <w:rPr>
            <w:rStyle w:val="Hyperkobling"/>
          </w:rPr>
          <w:t>av</w:t>
        </w:r>
        <w:r w:rsidRPr="002A5730">
          <w:rPr>
            <w:rStyle w:val="Hyperkobling"/>
            <w:spacing w:val="-5"/>
          </w:rPr>
          <w:t xml:space="preserve"> </w:t>
        </w:r>
        <w:r w:rsidRPr="002A5730">
          <w:rPr>
            <w:rStyle w:val="Hyperkobling"/>
          </w:rPr>
          <w:t>grunnforhold,</w:t>
        </w:r>
        <w:r w:rsidRPr="002A5730">
          <w:rPr>
            <w:rStyle w:val="Hyperkobling"/>
            <w:spacing w:val="-6"/>
          </w:rPr>
          <w:t xml:space="preserve"> </w:t>
        </w:r>
        <w:r w:rsidRPr="002A5730">
          <w:rPr>
            <w:rStyle w:val="Hyperkobling"/>
            <w:spacing w:val="-2"/>
          </w:rPr>
          <w:t>naturmangfald</w:t>
        </w:r>
        <w:r w:rsidRPr="002A5730">
          <w:rPr>
            <w:webHidden/>
          </w:rPr>
          <w:tab/>
        </w:r>
        <w:r w:rsidRPr="002A5730">
          <w:rPr>
            <w:webHidden/>
          </w:rPr>
          <w:fldChar w:fldCharType="begin"/>
        </w:r>
        <w:r w:rsidRPr="002A5730">
          <w:rPr>
            <w:webHidden/>
          </w:rPr>
          <w:instrText xml:space="preserve"> PAGEREF _Toc163472839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5CF6D228"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0" w:history="1">
        <w:r w:rsidRPr="002A5730">
          <w:rPr>
            <w:rStyle w:val="Hyperkobling"/>
            <w:spacing w:val="-10"/>
          </w:rPr>
          <w:t>7.15</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Gjennomføring</w:t>
        </w:r>
        <w:r w:rsidRPr="002A5730">
          <w:rPr>
            <w:rStyle w:val="Hyperkobling"/>
            <w:spacing w:val="-6"/>
          </w:rPr>
          <w:t xml:space="preserve"> </w:t>
        </w:r>
        <w:r w:rsidRPr="002A5730">
          <w:rPr>
            <w:rStyle w:val="Hyperkobling"/>
          </w:rPr>
          <w:t>og</w:t>
        </w:r>
        <w:r w:rsidRPr="002A5730">
          <w:rPr>
            <w:rStyle w:val="Hyperkobling"/>
            <w:spacing w:val="-5"/>
          </w:rPr>
          <w:t xml:space="preserve"> </w:t>
        </w:r>
        <w:r w:rsidRPr="002A5730">
          <w:rPr>
            <w:rStyle w:val="Hyperkobling"/>
          </w:rPr>
          <w:t>finansiering</w:t>
        </w:r>
        <w:r w:rsidRPr="002A5730">
          <w:rPr>
            <w:rStyle w:val="Hyperkobling"/>
            <w:spacing w:val="-3"/>
          </w:rPr>
          <w:t xml:space="preserve"> </w:t>
        </w:r>
        <w:r w:rsidRPr="002A5730">
          <w:rPr>
            <w:rStyle w:val="Hyperkobling"/>
          </w:rPr>
          <w:t>av</w:t>
        </w:r>
        <w:r w:rsidRPr="002A5730">
          <w:rPr>
            <w:rStyle w:val="Hyperkobling"/>
            <w:spacing w:val="-2"/>
          </w:rPr>
          <w:t xml:space="preserve"> </w:t>
        </w:r>
        <w:r w:rsidRPr="002A5730">
          <w:rPr>
            <w:rStyle w:val="Hyperkobling"/>
          </w:rPr>
          <w:t>offentleg</w:t>
        </w:r>
        <w:r w:rsidRPr="002A5730">
          <w:rPr>
            <w:rStyle w:val="Hyperkobling"/>
            <w:spacing w:val="-3"/>
          </w:rPr>
          <w:t xml:space="preserve"> </w:t>
        </w:r>
        <w:r w:rsidRPr="002A5730">
          <w:rPr>
            <w:rStyle w:val="Hyperkobling"/>
          </w:rPr>
          <w:t>infrastruktur</w:t>
        </w:r>
        <w:r w:rsidRPr="002A5730">
          <w:rPr>
            <w:webHidden/>
          </w:rPr>
          <w:tab/>
        </w:r>
        <w:r w:rsidRPr="002A5730">
          <w:rPr>
            <w:webHidden/>
          </w:rPr>
          <w:fldChar w:fldCharType="begin"/>
        </w:r>
        <w:r w:rsidRPr="002A5730">
          <w:rPr>
            <w:webHidden/>
          </w:rPr>
          <w:instrText xml:space="preserve"> PAGEREF _Toc163472840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03E937BB" w14:textId="77777777" w:rsidR="000330C0" w:rsidRPr="002A5730" w:rsidRDefault="000330C0">
      <w:pPr>
        <w:pStyle w:val="INNH3"/>
        <w:tabs>
          <w:tab w:val="right" w:leader="underscore" w:pos="10500"/>
        </w:tabs>
        <w:rPr>
          <w:rFonts w:eastAsiaTheme="minorEastAsia" w:cstheme="minorBidi"/>
          <w:color w:val="auto"/>
          <w:kern w:val="2"/>
          <w:sz w:val="24"/>
          <w:szCs w:val="24"/>
          <w:lang w:eastAsia="nb-NO"/>
          <w14:ligatures w14:val="standardContextual"/>
        </w:rPr>
      </w:pPr>
      <w:hyperlink w:anchor="_Toc163472841" w:history="1">
        <w:r w:rsidRPr="002A5730">
          <w:rPr>
            <w:rStyle w:val="Hyperkobling"/>
          </w:rPr>
          <w:t>Rekkjefølgjekrav og utbyggingsavtaler</w:t>
        </w:r>
        <w:r w:rsidRPr="002A5730">
          <w:rPr>
            <w:webHidden/>
          </w:rPr>
          <w:tab/>
        </w:r>
        <w:r w:rsidRPr="002A5730">
          <w:rPr>
            <w:webHidden/>
          </w:rPr>
          <w:fldChar w:fldCharType="begin"/>
        </w:r>
        <w:r w:rsidRPr="002A5730">
          <w:rPr>
            <w:webHidden/>
          </w:rPr>
          <w:instrText xml:space="preserve"> PAGEREF _Toc163472841 \h </w:instrText>
        </w:r>
        <w:r w:rsidRPr="002A5730">
          <w:rPr>
            <w:webHidden/>
          </w:rPr>
        </w:r>
        <w:r w:rsidRPr="002A5730">
          <w:rPr>
            <w:webHidden/>
          </w:rPr>
          <w:fldChar w:fldCharType="separate"/>
        </w:r>
        <w:r w:rsidRPr="002A5730">
          <w:rPr>
            <w:webHidden/>
          </w:rPr>
          <w:t>76</w:t>
        </w:r>
        <w:r w:rsidRPr="002A5730">
          <w:rPr>
            <w:webHidden/>
          </w:rPr>
          <w:fldChar w:fldCharType="end"/>
        </w:r>
      </w:hyperlink>
    </w:p>
    <w:p w14:paraId="250BA354"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842" w:history="1">
        <w:r w:rsidRPr="002A5730">
          <w:rPr>
            <w:rStyle w:val="Hyperkobling"/>
          </w:rPr>
          <w:t>8</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VERKNADER</w:t>
        </w:r>
        <w:r w:rsidRPr="002A5730">
          <w:rPr>
            <w:rStyle w:val="Hyperkobling"/>
            <w:spacing w:val="-7"/>
          </w:rPr>
          <w:t xml:space="preserve"> </w:t>
        </w:r>
        <w:r w:rsidRPr="002A5730">
          <w:rPr>
            <w:rStyle w:val="Hyperkobling"/>
          </w:rPr>
          <w:t>AV</w:t>
        </w:r>
        <w:r w:rsidRPr="002A5730">
          <w:rPr>
            <w:rStyle w:val="Hyperkobling"/>
            <w:spacing w:val="-5"/>
          </w:rPr>
          <w:t xml:space="preserve"> </w:t>
        </w:r>
        <w:r w:rsidRPr="002A5730">
          <w:rPr>
            <w:rStyle w:val="Hyperkobling"/>
          </w:rPr>
          <w:t>PLANFRAMLEGGET</w:t>
        </w:r>
        <w:r w:rsidRPr="002A5730">
          <w:rPr>
            <w:webHidden/>
          </w:rPr>
          <w:tab/>
        </w:r>
        <w:r w:rsidRPr="002A5730">
          <w:rPr>
            <w:webHidden/>
          </w:rPr>
          <w:fldChar w:fldCharType="begin"/>
        </w:r>
        <w:r w:rsidRPr="002A5730">
          <w:rPr>
            <w:webHidden/>
          </w:rPr>
          <w:instrText xml:space="preserve"> PAGEREF _Toc163472842 \h </w:instrText>
        </w:r>
        <w:r w:rsidRPr="002A5730">
          <w:rPr>
            <w:webHidden/>
          </w:rPr>
        </w:r>
        <w:r w:rsidRPr="002A5730">
          <w:rPr>
            <w:webHidden/>
          </w:rPr>
          <w:fldChar w:fldCharType="separate"/>
        </w:r>
        <w:r w:rsidRPr="002A5730">
          <w:rPr>
            <w:webHidden/>
          </w:rPr>
          <w:t>79</w:t>
        </w:r>
        <w:r w:rsidRPr="002A5730">
          <w:rPr>
            <w:webHidden/>
          </w:rPr>
          <w:fldChar w:fldCharType="end"/>
        </w:r>
      </w:hyperlink>
    </w:p>
    <w:p w14:paraId="4A858F4D"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3" w:history="1">
        <w:r w:rsidRPr="002A5730">
          <w:rPr>
            <w:rStyle w:val="Hyperkobling"/>
          </w:rPr>
          <w:t>8.1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Overordna</w:t>
        </w:r>
        <w:r w:rsidRPr="002A5730">
          <w:rPr>
            <w:rStyle w:val="Hyperkobling"/>
            <w:spacing w:val="-1"/>
          </w:rPr>
          <w:t xml:space="preserve"> </w:t>
        </w:r>
        <w:r w:rsidRPr="002A5730">
          <w:rPr>
            <w:rStyle w:val="Hyperkobling"/>
          </w:rPr>
          <w:t>planar</w:t>
        </w:r>
        <w:r w:rsidRPr="002A5730">
          <w:rPr>
            <w:rStyle w:val="Hyperkobling"/>
            <w:spacing w:val="-3"/>
          </w:rPr>
          <w:t xml:space="preserve"> </w:t>
        </w:r>
        <w:r w:rsidRPr="002A5730">
          <w:rPr>
            <w:rStyle w:val="Hyperkobling"/>
          </w:rPr>
          <w:t xml:space="preserve">og </w:t>
        </w:r>
        <w:r w:rsidRPr="002A5730">
          <w:rPr>
            <w:rStyle w:val="Hyperkobling"/>
            <w:spacing w:val="-2"/>
          </w:rPr>
          <w:t>vedtak</w:t>
        </w:r>
        <w:r w:rsidRPr="002A5730">
          <w:rPr>
            <w:webHidden/>
          </w:rPr>
          <w:tab/>
        </w:r>
        <w:r w:rsidRPr="002A5730">
          <w:rPr>
            <w:webHidden/>
          </w:rPr>
          <w:fldChar w:fldCharType="begin"/>
        </w:r>
        <w:r w:rsidRPr="002A5730">
          <w:rPr>
            <w:webHidden/>
          </w:rPr>
          <w:instrText xml:space="preserve"> PAGEREF _Toc163472843 \h </w:instrText>
        </w:r>
        <w:r w:rsidRPr="002A5730">
          <w:rPr>
            <w:webHidden/>
          </w:rPr>
        </w:r>
        <w:r w:rsidRPr="002A5730">
          <w:rPr>
            <w:webHidden/>
          </w:rPr>
          <w:fldChar w:fldCharType="separate"/>
        </w:r>
        <w:r w:rsidRPr="002A5730">
          <w:rPr>
            <w:webHidden/>
          </w:rPr>
          <w:t>79</w:t>
        </w:r>
        <w:r w:rsidRPr="002A5730">
          <w:rPr>
            <w:webHidden/>
          </w:rPr>
          <w:fldChar w:fldCharType="end"/>
        </w:r>
      </w:hyperlink>
    </w:p>
    <w:p w14:paraId="00D76940"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4" w:history="1">
        <w:r w:rsidRPr="002A5730">
          <w:rPr>
            <w:rStyle w:val="Hyperkobling"/>
          </w:rPr>
          <w:t>8.2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Tilhøve</w:t>
        </w:r>
        <w:r w:rsidRPr="002A5730">
          <w:rPr>
            <w:rStyle w:val="Hyperkobling"/>
            <w:spacing w:val="-4"/>
          </w:rPr>
          <w:t xml:space="preserve"> </w:t>
        </w:r>
        <w:r w:rsidRPr="002A5730">
          <w:rPr>
            <w:rStyle w:val="Hyperkobling"/>
          </w:rPr>
          <w:t>til</w:t>
        </w:r>
        <w:r w:rsidRPr="002A5730">
          <w:rPr>
            <w:rStyle w:val="Hyperkobling"/>
            <w:spacing w:val="-2"/>
          </w:rPr>
          <w:t xml:space="preserve"> naboar</w:t>
        </w:r>
        <w:r w:rsidRPr="002A5730">
          <w:rPr>
            <w:webHidden/>
          </w:rPr>
          <w:tab/>
        </w:r>
        <w:r w:rsidRPr="002A5730">
          <w:rPr>
            <w:webHidden/>
          </w:rPr>
          <w:fldChar w:fldCharType="begin"/>
        </w:r>
        <w:r w:rsidRPr="002A5730">
          <w:rPr>
            <w:webHidden/>
          </w:rPr>
          <w:instrText xml:space="preserve"> PAGEREF _Toc163472844 \h </w:instrText>
        </w:r>
        <w:r w:rsidRPr="002A5730">
          <w:rPr>
            <w:webHidden/>
          </w:rPr>
        </w:r>
        <w:r w:rsidRPr="002A5730">
          <w:rPr>
            <w:webHidden/>
          </w:rPr>
          <w:fldChar w:fldCharType="separate"/>
        </w:r>
        <w:r w:rsidRPr="002A5730">
          <w:rPr>
            <w:webHidden/>
          </w:rPr>
          <w:t>79</w:t>
        </w:r>
        <w:r w:rsidRPr="002A5730">
          <w:rPr>
            <w:webHidden/>
          </w:rPr>
          <w:fldChar w:fldCharType="end"/>
        </w:r>
      </w:hyperlink>
    </w:p>
    <w:p w14:paraId="62ED5B6B"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5" w:history="1">
        <w:r w:rsidRPr="002A5730">
          <w:rPr>
            <w:rStyle w:val="Hyperkobling"/>
          </w:rPr>
          <w:t>8.3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Estetikk</w:t>
        </w:r>
        <w:r w:rsidRPr="002A5730">
          <w:rPr>
            <w:rStyle w:val="Hyperkobling"/>
            <w:spacing w:val="-2"/>
          </w:rPr>
          <w:t xml:space="preserve"> </w:t>
        </w:r>
        <w:r w:rsidRPr="002A5730">
          <w:rPr>
            <w:rStyle w:val="Hyperkobling"/>
          </w:rPr>
          <w:t>og</w:t>
        </w:r>
        <w:r w:rsidRPr="002A5730">
          <w:rPr>
            <w:rStyle w:val="Hyperkobling"/>
            <w:spacing w:val="-2"/>
          </w:rPr>
          <w:t xml:space="preserve"> landskap</w:t>
        </w:r>
        <w:r w:rsidRPr="002A5730">
          <w:rPr>
            <w:webHidden/>
          </w:rPr>
          <w:tab/>
        </w:r>
        <w:r w:rsidRPr="002A5730">
          <w:rPr>
            <w:webHidden/>
          </w:rPr>
          <w:fldChar w:fldCharType="begin"/>
        </w:r>
        <w:r w:rsidRPr="002A5730">
          <w:rPr>
            <w:webHidden/>
          </w:rPr>
          <w:instrText xml:space="preserve"> PAGEREF _Toc163472845 \h </w:instrText>
        </w:r>
        <w:r w:rsidRPr="002A5730">
          <w:rPr>
            <w:webHidden/>
          </w:rPr>
        </w:r>
        <w:r w:rsidRPr="002A5730">
          <w:rPr>
            <w:webHidden/>
          </w:rPr>
          <w:fldChar w:fldCharType="separate"/>
        </w:r>
        <w:r w:rsidRPr="002A5730">
          <w:rPr>
            <w:webHidden/>
          </w:rPr>
          <w:t>79</w:t>
        </w:r>
        <w:r w:rsidRPr="002A5730">
          <w:rPr>
            <w:webHidden/>
          </w:rPr>
          <w:fldChar w:fldCharType="end"/>
        </w:r>
      </w:hyperlink>
    </w:p>
    <w:p w14:paraId="46D9074A"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6" w:history="1">
        <w:r w:rsidRPr="002A5730">
          <w:rPr>
            <w:rStyle w:val="Hyperkobling"/>
          </w:rPr>
          <w:t>8.4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Tilgjenge</w:t>
        </w:r>
        <w:r w:rsidRPr="002A5730">
          <w:rPr>
            <w:rStyle w:val="Hyperkobling"/>
            <w:spacing w:val="-3"/>
          </w:rPr>
          <w:t xml:space="preserve"> </w:t>
        </w:r>
        <w:r w:rsidRPr="002A5730">
          <w:rPr>
            <w:rStyle w:val="Hyperkobling"/>
          </w:rPr>
          <w:t>og</w:t>
        </w:r>
        <w:r w:rsidRPr="002A5730">
          <w:rPr>
            <w:rStyle w:val="Hyperkobling"/>
            <w:spacing w:val="-2"/>
          </w:rPr>
          <w:t xml:space="preserve"> </w:t>
        </w:r>
        <w:r w:rsidRPr="002A5730">
          <w:rPr>
            <w:rStyle w:val="Hyperkobling"/>
          </w:rPr>
          <w:t>universell</w:t>
        </w:r>
        <w:r w:rsidRPr="002A5730">
          <w:rPr>
            <w:rStyle w:val="Hyperkobling"/>
            <w:spacing w:val="-4"/>
          </w:rPr>
          <w:t xml:space="preserve"> </w:t>
        </w:r>
        <w:r w:rsidRPr="002A5730">
          <w:rPr>
            <w:rStyle w:val="Hyperkobling"/>
            <w:spacing w:val="-2"/>
          </w:rPr>
          <w:t>utforming</w:t>
        </w:r>
        <w:r w:rsidRPr="002A5730">
          <w:rPr>
            <w:webHidden/>
          </w:rPr>
          <w:tab/>
        </w:r>
        <w:r w:rsidRPr="002A5730">
          <w:rPr>
            <w:webHidden/>
          </w:rPr>
          <w:fldChar w:fldCharType="begin"/>
        </w:r>
        <w:r w:rsidRPr="002A5730">
          <w:rPr>
            <w:webHidden/>
          </w:rPr>
          <w:instrText xml:space="preserve"> PAGEREF _Toc163472846 \h </w:instrText>
        </w:r>
        <w:r w:rsidRPr="002A5730">
          <w:rPr>
            <w:webHidden/>
          </w:rPr>
        </w:r>
        <w:r w:rsidRPr="002A5730">
          <w:rPr>
            <w:webHidden/>
          </w:rPr>
          <w:fldChar w:fldCharType="separate"/>
        </w:r>
        <w:r w:rsidRPr="002A5730">
          <w:rPr>
            <w:webHidden/>
          </w:rPr>
          <w:t>79</w:t>
        </w:r>
        <w:r w:rsidRPr="002A5730">
          <w:rPr>
            <w:webHidden/>
          </w:rPr>
          <w:fldChar w:fldCharType="end"/>
        </w:r>
      </w:hyperlink>
    </w:p>
    <w:p w14:paraId="0EF98B0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7" w:history="1">
        <w:r w:rsidRPr="002A5730">
          <w:rPr>
            <w:rStyle w:val="Hyperkobling"/>
          </w:rPr>
          <w:t>8.5</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Trafikktilhøve</w:t>
        </w:r>
        <w:r w:rsidRPr="002A5730">
          <w:rPr>
            <w:webHidden/>
          </w:rPr>
          <w:tab/>
        </w:r>
        <w:r w:rsidRPr="002A5730">
          <w:rPr>
            <w:webHidden/>
          </w:rPr>
          <w:fldChar w:fldCharType="begin"/>
        </w:r>
        <w:r w:rsidRPr="002A5730">
          <w:rPr>
            <w:webHidden/>
          </w:rPr>
          <w:instrText xml:space="preserve"> PAGEREF _Toc163472847 \h </w:instrText>
        </w:r>
        <w:r w:rsidRPr="002A5730">
          <w:rPr>
            <w:webHidden/>
          </w:rPr>
        </w:r>
        <w:r w:rsidRPr="002A5730">
          <w:rPr>
            <w:webHidden/>
          </w:rPr>
          <w:fldChar w:fldCharType="separate"/>
        </w:r>
        <w:r w:rsidRPr="002A5730">
          <w:rPr>
            <w:webHidden/>
          </w:rPr>
          <w:t>80</w:t>
        </w:r>
        <w:r w:rsidRPr="002A5730">
          <w:rPr>
            <w:webHidden/>
          </w:rPr>
          <w:fldChar w:fldCharType="end"/>
        </w:r>
      </w:hyperlink>
    </w:p>
    <w:p w14:paraId="16569F80"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8" w:history="1">
        <w:r w:rsidRPr="002A5730">
          <w:rPr>
            <w:rStyle w:val="Hyperkobling"/>
          </w:rPr>
          <w:t>8.6</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 xml:space="preserve">Vatn og </w:t>
        </w:r>
        <w:r w:rsidRPr="002A5730">
          <w:rPr>
            <w:rStyle w:val="Hyperkobling"/>
            <w:spacing w:val="-2"/>
          </w:rPr>
          <w:t>avlaup</w:t>
        </w:r>
        <w:r w:rsidRPr="002A5730">
          <w:rPr>
            <w:webHidden/>
          </w:rPr>
          <w:tab/>
        </w:r>
        <w:r w:rsidRPr="002A5730">
          <w:rPr>
            <w:webHidden/>
          </w:rPr>
          <w:fldChar w:fldCharType="begin"/>
        </w:r>
        <w:r w:rsidRPr="002A5730">
          <w:rPr>
            <w:webHidden/>
          </w:rPr>
          <w:instrText xml:space="preserve"> PAGEREF _Toc163472848 \h </w:instrText>
        </w:r>
        <w:r w:rsidRPr="002A5730">
          <w:rPr>
            <w:webHidden/>
          </w:rPr>
        </w:r>
        <w:r w:rsidRPr="002A5730">
          <w:rPr>
            <w:webHidden/>
          </w:rPr>
          <w:fldChar w:fldCharType="separate"/>
        </w:r>
        <w:r w:rsidRPr="002A5730">
          <w:rPr>
            <w:webHidden/>
          </w:rPr>
          <w:t>80</w:t>
        </w:r>
        <w:r w:rsidRPr="002A5730">
          <w:rPr>
            <w:webHidden/>
          </w:rPr>
          <w:fldChar w:fldCharType="end"/>
        </w:r>
      </w:hyperlink>
    </w:p>
    <w:p w14:paraId="1431A7D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49" w:history="1">
        <w:r w:rsidRPr="002A5730">
          <w:rPr>
            <w:rStyle w:val="Hyperkobling"/>
          </w:rPr>
          <w:t>8.7</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Kulturminne</w:t>
        </w:r>
        <w:r w:rsidRPr="002A5730">
          <w:rPr>
            <w:rStyle w:val="Hyperkobling"/>
            <w:spacing w:val="-2"/>
          </w:rPr>
          <w:t xml:space="preserve"> </w:t>
        </w:r>
        <w:r w:rsidRPr="002A5730">
          <w:rPr>
            <w:rStyle w:val="Hyperkobling"/>
          </w:rPr>
          <w:t>og</w:t>
        </w:r>
        <w:r w:rsidRPr="002A5730">
          <w:rPr>
            <w:rStyle w:val="Hyperkobling"/>
            <w:spacing w:val="-2"/>
          </w:rPr>
          <w:t xml:space="preserve"> kulturmiljø</w:t>
        </w:r>
        <w:r w:rsidRPr="002A5730">
          <w:rPr>
            <w:webHidden/>
          </w:rPr>
          <w:tab/>
        </w:r>
        <w:r w:rsidRPr="002A5730">
          <w:rPr>
            <w:webHidden/>
          </w:rPr>
          <w:fldChar w:fldCharType="begin"/>
        </w:r>
        <w:r w:rsidRPr="002A5730">
          <w:rPr>
            <w:webHidden/>
          </w:rPr>
          <w:instrText xml:space="preserve"> PAGEREF _Toc163472849 \h </w:instrText>
        </w:r>
        <w:r w:rsidRPr="002A5730">
          <w:rPr>
            <w:webHidden/>
          </w:rPr>
        </w:r>
        <w:r w:rsidRPr="002A5730">
          <w:rPr>
            <w:webHidden/>
          </w:rPr>
          <w:fldChar w:fldCharType="separate"/>
        </w:r>
        <w:r w:rsidRPr="002A5730">
          <w:rPr>
            <w:webHidden/>
          </w:rPr>
          <w:t>80</w:t>
        </w:r>
        <w:r w:rsidRPr="002A5730">
          <w:rPr>
            <w:webHidden/>
          </w:rPr>
          <w:fldChar w:fldCharType="end"/>
        </w:r>
      </w:hyperlink>
    </w:p>
    <w:p w14:paraId="50001794"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0" w:history="1">
        <w:r w:rsidRPr="002A5730">
          <w:rPr>
            <w:rStyle w:val="Hyperkobling"/>
          </w:rPr>
          <w:t>8.8</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Barn og unge sine</w:t>
        </w:r>
        <w:r w:rsidRPr="002A5730">
          <w:rPr>
            <w:rStyle w:val="Hyperkobling"/>
            <w:spacing w:val="-3"/>
          </w:rPr>
          <w:t xml:space="preserve"> </w:t>
        </w:r>
        <w:r w:rsidRPr="002A5730">
          <w:rPr>
            <w:rStyle w:val="Hyperkobling"/>
            <w:spacing w:val="-2"/>
          </w:rPr>
          <w:t>interesser</w:t>
        </w:r>
        <w:r w:rsidRPr="002A5730">
          <w:rPr>
            <w:webHidden/>
          </w:rPr>
          <w:tab/>
        </w:r>
        <w:r w:rsidRPr="002A5730">
          <w:rPr>
            <w:webHidden/>
          </w:rPr>
          <w:fldChar w:fldCharType="begin"/>
        </w:r>
        <w:r w:rsidRPr="002A5730">
          <w:rPr>
            <w:webHidden/>
          </w:rPr>
          <w:instrText xml:space="preserve"> PAGEREF _Toc163472850 \h </w:instrText>
        </w:r>
        <w:r w:rsidRPr="002A5730">
          <w:rPr>
            <w:webHidden/>
          </w:rPr>
        </w:r>
        <w:r w:rsidRPr="002A5730">
          <w:rPr>
            <w:webHidden/>
          </w:rPr>
          <w:fldChar w:fldCharType="separate"/>
        </w:r>
        <w:r w:rsidRPr="002A5730">
          <w:rPr>
            <w:webHidden/>
          </w:rPr>
          <w:t>80</w:t>
        </w:r>
        <w:r w:rsidRPr="002A5730">
          <w:rPr>
            <w:webHidden/>
          </w:rPr>
          <w:fldChar w:fldCharType="end"/>
        </w:r>
      </w:hyperlink>
    </w:p>
    <w:p w14:paraId="2E955F02"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1" w:history="1">
        <w:r w:rsidRPr="002A5730">
          <w:rPr>
            <w:rStyle w:val="Hyperkobling"/>
          </w:rPr>
          <w:t>8.9</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Rekreasjon</w:t>
        </w:r>
        <w:r w:rsidRPr="002A5730">
          <w:rPr>
            <w:rStyle w:val="Hyperkobling"/>
            <w:spacing w:val="-1"/>
          </w:rPr>
          <w:t xml:space="preserve"> </w:t>
        </w:r>
        <w:r w:rsidRPr="002A5730">
          <w:rPr>
            <w:rStyle w:val="Hyperkobling"/>
          </w:rPr>
          <w:t xml:space="preserve">og </w:t>
        </w:r>
        <w:r w:rsidRPr="002A5730">
          <w:rPr>
            <w:rStyle w:val="Hyperkobling"/>
            <w:spacing w:val="-2"/>
          </w:rPr>
          <w:t>friluftsliv</w:t>
        </w:r>
        <w:r w:rsidRPr="002A5730">
          <w:rPr>
            <w:webHidden/>
          </w:rPr>
          <w:tab/>
        </w:r>
        <w:r w:rsidRPr="002A5730">
          <w:rPr>
            <w:webHidden/>
          </w:rPr>
          <w:fldChar w:fldCharType="begin"/>
        </w:r>
        <w:r w:rsidRPr="002A5730">
          <w:rPr>
            <w:webHidden/>
          </w:rPr>
          <w:instrText xml:space="preserve"> PAGEREF _Toc163472851 \h </w:instrText>
        </w:r>
        <w:r w:rsidRPr="002A5730">
          <w:rPr>
            <w:webHidden/>
          </w:rPr>
        </w:r>
        <w:r w:rsidRPr="002A5730">
          <w:rPr>
            <w:webHidden/>
          </w:rPr>
          <w:fldChar w:fldCharType="separate"/>
        </w:r>
        <w:r w:rsidRPr="002A5730">
          <w:rPr>
            <w:webHidden/>
          </w:rPr>
          <w:t>80</w:t>
        </w:r>
        <w:r w:rsidRPr="002A5730">
          <w:rPr>
            <w:webHidden/>
          </w:rPr>
          <w:fldChar w:fldCharType="end"/>
        </w:r>
      </w:hyperlink>
    </w:p>
    <w:p w14:paraId="336AAC30"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2" w:history="1">
        <w:r w:rsidRPr="002A5730">
          <w:rPr>
            <w:rStyle w:val="Hyperkobling"/>
          </w:rPr>
          <w:t>8.10</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Handels-</w:t>
        </w:r>
        <w:r w:rsidRPr="002A5730">
          <w:rPr>
            <w:rStyle w:val="Hyperkobling"/>
            <w:spacing w:val="-3"/>
          </w:rPr>
          <w:t xml:space="preserve"> </w:t>
        </w:r>
        <w:r w:rsidRPr="002A5730">
          <w:rPr>
            <w:rStyle w:val="Hyperkobling"/>
          </w:rPr>
          <w:t>og</w:t>
        </w:r>
        <w:r w:rsidRPr="002A5730">
          <w:rPr>
            <w:rStyle w:val="Hyperkobling"/>
            <w:spacing w:val="-1"/>
          </w:rPr>
          <w:t xml:space="preserve"> </w:t>
        </w:r>
        <w:r w:rsidRPr="002A5730">
          <w:rPr>
            <w:rStyle w:val="Hyperkobling"/>
            <w:spacing w:val="-2"/>
          </w:rPr>
          <w:t>næringsliv</w:t>
        </w:r>
        <w:r w:rsidRPr="002A5730">
          <w:rPr>
            <w:webHidden/>
          </w:rPr>
          <w:tab/>
        </w:r>
        <w:r w:rsidRPr="002A5730">
          <w:rPr>
            <w:webHidden/>
          </w:rPr>
          <w:fldChar w:fldCharType="begin"/>
        </w:r>
        <w:r w:rsidRPr="002A5730">
          <w:rPr>
            <w:webHidden/>
          </w:rPr>
          <w:instrText xml:space="preserve"> PAGEREF _Toc163472852 \h </w:instrText>
        </w:r>
        <w:r w:rsidRPr="002A5730">
          <w:rPr>
            <w:webHidden/>
          </w:rPr>
        </w:r>
        <w:r w:rsidRPr="002A5730">
          <w:rPr>
            <w:webHidden/>
          </w:rPr>
          <w:fldChar w:fldCharType="separate"/>
        </w:r>
        <w:r w:rsidRPr="002A5730">
          <w:rPr>
            <w:webHidden/>
          </w:rPr>
          <w:t>81</w:t>
        </w:r>
        <w:r w:rsidRPr="002A5730">
          <w:rPr>
            <w:webHidden/>
          </w:rPr>
          <w:fldChar w:fldCharType="end"/>
        </w:r>
      </w:hyperlink>
    </w:p>
    <w:p w14:paraId="1E5C8CD3"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3" w:history="1">
        <w:r w:rsidRPr="002A5730">
          <w:rPr>
            <w:rStyle w:val="Hyperkobling"/>
          </w:rPr>
          <w:t>8.11</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Landbruk</w:t>
        </w:r>
        <w:r w:rsidRPr="002A5730">
          <w:rPr>
            <w:webHidden/>
          </w:rPr>
          <w:tab/>
        </w:r>
        <w:r w:rsidRPr="002A5730">
          <w:rPr>
            <w:webHidden/>
          </w:rPr>
          <w:fldChar w:fldCharType="begin"/>
        </w:r>
        <w:r w:rsidRPr="002A5730">
          <w:rPr>
            <w:webHidden/>
          </w:rPr>
          <w:instrText xml:space="preserve"> PAGEREF _Toc163472853 \h </w:instrText>
        </w:r>
        <w:r w:rsidRPr="002A5730">
          <w:rPr>
            <w:webHidden/>
          </w:rPr>
        </w:r>
        <w:r w:rsidRPr="002A5730">
          <w:rPr>
            <w:webHidden/>
          </w:rPr>
          <w:fldChar w:fldCharType="separate"/>
        </w:r>
        <w:r w:rsidRPr="002A5730">
          <w:rPr>
            <w:webHidden/>
          </w:rPr>
          <w:t>81</w:t>
        </w:r>
        <w:r w:rsidRPr="002A5730">
          <w:rPr>
            <w:webHidden/>
          </w:rPr>
          <w:fldChar w:fldCharType="end"/>
        </w:r>
      </w:hyperlink>
    </w:p>
    <w:p w14:paraId="5F9336E5"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4" w:history="1">
        <w:r w:rsidRPr="002A5730">
          <w:rPr>
            <w:rStyle w:val="Hyperkobling"/>
          </w:rPr>
          <w:t>8.12</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Naturtilhøve</w:t>
        </w:r>
        <w:r w:rsidRPr="002A5730">
          <w:rPr>
            <w:rStyle w:val="Hyperkobling"/>
            <w:spacing w:val="-3"/>
          </w:rPr>
          <w:t xml:space="preserve"> </w:t>
        </w:r>
        <w:r w:rsidRPr="002A5730">
          <w:rPr>
            <w:rStyle w:val="Hyperkobling"/>
          </w:rPr>
          <w:t>og</w:t>
        </w:r>
        <w:r w:rsidRPr="002A5730">
          <w:rPr>
            <w:rStyle w:val="Hyperkobling"/>
            <w:spacing w:val="-2"/>
          </w:rPr>
          <w:t xml:space="preserve"> </w:t>
        </w:r>
        <w:r w:rsidRPr="002A5730">
          <w:rPr>
            <w:rStyle w:val="Hyperkobling"/>
          </w:rPr>
          <w:t>vurdering</w:t>
        </w:r>
        <w:r w:rsidRPr="002A5730">
          <w:rPr>
            <w:rStyle w:val="Hyperkobling"/>
            <w:spacing w:val="-2"/>
          </w:rPr>
          <w:t xml:space="preserve"> </w:t>
        </w:r>
        <w:r w:rsidRPr="002A5730">
          <w:rPr>
            <w:rStyle w:val="Hyperkobling"/>
          </w:rPr>
          <w:t>av</w:t>
        </w:r>
        <w:r w:rsidRPr="002A5730">
          <w:rPr>
            <w:rStyle w:val="Hyperkobling"/>
            <w:spacing w:val="-3"/>
          </w:rPr>
          <w:t xml:space="preserve"> </w:t>
        </w:r>
        <w:r w:rsidRPr="002A5730">
          <w:rPr>
            <w:rStyle w:val="Hyperkobling"/>
            <w:spacing w:val="-2"/>
          </w:rPr>
          <w:t>naturmangfaldlova</w:t>
        </w:r>
        <w:r w:rsidRPr="002A5730">
          <w:rPr>
            <w:webHidden/>
          </w:rPr>
          <w:tab/>
        </w:r>
        <w:r w:rsidRPr="002A5730">
          <w:rPr>
            <w:webHidden/>
          </w:rPr>
          <w:fldChar w:fldCharType="begin"/>
        </w:r>
        <w:r w:rsidRPr="002A5730">
          <w:rPr>
            <w:webHidden/>
          </w:rPr>
          <w:instrText xml:space="preserve"> PAGEREF _Toc163472854 \h </w:instrText>
        </w:r>
        <w:r w:rsidRPr="002A5730">
          <w:rPr>
            <w:webHidden/>
          </w:rPr>
        </w:r>
        <w:r w:rsidRPr="002A5730">
          <w:rPr>
            <w:webHidden/>
          </w:rPr>
          <w:fldChar w:fldCharType="separate"/>
        </w:r>
        <w:r w:rsidRPr="002A5730">
          <w:rPr>
            <w:webHidden/>
          </w:rPr>
          <w:t>81</w:t>
        </w:r>
        <w:r w:rsidRPr="002A5730">
          <w:rPr>
            <w:webHidden/>
          </w:rPr>
          <w:fldChar w:fldCharType="end"/>
        </w:r>
      </w:hyperlink>
    </w:p>
    <w:p w14:paraId="2DADCA88"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5" w:history="1">
        <w:r w:rsidRPr="002A5730">
          <w:rPr>
            <w:rStyle w:val="Hyperkobling"/>
          </w:rPr>
          <w:t>8.13</w:t>
        </w:r>
        <w:r w:rsidRPr="002A5730">
          <w:rPr>
            <w:rFonts w:eastAsiaTheme="minorEastAsia" w:cstheme="minorBidi"/>
            <w:b w:val="0"/>
            <w:bCs w:val="0"/>
            <w:color w:val="auto"/>
            <w:kern w:val="2"/>
            <w:sz w:val="24"/>
            <w:szCs w:val="24"/>
            <w:lang w:eastAsia="nb-NO"/>
            <w14:ligatures w14:val="standardContextual"/>
          </w:rPr>
          <w:tab/>
        </w:r>
        <w:r w:rsidRPr="002A5730">
          <w:rPr>
            <w:rStyle w:val="Hyperkobling"/>
          </w:rPr>
          <w:t>Risiko</w:t>
        </w:r>
        <w:r w:rsidRPr="002A5730">
          <w:rPr>
            <w:rStyle w:val="Hyperkobling"/>
            <w:spacing w:val="-1"/>
          </w:rPr>
          <w:t xml:space="preserve"> </w:t>
        </w:r>
        <w:r w:rsidRPr="002A5730">
          <w:rPr>
            <w:rStyle w:val="Hyperkobling"/>
          </w:rPr>
          <w:t>og</w:t>
        </w:r>
        <w:r w:rsidRPr="002A5730">
          <w:rPr>
            <w:rStyle w:val="Hyperkobling"/>
            <w:spacing w:val="-1"/>
          </w:rPr>
          <w:t xml:space="preserve"> </w:t>
        </w:r>
        <w:r w:rsidRPr="002A5730">
          <w:rPr>
            <w:rStyle w:val="Hyperkobling"/>
            <w:spacing w:val="-2"/>
          </w:rPr>
          <w:t>tryggleik</w:t>
        </w:r>
        <w:r w:rsidRPr="002A5730">
          <w:rPr>
            <w:webHidden/>
          </w:rPr>
          <w:tab/>
        </w:r>
        <w:r w:rsidRPr="002A5730">
          <w:rPr>
            <w:webHidden/>
          </w:rPr>
          <w:fldChar w:fldCharType="begin"/>
        </w:r>
        <w:r w:rsidRPr="002A5730">
          <w:rPr>
            <w:webHidden/>
          </w:rPr>
          <w:instrText xml:space="preserve"> PAGEREF _Toc163472855 \h </w:instrText>
        </w:r>
        <w:r w:rsidRPr="002A5730">
          <w:rPr>
            <w:webHidden/>
          </w:rPr>
        </w:r>
        <w:r w:rsidRPr="002A5730">
          <w:rPr>
            <w:webHidden/>
          </w:rPr>
          <w:fldChar w:fldCharType="separate"/>
        </w:r>
        <w:r w:rsidRPr="002A5730">
          <w:rPr>
            <w:webHidden/>
          </w:rPr>
          <w:t>81</w:t>
        </w:r>
        <w:r w:rsidRPr="002A5730">
          <w:rPr>
            <w:webHidden/>
          </w:rPr>
          <w:fldChar w:fldCharType="end"/>
        </w:r>
      </w:hyperlink>
    </w:p>
    <w:p w14:paraId="7F3F86FD" w14:textId="77777777" w:rsidR="000330C0" w:rsidRPr="002A5730" w:rsidRDefault="000330C0">
      <w:pPr>
        <w:pStyle w:val="INNH2"/>
        <w:tabs>
          <w:tab w:val="left" w:pos="880"/>
          <w:tab w:val="right" w:leader="underscore" w:pos="10500"/>
        </w:tabs>
        <w:rPr>
          <w:rFonts w:eastAsiaTheme="minorEastAsia" w:cstheme="minorBidi"/>
          <w:b w:val="0"/>
          <w:bCs w:val="0"/>
          <w:color w:val="auto"/>
          <w:kern w:val="2"/>
          <w:sz w:val="24"/>
          <w:szCs w:val="24"/>
          <w:lang w:eastAsia="nb-NO"/>
          <w14:ligatures w14:val="standardContextual"/>
        </w:rPr>
      </w:pPr>
      <w:hyperlink w:anchor="_Toc163472856" w:history="1">
        <w:r w:rsidRPr="002A5730">
          <w:rPr>
            <w:rStyle w:val="Hyperkobling"/>
          </w:rPr>
          <w:t>8.14</w:t>
        </w:r>
        <w:r w:rsidRPr="002A5730">
          <w:rPr>
            <w:rFonts w:eastAsiaTheme="minorEastAsia" w:cstheme="minorBidi"/>
            <w:b w:val="0"/>
            <w:bCs w:val="0"/>
            <w:color w:val="auto"/>
            <w:kern w:val="2"/>
            <w:sz w:val="24"/>
            <w:szCs w:val="24"/>
            <w:lang w:eastAsia="nb-NO"/>
            <w14:ligatures w14:val="standardContextual"/>
          </w:rPr>
          <w:tab/>
        </w:r>
        <w:r w:rsidRPr="002A5730">
          <w:rPr>
            <w:rStyle w:val="Hyperkobling"/>
            <w:spacing w:val="-2"/>
          </w:rPr>
          <w:t>Eigedom</w:t>
        </w:r>
        <w:r w:rsidRPr="002A5730">
          <w:rPr>
            <w:webHidden/>
          </w:rPr>
          <w:tab/>
        </w:r>
        <w:r w:rsidRPr="002A5730">
          <w:rPr>
            <w:webHidden/>
          </w:rPr>
          <w:fldChar w:fldCharType="begin"/>
        </w:r>
        <w:r w:rsidRPr="002A5730">
          <w:rPr>
            <w:webHidden/>
          </w:rPr>
          <w:instrText xml:space="preserve"> PAGEREF _Toc163472856 \h </w:instrText>
        </w:r>
        <w:r w:rsidRPr="002A5730">
          <w:rPr>
            <w:webHidden/>
          </w:rPr>
        </w:r>
        <w:r w:rsidRPr="002A5730">
          <w:rPr>
            <w:webHidden/>
          </w:rPr>
          <w:fldChar w:fldCharType="separate"/>
        </w:r>
        <w:r w:rsidRPr="002A5730">
          <w:rPr>
            <w:webHidden/>
          </w:rPr>
          <w:t>82</w:t>
        </w:r>
        <w:r w:rsidRPr="002A5730">
          <w:rPr>
            <w:webHidden/>
          </w:rPr>
          <w:fldChar w:fldCharType="end"/>
        </w:r>
      </w:hyperlink>
    </w:p>
    <w:p w14:paraId="432A91F8" w14:textId="77777777" w:rsidR="000330C0" w:rsidRPr="002A5730" w:rsidRDefault="000330C0">
      <w:pPr>
        <w:pStyle w:val="INNH1"/>
        <w:tabs>
          <w:tab w:val="left" w:pos="440"/>
          <w:tab w:val="right" w:leader="underscore" w:pos="10500"/>
        </w:tabs>
        <w:rPr>
          <w:rFonts w:eastAsiaTheme="minorEastAsia" w:cstheme="minorBidi"/>
          <w:b w:val="0"/>
          <w:bCs w:val="0"/>
          <w:i w:val="0"/>
          <w:iCs w:val="0"/>
          <w:color w:val="auto"/>
          <w:kern w:val="2"/>
          <w:lang w:eastAsia="nb-NO"/>
          <w14:ligatures w14:val="standardContextual"/>
        </w:rPr>
      </w:pPr>
      <w:hyperlink w:anchor="_Toc163472857" w:history="1">
        <w:r w:rsidRPr="002A5730">
          <w:rPr>
            <w:rStyle w:val="Hyperkobling"/>
            <w:spacing w:val="-2"/>
          </w:rPr>
          <w:t>9</w:t>
        </w:r>
        <w:r w:rsidRPr="002A5730">
          <w:rPr>
            <w:rFonts w:eastAsiaTheme="minorEastAsia" w:cstheme="minorBidi"/>
            <w:b w:val="0"/>
            <w:bCs w:val="0"/>
            <w:i w:val="0"/>
            <w:iCs w:val="0"/>
            <w:color w:val="auto"/>
            <w:kern w:val="2"/>
            <w:lang w:eastAsia="nb-NO"/>
            <w14:ligatures w14:val="standardContextual"/>
          </w:rPr>
          <w:tab/>
        </w:r>
        <w:r w:rsidRPr="002A5730">
          <w:rPr>
            <w:rStyle w:val="Hyperkobling"/>
          </w:rPr>
          <w:t>VEDLEGG</w:t>
        </w:r>
        <w:r w:rsidRPr="002A5730">
          <w:rPr>
            <w:rStyle w:val="Hyperkobling"/>
            <w:spacing w:val="-5"/>
          </w:rPr>
          <w:t xml:space="preserve"> </w:t>
        </w:r>
        <w:r w:rsidRPr="002A5730">
          <w:rPr>
            <w:rStyle w:val="Hyperkobling"/>
          </w:rPr>
          <w:t>TIL</w:t>
        </w:r>
        <w:r w:rsidRPr="002A5730">
          <w:rPr>
            <w:rStyle w:val="Hyperkobling"/>
            <w:spacing w:val="-6"/>
          </w:rPr>
          <w:t xml:space="preserve"> </w:t>
        </w:r>
        <w:r w:rsidRPr="002A5730">
          <w:rPr>
            <w:rStyle w:val="Hyperkobling"/>
            <w:spacing w:val="-2"/>
          </w:rPr>
          <w:t>PLANOMTALE</w:t>
        </w:r>
        <w:r w:rsidRPr="002A5730">
          <w:rPr>
            <w:webHidden/>
          </w:rPr>
          <w:tab/>
        </w:r>
        <w:r w:rsidRPr="002A5730">
          <w:rPr>
            <w:webHidden/>
          </w:rPr>
          <w:fldChar w:fldCharType="begin"/>
        </w:r>
        <w:r w:rsidRPr="002A5730">
          <w:rPr>
            <w:webHidden/>
          </w:rPr>
          <w:instrText xml:space="preserve"> PAGEREF _Toc163472857 \h </w:instrText>
        </w:r>
        <w:r w:rsidRPr="002A5730">
          <w:rPr>
            <w:webHidden/>
          </w:rPr>
        </w:r>
        <w:r w:rsidRPr="002A5730">
          <w:rPr>
            <w:webHidden/>
          </w:rPr>
          <w:fldChar w:fldCharType="separate"/>
        </w:r>
        <w:r w:rsidRPr="002A5730">
          <w:rPr>
            <w:webHidden/>
          </w:rPr>
          <w:t>82</w:t>
        </w:r>
        <w:r w:rsidRPr="002A5730">
          <w:rPr>
            <w:webHidden/>
          </w:rPr>
          <w:fldChar w:fldCharType="end"/>
        </w:r>
      </w:hyperlink>
    </w:p>
    <w:p w14:paraId="532EACE3" w14:textId="77777777" w:rsidR="00D92D5B" w:rsidRPr="002A5730" w:rsidRDefault="0008569A" w:rsidP="00CE1B4B">
      <w:pPr>
        <w:jc w:val="both"/>
        <w:rPr>
          <w:b/>
          <w:sz w:val="20"/>
        </w:rPr>
      </w:pPr>
      <w:r w:rsidRPr="002A5730">
        <w:rPr>
          <w:rFonts w:asciiTheme="minorHAnsi" w:hAnsiTheme="minorHAnsi" w:cs="Arial"/>
          <w:b/>
          <w:bCs/>
          <w:iCs/>
          <w:sz w:val="24"/>
          <w:szCs w:val="24"/>
        </w:rPr>
        <w:fldChar w:fldCharType="end"/>
      </w:r>
    </w:p>
    <w:p w14:paraId="40AB597B" w14:textId="77777777" w:rsidR="00D92D5B" w:rsidRPr="002A5730" w:rsidRDefault="00D92D5B" w:rsidP="00D92D5B">
      <w:pPr>
        <w:rPr>
          <w:sz w:val="20"/>
        </w:rPr>
        <w:sectPr w:rsidR="00D92D5B" w:rsidRPr="002A5730" w:rsidSect="00A749E0">
          <w:headerReference w:type="default" r:id="rId12"/>
          <w:footerReference w:type="default" r:id="rId13"/>
          <w:pgSz w:w="11910" w:h="16840"/>
          <w:pgMar w:top="1040" w:right="540" w:bottom="1240" w:left="860" w:header="708" w:footer="708" w:gutter="0"/>
          <w:cols w:space="708"/>
        </w:sectPr>
      </w:pPr>
    </w:p>
    <w:p w14:paraId="0894956F" w14:textId="77777777" w:rsidR="00D31B34" w:rsidRPr="002A5730" w:rsidRDefault="001551AA" w:rsidP="00C3418F">
      <w:pPr>
        <w:pStyle w:val="Overskrift1"/>
        <w:numPr>
          <w:ilvl w:val="0"/>
          <w:numId w:val="22"/>
        </w:numPr>
      </w:pPr>
      <w:bookmarkStart w:id="1" w:name="_Toc163472719"/>
      <w:r w:rsidRPr="002A5730">
        <w:lastRenderedPageBreak/>
        <w:t>NØKKELOPPLYSNINGAR</w:t>
      </w:r>
      <w:bookmarkEnd w:id="1"/>
      <w:r w:rsidR="00D31B34" w:rsidRPr="002A5730">
        <w:t xml:space="preserve"> </w:t>
      </w:r>
    </w:p>
    <w:p w14:paraId="47357D52" w14:textId="77777777" w:rsidR="00D92D5B" w:rsidRPr="002A5730" w:rsidRDefault="00D92D5B" w:rsidP="00D92D5B">
      <w:pPr>
        <w:pStyle w:val="Brdtekst"/>
        <w:rPr>
          <w:rFonts w:ascii="Arial Black"/>
          <w:sz w:val="20"/>
        </w:rPr>
      </w:pPr>
    </w:p>
    <w:p w14:paraId="6A157CE4" w14:textId="77777777" w:rsidR="00D92D5B" w:rsidRPr="002A5730" w:rsidRDefault="00D92D5B" w:rsidP="00D92D5B">
      <w:pPr>
        <w:pStyle w:val="Brdtekst"/>
        <w:spacing w:before="9"/>
        <w:rPr>
          <w:rFonts w:ascii="Arial Black"/>
          <w:sz w:val="25"/>
        </w:rPr>
      </w:pPr>
    </w:p>
    <w:tbl>
      <w:tblPr>
        <w:tblStyle w:val="TableNormal1"/>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3"/>
        <w:gridCol w:w="6505"/>
      </w:tblGrid>
      <w:tr w:rsidR="00D92D5B" w:rsidRPr="002A5730" w14:paraId="7E8FF829" w14:textId="77777777">
        <w:trPr>
          <w:trHeight w:val="448"/>
        </w:trPr>
        <w:tc>
          <w:tcPr>
            <w:tcW w:w="3603" w:type="dxa"/>
          </w:tcPr>
          <w:p w14:paraId="55652951" w14:textId="77777777" w:rsidR="00D92D5B" w:rsidRPr="002A5730" w:rsidRDefault="00D92D5B">
            <w:pPr>
              <w:pStyle w:val="TableParagraph"/>
              <w:spacing w:line="268" w:lineRule="exact"/>
              <w:ind w:left="7"/>
              <w:rPr>
                <w:sz w:val="22"/>
                <w:szCs w:val="22"/>
              </w:rPr>
            </w:pPr>
            <w:r w:rsidRPr="002A5730">
              <w:rPr>
                <w:color w:val="181818"/>
                <w:spacing w:val="-2"/>
                <w:sz w:val="22"/>
                <w:szCs w:val="22"/>
              </w:rPr>
              <w:t>Kommune</w:t>
            </w:r>
          </w:p>
        </w:tc>
        <w:tc>
          <w:tcPr>
            <w:tcW w:w="6505" w:type="dxa"/>
          </w:tcPr>
          <w:p w14:paraId="24EEF73F" w14:textId="77777777" w:rsidR="00D92D5B" w:rsidRPr="002A5730" w:rsidRDefault="00D92D5B">
            <w:pPr>
              <w:pStyle w:val="TableParagraph"/>
              <w:spacing w:line="268" w:lineRule="exact"/>
              <w:ind w:left="4"/>
              <w:rPr>
                <w:sz w:val="22"/>
                <w:szCs w:val="22"/>
              </w:rPr>
            </w:pPr>
            <w:r w:rsidRPr="002A5730">
              <w:rPr>
                <w:sz w:val="22"/>
                <w:szCs w:val="22"/>
              </w:rPr>
              <w:t>Bjørnafjorden</w:t>
            </w:r>
            <w:r w:rsidRPr="002A5730">
              <w:rPr>
                <w:spacing w:val="-7"/>
                <w:sz w:val="22"/>
                <w:szCs w:val="22"/>
              </w:rPr>
              <w:t xml:space="preserve"> </w:t>
            </w:r>
            <w:r w:rsidRPr="002A5730">
              <w:rPr>
                <w:spacing w:val="-2"/>
                <w:sz w:val="22"/>
                <w:szCs w:val="22"/>
              </w:rPr>
              <w:t>kommune</w:t>
            </w:r>
          </w:p>
        </w:tc>
      </w:tr>
      <w:tr w:rsidR="00D92D5B" w:rsidRPr="002A5730" w14:paraId="6ED2D37A" w14:textId="77777777">
        <w:trPr>
          <w:trHeight w:val="450"/>
        </w:trPr>
        <w:tc>
          <w:tcPr>
            <w:tcW w:w="3603" w:type="dxa"/>
          </w:tcPr>
          <w:p w14:paraId="743039A6" w14:textId="77777777" w:rsidR="00D92D5B" w:rsidRPr="002A5730" w:rsidRDefault="00D92D5B">
            <w:pPr>
              <w:pStyle w:val="TableParagraph"/>
              <w:spacing w:line="268" w:lineRule="exact"/>
              <w:ind w:left="7"/>
              <w:rPr>
                <w:sz w:val="22"/>
                <w:szCs w:val="22"/>
              </w:rPr>
            </w:pPr>
            <w:r w:rsidRPr="002A5730">
              <w:rPr>
                <w:color w:val="181818"/>
                <w:spacing w:val="-4"/>
                <w:sz w:val="22"/>
                <w:szCs w:val="22"/>
              </w:rPr>
              <w:t>Stad</w:t>
            </w:r>
          </w:p>
        </w:tc>
        <w:tc>
          <w:tcPr>
            <w:tcW w:w="6505" w:type="dxa"/>
          </w:tcPr>
          <w:p w14:paraId="79207FC6" w14:textId="77777777" w:rsidR="00D92D5B" w:rsidRPr="002A5730" w:rsidRDefault="00D92D5B">
            <w:pPr>
              <w:pStyle w:val="TableParagraph"/>
              <w:spacing w:line="268" w:lineRule="exact"/>
              <w:ind w:left="4"/>
              <w:rPr>
                <w:sz w:val="22"/>
                <w:szCs w:val="22"/>
              </w:rPr>
            </w:pPr>
            <w:r w:rsidRPr="002A5730">
              <w:rPr>
                <w:sz w:val="22"/>
                <w:szCs w:val="22"/>
              </w:rPr>
              <w:t>Region-</w:t>
            </w:r>
            <w:r w:rsidRPr="002A5730">
              <w:rPr>
                <w:spacing w:val="-7"/>
                <w:sz w:val="22"/>
                <w:szCs w:val="22"/>
              </w:rPr>
              <w:t xml:space="preserve"> </w:t>
            </w:r>
            <w:r w:rsidRPr="002A5730">
              <w:rPr>
                <w:sz w:val="22"/>
                <w:szCs w:val="22"/>
              </w:rPr>
              <w:t>og</w:t>
            </w:r>
            <w:r w:rsidRPr="002A5730">
              <w:rPr>
                <w:spacing w:val="-4"/>
                <w:sz w:val="22"/>
                <w:szCs w:val="22"/>
              </w:rPr>
              <w:t xml:space="preserve"> </w:t>
            </w:r>
            <w:r w:rsidRPr="002A5730">
              <w:rPr>
                <w:sz w:val="22"/>
                <w:szCs w:val="22"/>
              </w:rPr>
              <w:t>kommunesenteret</w:t>
            </w:r>
            <w:r w:rsidRPr="002A5730">
              <w:rPr>
                <w:spacing w:val="-2"/>
                <w:sz w:val="22"/>
                <w:szCs w:val="22"/>
              </w:rPr>
              <w:t xml:space="preserve"> </w:t>
            </w:r>
            <w:r w:rsidRPr="002A5730">
              <w:rPr>
                <w:sz w:val="22"/>
                <w:szCs w:val="22"/>
              </w:rPr>
              <w:t>-</w:t>
            </w:r>
            <w:r w:rsidRPr="002A5730">
              <w:rPr>
                <w:spacing w:val="-6"/>
                <w:sz w:val="22"/>
                <w:szCs w:val="22"/>
              </w:rPr>
              <w:t xml:space="preserve"> </w:t>
            </w:r>
            <w:r w:rsidRPr="002A5730">
              <w:rPr>
                <w:sz w:val="22"/>
                <w:szCs w:val="22"/>
              </w:rPr>
              <w:t>Osøyro</w:t>
            </w:r>
          </w:p>
        </w:tc>
      </w:tr>
      <w:tr w:rsidR="00D92D5B" w:rsidRPr="002A5730" w14:paraId="30B74CCA" w14:textId="77777777">
        <w:trPr>
          <w:trHeight w:val="925"/>
        </w:trPr>
        <w:tc>
          <w:tcPr>
            <w:tcW w:w="3603" w:type="dxa"/>
          </w:tcPr>
          <w:p w14:paraId="2907D599" w14:textId="77777777" w:rsidR="00D92D5B" w:rsidRPr="002A5730" w:rsidRDefault="00D92D5B">
            <w:pPr>
              <w:pStyle w:val="TableParagraph"/>
              <w:spacing w:line="292" w:lineRule="exact"/>
              <w:ind w:left="57"/>
              <w:rPr>
                <w:sz w:val="22"/>
                <w:szCs w:val="22"/>
              </w:rPr>
            </w:pPr>
            <w:r w:rsidRPr="002A5730">
              <w:rPr>
                <w:color w:val="181818"/>
                <w:sz w:val="22"/>
                <w:szCs w:val="22"/>
              </w:rPr>
              <w:t>Gnr./Bnr.</w:t>
            </w:r>
            <w:r w:rsidRPr="002A5730">
              <w:rPr>
                <w:color w:val="181818"/>
                <w:spacing w:val="-2"/>
                <w:sz w:val="22"/>
                <w:szCs w:val="22"/>
              </w:rPr>
              <w:t xml:space="preserve"> </w:t>
            </w:r>
            <w:r w:rsidRPr="002A5730">
              <w:rPr>
                <w:color w:val="181818"/>
                <w:sz w:val="22"/>
                <w:szCs w:val="22"/>
              </w:rPr>
              <w:t>/</w:t>
            </w:r>
            <w:r w:rsidRPr="002A5730">
              <w:rPr>
                <w:color w:val="181818"/>
                <w:spacing w:val="-2"/>
                <w:sz w:val="22"/>
                <w:szCs w:val="22"/>
              </w:rPr>
              <w:t xml:space="preserve"> Grunneigarar</w:t>
            </w:r>
          </w:p>
        </w:tc>
        <w:tc>
          <w:tcPr>
            <w:tcW w:w="6505" w:type="dxa"/>
          </w:tcPr>
          <w:p w14:paraId="2C9A262D" w14:textId="77777777" w:rsidR="00D92D5B" w:rsidRPr="002A5730" w:rsidRDefault="00D92D5B">
            <w:pPr>
              <w:pStyle w:val="TableParagraph"/>
              <w:spacing w:line="259" w:lineRule="auto"/>
              <w:ind w:left="4" w:right="34"/>
              <w:rPr>
                <w:sz w:val="22"/>
                <w:szCs w:val="22"/>
              </w:rPr>
            </w:pPr>
            <w:r w:rsidRPr="002A5730">
              <w:rPr>
                <w:sz w:val="22"/>
                <w:szCs w:val="22"/>
              </w:rPr>
              <w:t>52/22</w:t>
            </w:r>
            <w:r w:rsidRPr="002A5730">
              <w:rPr>
                <w:spacing w:val="-4"/>
                <w:sz w:val="22"/>
                <w:szCs w:val="22"/>
              </w:rPr>
              <w:t xml:space="preserve"> </w:t>
            </w:r>
            <w:r w:rsidRPr="002A5730">
              <w:rPr>
                <w:sz w:val="22"/>
                <w:szCs w:val="22"/>
              </w:rPr>
              <w:t>m.fl</w:t>
            </w:r>
            <w:r w:rsidRPr="002A5730">
              <w:rPr>
                <w:spacing w:val="-5"/>
                <w:sz w:val="22"/>
                <w:szCs w:val="22"/>
              </w:rPr>
              <w:t xml:space="preserve"> </w:t>
            </w:r>
            <w:r w:rsidRPr="002A5730">
              <w:rPr>
                <w:sz w:val="22"/>
                <w:szCs w:val="22"/>
              </w:rPr>
              <w:t>/</w:t>
            </w:r>
            <w:r w:rsidRPr="002A5730">
              <w:rPr>
                <w:spacing w:val="-3"/>
                <w:sz w:val="22"/>
                <w:szCs w:val="22"/>
              </w:rPr>
              <w:t xml:space="preserve"> </w:t>
            </w:r>
            <w:r w:rsidRPr="002A5730">
              <w:rPr>
                <w:sz w:val="22"/>
                <w:szCs w:val="22"/>
              </w:rPr>
              <w:t>om</w:t>
            </w:r>
            <w:r w:rsidRPr="002A5730">
              <w:rPr>
                <w:spacing w:val="-1"/>
                <w:sz w:val="22"/>
                <w:szCs w:val="22"/>
              </w:rPr>
              <w:t xml:space="preserve"> </w:t>
            </w:r>
            <w:r w:rsidRPr="002A5730">
              <w:rPr>
                <w:sz w:val="22"/>
                <w:szCs w:val="22"/>
              </w:rPr>
              <w:t>lag</w:t>
            </w:r>
            <w:r w:rsidRPr="002A5730">
              <w:rPr>
                <w:spacing w:val="-5"/>
                <w:sz w:val="22"/>
                <w:szCs w:val="22"/>
              </w:rPr>
              <w:t xml:space="preserve"> </w:t>
            </w:r>
            <w:r w:rsidRPr="002A5730">
              <w:rPr>
                <w:sz w:val="22"/>
                <w:szCs w:val="22"/>
              </w:rPr>
              <w:t>300 grunneigarar</w:t>
            </w:r>
            <w:r w:rsidRPr="002A5730">
              <w:rPr>
                <w:spacing w:val="-3"/>
                <w:sz w:val="22"/>
                <w:szCs w:val="22"/>
              </w:rPr>
              <w:t xml:space="preserve"> </w:t>
            </w:r>
            <w:r w:rsidRPr="002A5730">
              <w:rPr>
                <w:sz w:val="22"/>
                <w:szCs w:val="22"/>
              </w:rPr>
              <w:t>+</w:t>
            </w:r>
            <w:r w:rsidRPr="002A5730">
              <w:rPr>
                <w:spacing w:val="-2"/>
                <w:sz w:val="22"/>
                <w:szCs w:val="22"/>
              </w:rPr>
              <w:t xml:space="preserve"> </w:t>
            </w:r>
            <w:r w:rsidRPr="002A5730">
              <w:rPr>
                <w:sz w:val="22"/>
                <w:szCs w:val="22"/>
              </w:rPr>
              <w:t>bruk</w:t>
            </w:r>
            <w:r w:rsidRPr="002A5730">
              <w:rPr>
                <w:spacing w:val="-4"/>
                <w:sz w:val="22"/>
                <w:szCs w:val="22"/>
              </w:rPr>
              <w:t xml:space="preserve"> </w:t>
            </w:r>
            <w:r w:rsidRPr="002A5730">
              <w:rPr>
                <w:sz w:val="22"/>
                <w:szCs w:val="22"/>
              </w:rPr>
              <w:t>og</w:t>
            </w:r>
            <w:r w:rsidRPr="002A5730">
              <w:rPr>
                <w:spacing w:val="-3"/>
                <w:sz w:val="22"/>
                <w:szCs w:val="22"/>
              </w:rPr>
              <w:t xml:space="preserve"> </w:t>
            </w:r>
            <w:r w:rsidRPr="002A5730">
              <w:rPr>
                <w:sz w:val="22"/>
                <w:szCs w:val="22"/>
              </w:rPr>
              <w:t>seksjonar</w:t>
            </w:r>
            <w:r w:rsidRPr="002A5730">
              <w:rPr>
                <w:spacing w:val="-2"/>
                <w:sz w:val="22"/>
                <w:szCs w:val="22"/>
              </w:rPr>
              <w:t xml:space="preserve"> </w:t>
            </w:r>
            <w:r w:rsidRPr="002A5730">
              <w:rPr>
                <w:sz w:val="22"/>
                <w:szCs w:val="22"/>
              </w:rPr>
              <w:t>på</w:t>
            </w:r>
            <w:r w:rsidRPr="002A5730">
              <w:rPr>
                <w:spacing w:val="-2"/>
                <w:sz w:val="22"/>
                <w:szCs w:val="22"/>
              </w:rPr>
              <w:t xml:space="preserve"> </w:t>
            </w:r>
            <w:r w:rsidRPr="002A5730">
              <w:rPr>
                <w:sz w:val="22"/>
                <w:szCs w:val="22"/>
              </w:rPr>
              <w:t>gard</w:t>
            </w:r>
            <w:r w:rsidRPr="002A5730">
              <w:rPr>
                <w:spacing w:val="-3"/>
                <w:sz w:val="22"/>
                <w:szCs w:val="22"/>
              </w:rPr>
              <w:t xml:space="preserve"> </w:t>
            </w:r>
            <w:r w:rsidRPr="002A5730">
              <w:rPr>
                <w:sz w:val="22"/>
                <w:szCs w:val="22"/>
              </w:rPr>
              <w:t>52,</w:t>
            </w:r>
            <w:r w:rsidRPr="002A5730">
              <w:rPr>
                <w:spacing w:val="-4"/>
                <w:sz w:val="22"/>
                <w:szCs w:val="22"/>
              </w:rPr>
              <w:t xml:space="preserve"> </w:t>
            </w:r>
            <w:r w:rsidRPr="002A5730">
              <w:rPr>
                <w:sz w:val="22"/>
                <w:szCs w:val="22"/>
              </w:rPr>
              <w:t>55 og 63</w:t>
            </w:r>
          </w:p>
        </w:tc>
      </w:tr>
      <w:tr w:rsidR="00D92D5B" w:rsidRPr="002A5730" w14:paraId="2D1985CE" w14:textId="77777777">
        <w:trPr>
          <w:trHeight w:val="448"/>
        </w:trPr>
        <w:tc>
          <w:tcPr>
            <w:tcW w:w="3603" w:type="dxa"/>
          </w:tcPr>
          <w:p w14:paraId="03099CF4" w14:textId="77777777" w:rsidR="00D92D5B" w:rsidRPr="002A5730" w:rsidRDefault="00D92D5B">
            <w:pPr>
              <w:pStyle w:val="TableParagraph"/>
              <w:spacing w:line="268" w:lineRule="exact"/>
              <w:ind w:left="7"/>
              <w:rPr>
                <w:sz w:val="22"/>
                <w:szCs w:val="22"/>
              </w:rPr>
            </w:pPr>
            <w:r w:rsidRPr="002A5730">
              <w:rPr>
                <w:color w:val="181818"/>
                <w:sz w:val="22"/>
                <w:szCs w:val="22"/>
              </w:rPr>
              <w:t>Forslagstillar:</w:t>
            </w:r>
            <w:r w:rsidRPr="002A5730">
              <w:rPr>
                <w:color w:val="181818"/>
                <w:spacing w:val="-10"/>
                <w:sz w:val="22"/>
                <w:szCs w:val="22"/>
              </w:rPr>
              <w:t xml:space="preserve"> </w:t>
            </w:r>
            <w:r w:rsidRPr="002A5730">
              <w:rPr>
                <w:color w:val="181818"/>
                <w:sz w:val="22"/>
                <w:szCs w:val="22"/>
              </w:rPr>
              <w:t>Offentleg</w:t>
            </w:r>
            <w:r w:rsidRPr="002A5730">
              <w:rPr>
                <w:color w:val="181818"/>
                <w:spacing w:val="-7"/>
                <w:sz w:val="22"/>
                <w:szCs w:val="22"/>
              </w:rPr>
              <w:t xml:space="preserve"> </w:t>
            </w:r>
            <w:r w:rsidRPr="002A5730">
              <w:rPr>
                <w:color w:val="181818"/>
                <w:spacing w:val="-4"/>
                <w:sz w:val="22"/>
                <w:szCs w:val="22"/>
              </w:rPr>
              <w:t>plan</w:t>
            </w:r>
          </w:p>
        </w:tc>
        <w:tc>
          <w:tcPr>
            <w:tcW w:w="6505" w:type="dxa"/>
          </w:tcPr>
          <w:p w14:paraId="22D6FFA1" w14:textId="77777777" w:rsidR="00D92D5B" w:rsidRPr="002A5730" w:rsidRDefault="00D92D5B">
            <w:pPr>
              <w:pStyle w:val="TableParagraph"/>
              <w:spacing w:line="268" w:lineRule="exact"/>
              <w:ind w:left="4"/>
              <w:rPr>
                <w:sz w:val="22"/>
                <w:szCs w:val="22"/>
              </w:rPr>
            </w:pPr>
            <w:r w:rsidRPr="002A5730">
              <w:rPr>
                <w:sz w:val="22"/>
                <w:szCs w:val="22"/>
              </w:rPr>
              <w:t>Bjørnafjorden</w:t>
            </w:r>
            <w:r w:rsidRPr="002A5730">
              <w:rPr>
                <w:spacing w:val="-7"/>
                <w:sz w:val="22"/>
                <w:szCs w:val="22"/>
              </w:rPr>
              <w:t xml:space="preserve"> </w:t>
            </w:r>
            <w:r w:rsidRPr="002A5730">
              <w:rPr>
                <w:spacing w:val="-2"/>
                <w:sz w:val="22"/>
                <w:szCs w:val="22"/>
              </w:rPr>
              <w:t>kommune</w:t>
            </w:r>
          </w:p>
        </w:tc>
      </w:tr>
      <w:tr w:rsidR="00D92D5B" w:rsidRPr="002A5730" w14:paraId="09A98B02" w14:textId="77777777">
        <w:trPr>
          <w:trHeight w:val="741"/>
        </w:trPr>
        <w:tc>
          <w:tcPr>
            <w:tcW w:w="3603" w:type="dxa"/>
          </w:tcPr>
          <w:p w14:paraId="472EF0CC" w14:textId="77777777" w:rsidR="00D92D5B" w:rsidRPr="002A5730" w:rsidRDefault="00D92D5B">
            <w:pPr>
              <w:pStyle w:val="TableParagraph"/>
              <w:spacing w:before="1" w:line="256" w:lineRule="auto"/>
              <w:ind w:left="7"/>
              <w:rPr>
                <w:sz w:val="22"/>
                <w:szCs w:val="22"/>
              </w:rPr>
            </w:pPr>
            <w:r w:rsidRPr="002A5730">
              <w:rPr>
                <w:sz w:val="22"/>
                <w:szCs w:val="22"/>
              </w:rPr>
              <w:t>Fagkyndig</w:t>
            </w:r>
            <w:r w:rsidRPr="002A5730">
              <w:rPr>
                <w:spacing w:val="-8"/>
                <w:sz w:val="22"/>
                <w:szCs w:val="22"/>
              </w:rPr>
              <w:t xml:space="preserve"> </w:t>
            </w:r>
            <w:r w:rsidRPr="002A5730">
              <w:rPr>
                <w:sz w:val="22"/>
                <w:szCs w:val="22"/>
              </w:rPr>
              <w:t>bistand:</w:t>
            </w:r>
            <w:r w:rsidRPr="002A5730">
              <w:rPr>
                <w:spacing w:val="-7"/>
                <w:sz w:val="22"/>
                <w:szCs w:val="22"/>
              </w:rPr>
              <w:t xml:space="preserve"> </w:t>
            </w:r>
            <w:r w:rsidRPr="002A5730">
              <w:rPr>
                <w:color w:val="181818"/>
                <w:sz w:val="22"/>
                <w:szCs w:val="22"/>
              </w:rPr>
              <w:t>Planen</w:t>
            </w:r>
            <w:r w:rsidRPr="002A5730">
              <w:rPr>
                <w:color w:val="181818"/>
                <w:spacing w:val="-8"/>
                <w:sz w:val="22"/>
                <w:szCs w:val="22"/>
              </w:rPr>
              <w:t xml:space="preserve"> </w:t>
            </w:r>
            <w:r w:rsidRPr="002A5730">
              <w:rPr>
                <w:color w:val="181818"/>
                <w:sz w:val="22"/>
                <w:szCs w:val="22"/>
              </w:rPr>
              <w:t>er</w:t>
            </w:r>
            <w:r w:rsidRPr="002A5730">
              <w:rPr>
                <w:color w:val="181818"/>
                <w:spacing w:val="-7"/>
                <w:sz w:val="22"/>
                <w:szCs w:val="22"/>
              </w:rPr>
              <w:t xml:space="preserve"> </w:t>
            </w:r>
            <w:r w:rsidRPr="002A5730">
              <w:rPr>
                <w:color w:val="181818"/>
                <w:sz w:val="22"/>
                <w:szCs w:val="22"/>
              </w:rPr>
              <w:t>utarbeida</w:t>
            </w:r>
            <w:r w:rsidRPr="002A5730">
              <w:rPr>
                <w:color w:val="181818"/>
                <w:spacing w:val="-7"/>
                <w:sz w:val="22"/>
                <w:szCs w:val="22"/>
              </w:rPr>
              <w:t xml:space="preserve"> </w:t>
            </w:r>
            <w:r w:rsidRPr="002A5730">
              <w:rPr>
                <w:color w:val="181818"/>
                <w:sz w:val="22"/>
                <w:szCs w:val="22"/>
              </w:rPr>
              <w:t>i samarbeid med konsulent</w:t>
            </w:r>
          </w:p>
        </w:tc>
        <w:tc>
          <w:tcPr>
            <w:tcW w:w="6505" w:type="dxa"/>
          </w:tcPr>
          <w:p w14:paraId="6ED8AE74" w14:textId="77777777" w:rsidR="00D92D5B" w:rsidRPr="002A5730" w:rsidRDefault="00D92D5B">
            <w:pPr>
              <w:pStyle w:val="TableParagraph"/>
              <w:spacing w:before="1"/>
              <w:ind w:left="4"/>
              <w:rPr>
                <w:sz w:val="22"/>
                <w:szCs w:val="22"/>
              </w:rPr>
            </w:pPr>
            <w:r w:rsidRPr="002A5730">
              <w:rPr>
                <w:sz w:val="22"/>
                <w:szCs w:val="22"/>
              </w:rPr>
              <w:t>ABO</w:t>
            </w:r>
            <w:r w:rsidRPr="002A5730">
              <w:rPr>
                <w:spacing w:val="-3"/>
                <w:sz w:val="22"/>
                <w:szCs w:val="22"/>
              </w:rPr>
              <w:t xml:space="preserve"> </w:t>
            </w:r>
            <w:r w:rsidRPr="002A5730">
              <w:rPr>
                <w:sz w:val="22"/>
                <w:szCs w:val="22"/>
              </w:rPr>
              <w:t>Plan</w:t>
            </w:r>
            <w:r w:rsidRPr="002A5730">
              <w:rPr>
                <w:spacing w:val="-6"/>
                <w:sz w:val="22"/>
                <w:szCs w:val="22"/>
              </w:rPr>
              <w:t xml:space="preserve"> </w:t>
            </w:r>
            <w:r w:rsidRPr="002A5730">
              <w:rPr>
                <w:sz w:val="22"/>
                <w:szCs w:val="22"/>
              </w:rPr>
              <w:t>&amp;</w:t>
            </w:r>
            <w:r w:rsidRPr="002A5730">
              <w:rPr>
                <w:spacing w:val="-2"/>
                <w:sz w:val="22"/>
                <w:szCs w:val="22"/>
              </w:rPr>
              <w:t xml:space="preserve"> </w:t>
            </w:r>
            <w:r w:rsidRPr="002A5730">
              <w:rPr>
                <w:sz w:val="22"/>
                <w:szCs w:val="22"/>
              </w:rPr>
              <w:t>Arkitektur,</w:t>
            </w:r>
            <w:r w:rsidRPr="002A5730">
              <w:rPr>
                <w:spacing w:val="-2"/>
                <w:sz w:val="22"/>
                <w:szCs w:val="22"/>
              </w:rPr>
              <w:t xml:space="preserve"> </w:t>
            </w:r>
            <w:r w:rsidRPr="002A5730">
              <w:rPr>
                <w:sz w:val="22"/>
                <w:szCs w:val="22"/>
              </w:rPr>
              <w:t>Asplan</w:t>
            </w:r>
            <w:r w:rsidRPr="002A5730">
              <w:rPr>
                <w:spacing w:val="-5"/>
                <w:sz w:val="22"/>
                <w:szCs w:val="22"/>
              </w:rPr>
              <w:t xml:space="preserve"> </w:t>
            </w:r>
            <w:r w:rsidRPr="002A5730">
              <w:rPr>
                <w:sz w:val="22"/>
                <w:szCs w:val="22"/>
              </w:rPr>
              <w:t>Viak</w:t>
            </w:r>
            <w:r w:rsidR="000D355A" w:rsidRPr="002A5730">
              <w:rPr>
                <w:spacing w:val="-3"/>
                <w:sz w:val="22"/>
                <w:szCs w:val="22"/>
              </w:rPr>
              <w:t>,</w:t>
            </w:r>
            <w:r w:rsidRPr="002A5730">
              <w:rPr>
                <w:spacing w:val="-3"/>
                <w:sz w:val="22"/>
                <w:szCs w:val="22"/>
              </w:rPr>
              <w:t xml:space="preserve"> </w:t>
            </w:r>
            <w:r w:rsidRPr="002A5730">
              <w:rPr>
                <w:spacing w:val="-2"/>
                <w:sz w:val="22"/>
                <w:szCs w:val="22"/>
              </w:rPr>
              <w:t>Multiconsult</w:t>
            </w:r>
            <w:r w:rsidR="000D355A" w:rsidRPr="002A5730">
              <w:rPr>
                <w:spacing w:val="-2"/>
                <w:sz w:val="22"/>
                <w:szCs w:val="22"/>
              </w:rPr>
              <w:t xml:space="preserve"> og Rådgivande biologar</w:t>
            </w:r>
          </w:p>
        </w:tc>
      </w:tr>
      <w:tr w:rsidR="00D92D5B" w:rsidRPr="002A5730" w14:paraId="59409B1E" w14:textId="77777777">
        <w:trPr>
          <w:trHeight w:val="448"/>
        </w:trPr>
        <w:tc>
          <w:tcPr>
            <w:tcW w:w="3603" w:type="dxa"/>
          </w:tcPr>
          <w:p w14:paraId="484690BC" w14:textId="77777777" w:rsidR="00D92D5B" w:rsidRPr="002A5730" w:rsidRDefault="00D92D5B">
            <w:pPr>
              <w:pStyle w:val="TableParagraph"/>
              <w:spacing w:line="268" w:lineRule="exact"/>
              <w:ind w:left="7"/>
              <w:rPr>
                <w:sz w:val="22"/>
                <w:szCs w:val="22"/>
              </w:rPr>
            </w:pPr>
            <w:r w:rsidRPr="002A5730">
              <w:rPr>
                <w:color w:val="181818"/>
                <w:spacing w:val="-2"/>
                <w:sz w:val="22"/>
                <w:szCs w:val="22"/>
              </w:rPr>
              <w:t>Plannamn</w:t>
            </w:r>
          </w:p>
        </w:tc>
        <w:tc>
          <w:tcPr>
            <w:tcW w:w="6505" w:type="dxa"/>
          </w:tcPr>
          <w:p w14:paraId="562B614D" w14:textId="77777777" w:rsidR="00D92D5B" w:rsidRPr="002A5730" w:rsidRDefault="00D92D5B">
            <w:pPr>
              <w:pStyle w:val="TableParagraph"/>
              <w:spacing w:line="268" w:lineRule="exact"/>
              <w:ind w:left="4"/>
              <w:rPr>
                <w:sz w:val="22"/>
                <w:szCs w:val="22"/>
              </w:rPr>
            </w:pPr>
            <w:r w:rsidRPr="002A5730">
              <w:rPr>
                <w:sz w:val="22"/>
                <w:szCs w:val="22"/>
              </w:rPr>
              <w:t>Osøyro</w:t>
            </w:r>
            <w:r w:rsidR="00CB6C70" w:rsidRPr="002A5730">
              <w:rPr>
                <w:sz w:val="22"/>
                <w:szCs w:val="22"/>
              </w:rPr>
              <w:t xml:space="preserve"> områdeplan </w:t>
            </w:r>
          </w:p>
        </w:tc>
      </w:tr>
      <w:tr w:rsidR="00D92D5B" w:rsidRPr="002A5730" w14:paraId="62DB1040" w14:textId="77777777">
        <w:trPr>
          <w:trHeight w:val="451"/>
        </w:trPr>
        <w:tc>
          <w:tcPr>
            <w:tcW w:w="3603" w:type="dxa"/>
          </w:tcPr>
          <w:p w14:paraId="1E8BA711" w14:textId="77777777" w:rsidR="00D92D5B" w:rsidRPr="002A5730" w:rsidRDefault="00D92D5B">
            <w:pPr>
              <w:pStyle w:val="TableParagraph"/>
              <w:spacing w:line="268" w:lineRule="exact"/>
              <w:ind w:left="7"/>
              <w:rPr>
                <w:sz w:val="22"/>
                <w:szCs w:val="22"/>
              </w:rPr>
            </w:pPr>
            <w:r w:rsidRPr="002A5730">
              <w:rPr>
                <w:color w:val="181818"/>
                <w:sz w:val="22"/>
                <w:szCs w:val="22"/>
              </w:rPr>
              <w:t>Planområdet</w:t>
            </w:r>
            <w:r w:rsidRPr="002A5730">
              <w:rPr>
                <w:color w:val="181818"/>
                <w:spacing w:val="-4"/>
                <w:sz w:val="22"/>
                <w:szCs w:val="22"/>
              </w:rPr>
              <w:t xml:space="preserve"> </w:t>
            </w:r>
            <w:r w:rsidRPr="002A5730">
              <w:rPr>
                <w:color w:val="181818"/>
                <w:sz w:val="22"/>
                <w:szCs w:val="22"/>
              </w:rPr>
              <w:t>sitt</w:t>
            </w:r>
            <w:r w:rsidRPr="002A5730">
              <w:rPr>
                <w:color w:val="181818"/>
                <w:spacing w:val="-4"/>
                <w:sz w:val="22"/>
                <w:szCs w:val="22"/>
              </w:rPr>
              <w:t xml:space="preserve"> </w:t>
            </w:r>
            <w:r w:rsidRPr="002A5730">
              <w:rPr>
                <w:color w:val="181818"/>
                <w:sz w:val="22"/>
                <w:szCs w:val="22"/>
              </w:rPr>
              <w:t>areal</w:t>
            </w:r>
            <w:r w:rsidRPr="002A5730">
              <w:rPr>
                <w:color w:val="181818"/>
                <w:spacing w:val="-7"/>
                <w:sz w:val="22"/>
                <w:szCs w:val="22"/>
              </w:rPr>
              <w:t xml:space="preserve"> </w:t>
            </w:r>
            <w:r w:rsidRPr="002A5730">
              <w:rPr>
                <w:color w:val="181818"/>
                <w:sz w:val="22"/>
                <w:szCs w:val="22"/>
              </w:rPr>
              <w:t>i</w:t>
            </w:r>
            <w:r w:rsidRPr="002A5730">
              <w:rPr>
                <w:color w:val="181818"/>
                <w:spacing w:val="-4"/>
                <w:sz w:val="22"/>
                <w:szCs w:val="22"/>
              </w:rPr>
              <w:t xml:space="preserve"> </w:t>
            </w:r>
            <w:r w:rsidRPr="002A5730">
              <w:rPr>
                <w:color w:val="181818"/>
                <w:spacing w:val="-5"/>
                <w:sz w:val="22"/>
                <w:szCs w:val="22"/>
              </w:rPr>
              <w:t>daa</w:t>
            </w:r>
          </w:p>
        </w:tc>
        <w:tc>
          <w:tcPr>
            <w:tcW w:w="6505" w:type="dxa"/>
          </w:tcPr>
          <w:p w14:paraId="6E94F07E" w14:textId="77777777" w:rsidR="00D92D5B" w:rsidRPr="002A5730" w:rsidRDefault="00D92D5B">
            <w:pPr>
              <w:pStyle w:val="TableParagraph"/>
              <w:spacing w:line="268" w:lineRule="exact"/>
              <w:ind w:left="4"/>
              <w:rPr>
                <w:sz w:val="22"/>
                <w:szCs w:val="22"/>
              </w:rPr>
            </w:pPr>
            <w:r w:rsidRPr="002A5730">
              <w:rPr>
                <w:sz w:val="22"/>
                <w:szCs w:val="22"/>
              </w:rPr>
              <w:t>Om</w:t>
            </w:r>
            <w:r w:rsidRPr="002A5730">
              <w:rPr>
                <w:spacing w:val="-1"/>
                <w:sz w:val="22"/>
                <w:szCs w:val="22"/>
              </w:rPr>
              <w:t xml:space="preserve"> </w:t>
            </w:r>
            <w:r w:rsidRPr="002A5730">
              <w:rPr>
                <w:sz w:val="22"/>
                <w:szCs w:val="22"/>
              </w:rPr>
              <w:t>lag</w:t>
            </w:r>
            <w:r w:rsidRPr="002A5730">
              <w:rPr>
                <w:spacing w:val="-6"/>
                <w:sz w:val="22"/>
                <w:szCs w:val="22"/>
              </w:rPr>
              <w:t xml:space="preserve"> </w:t>
            </w:r>
            <w:r w:rsidRPr="002A5730">
              <w:rPr>
                <w:sz w:val="22"/>
                <w:szCs w:val="22"/>
              </w:rPr>
              <w:t>350</w:t>
            </w:r>
            <w:r w:rsidRPr="002A5730">
              <w:rPr>
                <w:spacing w:val="-1"/>
                <w:sz w:val="22"/>
                <w:szCs w:val="22"/>
              </w:rPr>
              <w:t xml:space="preserve"> </w:t>
            </w:r>
            <w:r w:rsidRPr="002A5730">
              <w:rPr>
                <w:spacing w:val="-5"/>
                <w:sz w:val="22"/>
                <w:szCs w:val="22"/>
              </w:rPr>
              <w:t>daa</w:t>
            </w:r>
          </w:p>
        </w:tc>
      </w:tr>
      <w:tr w:rsidR="00D92D5B" w:rsidRPr="002A5730" w14:paraId="27B2B0D2" w14:textId="77777777">
        <w:trPr>
          <w:trHeight w:val="899"/>
        </w:trPr>
        <w:tc>
          <w:tcPr>
            <w:tcW w:w="3603" w:type="dxa"/>
          </w:tcPr>
          <w:p w14:paraId="090B5878" w14:textId="77777777" w:rsidR="00D92D5B" w:rsidRPr="002A5730" w:rsidRDefault="00D92D5B">
            <w:pPr>
              <w:pStyle w:val="TableParagraph"/>
              <w:spacing w:line="268" w:lineRule="exact"/>
              <w:ind w:left="7"/>
              <w:rPr>
                <w:sz w:val="22"/>
                <w:szCs w:val="22"/>
              </w:rPr>
            </w:pPr>
            <w:r w:rsidRPr="002A5730">
              <w:rPr>
                <w:color w:val="181818"/>
                <w:spacing w:val="-2"/>
                <w:sz w:val="22"/>
                <w:szCs w:val="22"/>
              </w:rPr>
              <w:t>Hovudføremål</w:t>
            </w:r>
          </w:p>
        </w:tc>
        <w:tc>
          <w:tcPr>
            <w:tcW w:w="6505" w:type="dxa"/>
          </w:tcPr>
          <w:p w14:paraId="134DB8AE" w14:textId="77777777" w:rsidR="00D92D5B" w:rsidRPr="002A5730" w:rsidRDefault="00D92D5B">
            <w:pPr>
              <w:pStyle w:val="TableParagraph"/>
              <w:spacing w:line="268" w:lineRule="exact"/>
              <w:ind w:left="4"/>
              <w:rPr>
                <w:sz w:val="22"/>
                <w:szCs w:val="22"/>
              </w:rPr>
            </w:pPr>
            <w:r w:rsidRPr="002A5730">
              <w:rPr>
                <w:sz w:val="22"/>
                <w:szCs w:val="22"/>
              </w:rPr>
              <w:t>Sentrumsføremål,</w:t>
            </w:r>
            <w:r w:rsidRPr="002A5730">
              <w:rPr>
                <w:spacing w:val="-8"/>
                <w:sz w:val="22"/>
                <w:szCs w:val="22"/>
              </w:rPr>
              <w:t xml:space="preserve"> </w:t>
            </w:r>
            <w:r w:rsidRPr="002A5730">
              <w:rPr>
                <w:sz w:val="22"/>
                <w:szCs w:val="22"/>
              </w:rPr>
              <w:t>bustad,</w:t>
            </w:r>
            <w:r w:rsidRPr="002A5730">
              <w:rPr>
                <w:spacing w:val="-8"/>
                <w:sz w:val="22"/>
                <w:szCs w:val="22"/>
              </w:rPr>
              <w:t xml:space="preserve"> </w:t>
            </w:r>
            <w:r w:rsidRPr="002A5730">
              <w:rPr>
                <w:spacing w:val="-2"/>
                <w:sz w:val="22"/>
                <w:szCs w:val="22"/>
              </w:rPr>
              <w:t>infrastruktur</w:t>
            </w:r>
          </w:p>
        </w:tc>
      </w:tr>
      <w:tr w:rsidR="00D92D5B" w:rsidRPr="002A5730" w14:paraId="590C43D5" w14:textId="77777777">
        <w:trPr>
          <w:trHeight w:val="868"/>
        </w:trPr>
        <w:tc>
          <w:tcPr>
            <w:tcW w:w="3603" w:type="dxa"/>
          </w:tcPr>
          <w:p w14:paraId="0D363851" w14:textId="77777777" w:rsidR="00D92D5B" w:rsidRPr="002A5730" w:rsidRDefault="00D92D5B">
            <w:pPr>
              <w:pStyle w:val="TableParagraph"/>
              <w:spacing w:line="268" w:lineRule="exact"/>
              <w:ind w:left="7"/>
              <w:rPr>
                <w:sz w:val="22"/>
                <w:szCs w:val="22"/>
              </w:rPr>
            </w:pPr>
            <w:r w:rsidRPr="002A5730">
              <w:rPr>
                <w:color w:val="181818"/>
                <w:sz w:val="22"/>
                <w:szCs w:val="22"/>
              </w:rPr>
              <w:t xml:space="preserve">Aktuelle </w:t>
            </w:r>
            <w:r w:rsidRPr="002A5730">
              <w:rPr>
                <w:color w:val="181818"/>
                <w:spacing w:val="-2"/>
                <w:sz w:val="22"/>
                <w:szCs w:val="22"/>
              </w:rPr>
              <w:t>problemstillingar</w:t>
            </w:r>
          </w:p>
        </w:tc>
        <w:tc>
          <w:tcPr>
            <w:tcW w:w="6505" w:type="dxa"/>
          </w:tcPr>
          <w:p w14:paraId="741B2E99" w14:textId="77777777" w:rsidR="00D92D5B" w:rsidRPr="002A5730" w:rsidRDefault="00D92D5B">
            <w:pPr>
              <w:pStyle w:val="TableParagraph"/>
              <w:spacing w:line="268" w:lineRule="exact"/>
              <w:ind w:left="4"/>
              <w:rPr>
                <w:sz w:val="22"/>
                <w:szCs w:val="22"/>
              </w:rPr>
            </w:pPr>
            <w:r w:rsidRPr="002A5730">
              <w:rPr>
                <w:sz w:val="22"/>
                <w:szCs w:val="22"/>
              </w:rPr>
              <w:t>Berekraftig</w:t>
            </w:r>
            <w:r w:rsidRPr="002A5730">
              <w:rPr>
                <w:spacing w:val="-8"/>
                <w:sz w:val="22"/>
                <w:szCs w:val="22"/>
              </w:rPr>
              <w:t xml:space="preserve"> </w:t>
            </w:r>
            <w:r w:rsidRPr="002A5730">
              <w:rPr>
                <w:sz w:val="22"/>
                <w:szCs w:val="22"/>
              </w:rPr>
              <w:t>tettstad-</w:t>
            </w:r>
            <w:r w:rsidRPr="002A5730">
              <w:rPr>
                <w:spacing w:val="-4"/>
                <w:sz w:val="22"/>
                <w:szCs w:val="22"/>
              </w:rPr>
              <w:t xml:space="preserve"> </w:t>
            </w:r>
            <w:r w:rsidRPr="002A5730">
              <w:rPr>
                <w:sz w:val="22"/>
                <w:szCs w:val="22"/>
              </w:rPr>
              <w:t>og</w:t>
            </w:r>
            <w:r w:rsidRPr="002A5730">
              <w:rPr>
                <w:spacing w:val="-7"/>
                <w:sz w:val="22"/>
                <w:szCs w:val="22"/>
              </w:rPr>
              <w:t xml:space="preserve"> </w:t>
            </w:r>
            <w:r w:rsidRPr="002A5730">
              <w:rPr>
                <w:sz w:val="22"/>
                <w:szCs w:val="22"/>
              </w:rPr>
              <w:t>senterutvikling,</w:t>
            </w:r>
            <w:r w:rsidRPr="002A5730">
              <w:rPr>
                <w:spacing w:val="-4"/>
                <w:sz w:val="22"/>
                <w:szCs w:val="22"/>
              </w:rPr>
              <w:t xml:space="preserve"> </w:t>
            </w:r>
            <w:r w:rsidRPr="002A5730">
              <w:rPr>
                <w:sz w:val="22"/>
                <w:szCs w:val="22"/>
              </w:rPr>
              <w:t>fortetting</w:t>
            </w:r>
            <w:r w:rsidRPr="002A5730">
              <w:rPr>
                <w:spacing w:val="-5"/>
                <w:sz w:val="22"/>
                <w:szCs w:val="22"/>
              </w:rPr>
              <w:t xml:space="preserve"> </w:t>
            </w:r>
            <w:r w:rsidRPr="002A5730">
              <w:rPr>
                <w:sz w:val="22"/>
                <w:szCs w:val="22"/>
              </w:rPr>
              <w:t>og</w:t>
            </w:r>
            <w:r w:rsidRPr="002A5730">
              <w:rPr>
                <w:spacing w:val="-7"/>
                <w:sz w:val="22"/>
                <w:szCs w:val="22"/>
              </w:rPr>
              <w:t xml:space="preserve"> </w:t>
            </w:r>
            <w:r w:rsidRPr="002A5730">
              <w:rPr>
                <w:spacing w:val="-2"/>
                <w:sz w:val="22"/>
                <w:szCs w:val="22"/>
              </w:rPr>
              <w:t>transformasjon,</w:t>
            </w:r>
          </w:p>
          <w:p w14:paraId="51D7A61B" w14:textId="77777777" w:rsidR="00D92D5B" w:rsidRPr="002A5730" w:rsidRDefault="00D92D5B">
            <w:pPr>
              <w:pStyle w:val="TableParagraph"/>
              <w:spacing w:line="290" w:lineRule="atLeast"/>
              <w:ind w:left="4"/>
              <w:rPr>
                <w:sz w:val="22"/>
                <w:szCs w:val="22"/>
              </w:rPr>
            </w:pPr>
            <w:r w:rsidRPr="002A5730">
              <w:rPr>
                <w:sz w:val="22"/>
                <w:szCs w:val="22"/>
              </w:rPr>
              <w:t>bustad,</w:t>
            </w:r>
            <w:r w:rsidRPr="002A5730">
              <w:rPr>
                <w:spacing w:val="-7"/>
                <w:sz w:val="22"/>
                <w:szCs w:val="22"/>
              </w:rPr>
              <w:t xml:space="preserve"> </w:t>
            </w:r>
            <w:r w:rsidRPr="002A5730">
              <w:rPr>
                <w:sz w:val="22"/>
                <w:szCs w:val="22"/>
              </w:rPr>
              <w:t>transportplanlegging,</w:t>
            </w:r>
            <w:r w:rsidRPr="002A5730">
              <w:rPr>
                <w:spacing w:val="-7"/>
                <w:sz w:val="22"/>
                <w:szCs w:val="22"/>
              </w:rPr>
              <w:t xml:space="preserve"> </w:t>
            </w:r>
            <w:r w:rsidRPr="002A5730">
              <w:rPr>
                <w:sz w:val="22"/>
                <w:szCs w:val="22"/>
              </w:rPr>
              <w:t>folkehelse,</w:t>
            </w:r>
            <w:r w:rsidRPr="002A5730">
              <w:rPr>
                <w:spacing w:val="-9"/>
                <w:sz w:val="22"/>
                <w:szCs w:val="22"/>
              </w:rPr>
              <w:t xml:space="preserve"> </w:t>
            </w:r>
            <w:r w:rsidRPr="002A5730">
              <w:rPr>
                <w:sz w:val="22"/>
                <w:szCs w:val="22"/>
              </w:rPr>
              <w:t>grønstruktur,</w:t>
            </w:r>
            <w:r w:rsidRPr="002A5730">
              <w:rPr>
                <w:spacing w:val="-7"/>
                <w:sz w:val="22"/>
                <w:szCs w:val="22"/>
              </w:rPr>
              <w:t xml:space="preserve"> </w:t>
            </w:r>
            <w:r w:rsidRPr="002A5730">
              <w:rPr>
                <w:sz w:val="22"/>
                <w:szCs w:val="22"/>
              </w:rPr>
              <w:t>grupper</w:t>
            </w:r>
            <w:r w:rsidRPr="002A5730">
              <w:rPr>
                <w:spacing w:val="-7"/>
                <w:sz w:val="22"/>
                <w:szCs w:val="22"/>
              </w:rPr>
              <w:t xml:space="preserve"> </w:t>
            </w:r>
            <w:r w:rsidRPr="002A5730">
              <w:rPr>
                <w:sz w:val="22"/>
                <w:szCs w:val="22"/>
              </w:rPr>
              <w:t>med særskilte behov, klima og miljø</w:t>
            </w:r>
          </w:p>
        </w:tc>
      </w:tr>
      <w:tr w:rsidR="00D92D5B" w:rsidRPr="002A5730" w14:paraId="3DF999A4" w14:textId="77777777">
        <w:trPr>
          <w:trHeight w:val="450"/>
        </w:trPr>
        <w:tc>
          <w:tcPr>
            <w:tcW w:w="3603" w:type="dxa"/>
          </w:tcPr>
          <w:p w14:paraId="46931D0B" w14:textId="77777777" w:rsidR="00D92D5B" w:rsidRPr="002A5730" w:rsidRDefault="00D92D5B">
            <w:pPr>
              <w:pStyle w:val="TableParagraph"/>
              <w:spacing w:line="268" w:lineRule="exact"/>
              <w:ind w:left="7"/>
              <w:rPr>
                <w:sz w:val="22"/>
                <w:szCs w:val="22"/>
              </w:rPr>
            </w:pPr>
            <w:r w:rsidRPr="002A5730">
              <w:rPr>
                <w:sz w:val="22"/>
                <w:szCs w:val="22"/>
              </w:rPr>
              <w:t>I</w:t>
            </w:r>
            <w:r w:rsidRPr="002A5730">
              <w:rPr>
                <w:spacing w:val="-2"/>
                <w:sz w:val="22"/>
                <w:szCs w:val="22"/>
              </w:rPr>
              <w:t xml:space="preserve"> </w:t>
            </w:r>
            <w:r w:rsidRPr="002A5730">
              <w:rPr>
                <w:sz w:val="22"/>
                <w:szCs w:val="22"/>
              </w:rPr>
              <w:t>tråd</w:t>
            </w:r>
            <w:r w:rsidRPr="002A5730">
              <w:rPr>
                <w:spacing w:val="-1"/>
                <w:sz w:val="22"/>
                <w:szCs w:val="22"/>
              </w:rPr>
              <w:t xml:space="preserve"> </w:t>
            </w:r>
            <w:r w:rsidRPr="002A5730">
              <w:rPr>
                <w:sz w:val="22"/>
                <w:szCs w:val="22"/>
              </w:rPr>
              <w:t>med</w:t>
            </w:r>
            <w:r w:rsidRPr="002A5730">
              <w:rPr>
                <w:spacing w:val="-2"/>
                <w:sz w:val="22"/>
                <w:szCs w:val="22"/>
              </w:rPr>
              <w:t xml:space="preserve"> </w:t>
            </w:r>
            <w:r w:rsidRPr="002A5730">
              <w:rPr>
                <w:sz w:val="22"/>
                <w:szCs w:val="22"/>
              </w:rPr>
              <w:t>overordna</w:t>
            </w:r>
            <w:r w:rsidRPr="002A5730">
              <w:rPr>
                <w:spacing w:val="-1"/>
                <w:sz w:val="22"/>
                <w:szCs w:val="22"/>
              </w:rPr>
              <w:t xml:space="preserve"> </w:t>
            </w:r>
            <w:r w:rsidRPr="002A5730">
              <w:rPr>
                <w:spacing w:val="-2"/>
                <w:sz w:val="22"/>
                <w:szCs w:val="22"/>
              </w:rPr>
              <w:t>plan?</w:t>
            </w:r>
          </w:p>
        </w:tc>
        <w:tc>
          <w:tcPr>
            <w:tcW w:w="6505" w:type="dxa"/>
          </w:tcPr>
          <w:p w14:paraId="14CE0099" w14:textId="77777777" w:rsidR="00D92D5B" w:rsidRPr="002A5730" w:rsidRDefault="00D92D5B">
            <w:pPr>
              <w:pStyle w:val="TableParagraph"/>
              <w:spacing w:line="268" w:lineRule="exact"/>
              <w:ind w:left="4"/>
              <w:rPr>
                <w:sz w:val="22"/>
                <w:szCs w:val="22"/>
              </w:rPr>
            </w:pPr>
            <w:r w:rsidRPr="002A5730">
              <w:rPr>
                <w:spacing w:val="-5"/>
                <w:sz w:val="22"/>
                <w:szCs w:val="22"/>
              </w:rPr>
              <w:t>Ja</w:t>
            </w:r>
          </w:p>
        </w:tc>
      </w:tr>
      <w:tr w:rsidR="00D92D5B" w:rsidRPr="002A5730" w14:paraId="3EBB14D2" w14:textId="77777777">
        <w:trPr>
          <w:trHeight w:val="448"/>
        </w:trPr>
        <w:tc>
          <w:tcPr>
            <w:tcW w:w="3603" w:type="dxa"/>
          </w:tcPr>
          <w:p w14:paraId="2B87FAED" w14:textId="77777777" w:rsidR="00D92D5B" w:rsidRPr="002A5730" w:rsidRDefault="00D92D5B">
            <w:pPr>
              <w:pStyle w:val="TableParagraph"/>
              <w:spacing w:line="268" w:lineRule="exact"/>
              <w:ind w:left="7"/>
              <w:rPr>
                <w:sz w:val="22"/>
                <w:szCs w:val="22"/>
              </w:rPr>
            </w:pPr>
            <w:r w:rsidRPr="002A5730">
              <w:rPr>
                <w:color w:val="181818"/>
                <w:spacing w:val="-2"/>
                <w:sz w:val="22"/>
                <w:szCs w:val="22"/>
              </w:rPr>
              <w:t>KU-plikt</w:t>
            </w:r>
          </w:p>
        </w:tc>
        <w:tc>
          <w:tcPr>
            <w:tcW w:w="6505" w:type="dxa"/>
          </w:tcPr>
          <w:p w14:paraId="1AB2217A" w14:textId="77777777" w:rsidR="00D92D5B" w:rsidRPr="002A5730" w:rsidRDefault="00D92D5B">
            <w:pPr>
              <w:pStyle w:val="TableParagraph"/>
              <w:spacing w:line="268" w:lineRule="exact"/>
              <w:ind w:left="4"/>
              <w:rPr>
                <w:sz w:val="22"/>
                <w:szCs w:val="22"/>
              </w:rPr>
            </w:pPr>
            <w:r w:rsidRPr="002A5730">
              <w:rPr>
                <w:spacing w:val="-5"/>
                <w:sz w:val="22"/>
                <w:szCs w:val="22"/>
              </w:rPr>
              <w:t>Nei</w:t>
            </w:r>
          </w:p>
        </w:tc>
      </w:tr>
      <w:tr w:rsidR="00D92D5B" w:rsidRPr="002A5730" w14:paraId="13D4A36C" w14:textId="77777777">
        <w:trPr>
          <w:trHeight w:val="450"/>
        </w:trPr>
        <w:tc>
          <w:tcPr>
            <w:tcW w:w="3603" w:type="dxa"/>
          </w:tcPr>
          <w:p w14:paraId="2A1A8B6A" w14:textId="77777777" w:rsidR="00D92D5B" w:rsidRPr="002A5730" w:rsidRDefault="00D92D5B">
            <w:pPr>
              <w:pStyle w:val="TableParagraph"/>
              <w:spacing w:line="268" w:lineRule="exact"/>
              <w:ind w:left="7"/>
              <w:rPr>
                <w:sz w:val="22"/>
                <w:szCs w:val="22"/>
              </w:rPr>
            </w:pPr>
            <w:r w:rsidRPr="002A5730">
              <w:rPr>
                <w:color w:val="181818"/>
                <w:spacing w:val="-2"/>
                <w:sz w:val="22"/>
                <w:szCs w:val="22"/>
              </w:rPr>
              <w:t>Planprogram</w:t>
            </w:r>
          </w:p>
        </w:tc>
        <w:tc>
          <w:tcPr>
            <w:tcW w:w="6505" w:type="dxa"/>
          </w:tcPr>
          <w:p w14:paraId="57633427" w14:textId="77777777" w:rsidR="00D92D5B" w:rsidRPr="002A5730" w:rsidRDefault="00D92D5B">
            <w:pPr>
              <w:pStyle w:val="TableParagraph"/>
              <w:spacing w:line="268" w:lineRule="exact"/>
              <w:ind w:left="4"/>
              <w:rPr>
                <w:sz w:val="22"/>
                <w:szCs w:val="22"/>
              </w:rPr>
            </w:pPr>
            <w:r w:rsidRPr="002A5730">
              <w:rPr>
                <w:sz w:val="22"/>
                <w:szCs w:val="22"/>
              </w:rPr>
              <w:t>Vedteke</w:t>
            </w:r>
            <w:r w:rsidRPr="002A5730">
              <w:rPr>
                <w:spacing w:val="-6"/>
                <w:sz w:val="22"/>
                <w:szCs w:val="22"/>
              </w:rPr>
              <w:t xml:space="preserve"> </w:t>
            </w:r>
            <w:r w:rsidRPr="002A5730">
              <w:rPr>
                <w:sz w:val="22"/>
                <w:szCs w:val="22"/>
              </w:rPr>
              <w:t>i</w:t>
            </w:r>
            <w:r w:rsidRPr="002A5730">
              <w:rPr>
                <w:spacing w:val="-6"/>
                <w:sz w:val="22"/>
                <w:szCs w:val="22"/>
              </w:rPr>
              <w:t xml:space="preserve"> </w:t>
            </w:r>
            <w:r w:rsidRPr="002A5730">
              <w:rPr>
                <w:sz w:val="22"/>
                <w:szCs w:val="22"/>
              </w:rPr>
              <w:t>Os</w:t>
            </w:r>
            <w:r w:rsidRPr="002A5730">
              <w:rPr>
                <w:spacing w:val="-6"/>
                <w:sz w:val="22"/>
                <w:szCs w:val="22"/>
              </w:rPr>
              <w:t xml:space="preserve"> </w:t>
            </w:r>
            <w:r w:rsidRPr="002A5730">
              <w:rPr>
                <w:sz w:val="22"/>
                <w:szCs w:val="22"/>
              </w:rPr>
              <w:t>kommunestyre</w:t>
            </w:r>
            <w:r w:rsidRPr="002A5730">
              <w:rPr>
                <w:spacing w:val="-4"/>
                <w:sz w:val="22"/>
                <w:szCs w:val="22"/>
              </w:rPr>
              <w:t xml:space="preserve"> </w:t>
            </w:r>
            <w:r w:rsidRPr="002A5730">
              <w:rPr>
                <w:sz w:val="22"/>
                <w:szCs w:val="22"/>
              </w:rPr>
              <w:t>27.09.2016,</w:t>
            </w:r>
            <w:r w:rsidRPr="002A5730">
              <w:rPr>
                <w:spacing w:val="-5"/>
                <w:sz w:val="22"/>
                <w:szCs w:val="22"/>
              </w:rPr>
              <w:t xml:space="preserve"> </w:t>
            </w:r>
            <w:r w:rsidRPr="002A5730">
              <w:rPr>
                <w:sz w:val="22"/>
                <w:szCs w:val="22"/>
              </w:rPr>
              <w:t>sak</w:t>
            </w:r>
            <w:r w:rsidRPr="002A5730">
              <w:rPr>
                <w:spacing w:val="-5"/>
                <w:sz w:val="22"/>
                <w:szCs w:val="22"/>
              </w:rPr>
              <w:t xml:space="preserve"> </w:t>
            </w:r>
            <w:r w:rsidRPr="002A5730">
              <w:rPr>
                <w:spacing w:val="-2"/>
                <w:sz w:val="22"/>
                <w:szCs w:val="22"/>
              </w:rPr>
              <w:t>82/2016</w:t>
            </w:r>
          </w:p>
        </w:tc>
      </w:tr>
      <w:tr w:rsidR="00D92D5B" w:rsidRPr="002A5730" w14:paraId="6CF42B74" w14:textId="77777777">
        <w:trPr>
          <w:trHeight w:val="448"/>
        </w:trPr>
        <w:tc>
          <w:tcPr>
            <w:tcW w:w="3603" w:type="dxa"/>
          </w:tcPr>
          <w:p w14:paraId="5F8E253F" w14:textId="77777777" w:rsidR="00D92D5B" w:rsidRPr="002A5730" w:rsidRDefault="00D92D5B">
            <w:pPr>
              <w:pStyle w:val="TableParagraph"/>
              <w:spacing w:line="268" w:lineRule="exact"/>
              <w:ind w:left="7"/>
              <w:rPr>
                <w:sz w:val="22"/>
                <w:szCs w:val="22"/>
              </w:rPr>
            </w:pPr>
            <w:r w:rsidRPr="002A5730">
              <w:rPr>
                <w:color w:val="181818"/>
                <w:sz w:val="22"/>
                <w:szCs w:val="22"/>
              </w:rPr>
              <w:t>Er</w:t>
            </w:r>
            <w:r w:rsidRPr="002A5730">
              <w:rPr>
                <w:color w:val="181818"/>
                <w:spacing w:val="-2"/>
                <w:sz w:val="22"/>
                <w:szCs w:val="22"/>
              </w:rPr>
              <w:t xml:space="preserve"> </w:t>
            </w:r>
            <w:r w:rsidRPr="002A5730">
              <w:rPr>
                <w:color w:val="181818"/>
                <w:sz w:val="22"/>
                <w:szCs w:val="22"/>
              </w:rPr>
              <w:t>det</w:t>
            </w:r>
            <w:r w:rsidRPr="002A5730">
              <w:rPr>
                <w:color w:val="181818"/>
                <w:spacing w:val="-3"/>
                <w:sz w:val="22"/>
                <w:szCs w:val="22"/>
              </w:rPr>
              <w:t xml:space="preserve"> </w:t>
            </w:r>
            <w:r w:rsidRPr="002A5730">
              <w:rPr>
                <w:color w:val="181818"/>
                <w:sz w:val="22"/>
                <w:szCs w:val="22"/>
              </w:rPr>
              <w:t>varsla</w:t>
            </w:r>
            <w:r w:rsidRPr="002A5730">
              <w:rPr>
                <w:color w:val="181818"/>
                <w:spacing w:val="-4"/>
                <w:sz w:val="22"/>
                <w:szCs w:val="22"/>
              </w:rPr>
              <w:t xml:space="preserve"> </w:t>
            </w:r>
            <w:r w:rsidRPr="002A5730">
              <w:rPr>
                <w:color w:val="181818"/>
                <w:spacing w:val="-2"/>
                <w:sz w:val="22"/>
                <w:szCs w:val="22"/>
              </w:rPr>
              <w:t>motsegn?</w:t>
            </w:r>
          </w:p>
        </w:tc>
        <w:tc>
          <w:tcPr>
            <w:tcW w:w="6505" w:type="dxa"/>
          </w:tcPr>
          <w:p w14:paraId="6B37D8DF" w14:textId="77777777" w:rsidR="00D92D5B" w:rsidRPr="002A5730" w:rsidRDefault="00D92D5B">
            <w:pPr>
              <w:pStyle w:val="TableParagraph"/>
              <w:rPr>
                <w:sz w:val="22"/>
                <w:szCs w:val="22"/>
              </w:rPr>
            </w:pPr>
            <w:r w:rsidRPr="002A5730">
              <w:rPr>
                <w:sz w:val="22"/>
                <w:szCs w:val="22"/>
              </w:rPr>
              <w:t>NVE varsla motsegn grunna skredfare og fl</w:t>
            </w:r>
            <w:r w:rsidR="007B23EB" w:rsidRPr="002A5730">
              <w:rPr>
                <w:sz w:val="22"/>
                <w:szCs w:val="22"/>
              </w:rPr>
              <w:t>aum</w:t>
            </w:r>
            <w:r w:rsidRPr="002A5730">
              <w:rPr>
                <w:sz w:val="22"/>
                <w:szCs w:val="22"/>
              </w:rPr>
              <w:t>fare.</w:t>
            </w:r>
          </w:p>
          <w:p w14:paraId="5887CDEF" w14:textId="77777777" w:rsidR="00D92D5B" w:rsidRPr="002A5730" w:rsidRDefault="00D92D5B">
            <w:pPr>
              <w:pStyle w:val="TableParagraph"/>
              <w:rPr>
                <w:sz w:val="22"/>
                <w:szCs w:val="22"/>
              </w:rPr>
            </w:pPr>
            <w:r w:rsidRPr="002A5730">
              <w:rPr>
                <w:sz w:val="22"/>
                <w:szCs w:val="22"/>
              </w:rPr>
              <w:t>Fylkeskommunen varsla motsegn grunna kulturminne og infrastruktur.</w:t>
            </w:r>
          </w:p>
        </w:tc>
      </w:tr>
      <w:tr w:rsidR="00D92D5B" w:rsidRPr="002A5730" w14:paraId="66F312D3" w14:textId="77777777">
        <w:trPr>
          <w:trHeight w:val="450"/>
        </w:trPr>
        <w:tc>
          <w:tcPr>
            <w:tcW w:w="3603" w:type="dxa"/>
          </w:tcPr>
          <w:p w14:paraId="6E33F4FA" w14:textId="77777777" w:rsidR="00D92D5B" w:rsidRPr="002A5730" w:rsidRDefault="00D92D5B">
            <w:pPr>
              <w:pStyle w:val="TableParagraph"/>
              <w:spacing w:before="1"/>
              <w:ind w:left="7"/>
              <w:rPr>
                <w:sz w:val="22"/>
                <w:szCs w:val="22"/>
              </w:rPr>
            </w:pPr>
            <w:r w:rsidRPr="002A5730">
              <w:rPr>
                <w:color w:val="181818"/>
                <w:sz w:val="22"/>
                <w:szCs w:val="22"/>
              </w:rPr>
              <w:t>Vedtak</w:t>
            </w:r>
            <w:r w:rsidRPr="002A5730">
              <w:rPr>
                <w:color w:val="181818"/>
                <w:spacing w:val="-7"/>
                <w:sz w:val="22"/>
                <w:szCs w:val="22"/>
              </w:rPr>
              <w:t xml:space="preserve"> </w:t>
            </w:r>
            <w:r w:rsidRPr="002A5730">
              <w:rPr>
                <w:color w:val="181818"/>
                <w:sz w:val="22"/>
                <w:szCs w:val="22"/>
              </w:rPr>
              <w:t>om</w:t>
            </w:r>
            <w:r w:rsidRPr="002A5730">
              <w:rPr>
                <w:color w:val="181818"/>
                <w:spacing w:val="-3"/>
                <w:sz w:val="22"/>
                <w:szCs w:val="22"/>
              </w:rPr>
              <w:t xml:space="preserve"> </w:t>
            </w:r>
            <w:r w:rsidRPr="002A5730">
              <w:rPr>
                <w:color w:val="181818"/>
                <w:spacing w:val="-2"/>
                <w:sz w:val="22"/>
                <w:szCs w:val="22"/>
              </w:rPr>
              <w:t>oppstart</w:t>
            </w:r>
          </w:p>
        </w:tc>
        <w:tc>
          <w:tcPr>
            <w:tcW w:w="6505" w:type="dxa"/>
          </w:tcPr>
          <w:p w14:paraId="5A4A1421" w14:textId="77777777" w:rsidR="00D92D5B" w:rsidRPr="002A5730" w:rsidRDefault="00D92D5B">
            <w:pPr>
              <w:pStyle w:val="TableParagraph"/>
              <w:spacing w:before="1"/>
              <w:ind w:left="4"/>
              <w:rPr>
                <w:sz w:val="22"/>
                <w:szCs w:val="22"/>
              </w:rPr>
            </w:pPr>
            <w:r w:rsidRPr="002A5730">
              <w:rPr>
                <w:sz w:val="22"/>
                <w:szCs w:val="22"/>
              </w:rPr>
              <w:t xml:space="preserve">Plan- og bygningsutvalet vedtok oppstart av planarbeid på møte 18.02.2016 og la samstundes ut forslag til planprogram til offentleg ettersyn. </w:t>
            </w:r>
            <w:r w:rsidRPr="002A5730">
              <w:rPr>
                <w:spacing w:val="-2"/>
                <w:sz w:val="22"/>
                <w:szCs w:val="22"/>
              </w:rPr>
              <w:t>l</w:t>
            </w:r>
          </w:p>
        </w:tc>
      </w:tr>
      <w:tr w:rsidR="00D92D5B" w:rsidRPr="002A5730" w14:paraId="3CF2B2DA" w14:textId="77777777">
        <w:trPr>
          <w:trHeight w:val="450"/>
        </w:trPr>
        <w:tc>
          <w:tcPr>
            <w:tcW w:w="3603" w:type="dxa"/>
          </w:tcPr>
          <w:p w14:paraId="16260484" w14:textId="77777777" w:rsidR="00D92D5B" w:rsidRPr="002A5730" w:rsidRDefault="00D92D5B">
            <w:pPr>
              <w:pStyle w:val="TableParagraph"/>
              <w:spacing w:line="268" w:lineRule="exact"/>
              <w:ind w:left="7"/>
              <w:rPr>
                <w:sz w:val="22"/>
                <w:szCs w:val="22"/>
              </w:rPr>
            </w:pPr>
            <w:r w:rsidRPr="002A5730">
              <w:rPr>
                <w:color w:val="181818"/>
                <w:sz w:val="22"/>
                <w:szCs w:val="22"/>
              </w:rPr>
              <w:t>Kunngjering</w:t>
            </w:r>
            <w:r w:rsidRPr="002A5730">
              <w:rPr>
                <w:color w:val="181818"/>
                <w:spacing w:val="-5"/>
                <w:sz w:val="22"/>
                <w:szCs w:val="22"/>
              </w:rPr>
              <w:t xml:space="preserve"> </w:t>
            </w:r>
            <w:r w:rsidRPr="002A5730">
              <w:rPr>
                <w:color w:val="181818"/>
                <w:sz w:val="22"/>
                <w:szCs w:val="22"/>
              </w:rPr>
              <w:t>av</w:t>
            </w:r>
            <w:r w:rsidRPr="002A5730">
              <w:rPr>
                <w:color w:val="181818"/>
                <w:spacing w:val="-5"/>
                <w:sz w:val="22"/>
                <w:szCs w:val="22"/>
              </w:rPr>
              <w:t xml:space="preserve"> </w:t>
            </w:r>
            <w:r w:rsidRPr="002A5730">
              <w:rPr>
                <w:color w:val="181818"/>
                <w:spacing w:val="-2"/>
                <w:sz w:val="22"/>
                <w:szCs w:val="22"/>
              </w:rPr>
              <w:t>oppstart</w:t>
            </w:r>
          </w:p>
        </w:tc>
        <w:tc>
          <w:tcPr>
            <w:tcW w:w="6505" w:type="dxa"/>
          </w:tcPr>
          <w:p w14:paraId="4B8809F4" w14:textId="77777777" w:rsidR="00D92D5B" w:rsidRPr="002A5730" w:rsidRDefault="00D92D5B">
            <w:pPr>
              <w:pStyle w:val="TableParagraph"/>
              <w:spacing w:line="268" w:lineRule="exact"/>
              <w:ind w:left="4"/>
              <w:rPr>
                <w:sz w:val="22"/>
                <w:szCs w:val="22"/>
              </w:rPr>
            </w:pPr>
            <w:r w:rsidRPr="002A5730">
              <w:rPr>
                <w:sz w:val="22"/>
                <w:szCs w:val="22"/>
              </w:rPr>
              <w:t>April</w:t>
            </w:r>
            <w:r w:rsidRPr="002A5730">
              <w:rPr>
                <w:spacing w:val="-3"/>
                <w:sz w:val="22"/>
                <w:szCs w:val="22"/>
              </w:rPr>
              <w:t xml:space="preserve"> </w:t>
            </w:r>
            <w:r w:rsidRPr="002A5730">
              <w:rPr>
                <w:spacing w:val="-4"/>
                <w:sz w:val="22"/>
                <w:szCs w:val="22"/>
              </w:rPr>
              <w:t>2016</w:t>
            </w:r>
          </w:p>
        </w:tc>
      </w:tr>
      <w:tr w:rsidR="00D92D5B" w:rsidRPr="002A5730" w14:paraId="1ACDDA21" w14:textId="77777777" w:rsidTr="00D80F73">
        <w:trPr>
          <w:trHeight w:val="448"/>
        </w:trPr>
        <w:tc>
          <w:tcPr>
            <w:tcW w:w="3603" w:type="dxa"/>
            <w:shd w:val="clear" w:color="auto" w:fill="auto"/>
          </w:tcPr>
          <w:p w14:paraId="45C42D89" w14:textId="77777777" w:rsidR="00D92D5B" w:rsidRPr="00D44B21" w:rsidRDefault="00D92D5B">
            <w:pPr>
              <w:pStyle w:val="TableParagraph"/>
              <w:spacing w:line="268" w:lineRule="exact"/>
              <w:ind w:left="7"/>
              <w:rPr>
                <w:sz w:val="22"/>
                <w:szCs w:val="22"/>
              </w:rPr>
            </w:pPr>
            <w:r w:rsidRPr="00D44B21">
              <w:rPr>
                <w:color w:val="181818"/>
                <w:sz w:val="22"/>
                <w:szCs w:val="22"/>
              </w:rPr>
              <w:t>Vedtak</w:t>
            </w:r>
            <w:r w:rsidRPr="00D44B21">
              <w:rPr>
                <w:color w:val="181818"/>
                <w:spacing w:val="-6"/>
                <w:sz w:val="22"/>
                <w:szCs w:val="22"/>
              </w:rPr>
              <w:t xml:space="preserve"> </w:t>
            </w:r>
            <w:r w:rsidRPr="00D44B21">
              <w:rPr>
                <w:color w:val="181818"/>
                <w:sz w:val="22"/>
                <w:szCs w:val="22"/>
              </w:rPr>
              <w:t>om</w:t>
            </w:r>
            <w:r w:rsidRPr="00D44B21">
              <w:rPr>
                <w:color w:val="181818"/>
                <w:spacing w:val="-5"/>
                <w:sz w:val="22"/>
                <w:szCs w:val="22"/>
              </w:rPr>
              <w:t xml:space="preserve"> </w:t>
            </w:r>
            <w:r w:rsidRPr="00D44B21">
              <w:rPr>
                <w:color w:val="181818"/>
                <w:sz w:val="22"/>
                <w:szCs w:val="22"/>
              </w:rPr>
              <w:t>offentleg</w:t>
            </w:r>
            <w:r w:rsidRPr="00D44B21">
              <w:rPr>
                <w:color w:val="181818"/>
                <w:spacing w:val="-7"/>
                <w:sz w:val="22"/>
                <w:szCs w:val="22"/>
              </w:rPr>
              <w:t xml:space="preserve"> </w:t>
            </w:r>
            <w:r w:rsidRPr="00D44B21">
              <w:rPr>
                <w:color w:val="181818"/>
                <w:spacing w:val="-2"/>
                <w:sz w:val="22"/>
                <w:szCs w:val="22"/>
              </w:rPr>
              <w:t>ettersyn</w:t>
            </w:r>
          </w:p>
        </w:tc>
        <w:tc>
          <w:tcPr>
            <w:tcW w:w="6505" w:type="dxa"/>
            <w:shd w:val="clear" w:color="auto" w:fill="auto"/>
          </w:tcPr>
          <w:p w14:paraId="1213C088" w14:textId="77777777" w:rsidR="00D92D5B" w:rsidRPr="00D44B21" w:rsidRDefault="003676E5" w:rsidP="003676E5">
            <w:pPr>
              <w:pStyle w:val="TableParagraph"/>
              <w:spacing w:line="268" w:lineRule="exact"/>
              <w:rPr>
                <w:color w:val="000000"/>
                <w:spacing w:val="-2"/>
                <w:sz w:val="22"/>
                <w:szCs w:val="22"/>
                <w:shd w:val="clear" w:color="auto" w:fill="FFFF00"/>
              </w:rPr>
            </w:pPr>
            <w:r>
              <w:rPr>
                <w:color w:val="000000"/>
                <w:spacing w:val="-2"/>
                <w:sz w:val="22"/>
                <w:szCs w:val="22"/>
                <w:shd w:val="clear" w:color="auto" w:fill="FFFF00"/>
              </w:rPr>
              <w:t>17.8</w:t>
            </w:r>
            <w:r w:rsidR="00174845">
              <w:rPr>
                <w:color w:val="000000"/>
                <w:spacing w:val="-2"/>
                <w:sz w:val="22"/>
                <w:szCs w:val="22"/>
                <w:shd w:val="clear" w:color="auto" w:fill="FFFF00"/>
              </w:rPr>
              <w:t>.</w:t>
            </w:r>
            <w:r>
              <w:rPr>
                <w:color w:val="000000"/>
                <w:spacing w:val="-2"/>
                <w:sz w:val="22"/>
                <w:szCs w:val="22"/>
                <w:shd w:val="clear" w:color="auto" w:fill="FFFF00"/>
              </w:rPr>
              <w:t xml:space="preserve">2022 og 22.4.2024 </w:t>
            </w:r>
          </w:p>
        </w:tc>
      </w:tr>
      <w:tr w:rsidR="00D92D5B" w:rsidRPr="002A5730" w14:paraId="1FA6E236" w14:textId="77777777">
        <w:trPr>
          <w:trHeight w:val="450"/>
        </w:trPr>
        <w:tc>
          <w:tcPr>
            <w:tcW w:w="3603" w:type="dxa"/>
          </w:tcPr>
          <w:p w14:paraId="6635EAB8" w14:textId="77777777" w:rsidR="00D92D5B" w:rsidRPr="00D44B21" w:rsidRDefault="00D92D5B">
            <w:pPr>
              <w:pStyle w:val="TableParagraph"/>
              <w:spacing w:line="268" w:lineRule="exact"/>
              <w:ind w:left="7"/>
              <w:rPr>
                <w:sz w:val="22"/>
                <w:szCs w:val="22"/>
              </w:rPr>
            </w:pPr>
            <w:r w:rsidRPr="00D44B21">
              <w:rPr>
                <w:color w:val="181818"/>
                <w:spacing w:val="-2"/>
                <w:sz w:val="22"/>
                <w:szCs w:val="22"/>
              </w:rPr>
              <w:t>Informasjonsmøte/folkemøte</w:t>
            </w:r>
          </w:p>
        </w:tc>
        <w:tc>
          <w:tcPr>
            <w:tcW w:w="6505" w:type="dxa"/>
          </w:tcPr>
          <w:p w14:paraId="3D7A80AB" w14:textId="77777777" w:rsidR="00D92D5B" w:rsidRPr="00D44B21" w:rsidRDefault="00D92D5B">
            <w:pPr>
              <w:pStyle w:val="TableParagraph"/>
              <w:spacing w:line="268" w:lineRule="exact"/>
              <w:ind w:left="4"/>
              <w:rPr>
                <w:sz w:val="22"/>
                <w:szCs w:val="22"/>
              </w:rPr>
            </w:pPr>
            <w:r w:rsidRPr="00D44B21">
              <w:rPr>
                <w:sz w:val="22"/>
                <w:szCs w:val="22"/>
              </w:rPr>
              <w:t>Sjå</w:t>
            </w:r>
            <w:r w:rsidRPr="00D44B21">
              <w:rPr>
                <w:spacing w:val="-6"/>
                <w:sz w:val="22"/>
                <w:szCs w:val="22"/>
              </w:rPr>
              <w:t xml:space="preserve"> </w:t>
            </w:r>
            <w:r w:rsidRPr="00D44B21">
              <w:rPr>
                <w:sz w:val="22"/>
                <w:szCs w:val="22"/>
              </w:rPr>
              <w:t>medverknad</w:t>
            </w:r>
            <w:r w:rsidRPr="00D44B21">
              <w:rPr>
                <w:spacing w:val="-5"/>
                <w:sz w:val="22"/>
                <w:szCs w:val="22"/>
              </w:rPr>
              <w:t xml:space="preserve"> </w:t>
            </w:r>
            <w:r w:rsidRPr="00D44B21">
              <w:rPr>
                <w:sz w:val="22"/>
                <w:szCs w:val="22"/>
              </w:rPr>
              <w:t>kap.</w:t>
            </w:r>
            <w:r w:rsidRPr="00D44B21">
              <w:rPr>
                <w:spacing w:val="-5"/>
                <w:sz w:val="22"/>
                <w:szCs w:val="22"/>
              </w:rPr>
              <w:t xml:space="preserve"> </w:t>
            </w:r>
            <w:r w:rsidRPr="00D44B21">
              <w:rPr>
                <w:spacing w:val="-4"/>
                <w:sz w:val="22"/>
                <w:szCs w:val="22"/>
              </w:rPr>
              <w:t>3.2.</w:t>
            </w:r>
          </w:p>
        </w:tc>
      </w:tr>
      <w:tr w:rsidR="00D92D5B" w:rsidRPr="002A5730" w14:paraId="5FFAFD20" w14:textId="77777777">
        <w:trPr>
          <w:trHeight w:val="450"/>
        </w:trPr>
        <w:tc>
          <w:tcPr>
            <w:tcW w:w="3603" w:type="dxa"/>
          </w:tcPr>
          <w:p w14:paraId="6040ED09" w14:textId="77777777" w:rsidR="00D92D5B" w:rsidRPr="002A5730" w:rsidRDefault="00D92D5B">
            <w:pPr>
              <w:pStyle w:val="TableParagraph"/>
              <w:spacing w:line="268" w:lineRule="exact"/>
              <w:ind w:left="7"/>
              <w:rPr>
                <w:sz w:val="22"/>
                <w:szCs w:val="22"/>
              </w:rPr>
            </w:pPr>
            <w:r w:rsidRPr="002A5730">
              <w:rPr>
                <w:color w:val="181818"/>
                <w:spacing w:val="-2"/>
                <w:sz w:val="22"/>
                <w:szCs w:val="22"/>
              </w:rPr>
              <w:t>Vedlegg</w:t>
            </w:r>
          </w:p>
        </w:tc>
        <w:tc>
          <w:tcPr>
            <w:tcW w:w="6505" w:type="dxa"/>
          </w:tcPr>
          <w:p w14:paraId="35D24DAF" w14:textId="77777777" w:rsidR="00D92D5B" w:rsidRPr="002A5730" w:rsidRDefault="00D92D5B">
            <w:pPr>
              <w:pStyle w:val="TableParagraph"/>
              <w:spacing w:line="268" w:lineRule="exact"/>
              <w:ind w:left="4"/>
              <w:rPr>
                <w:sz w:val="22"/>
                <w:szCs w:val="22"/>
              </w:rPr>
            </w:pPr>
            <w:r w:rsidRPr="002A5730">
              <w:rPr>
                <w:sz w:val="22"/>
                <w:szCs w:val="22"/>
              </w:rPr>
              <w:t>ROS-analyse,</w:t>
            </w:r>
            <w:r w:rsidRPr="002A5730">
              <w:rPr>
                <w:spacing w:val="-6"/>
                <w:sz w:val="22"/>
                <w:szCs w:val="22"/>
              </w:rPr>
              <w:t xml:space="preserve"> </w:t>
            </w:r>
            <w:r w:rsidRPr="002A5730">
              <w:rPr>
                <w:sz w:val="22"/>
                <w:szCs w:val="22"/>
              </w:rPr>
              <w:t>rapportar</w:t>
            </w:r>
            <w:r w:rsidRPr="002A5730">
              <w:rPr>
                <w:spacing w:val="-3"/>
                <w:sz w:val="22"/>
                <w:szCs w:val="22"/>
              </w:rPr>
              <w:t xml:space="preserve"> </w:t>
            </w:r>
            <w:r w:rsidRPr="002A5730">
              <w:rPr>
                <w:sz w:val="22"/>
                <w:szCs w:val="22"/>
              </w:rPr>
              <w:t>for</w:t>
            </w:r>
            <w:r w:rsidRPr="002A5730">
              <w:rPr>
                <w:spacing w:val="-5"/>
                <w:sz w:val="22"/>
                <w:szCs w:val="22"/>
              </w:rPr>
              <w:t xml:space="preserve"> </w:t>
            </w:r>
            <w:r w:rsidRPr="002A5730">
              <w:rPr>
                <w:sz w:val="22"/>
                <w:szCs w:val="22"/>
              </w:rPr>
              <w:t>flaum,</w:t>
            </w:r>
            <w:r w:rsidRPr="002A5730">
              <w:rPr>
                <w:spacing w:val="-4"/>
                <w:sz w:val="22"/>
                <w:szCs w:val="22"/>
              </w:rPr>
              <w:t xml:space="preserve"> </w:t>
            </w:r>
            <w:r w:rsidRPr="002A5730">
              <w:rPr>
                <w:sz w:val="22"/>
                <w:szCs w:val="22"/>
              </w:rPr>
              <w:t>skred</w:t>
            </w:r>
            <w:r w:rsidRPr="002A5730">
              <w:rPr>
                <w:spacing w:val="-4"/>
                <w:sz w:val="22"/>
                <w:szCs w:val="22"/>
              </w:rPr>
              <w:t xml:space="preserve"> m.m.,</w:t>
            </w:r>
          </w:p>
        </w:tc>
      </w:tr>
    </w:tbl>
    <w:p w14:paraId="3ACDAA90" w14:textId="77777777" w:rsidR="00D92D5B" w:rsidRPr="002A5730" w:rsidRDefault="00D92D5B" w:rsidP="00D92D5B">
      <w:pPr>
        <w:pStyle w:val="Brdtekst"/>
        <w:rPr>
          <w:rFonts w:ascii="Arial Black"/>
          <w:sz w:val="20"/>
        </w:rPr>
      </w:pPr>
    </w:p>
    <w:p w14:paraId="7F152C67" w14:textId="77777777" w:rsidR="00D92D5B" w:rsidRPr="002A5730" w:rsidRDefault="00B50C0B">
      <w:pPr>
        <w:spacing w:after="160" w:line="259" w:lineRule="auto"/>
        <w:rPr>
          <w:rFonts w:ascii="Arial Black" w:eastAsia="Times New Roman" w:cs="Arial"/>
          <w:color w:val="auto"/>
          <w:sz w:val="17"/>
          <w:lang w:eastAsia="nb-NO"/>
        </w:rPr>
      </w:pPr>
      <w:r w:rsidRPr="002A5730">
        <w:rPr>
          <w:rFonts w:ascii="Arial Black"/>
          <w:sz w:val="17"/>
        </w:rPr>
        <w:br w:type="page"/>
      </w:r>
    </w:p>
    <w:p w14:paraId="6A55604E" w14:textId="77777777" w:rsidR="00D92D5B" w:rsidRPr="002A5730" w:rsidRDefault="001551AA" w:rsidP="00C3418F">
      <w:pPr>
        <w:pStyle w:val="Overskrift1"/>
        <w:numPr>
          <w:ilvl w:val="0"/>
          <w:numId w:val="22"/>
        </w:numPr>
      </w:pPr>
      <w:bookmarkStart w:id="2" w:name="_bookmark1"/>
      <w:bookmarkStart w:id="3" w:name="_Toc163472720"/>
      <w:bookmarkEnd w:id="2"/>
      <w:r w:rsidRPr="002A5730">
        <w:lastRenderedPageBreak/>
        <w:t>BAKGRUNN FOR PLANARBEIDET</w:t>
      </w:r>
      <w:bookmarkEnd w:id="3"/>
    </w:p>
    <w:p w14:paraId="685C77F6" w14:textId="77777777" w:rsidR="00BA5253" w:rsidRPr="002A5730" w:rsidRDefault="00BA5253" w:rsidP="00D92D5B">
      <w:pPr>
        <w:pStyle w:val="Brdtekst"/>
        <w:spacing w:before="146" w:line="259" w:lineRule="auto"/>
        <w:ind w:left="131" w:right="456"/>
      </w:pPr>
    </w:p>
    <w:p w14:paraId="3E72FA39" w14:textId="77777777" w:rsidR="00BA5253" w:rsidRPr="002A5730" w:rsidRDefault="00D92D5B" w:rsidP="00D92D5B">
      <w:pPr>
        <w:pStyle w:val="Brdtekst"/>
        <w:spacing w:before="146" w:line="259" w:lineRule="auto"/>
        <w:ind w:left="131" w:right="456"/>
      </w:pPr>
      <w:r w:rsidRPr="002A5730">
        <w:t>Bakgrunnen for planarbeidet er eit behov for å fremje initiativ og tiltak kring fornying av Os sentrum. I sentrumsområdet er det særleg viktig med planlegging i offentleg regi</w:t>
      </w:r>
      <w:r w:rsidR="00BA5253" w:rsidRPr="002A5730">
        <w:t xml:space="preserve">, </w:t>
      </w:r>
      <w:r w:rsidRPr="002A5730">
        <w:t xml:space="preserve">som sikrar overordna arealavklaring mellom ulike interesser og som skapar føreseielege rammer for dei ulike utbyggingsområda. </w:t>
      </w:r>
    </w:p>
    <w:p w14:paraId="5BF63F16" w14:textId="77777777" w:rsidR="00D92D5B" w:rsidRPr="002A5730" w:rsidRDefault="00D92D5B" w:rsidP="00D92D5B">
      <w:pPr>
        <w:pStyle w:val="Brdtekst"/>
        <w:spacing w:before="146" w:line="259" w:lineRule="auto"/>
        <w:ind w:left="131" w:right="456"/>
      </w:pPr>
      <w:r w:rsidRPr="002A5730">
        <w:t>Kommunen ønskjer òg igjennom områdeplanen å legge til rette for ei meir effektiv sakshandsaming av private reguleringsplanar</w:t>
      </w:r>
      <w:r w:rsidRPr="002A5730">
        <w:rPr>
          <w:spacing w:val="-2"/>
        </w:rPr>
        <w:t xml:space="preserve"> </w:t>
      </w:r>
      <w:r w:rsidRPr="002A5730">
        <w:t>og</w:t>
      </w:r>
      <w:r w:rsidRPr="002A5730">
        <w:rPr>
          <w:spacing w:val="-3"/>
        </w:rPr>
        <w:t xml:space="preserve"> </w:t>
      </w:r>
      <w:r w:rsidRPr="002A5730">
        <w:t>byggesøknader i</w:t>
      </w:r>
      <w:r w:rsidRPr="002A5730">
        <w:rPr>
          <w:spacing w:val="-5"/>
        </w:rPr>
        <w:t xml:space="preserve"> </w:t>
      </w:r>
      <w:r w:rsidRPr="002A5730">
        <w:t>sentrum</w:t>
      </w:r>
      <w:r w:rsidRPr="002A5730">
        <w:rPr>
          <w:spacing w:val="-3"/>
        </w:rPr>
        <w:t xml:space="preserve"> </w:t>
      </w:r>
      <w:r w:rsidRPr="002A5730">
        <w:t>–</w:t>
      </w:r>
      <w:r w:rsidRPr="002A5730">
        <w:rPr>
          <w:spacing w:val="-1"/>
        </w:rPr>
        <w:t xml:space="preserve"> </w:t>
      </w:r>
      <w:r w:rsidRPr="002A5730">
        <w:t>samstundes</w:t>
      </w:r>
      <w:r w:rsidRPr="002A5730">
        <w:rPr>
          <w:spacing w:val="-1"/>
        </w:rPr>
        <w:t xml:space="preserve"> </w:t>
      </w:r>
      <w:r w:rsidRPr="002A5730">
        <w:t>som</w:t>
      </w:r>
      <w:r w:rsidRPr="002A5730">
        <w:rPr>
          <w:spacing w:val="-3"/>
        </w:rPr>
        <w:t xml:space="preserve"> </w:t>
      </w:r>
      <w:r w:rsidRPr="002A5730">
        <w:t>ein</w:t>
      </w:r>
      <w:r w:rsidRPr="002A5730">
        <w:rPr>
          <w:spacing w:val="-2"/>
        </w:rPr>
        <w:t xml:space="preserve"> </w:t>
      </w:r>
      <w:r w:rsidRPr="002A5730">
        <w:t>løyser</w:t>
      </w:r>
      <w:r w:rsidRPr="002A5730">
        <w:rPr>
          <w:spacing w:val="-5"/>
        </w:rPr>
        <w:t xml:space="preserve"> </w:t>
      </w:r>
      <w:r w:rsidRPr="002A5730">
        <w:t>ulike</w:t>
      </w:r>
      <w:r w:rsidRPr="002A5730">
        <w:rPr>
          <w:spacing w:val="-4"/>
        </w:rPr>
        <w:t xml:space="preserve"> </w:t>
      </w:r>
      <w:r w:rsidRPr="002A5730">
        <w:t>utfordringar</w:t>
      </w:r>
      <w:r w:rsidRPr="002A5730">
        <w:rPr>
          <w:spacing w:val="-5"/>
        </w:rPr>
        <w:t xml:space="preserve"> </w:t>
      </w:r>
      <w:r w:rsidRPr="002A5730">
        <w:t>og</w:t>
      </w:r>
      <w:r w:rsidRPr="002A5730">
        <w:rPr>
          <w:spacing w:val="-1"/>
        </w:rPr>
        <w:t xml:space="preserve"> </w:t>
      </w:r>
      <w:r w:rsidRPr="002A5730">
        <w:t>legg</w:t>
      </w:r>
      <w:r w:rsidRPr="002A5730">
        <w:rPr>
          <w:spacing w:val="-3"/>
        </w:rPr>
        <w:t xml:space="preserve"> </w:t>
      </w:r>
      <w:r w:rsidRPr="002A5730">
        <w:t>til</w:t>
      </w:r>
      <w:r w:rsidRPr="002A5730">
        <w:rPr>
          <w:spacing w:val="-6"/>
        </w:rPr>
        <w:t xml:space="preserve"> </w:t>
      </w:r>
      <w:r w:rsidRPr="002A5730">
        <w:t>rette for ei attraktiv og framtidsretta utvikling.</w:t>
      </w:r>
    </w:p>
    <w:p w14:paraId="10DF1BCB" w14:textId="77777777" w:rsidR="00BA5253" w:rsidRPr="002A5730" w:rsidRDefault="00BA5253" w:rsidP="00D92D5B">
      <w:pPr>
        <w:pStyle w:val="Brdtekst"/>
        <w:spacing w:before="146" w:line="259" w:lineRule="auto"/>
        <w:ind w:left="131" w:right="456"/>
      </w:pPr>
      <w:r w:rsidRPr="002A5730">
        <w:t>Mange detaljar må likevel handsamast i neste planfase (detaljreguleringsplan). I denne fasa kan</w:t>
      </w:r>
      <w:r w:rsidR="00FD0B37" w:rsidRPr="002A5730">
        <w:t xml:space="preserve"> forslagsstillarar søke å fråvike </w:t>
      </w:r>
      <w:r w:rsidR="006B27E7" w:rsidRPr="002A5730">
        <w:t xml:space="preserve">føresegner i </w:t>
      </w:r>
      <w:r w:rsidR="00FD0B37" w:rsidRPr="002A5730">
        <w:t xml:space="preserve">områdeplanen, men det blir då viktig å syne korleis ein likevel tek omsyn til </w:t>
      </w:r>
      <w:r w:rsidR="002C223B" w:rsidRPr="002A5730">
        <w:t xml:space="preserve">ønska attraktiv og framtidsretta </w:t>
      </w:r>
      <w:r w:rsidR="006B27E7" w:rsidRPr="002A5730">
        <w:t xml:space="preserve">utvikling for heile regionsenteret. </w:t>
      </w:r>
    </w:p>
    <w:p w14:paraId="5A39E454" w14:textId="77777777" w:rsidR="00625AA3" w:rsidRPr="002A5730" w:rsidRDefault="00625AA3" w:rsidP="00D92D5B">
      <w:pPr>
        <w:pStyle w:val="Brdtekst"/>
        <w:spacing w:before="146" w:line="259" w:lineRule="auto"/>
        <w:ind w:left="131" w:right="456"/>
      </w:pPr>
    </w:p>
    <w:p w14:paraId="79F96372" w14:textId="77777777" w:rsidR="00247260" w:rsidRPr="002A5730" w:rsidRDefault="00D92D5B" w:rsidP="00247260">
      <w:pPr>
        <w:pStyle w:val="Overskrift2"/>
        <w:numPr>
          <w:ilvl w:val="1"/>
          <w:numId w:val="23"/>
        </w:numPr>
        <w:tabs>
          <w:tab w:val="left" w:pos="579"/>
        </w:tabs>
        <w:spacing w:before="118" w:after="0"/>
        <w:rPr>
          <w:spacing w:val="-2"/>
        </w:rPr>
      </w:pPr>
      <w:bookmarkStart w:id="4" w:name="_bookmark2"/>
      <w:bookmarkStart w:id="5" w:name="_Toc163472721"/>
      <w:bookmarkEnd w:id="4"/>
      <w:r w:rsidRPr="002A5730">
        <w:t>Forslagsstillar,</w:t>
      </w:r>
      <w:r w:rsidRPr="002A5730">
        <w:rPr>
          <w:spacing w:val="-2"/>
        </w:rPr>
        <w:t xml:space="preserve"> </w:t>
      </w:r>
      <w:r w:rsidRPr="002A5730">
        <w:t>plankonsulent</w:t>
      </w:r>
      <w:r w:rsidRPr="002A5730">
        <w:rPr>
          <w:spacing w:val="-4"/>
        </w:rPr>
        <w:t xml:space="preserve"> </w:t>
      </w:r>
      <w:r w:rsidRPr="002A5730">
        <w:t>og</w:t>
      </w:r>
      <w:r w:rsidRPr="002A5730">
        <w:rPr>
          <w:spacing w:val="-2"/>
        </w:rPr>
        <w:t xml:space="preserve"> eigartilhøve</w:t>
      </w:r>
      <w:bookmarkEnd w:id="5"/>
    </w:p>
    <w:p w14:paraId="6F69130F" w14:textId="77777777" w:rsidR="00B803E5" w:rsidRPr="002A5730" w:rsidRDefault="00D92D5B" w:rsidP="00D92D5B">
      <w:pPr>
        <w:pStyle w:val="Brdtekst"/>
        <w:spacing w:before="148" w:line="259" w:lineRule="auto"/>
        <w:ind w:left="131" w:right="565"/>
        <w:rPr>
          <w:color w:val="FF0000"/>
          <w:spacing w:val="-4"/>
        </w:rPr>
      </w:pPr>
      <w:r w:rsidRPr="002A5730">
        <w:rPr>
          <w:color w:val="181818"/>
        </w:rPr>
        <w:t xml:space="preserve">Det er </w:t>
      </w:r>
      <w:r w:rsidRPr="002A5730">
        <w:t>Bjørnafjorden kommune som har fått utarbeida planforslaget, med fleire konsulentar som bidragsytarar</w:t>
      </w:r>
      <w:r w:rsidR="00B803E5" w:rsidRPr="002A5730">
        <w:t xml:space="preserve"> som Asplan Viak, ABO</w:t>
      </w:r>
      <w:r w:rsidR="00630506" w:rsidRPr="002A5730">
        <w:t>,</w:t>
      </w:r>
      <w:r w:rsidR="00B803E5" w:rsidRPr="002A5730">
        <w:t xml:space="preserve"> </w:t>
      </w:r>
      <w:r w:rsidR="00785658" w:rsidRPr="002A5730">
        <w:t>Multiconsult</w:t>
      </w:r>
      <w:r w:rsidR="00B803E5" w:rsidRPr="002A5730">
        <w:t xml:space="preserve"> og </w:t>
      </w:r>
      <w:r w:rsidR="00630506" w:rsidRPr="002A5730">
        <w:t>Rådgivende biologer</w:t>
      </w:r>
      <w:r w:rsidR="00683CEA" w:rsidRPr="002A5730">
        <w:t>.</w:t>
      </w:r>
    </w:p>
    <w:p w14:paraId="2D0D1006" w14:textId="77777777" w:rsidR="00D92D5B" w:rsidRPr="002A5730" w:rsidRDefault="00D92D5B" w:rsidP="00D92D5B">
      <w:pPr>
        <w:pStyle w:val="Brdtekst"/>
        <w:spacing w:before="148" w:line="259" w:lineRule="auto"/>
        <w:ind w:left="131" w:right="565"/>
        <w:rPr>
          <w:color w:val="181818"/>
        </w:rPr>
      </w:pPr>
      <w:r w:rsidRPr="002A5730">
        <w:rPr>
          <w:color w:val="181818"/>
        </w:rPr>
        <w:t>Det</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ei</w:t>
      </w:r>
      <w:r w:rsidRPr="002A5730">
        <w:rPr>
          <w:color w:val="181818"/>
          <w:spacing w:val="-2"/>
        </w:rPr>
        <w:t xml:space="preserve"> </w:t>
      </w:r>
      <w:r w:rsidRPr="002A5730">
        <w:rPr>
          <w:color w:val="181818"/>
        </w:rPr>
        <w:t>rekkje</w:t>
      </w:r>
      <w:r w:rsidRPr="002A5730">
        <w:rPr>
          <w:color w:val="181818"/>
          <w:spacing w:val="-2"/>
        </w:rPr>
        <w:t xml:space="preserve"> </w:t>
      </w:r>
      <w:r w:rsidRPr="002A5730">
        <w:rPr>
          <w:color w:val="181818"/>
        </w:rPr>
        <w:t>grunneigarar</w:t>
      </w:r>
      <w:r w:rsidRPr="002A5730">
        <w:rPr>
          <w:color w:val="181818"/>
          <w:spacing w:val="-2"/>
        </w:rPr>
        <w:t xml:space="preserve"> </w:t>
      </w:r>
      <w:r w:rsidRPr="002A5730">
        <w:rPr>
          <w:color w:val="181818"/>
        </w:rPr>
        <w:t>innanfor</w:t>
      </w:r>
      <w:r w:rsidRPr="002A5730">
        <w:rPr>
          <w:color w:val="181818"/>
          <w:spacing w:val="-4"/>
        </w:rPr>
        <w:t xml:space="preserve"> </w:t>
      </w:r>
      <w:r w:rsidRPr="002A5730">
        <w:rPr>
          <w:color w:val="181818"/>
        </w:rPr>
        <w:t>området,</w:t>
      </w:r>
      <w:r w:rsidRPr="002A5730">
        <w:rPr>
          <w:color w:val="181818"/>
          <w:spacing w:val="-2"/>
        </w:rPr>
        <w:t xml:space="preserve"> </w:t>
      </w:r>
      <w:r w:rsidRPr="002A5730">
        <w:rPr>
          <w:color w:val="181818"/>
        </w:rPr>
        <w:t>både</w:t>
      </w:r>
      <w:r w:rsidRPr="002A5730">
        <w:rPr>
          <w:color w:val="181818"/>
          <w:spacing w:val="-3"/>
        </w:rPr>
        <w:t xml:space="preserve"> </w:t>
      </w:r>
      <w:r w:rsidRPr="002A5730">
        <w:rPr>
          <w:color w:val="181818"/>
        </w:rPr>
        <w:t>offentlege</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private.</w:t>
      </w:r>
      <w:r w:rsidRPr="002A5730">
        <w:rPr>
          <w:color w:val="181818"/>
          <w:spacing w:val="-4"/>
        </w:rPr>
        <w:t xml:space="preserve"> </w:t>
      </w:r>
      <w:r w:rsidRPr="002A5730">
        <w:rPr>
          <w:color w:val="181818"/>
        </w:rPr>
        <w:t>Eigedomane</w:t>
      </w:r>
      <w:r w:rsidRPr="002A5730">
        <w:rPr>
          <w:color w:val="181818"/>
          <w:spacing w:val="-1"/>
        </w:rPr>
        <w:t xml:space="preserve"> </w:t>
      </w:r>
      <w:r w:rsidRPr="002A5730">
        <w:rPr>
          <w:color w:val="181818"/>
        </w:rPr>
        <w:t>har stor variasjon i omfang, reguleringsføremål og konkret bruk.</w:t>
      </w:r>
    </w:p>
    <w:p w14:paraId="692C8D78" w14:textId="77777777" w:rsidR="00625AA3" w:rsidRPr="002A5730" w:rsidRDefault="00625AA3" w:rsidP="00D92D5B">
      <w:pPr>
        <w:pStyle w:val="Brdtekst"/>
        <w:spacing w:before="148" w:line="259" w:lineRule="auto"/>
        <w:ind w:left="131" w:right="565"/>
      </w:pPr>
    </w:p>
    <w:p w14:paraId="6D3C25E2" w14:textId="77777777" w:rsidR="00D92D5B" w:rsidRPr="002A5730" w:rsidRDefault="00D92D5B" w:rsidP="00C3418F">
      <w:pPr>
        <w:pStyle w:val="Overskrift2"/>
        <w:numPr>
          <w:ilvl w:val="1"/>
          <w:numId w:val="23"/>
        </w:numPr>
        <w:tabs>
          <w:tab w:val="left" w:pos="579"/>
        </w:tabs>
        <w:spacing w:before="80" w:after="0"/>
        <w:rPr>
          <w:spacing w:val="-2"/>
        </w:rPr>
      </w:pPr>
      <w:bookmarkStart w:id="6" w:name="_bookmark3"/>
      <w:bookmarkStart w:id="7" w:name="_Toc163472722"/>
      <w:bookmarkEnd w:id="6"/>
      <w:r w:rsidRPr="002A5730">
        <w:rPr>
          <w:spacing w:val="-2"/>
        </w:rPr>
        <w:t>Konsekvensutgreiing</w:t>
      </w:r>
      <w:bookmarkEnd w:id="7"/>
    </w:p>
    <w:p w14:paraId="37864185" w14:textId="77777777" w:rsidR="00D92D5B" w:rsidRPr="002A5730" w:rsidRDefault="00D92D5B" w:rsidP="00B803E5">
      <w:pPr>
        <w:pStyle w:val="Brdtekst"/>
        <w:spacing w:before="146" w:line="259" w:lineRule="auto"/>
        <w:ind w:right="565"/>
      </w:pPr>
      <w:r w:rsidRPr="002A5730">
        <w:t>Godkjent</w:t>
      </w:r>
      <w:r w:rsidRPr="002A5730">
        <w:rPr>
          <w:spacing w:val="-3"/>
        </w:rPr>
        <w:t xml:space="preserve"> </w:t>
      </w:r>
      <w:r w:rsidRPr="002A5730">
        <w:t>planprogram</w:t>
      </w:r>
      <w:r w:rsidRPr="002A5730">
        <w:rPr>
          <w:spacing w:val="-2"/>
        </w:rPr>
        <w:t xml:space="preserve"> </w:t>
      </w:r>
      <w:r w:rsidRPr="002A5730">
        <w:t>for</w:t>
      </w:r>
      <w:r w:rsidRPr="002A5730">
        <w:rPr>
          <w:spacing w:val="-5"/>
        </w:rPr>
        <w:t xml:space="preserve"> </w:t>
      </w:r>
      <w:r w:rsidRPr="002A5730">
        <w:t>områderegulering</w:t>
      </w:r>
      <w:r w:rsidRPr="002A5730">
        <w:rPr>
          <w:spacing w:val="-4"/>
        </w:rPr>
        <w:t xml:space="preserve"> </w:t>
      </w:r>
      <w:r w:rsidRPr="002A5730">
        <w:t>Osøyro</w:t>
      </w:r>
      <w:r w:rsidRPr="002A5730">
        <w:rPr>
          <w:spacing w:val="-5"/>
        </w:rPr>
        <w:t xml:space="preserve"> </w:t>
      </w:r>
      <w:r w:rsidRPr="002A5730">
        <w:t>seier</w:t>
      </w:r>
      <w:r w:rsidRPr="002A5730">
        <w:rPr>
          <w:spacing w:val="-3"/>
        </w:rPr>
        <w:t xml:space="preserve"> </w:t>
      </w:r>
      <w:r w:rsidRPr="002A5730">
        <w:t>følgjande</w:t>
      </w:r>
      <w:r w:rsidRPr="002A5730">
        <w:rPr>
          <w:spacing w:val="-5"/>
        </w:rPr>
        <w:t xml:space="preserve"> </w:t>
      </w:r>
      <w:r w:rsidRPr="002A5730">
        <w:t>om</w:t>
      </w:r>
      <w:r w:rsidRPr="002A5730">
        <w:rPr>
          <w:spacing w:val="-5"/>
        </w:rPr>
        <w:t xml:space="preserve"> </w:t>
      </w:r>
      <w:r w:rsidRPr="002A5730">
        <w:t>konsekvensutgreiing,</w:t>
      </w:r>
      <w:r w:rsidRPr="002A5730">
        <w:rPr>
          <w:spacing w:val="-3"/>
        </w:rPr>
        <w:t xml:space="preserve"> </w:t>
      </w:r>
      <w:r w:rsidRPr="002A5730">
        <w:t>jf.</w:t>
      </w:r>
      <w:r w:rsidRPr="002A5730">
        <w:rPr>
          <w:spacing w:val="-5"/>
        </w:rPr>
        <w:t xml:space="preserve"> </w:t>
      </w:r>
      <w:r w:rsidRPr="002A5730">
        <w:t>Medverknad og organisering s. 9:</w:t>
      </w:r>
      <w:r w:rsidR="00B803E5" w:rsidRPr="002A5730">
        <w:t xml:space="preserve"> </w:t>
      </w:r>
      <w:r w:rsidRPr="002A5730">
        <w:rPr>
          <w:spacing w:val="-2"/>
        </w:rPr>
        <w:t>«KONSEKVENSUTGREIING</w:t>
      </w:r>
      <w:r w:rsidR="00B803E5" w:rsidRPr="002A5730">
        <w:rPr>
          <w:spacing w:val="-2"/>
        </w:rPr>
        <w:t>»</w:t>
      </w:r>
    </w:p>
    <w:p w14:paraId="348C4CE1" w14:textId="77777777" w:rsidR="00B803E5" w:rsidRPr="002A5730" w:rsidRDefault="00B803E5" w:rsidP="00415334">
      <w:pPr>
        <w:pStyle w:val="Brdtekst"/>
        <w:spacing w:before="21" w:line="259" w:lineRule="auto"/>
        <w:ind w:right="456"/>
      </w:pPr>
    </w:p>
    <w:p w14:paraId="056E2B1C" w14:textId="77777777" w:rsidR="00D92D5B" w:rsidRPr="002A5730" w:rsidRDefault="00D92D5B" w:rsidP="00B803E5">
      <w:pPr>
        <w:pStyle w:val="Brdtekst"/>
        <w:spacing w:before="21" w:line="259" w:lineRule="auto"/>
        <w:ind w:right="456"/>
      </w:pPr>
      <w:r w:rsidRPr="002A5730">
        <w:t>Planen</w:t>
      </w:r>
      <w:r w:rsidRPr="002A5730">
        <w:rPr>
          <w:spacing w:val="-2"/>
        </w:rPr>
        <w:t xml:space="preserve"> </w:t>
      </w:r>
      <w:r w:rsidRPr="002A5730">
        <w:t>blir</w:t>
      </w:r>
      <w:r w:rsidRPr="002A5730">
        <w:rPr>
          <w:spacing w:val="-3"/>
        </w:rPr>
        <w:t xml:space="preserve"> </w:t>
      </w:r>
      <w:r w:rsidRPr="002A5730">
        <w:t>ein</w:t>
      </w:r>
      <w:r w:rsidRPr="002A5730">
        <w:rPr>
          <w:spacing w:val="-5"/>
        </w:rPr>
        <w:t xml:space="preserve"> </w:t>
      </w:r>
      <w:r w:rsidRPr="002A5730">
        <w:t>områderegulering</w:t>
      </w:r>
      <w:r w:rsidRPr="002A5730">
        <w:rPr>
          <w:spacing w:val="-3"/>
        </w:rPr>
        <w:t xml:space="preserve"> </w:t>
      </w:r>
      <w:r w:rsidRPr="002A5730">
        <w:t>som</w:t>
      </w:r>
      <w:r w:rsidRPr="002A5730">
        <w:rPr>
          <w:spacing w:val="-1"/>
        </w:rPr>
        <w:t xml:space="preserve"> </w:t>
      </w:r>
      <w:r w:rsidRPr="002A5730">
        <w:t>fastset</w:t>
      </w:r>
      <w:r w:rsidRPr="002A5730">
        <w:rPr>
          <w:spacing w:val="-3"/>
        </w:rPr>
        <w:t xml:space="preserve"> </w:t>
      </w:r>
      <w:r w:rsidRPr="002A5730">
        <w:t>rammer</w:t>
      </w:r>
      <w:r w:rsidRPr="002A5730">
        <w:rPr>
          <w:spacing w:val="-2"/>
        </w:rPr>
        <w:t xml:space="preserve"> </w:t>
      </w:r>
      <w:r w:rsidRPr="002A5730">
        <w:t>for</w:t>
      </w:r>
      <w:r w:rsidRPr="002A5730">
        <w:rPr>
          <w:spacing w:val="-4"/>
        </w:rPr>
        <w:t xml:space="preserve"> </w:t>
      </w:r>
      <w:r w:rsidRPr="002A5730">
        <w:t>utviklingsprosjekt</w:t>
      </w:r>
      <w:r w:rsidRPr="002A5730">
        <w:rPr>
          <w:spacing w:val="-2"/>
        </w:rPr>
        <w:t xml:space="preserve"> </w:t>
      </w:r>
      <w:r w:rsidRPr="002A5730">
        <w:t>i</w:t>
      </w:r>
      <w:r w:rsidRPr="002A5730">
        <w:rPr>
          <w:spacing w:val="-4"/>
        </w:rPr>
        <w:t xml:space="preserve"> </w:t>
      </w:r>
      <w:r w:rsidRPr="002A5730">
        <w:t>by-</w:t>
      </w:r>
      <w:r w:rsidRPr="002A5730">
        <w:rPr>
          <w:spacing w:val="-2"/>
        </w:rPr>
        <w:t xml:space="preserve"> </w:t>
      </w:r>
      <w:r w:rsidRPr="002A5730">
        <w:t>og</w:t>
      </w:r>
      <w:r w:rsidRPr="002A5730">
        <w:rPr>
          <w:spacing w:val="-4"/>
        </w:rPr>
        <w:t xml:space="preserve"> </w:t>
      </w:r>
      <w:r w:rsidRPr="002A5730">
        <w:t>tettstadområder.</w:t>
      </w:r>
      <w:r w:rsidRPr="002A5730">
        <w:rPr>
          <w:spacing w:val="-2"/>
        </w:rPr>
        <w:t xml:space="preserve"> </w:t>
      </w:r>
      <w:r w:rsidRPr="002A5730">
        <w:t>Jf. Forskrift om konsekvensutgreiing av planer etter PBL: §2, e)</w:t>
      </w:r>
      <w:r w:rsidRPr="002A5730">
        <w:rPr>
          <w:spacing w:val="40"/>
        </w:rPr>
        <w:t xml:space="preserve"> </w:t>
      </w:r>
      <w:r w:rsidRPr="002A5730">
        <w:t>–vedlegg II, pkt. 10b), skal slike planar alltid handsamast etter forskrift om konsekvensutgreiing.</w:t>
      </w:r>
    </w:p>
    <w:p w14:paraId="6E787CB4" w14:textId="77777777" w:rsidR="00415334" w:rsidRPr="002A5730" w:rsidRDefault="00415334" w:rsidP="00A26041">
      <w:pPr>
        <w:spacing w:line="259" w:lineRule="auto"/>
      </w:pPr>
    </w:p>
    <w:p w14:paraId="1F54F3B0" w14:textId="77777777" w:rsidR="00D92D5B" w:rsidRPr="002A5730" w:rsidRDefault="00D92D5B" w:rsidP="00A26041">
      <w:pPr>
        <w:spacing w:line="259" w:lineRule="auto"/>
      </w:pPr>
      <w:r w:rsidRPr="002A5730">
        <w:t>For</w:t>
      </w:r>
      <w:r w:rsidRPr="002A5730">
        <w:rPr>
          <w:spacing w:val="-1"/>
        </w:rPr>
        <w:t xml:space="preserve"> </w:t>
      </w:r>
      <w:r w:rsidRPr="002A5730">
        <w:t>nokre</w:t>
      </w:r>
      <w:r w:rsidRPr="002A5730">
        <w:rPr>
          <w:spacing w:val="-2"/>
        </w:rPr>
        <w:t xml:space="preserve"> </w:t>
      </w:r>
      <w:r w:rsidRPr="002A5730">
        <w:t>tema</w:t>
      </w:r>
      <w:r w:rsidRPr="002A5730">
        <w:rPr>
          <w:spacing w:val="-3"/>
        </w:rPr>
        <w:t xml:space="preserve"> </w:t>
      </w:r>
      <w:r w:rsidRPr="002A5730">
        <w:t>er</w:t>
      </w:r>
      <w:r w:rsidRPr="002A5730">
        <w:rPr>
          <w:spacing w:val="-1"/>
        </w:rPr>
        <w:t xml:space="preserve"> </w:t>
      </w:r>
      <w:r w:rsidRPr="002A5730">
        <w:t>det</w:t>
      </w:r>
      <w:r w:rsidRPr="002A5730">
        <w:rPr>
          <w:spacing w:val="-3"/>
        </w:rPr>
        <w:t xml:space="preserve"> </w:t>
      </w:r>
      <w:r w:rsidRPr="002A5730">
        <w:t>allereie utgreia</w:t>
      </w:r>
      <w:r w:rsidRPr="002A5730">
        <w:rPr>
          <w:spacing w:val="-4"/>
        </w:rPr>
        <w:t xml:space="preserve"> </w:t>
      </w:r>
      <w:r w:rsidRPr="002A5730">
        <w:t>konsekvensar</w:t>
      </w:r>
      <w:r w:rsidRPr="002A5730">
        <w:rPr>
          <w:spacing w:val="-1"/>
        </w:rPr>
        <w:t xml:space="preserve"> </w:t>
      </w:r>
      <w:r w:rsidRPr="002A5730">
        <w:t>i</w:t>
      </w:r>
      <w:r w:rsidRPr="002A5730">
        <w:rPr>
          <w:spacing w:val="-4"/>
        </w:rPr>
        <w:t xml:space="preserve"> </w:t>
      </w:r>
      <w:r w:rsidRPr="002A5730">
        <w:t>arbeidet</w:t>
      </w:r>
      <w:r w:rsidRPr="002A5730">
        <w:rPr>
          <w:spacing w:val="-3"/>
        </w:rPr>
        <w:t xml:space="preserve"> </w:t>
      </w:r>
      <w:r w:rsidRPr="002A5730">
        <w:t>med</w:t>
      </w:r>
      <w:r w:rsidRPr="002A5730">
        <w:rPr>
          <w:spacing w:val="-3"/>
        </w:rPr>
        <w:t xml:space="preserve"> </w:t>
      </w:r>
      <w:r w:rsidRPr="002A5730">
        <w:t>kommunedelplan</w:t>
      </w:r>
      <w:r w:rsidRPr="002A5730">
        <w:rPr>
          <w:spacing w:val="-3"/>
        </w:rPr>
        <w:t xml:space="preserve"> </w:t>
      </w:r>
      <w:r w:rsidRPr="002A5730">
        <w:t>for</w:t>
      </w:r>
      <w:r w:rsidRPr="002A5730">
        <w:rPr>
          <w:spacing w:val="-1"/>
        </w:rPr>
        <w:t xml:space="preserve"> </w:t>
      </w:r>
      <w:r w:rsidRPr="002A5730">
        <w:t>sentrum frå</w:t>
      </w:r>
      <w:r w:rsidRPr="002A5730">
        <w:rPr>
          <w:spacing w:val="-4"/>
        </w:rPr>
        <w:t xml:space="preserve"> </w:t>
      </w:r>
      <w:r w:rsidRPr="002A5730">
        <w:t>2008, mellom anna tilhøve for biologisk mangfald i Oselva og flaum. Der planlagde tiltak fråvik frå gjeldandearealplan</w:t>
      </w:r>
      <w:r w:rsidRPr="002A5730">
        <w:rPr>
          <w:spacing w:val="-8"/>
        </w:rPr>
        <w:t xml:space="preserve"> </w:t>
      </w:r>
      <w:r w:rsidRPr="002A5730">
        <w:t>og</w:t>
      </w:r>
      <w:r w:rsidRPr="002A5730">
        <w:rPr>
          <w:spacing w:val="-7"/>
        </w:rPr>
        <w:t xml:space="preserve"> </w:t>
      </w:r>
      <w:r w:rsidRPr="002A5730">
        <w:t>kommunedelplan,</w:t>
      </w:r>
      <w:r w:rsidRPr="002A5730">
        <w:rPr>
          <w:spacing w:val="-3"/>
        </w:rPr>
        <w:t xml:space="preserve"> </w:t>
      </w:r>
      <w:r w:rsidR="00B803E5" w:rsidRPr="002A5730">
        <w:t>er</w:t>
      </w:r>
      <w:r w:rsidRPr="002A5730">
        <w:rPr>
          <w:spacing w:val="-4"/>
        </w:rPr>
        <w:t xml:space="preserve"> </w:t>
      </w:r>
      <w:r w:rsidRPr="002A5730">
        <w:t>konsekvensar</w:t>
      </w:r>
      <w:r w:rsidRPr="002A5730">
        <w:rPr>
          <w:spacing w:val="-4"/>
        </w:rPr>
        <w:t xml:space="preserve"> </w:t>
      </w:r>
      <w:r w:rsidRPr="002A5730">
        <w:t>for</w:t>
      </w:r>
      <w:r w:rsidRPr="002A5730">
        <w:rPr>
          <w:spacing w:val="-4"/>
        </w:rPr>
        <w:t xml:space="preserve"> </w:t>
      </w:r>
      <w:r w:rsidRPr="002A5730">
        <w:t>samfunn</w:t>
      </w:r>
      <w:r w:rsidRPr="002A5730">
        <w:rPr>
          <w:spacing w:val="-4"/>
        </w:rPr>
        <w:t xml:space="preserve"> </w:t>
      </w:r>
      <w:r w:rsidRPr="002A5730">
        <w:t>og</w:t>
      </w:r>
      <w:r w:rsidRPr="002A5730">
        <w:rPr>
          <w:spacing w:val="38"/>
        </w:rPr>
        <w:t xml:space="preserve"> </w:t>
      </w:r>
      <w:r w:rsidRPr="002A5730">
        <w:t>miljø</w:t>
      </w:r>
      <w:r w:rsidRPr="002A5730">
        <w:rPr>
          <w:spacing w:val="-3"/>
        </w:rPr>
        <w:t xml:space="preserve"> </w:t>
      </w:r>
      <w:r w:rsidRPr="002A5730">
        <w:rPr>
          <w:spacing w:val="-2"/>
        </w:rPr>
        <w:t>synleggjort.</w:t>
      </w:r>
    </w:p>
    <w:p w14:paraId="191568CD" w14:textId="77777777" w:rsidR="00415334" w:rsidRPr="002A5730" w:rsidRDefault="00415334" w:rsidP="00415334">
      <w:pPr>
        <w:pStyle w:val="Brdtekst"/>
        <w:spacing w:line="256" w:lineRule="auto"/>
        <w:ind w:right="695"/>
        <w:rPr>
          <w:color w:val="181818"/>
        </w:rPr>
      </w:pPr>
    </w:p>
    <w:p w14:paraId="65624D59" w14:textId="77777777" w:rsidR="00B803E5" w:rsidRPr="002A5730" w:rsidRDefault="00D92D5B" w:rsidP="00415334">
      <w:pPr>
        <w:pStyle w:val="Brdtekst"/>
        <w:spacing w:line="256" w:lineRule="auto"/>
        <w:ind w:right="695"/>
        <w:rPr>
          <w:color w:val="181818"/>
        </w:rPr>
      </w:pPr>
      <w:r w:rsidRPr="002A5730">
        <w:rPr>
          <w:color w:val="181818"/>
        </w:rPr>
        <w:t>Administrasjonen</w:t>
      </w:r>
      <w:r w:rsidRPr="002A5730">
        <w:rPr>
          <w:color w:val="181818"/>
          <w:spacing w:val="-2"/>
        </w:rPr>
        <w:t xml:space="preserve"> </w:t>
      </w:r>
      <w:r w:rsidRPr="002A5730">
        <w:rPr>
          <w:color w:val="181818"/>
        </w:rPr>
        <w:t>har</w:t>
      </w:r>
      <w:r w:rsidRPr="002A5730">
        <w:rPr>
          <w:color w:val="181818"/>
          <w:spacing w:val="-6"/>
        </w:rPr>
        <w:t xml:space="preserve"> </w:t>
      </w:r>
      <w:r w:rsidRPr="002A5730">
        <w:rPr>
          <w:color w:val="181818"/>
        </w:rPr>
        <w:t>vurdert</w:t>
      </w:r>
      <w:r w:rsidRPr="002A5730">
        <w:rPr>
          <w:color w:val="181818"/>
          <w:spacing w:val="-2"/>
        </w:rPr>
        <w:t xml:space="preserve"> </w:t>
      </w:r>
      <w:r w:rsidRPr="002A5730">
        <w:rPr>
          <w:color w:val="181818"/>
        </w:rPr>
        <w:t>spørsmålet</w:t>
      </w:r>
      <w:r w:rsidRPr="002A5730">
        <w:rPr>
          <w:color w:val="181818"/>
          <w:spacing w:val="-5"/>
        </w:rPr>
        <w:t xml:space="preserve"> </w:t>
      </w:r>
      <w:r w:rsidRPr="002A5730">
        <w:rPr>
          <w:color w:val="181818"/>
        </w:rPr>
        <w:t>om</w:t>
      </w:r>
      <w:r w:rsidRPr="002A5730">
        <w:rPr>
          <w:color w:val="181818"/>
          <w:spacing w:val="-2"/>
        </w:rPr>
        <w:t xml:space="preserve"> </w:t>
      </w:r>
      <w:r w:rsidRPr="002A5730">
        <w:rPr>
          <w:color w:val="181818"/>
        </w:rPr>
        <w:t>KU</w:t>
      </w:r>
      <w:r w:rsidRPr="002A5730">
        <w:rPr>
          <w:color w:val="181818"/>
          <w:spacing w:val="-3"/>
        </w:rPr>
        <w:t xml:space="preserve"> </w:t>
      </w:r>
      <w:r w:rsidRPr="002A5730">
        <w:rPr>
          <w:color w:val="181818"/>
        </w:rPr>
        <w:t>på</w:t>
      </w:r>
      <w:r w:rsidRPr="002A5730">
        <w:rPr>
          <w:color w:val="181818"/>
          <w:spacing w:val="-3"/>
        </w:rPr>
        <w:t xml:space="preserve"> </w:t>
      </w:r>
      <w:r w:rsidRPr="002A5730">
        <w:rPr>
          <w:color w:val="181818"/>
        </w:rPr>
        <w:t>følgjande</w:t>
      </w:r>
      <w:r w:rsidRPr="002A5730">
        <w:rPr>
          <w:color w:val="181818"/>
          <w:spacing w:val="-2"/>
        </w:rPr>
        <w:t xml:space="preserve"> </w:t>
      </w:r>
      <w:r w:rsidRPr="002A5730">
        <w:rPr>
          <w:color w:val="181818"/>
        </w:rPr>
        <w:t>måte,</w:t>
      </w:r>
      <w:r w:rsidRPr="002A5730">
        <w:rPr>
          <w:color w:val="181818"/>
          <w:spacing w:val="-3"/>
        </w:rPr>
        <w:t xml:space="preserve"> </w:t>
      </w:r>
      <w:r w:rsidRPr="002A5730">
        <w:rPr>
          <w:color w:val="181818"/>
        </w:rPr>
        <w:t>jf.</w:t>
      </w:r>
      <w:r w:rsidRPr="002A5730">
        <w:rPr>
          <w:color w:val="181818"/>
          <w:spacing w:val="-3"/>
        </w:rPr>
        <w:t xml:space="preserve"> </w:t>
      </w:r>
      <w:r w:rsidRPr="002A5730">
        <w:rPr>
          <w:color w:val="181818"/>
        </w:rPr>
        <w:t>Forskrift</w:t>
      </w:r>
      <w:r w:rsidRPr="002A5730">
        <w:rPr>
          <w:color w:val="181818"/>
          <w:spacing w:val="-5"/>
        </w:rPr>
        <w:t xml:space="preserve"> </w:t>
      </w:r>
      <w:r w:rsidRPr="002A5730">
        <w:rPr>
          <w:color w:val="181818"/>
        </w:rPr>
        <w:t>om</w:t>
      </w:r>
      <w:r w:rsidRPr="002A5730">
        <w:rPr>
          <w:color w:val="181818"/>
          <w:spacing w:val="-2"/>
        </w:rPr>
        <w:t xml:space="preserve"> </w:t>
      </w:r>
      <w:r w:rsidRPr="002A5730">
        <w:rPr>
          <w:color w:val="181818"/>
        </w:rPr>
        <w:t xml:space="preserve">konsekvensutredninger: </w:t>
      </w:r>
    </w:p>
    <w:p w14:paraId="073E371D" w14:textId="77777777" w:rsidR="00B803E5" w:rsidRPr="002A5730" w:rsidRDefault="00B803E5" w:rsidP="00415334">
      <w:pPr>
        <w:pStyle w:val="Brdtekst"/>
        <w:spacing w:line="256" w:lineRule="auto"/>
        <w:ind w:right="695"/>
        <w:rPr>
          <w:color w:val="181818"/>
        </w:rPr>
      </w:pPr>
    </w:p>
    <w:p w14:paraId="78D4F699" w14:textId="77777777" w:rsidR="00D92D5B" w:rsidRPr="002A5730" w:rsidRDefault="00D92D5B" w:rsidP="00C3418F">
      <w:pPr>
        <w:pStyle w:val="Brdtekst"/>
        <w:numPr>
          <w:ilvl w:val="0"/>
          <w:numId w:val="29"/>
        </w:numPr>
        <w:spacing w:line="256" w:lineRule="auto"/>
        <w:ind w:right="695"/>
        <w:rPr>
          <w:i/>
          <w:color w:val="181818"/>
        </w:rPr>
      </w:pPr>
      <w:r w:rsidRPr="002A5730">
        <w:rPr>
          <w:i/>
          <w:color w:val="181818"/>
        </w:rPr>
        <w:t>§ 6a Planer og tiltak som alltid skal konsekvensutredes og ha planprogram eller melding Følgende</w:t>
      </w:r>
      <w:r w:rsidRPr="002A5730">
        <w:rPr>
          <w:i/>
          <w:color w:val="181818"/>
          <w:spacing w:val="-2"/>
        </w:rPr>
        <w:t xml:space="preserve"> </w:t>
      </w:r>
      <w:r w:rsidRPr="002A5730">
        <w:rPr>
          <w:i/>
          <w:color w:val="181818"/>
        </w:rPr>
        <w:t>planer</w:t>
      </w:r>
      <w:r w:rsidRPr="002A5730">
        <w:rPr>
          <w:i/>
          <w:color w:val="181818"/>
          <w:spacing w:val="-1"/>
        </w:rPr>
        <w:t xml:space="preserve"> </w:t>
      </w:r>
      <w:r w:rsidRPr="002A5730">
        <w:rPr>
          <w:i/>
          <w:color w:val="181818"/>
        </w:rPr>
        <w:t>og</w:t>
      </w:r>
      <w:r w:rsidRPr="002A5730">
        <w:rPr>
          <w:i/>
          <w:color w:val="181818"/>
          <w:spacing w:val="-5"/>
        </w:rPr>
        <w:t xml:space="preserve"> </w:t>
      </w:r>
      <w:r w:rsidRPr="002A5730">
        <w:rPr>
          <w:i/>
          <w:color w:val="181818"/>
        </w:rPr>
        <w:t>tiltak</w:t>
      </w:r>
      <w:r w:rsidRPr="002A5730">
        <w:rPr>
          <w:i/>
          <w:color w:val="181818"/>
          <w:spacing w:val="-5"/>
        </w:rPr>
        <w:t xml:space="preserve"> </w:t>
      </w:r>
      <w:r w:rsidRPr="002A5730">
        <w:rPr>
          <w:i/>
          <w:color w:val="181818"/>
        </w:rPr>
        <w:t>som</w:t>
      </w:r>
      <w:r w:rsidRPr="002A5730">
        <w:rPr>
          <w:i/>
          <w:color w:val="181818"/>
          <w:spacing w:val="-2"/>
        </w:rPr>
        <w:t xml:space="preserve"> </w:t>
      </w:r>
      <w:r w:rsidRPr="002A5730">
        <w:rPr>
          <w:i/>
          <w:color w:val="181818"/>
        </w:rPr>
        <w:t>alltid</w:t>
      </w:r>
      <w:r w:rsidRPr="002A5730">
        <w:rPr>
          <w:i/>
          <w:color w:val="181818"/>
          <w:spacing w:val="-2"/>
        </w:rPr>
        <w:t xml:space="preserve"> </w:t>
      </w:r>
      <w:r w:rsidRPr="002A5730">
        <w:rPr>
          <w:i/>
          <w:color w:val="181818"/>
        </w:rPr>
        <w:t>skal</w:t>
      </w:r>
      <w:r w:rsidRPr="002A5730">
        <w:rPr>
          <w:i/>
          <w:color w:val="181818"/>
          <w:spacing w:val="-3"/>
        </w:rPr>
        <w:t xml:space="preserve"> </w:t>
      </w:r>
      <w:r w:rsidRPr="002A5730">
        <w:rPr>
          <w:i/>
          <w:color w:val="181818"/>
        </w:rPr>
        <w:t>konsekvensutredes</w:t>
      </w:r>
      <w:r w:rsidRPr="002A5730">
        <w:rPr>
          <w:i/>
          <w:color w:val="181818"/>
          <w:spacing w:val="-2"/>
        </w:rPr>
        <w:t xml:space="preserve"> </w:t>
      </w:r>
      <w:r w:rsidRPr="002A5730">
        <w:rPr>
          <w:i/>
          <w:color w:val="181818"/>
        </w:rPr>
        <w:t>og</w:t>
      </w:r>
      <w:r w:rsidRPr="002A5730">
        <w:rPr>
          <w:i/>
          <w:color w:val="181818"/>
          <w:spacing w:val="-5"/>
        </w:rPr>
        <w:t xml:space="preserve"> </w:t>
      </w:r>
      <w:r w:rsidRPr="002A5730">
        <w:rPr>
          <w:i/>
          <w:color w:val="181818"/>
        </w:rPr>
        <w:t>ha</w:t>
      </w:r>
      <w:r w:rsidRPr="002A5730">
        <w:rPr>
          <w:i/>
          <w:color w:val="181818"/>
          <w:spacing w:val="-3"/>
        </w:rPr>
        <w:t xml:space="preserve"> </w:t>
      </w:r>
      <w:r w:rsidRPr="002A5730">
        <w:rPr>
          <w:i/>
          <w:color w:val="181818"/>
        </w:rPr>
        <w:t>planprogram</w:t>
      </w:r>
      <w:r w:rsidRPr="002A5730">
        <w:rPr>
          <w:i/>
          <w:color w:val="181818"/>
          <w:spacing w:val="-4"/>
        </w:rPr>
        <w:t xml:space="preserve"> </w:t>
      </w:r>
      <w:r w:rsidRPr="002A5730">
        <w:rPr>
          <w:i/>
          <w:color w:val="181818"/>
        </w:rPr>
        <w:t>eller</w:t>
      </w:r>
      <w:r w:rsidRPr="002A5730">
        <w:rPr>
          <w:i/>
          <w:color w:val="181818"/>
          <w:spacing w:val="-1"/>
        </w:rPr>
        <w:t xml:space="preserve"> </w:t>
      </w:r>
      <w:r w:rsidRPr="002A5730">
        <w:rPr>
          <w:i/>
          <w:color w:val="181818"/>
        </w:rPr>
        <w:t>melding</w:t>
      </w:r>
    </w:p>
    <w:p w14:paraId="1D054C16" w14:textId="77777777" w:rsidR="00B803E5" w:rsidRPr="002A5730" w:rsidRDefault="00B803E5" w:rsidP="00B803E5">
      <w:pPr>
        <w:pStyle w:val="Brdtekst"/>
        <w:spacing w:line="256" w:lineRule="auto"/>
        <w:ind w:left="720" w:right="695"/>
        <w:rPr>
          <w:color w:val="181818"/>
        </w:rPr>
      </w:pPr>
    </w:p>
    <w:p w14:paraId="6F44AF3F" w14:textId="77777777" w:rsidR="00D92D5B" w:rsidRPr="002A5730" w:rsidRDefault="00D92D5B" w:rsidP="00A26041">
      <w:pPr>
        <w:spacing w:before="1" w:line="259" w:lineRule="auto"/>
        <w:ind w:left="851" w:right="456" w:hanging="360"/>
        <w:rPr>
          <w:i/>
        </w:rPr>
      </w:pPr>
      <w:r w:rsidRPr="002A5730">
        <w:rPr>
          <w:i/>
          <w:color w:val="181818"/>
        </w:rPr>
        <w:t>a)</w:t>
      </w:r>
      <w:r w:rsidRPr="002A5730">
        <w:rPr>
          <w:i/>
          <w:color w:val="181818"/>
          <w:spacing w:val="80"/>
          <w:w w:val="150"/>
        </w:rPr>
        <w:t xml:space="preserve"> </w:t>
      </w:r>
      <w:r w:rsidRPr="002A5730">
        <w:rPr>
          <w:i/>
          <w:color w:val="181818"/>
        </w:rPr>
        <w:t>kommuneplanens arealdel etter § 11-5 og regionale planer etter plan- og bygningsloven § 8-1, kommunedelplaner</w:t>
      </w:r>
      <w:r w:rsidRPr="002A5730">
        <w:rPr>
          <w:i/>
          <w:color w:val="181818"/>
          <w:spacing w:val="-2"/>
        </w:rPr>
        <w:t xml:space="preserve"> </w:t>
      </w:r>
      <w:r w:rsidRPr="002A5730">
        <w:rPr>
          <w:i/>
          <w:color w:val="181818"/>
        </w:rPr>
        <w:t>etter</w:t>
      </w:r>
      <w:r w:rsidRPr="002A5730">
        <w:rPr>
          <w:i/>
          <w:color w:val="181818"/>
          <w:spacing w:val="-3"/>
        </w:rPr>
        <w:t xml:space="preserve"> </w:t>
      </w:r>
      <w:r w:rsidRPr="002A5730">
        <w:rPr>
          <w:i/>
          <w:color w:val="181818"/>
        </w:rPr>
        <w:t>§</w:t>
      </w:r>
      <w:r w:rsidRPr="002A5730">
        <w:rPr>
          <w:i/>
          <w:color w:val="181818"/>
          <w:spacing w:val="-4"/>
        </w:rPr>
        <w:t xml:space="preserve"> </w:t>
      </w:r>
      <w:r w:rsidRPr="002A5730">
        <w:rPr>
          <w:i/>
          <w:color w:val="181818"/>
        </w:rPr>
        <w:t>11-1,</w:t>
      </w:r>
      <w:r w:rsidRPr="002A5730">
        <w:rPr>
          <w:i/>
          <w:color w:val="181818"/>
          <w:spacing w:val="-3"/>
        </w:rPr>
        <w:t xml:space="preserve"> </w:t>
      </w:r>
      <w:r w:rsidRPr="002A5730">
        <w:rPr>
          <w:i/>
          <w:color w:val="181818"/>
        </w:rPr>
        <w:t>og</w:t>
      </w:r>
      <w:r w:rsidRPr="002A5730">
        <w:rPr>
          <w:i/>
          <w:color w:val="181818"/>
          <w:spacing w:val="-3"/>
        </w:rPr>
        <w:t xml:space="preserve"> </w:t>
      </w:r>
      <w:r w:rsidRPr="002A5730">
        <w:rPr>
          <w:i/>
          <w:color w:val="181818"/>
        </w:rPr>
        <w:t>områdereguleringer</w:t>
      </w:r>
      <w:r w:rsidRPr="002A5730">
        <w:rPr>
          <w:i/>
          <w:color w:val="181818"/>
          <w:spacing w:val="-2"/>
        </w:rPr>
        <w:t xml:space="preserve"> </w:t>
      </w:r>
      <w:r w:rsidRPr="002A5730">
        <w:rPr>
          <w:i/>
          <w:color w:val="181818"/>
        </w:rPr>
        <w:t>etter</w:t>
      </w:r>
      <w:r w:rsidRPr="002A5730">
        <w:rPr>
          <w:i/>
          <w:color w:val="181818"/>
          <w:spacing w:val="-2"/>
        </w:rPr>
        <w:t xml:space="preserve"> </w:t>
      </w:r>
      <w:r w:rsidRPr="002A5730">
        <w:rPr>
          <w:i/>
          <w:color w:val="181818"/>
        </w:rPr>
        <w:t>§</w:t>
      </w:r>
      <w:r w:rsidRPr="002A5730">
        <w:rPr>
          <w:i/>
          <w:color w:val="181818"/>
          <w:spacing w:val="-4"/>
        </w:rPr>
        <w:t xml:space="preserve"> </w:t>
      </w:r>
      <w:r w:rsidRPr="002A5730">
        <w:rPr>
          <w:i/>
          <w:color w:val="181818"/>
        </w:rPr>
        <w:t>12-2</w:t>
      </w:r>
      <w:r w:rsidRPr="002A5730">
        <w:rPr>
          <w:i/>
          <w:color w:val="181818"/>
          <w:spacing w:val="-3"/>
        </w:rPr>
        <w:t xml:space="preserve"> </w:t>
      </w:r>
      <w:r w:rsidRPr="002A5730">
        <w:rPr>
          <w:i/>
          <w:color w:val="181818"/>
        </w:rPr>
        <w:t>når</w:t>
      </w:r>
      <w:r w:rsidRPr="002A5730">
        <w:rPr>
          <w:i/>
          <w:color w:val="181818"/>
          <w:spacing w:val="-2"/>
        </w:rPr>
        <w:t xml:space="preserve"> </w:t>
      </w:r>
      <w:r w:rsidRPr="002A5730">
        <w:rPr>
          <w:i/>
          <w:color w:val="181818"/>
        </w:rPr>
        <w:t>planene</w:t>
      </w:r>
      <w:r w:rsidRPr="002A5730">
        <w:rPr>
          <w:i/>
          <w:color w:val="181818"/>
          <w:spacing w:val="-5"/>
        </w:rPr>
        <w:t xml:space="preserve"> </w:t>
      </w:r>
      <w:r w:rsidRPr="002A5730">
        <w:rPr>
          <w:i/>
          <w:color w:val="181818"/>
        </w:rPr>
        <w:t>fastsetter</w:t>
      </w:r>
      <w:r w:rsidRPr="002A5730">
        <w:rPr>
          <w:i/>
          <w:color w:val="181818"/>
          <w:spacing w:val="-3"/>
        </w:rPr>
        <w:t xml:space="preserve"> </w:t>
      </w:r>
      <w:r w:rsidRPr="002A5730">
        <w:rPr>
          <w:i/>
          <w:color w:val="181818"/>
        </w:rPr>
        <w:t>rammer</w:t>
      </w:r>
      <w:r w:rsidRPr="002A5730">
        <w:rPr>
          <w:i/>
          <w:color w:val="181818"/>
          <w:spacing w:val="-2"/>
        </w:rPr>
        <w:t xml:space="preserve"> </w:t>
      </w:r>
      <w:r w:rsidRPr="002A5730">
        <w:rPr>
          <w:i/>
          <w:color w:val="181818"/>
        </w:rPr>
        <w:t>for tiltak i vedlegg I og II.</w:t>
      </w:r>
    </w:p>
    <w:p w14:paraId="3903FA20" w14:textId="77777777" w:rsidR="00AA4FB2" w:rsidRPr="002A5730" w:rsidRDefault="00AA4FB2" w:rsidP="00A26041">
      <w:pPr>
        <w:spacing w:line="259" w:lineRule="auto"/>
        <w:ind w:left="131"/>
      </w:pPr>
    </w:p>
    <w:p w14:paraId="689F6960" w14:textId="77777777" w:rsidR="00D92D5B" w:rsidRPr="002A5730" w:rsidRDefault="00D92D5B" w:rsidP="00A26041">
      <w:pPr>
        <w:spacing w:line="259" w:lineRule="auto"/>
        <w:ind w:left="131"/>
      </w:pPr>
      <w:r w:rsidRPr="002A5730">
        <w:t xml:space="preserve">Sidan planen ikkje </w:t>
      </w:r>
      <w:r w:rsidR="00AA4FB2" w:rsidRPr="002A5730">
        <w:t xml:space="preserve">blir </w:t>
      </w:r>
      <w:r w:rsidRPr="002A5730">
        <w:t xml:space="preserve">vurdert til å vera eit spesifikt infrastrukturprosjekt etter Vedlegg II, pkt. 10 </w:t>
      </w:r>
      <w:r w:rsidRPr="002A5730">
        <w:rPr>
          <w:i/>
        </w:rPr>
        <w:t>Infrastrukturprosjekter</w:t>
      </w:r>
      <w:r w:rsidRPr="002A5730">
        <w:t>,</w:t>
      </w:r>
      <w:r w:rsidRPr="002A5730">
        <w:rPr>
          <w:spacing w:val="-3"/>
        </w:rPr>
        <w:t xml:space="preserve"> </w:t>
      </w:r>
      <w:r w:rsidRPr="002A5730">
        <w:t>bokstav</w:t>
      </w:r>
      <w:r w:rsidRPr="002A5730">
        <w:rPr>
          <w:spacing w:val="-5"/>
        </w:rPr>
        <w:t xml:space="preserve"> </w:t>
      </w:r>
      <w:r w:rsidRPr="002A5730">
        <w:t>b)</w:t>
      </w:r>
      <w:r w:rsidRPr="002A5730">
        <w:rPr>
          <w:spacing w:val="-2"/>
        </w:rPr>
        <w:t xml:space="preserve"> </w:t>
      </w:r>
      <w:r w:rsidRPr="002A5730">
        <w:rPr>
          <w:i/>
        </w:rPr>
        <w:t>Utviklingsposjekter</w:t>
      </w:r>
      <w:r w:rsidRPr="002A5730">
        <w:rPr>
          <w:i/>
          <w:spacing w:val="-5"/>
        </w:rPr>
        <w:t xml:space="preserve"> </w:t>
      </w:r>
      <w:r w:rsidRPr="002A5730">
        <w:rPr>
          <w:i/>
        </w:rPr>
        <w:t>for</w:t>
      </w:r>
      <w:r w:rsidRPr="002A5730">
        <w:rPr>
          <w:i/>
          <w:spacing w:val="-3"/>
        </w:rPr>
        <w:t xml:space="preserve"> </w:t>
      </w:r>
      <w:r w:rsidRPr="002A5730">
        <w:rPr>
          <w:i/>
        </w:rPr>
        <w:t>by-</w:t>
      </w:r>
      <w:r w:rsidRPr="002A5730">
        <w:rPr>
          <w:i/>
          <w:spacing w:val="-3"/>
        </w:rPr>
        <w:t xml:space="preserve"> </w:t>
      </w:r>
      <w:r w:rsidRPr="002A5730">
        <w:rPr>
          <w:i/>
        </w:rPr>
        <w:t>og</w:t>
      </w:r>
      <w:r w:rsidRPr="002A5730">
        <w:rPr>
          <w:i/>
          <w:spacing w:val="-6"/>
        </w:rPr>
        <w:t xml:space="preserve"> </w:t>
      </w:r>
      <w:r w:rsidRPr="002A5730">
        <w:rPr>
          <w:i/>
        </w:rPr>
        <w:t>tettstedsområder,</w:t>
      </w:r>
      <w:r w:rsidRPr="002A5730">
        <w:rPr>
          <w:i/>
          <w:spacing w:val="-3"/>
        </w:rPr>
        <w:t xml:space="preserve"> </w:t>
      </w:r>
      <w:r w:rsidRPr="002A5730">
        <w:rPr>
          <w:i/>
        </w:rPr>
        <w:t>inkludert</w:t>
      </w:r>
      <w:r w:rsidRPr="002A5730">
        <w:rPr>
          <w:i/>
          <w:spacing w:val="-5"/>
        </w:rPr>
        <w:t xml:space="preserve"> </w:t>
      </w:r>
      <w:r w:rsidRPr="002A5730">
        <w:rPr>
          <w:i/>
        </w:rPr>
        <w:t>kjøpesentre</w:t>
      </w:r>
      <w:r w:rsidRPr="002A5730">
        <w:rPr>
          <w:i/>
          <w:spacing w:val="-3"/>
        </w:rPr>
        <w:t xml:space="preserve"> </w:t>
      </w:r>
      <w:r w:rsidRPr="002A5730">
        <w:rPr>
          <w:i/>
        </w:rPr>
        <w:t xml:space="preserve">og parkeringsanlegg, </w:t>
      </w:r>
      <w:r w:rsidRPr="002A5730">
        <w:t xml:space="preserve">så </w:t>
      </w:r>
      <w:r w:rsidR="00AA4FB2" w:rsidRPr="002A5730">
        <w:t>blir</w:t>
      </w:r>
      <w:r w:rsidRPr="002A5730">
        <w:t xml:space="preserve"> ikkje planen omfatta av vedlegg II i forskrifta.</w:t>
      </w:r>
    </w:p>
    <w:p w14:paraId="469A7A37" w14:textId="77777777" w:rsidR="00AA4FB2" w:rsidRPr="002A5730" w:rsidRDefault="00AA4FB2" w:rsidP="00A26041">
      <w:pPr>
        <w:pStyle w:val="Brdtekst"/>
        <w:spacing w:line="268" w:lineRule="exact"/>
        <w:ind w:left="131"/>
      </w:pPr>
    </w:p>
    <w:p w14:paraId="2F4F70DD" w14:textId="77777777" w:rsidR="00D92D5B" w:rsidRPr="002A5730" w:rsidRDefault="00D92D5B" w:rsidP="00A26041">
      <w:pPr>
        <w:pStyle w:val="Brdtekst"/>
        <w:spacing w:line="268" w:lineRule="exact"/>
        <w:ind w:left="131"/>
      </w:pPr>
      <w:r w:rsidRPr="002A5730">
        <w:lastRenderedPageBreak/>
        <w:t>Planarbeidet</w:t>
      </w:r>
      <w:r w:rsidRPr="002A5730">
        <w:rPr>
          <w:spacing w:val="-3"/>
        </w:rPr>
        <w:t xml:space="preserve"> </w:t>
      </w:r>
      <w:r w:rsidRPr="002A5730">
        <w:t>skal</w:t>
      </w:r>
      <w:r w:rsidRPr="002A5730">
        <w:rPr>
          <w:spacing w:val="-4"/>
        </w:rPr>
        <w:t xml:space="preserve"> </w:t>
      </w:r>
      <w:r w:rsidRPr="002A5730">
        <w:t>vurderast</w:t>
      </w:r>
      <w:r w:rsidRPr="002A5730">
        <w:rPr>
          <w:spacing w:val="-2"/>
        </w:rPr>
        <w:t xml:space="preserve"> </w:t>
      </w:r>
      <w:r w:rsidRPr="002A5730">
        <w:t>etter</w:t>
      </w:r>
      <w:r w:rsidRPr="002A5730">
        <w:rPr>
          <w:spacing w:val="-1"/>
        </w:rPr>
        <w:t xml:space="preserve"> </w:t>
      </w:r>
      <w:r w:rsidRPr="002A5730">
        <w:t>§</w:t>
      </w:r>
      <w:r w:rsidRPr="002A5730">
        <w:rPr>
          <w:spacing w:val="-3"/>
        </w:rPr>
        <w:t xml:space="preserve"> </w:t>
      </w:r>
      <w:r w:rsidRPr="002A5730">
        <w:t>6a,</w:t>
      </w:r>
      <w:r w:rsidRPr="002A5730">
        <w:rPr>
          <w:spacing w:val="-4"/>
        </w:rPr>
        <w:t xml:space="preserve"> </w:t>
      </w:r>
      <w:r w:rsidRPr="002A5730">
        <w:t>jf.</w:t>
      </w:r>
      <w:r w:rsidRPr="002A5730">
        <w:rPr>
          <w:spacing w:val="-1"/>
        </w:rPr>
        <w:t xml:space="preserve"> </w:t>
      </w:r>
      <w:r w:rsidRPr="002A5730">
        <w:t>punkt</w:t>
      </w:r>
      <w:r w:rsidRPr="002A5730">
        <w:rPr>
          <w:spacing w:val="-3"/>
        </w:rPr>
        <w:t xml:space="preserve"> </w:t>
      </w:r>
      <w:r w:rsidRPr="002A5730">
        <w:t>ovanfor,</w:t>
      </w:r>
      <w:r w:rsidRPr="002A5730">
        <w:rPr>
          <w:spacing w:val="-1"/>
        </w:rPr>
        <w:t xml:space="preserve"> </w:t>
      </w:r>
      <w:r w:rsidRPr="002A5730">
        <w:t>og</w:t>
      </w:r>
      <w:r w:rsidRPr="002A5730">
        <w:rPr>
          <w:spacing w:val="-2"/>
        </w:rPr>
        <w:t xml:space="preserve"> </w:t>
      </w:r>
      <w:r w:rsidRPr="002A5730">
        <w:t>det</w:t>
      </w:r>
      <w:r w:rsidRPr="002A5730">
        <w:rPr>
          <w:spacing w:val="-1"/>
        </w:rPr>
        <w:t xml:space="preserve"> </w:t>
      </w:r>
      <w:r w:rsidRPr="002A5730">
        <w:t>eine</w:t>
      </w:r>
      <w:r w:rsidRPr="002A5730">
        <w:rPr>
          <w:spacing w:val="-1"/>
        </w:rPr>
        <w:t xml:space="preserve"> </w:t>
      </w:r>
      <w:r w:rsidRPr="002A5730">
        <w:t>punktet</w:t>
      </w:r>
      <w:r w:rsidRPr="002A5730">
        <w:rPr>
          <w:spacing w:val="-1"/>
        </w:rPr>
        <w:t xml:space="preserve"> </w:t>
      </w:r>
      <w:r w:rsidRPr="002A5730">
        <w:t>som</w:t>
      </w:r>
      <w:r w:rsidRPr="002A5730">
        <w:rPr>
          <w:spacing w:val="-2"/>
        </w:rPr>
        <w:t xml:space="preserve"> </w:t>
      </w:r>
      <w:r w:rsidRPr="002A5730">
        <w:t>tiltaket</w:t>
      </w:r>
      <w:r w:rsidRPr="002A5730">
        <w:rPr>
          <w:spacing w:val="-1"/>
        </w:rPr>
        <w:t xml:space="preserve"> </w:t>
      </w:r>
      <w:r w:rsidRPr="002A5730">
        <w:t>kan</w:t>
      </w:r>
      <w:r w:rsidRPr="002A5730">
        <w:rPr>
          <w:spacing w:val="-1"/>
        </w:rPr>
        <w:t xml:space="preserve"> </w:t>
      </w:r>
      <w:r w:rsidRPr="002A5730">
        <w:t>falla</w:t>
      </w:r>
      <w:r w:rsidRPr="002A5730">
        <w:rPr>
          <w:spacing w:val="-1"/>
        </w:rPr>
        <w:t xml:space="preserve"> </w:t>
      </w:r>
      <w:r w:rsidRPr="002A5730">
        <w:t>inn</w:t>
      </w:r>
      <w:r w:rsidRPr="002A5730">
        <w:rPr>
          <w:spacing w:val="-2"/>
        </w:rPr>
        <w:t xml:space="preserve"> </w:t>
      </w:r>
      <w:r w:rsidRPr="002A5730">
        <w:t>under</w:t>
      </w:r>
      <w:r w:rsidRPr="002A5730">
        <w:rPr>
          <w:spacing w:val="-3"/>
        </w:rPr>
        <w:t xml:space="preserve"> </w:t>
      </w:r>
      <w:r w:rsidRPr="002A5730">
        <w:t>er vedlegg I pkt.</w:t>
      </w:r>
      <w:r w:rsidRPr="002A5730">
        <w:rPr>
          <w:spacing w:val="40"/>
        </w:rPr>
        <w:t xml:space="preserve"> </w:t>
      </w:r>
      <w:r w:rsidRPr="002A5730">
        <w:t xml:space="preserve">24: </w:t>
      </w:r>
      <w:r w:rsidRPr="002A5730">
        <w:rPr>
          <w:i/>
          <w:color w:val="333333"/>
          <w:shd w:val="clear" w:color="auto" w:fill="FFFFFF"/>
        </w:rPr>
        <w:t>Næringsbygg, bygg for offentlig eller privat tjenesteyting og bygg til allmennyttige formål</w:t>
      </w:r>
      <w:r w:rsidRPr="002A5730">
        <w:rPr>
          <w:i/>
          <w:color w:val="333333"/>
        </w:rPr>
        <w:t xml:space="preserve"> med et bruksareal på mer enn 15 000 m2 (mindre tiltak omfattes av vedlegg II nr. 11j).</w:t>
      </w:r>
    </w:p>
    <w:p w14:paraId="15A9A2CF" w14:textId="77777777" w:rsidR="00D92D5B" w:rsidRPr="002A5730" w:rsidRDefault="00D92D5B" w:rsidP="00A26041">
      <w:pPr>
        <w:pStyle w:val="Brdtekst"/>
        <w:spacing w:line="259" w:lineRule="auto"/>
        <w:ind w:left="131" w:right="456"/>
      </w:pPr>
      <w:r w:rsidRPr="002A5730">
        <w:t>Det</w:t>
      </w:r>
      <w:r w:rsidRPr="002A5730">
        <w:rPr>
          <w:spacing w:val="-3"/>
        </w:rPr>
        <w:t xml:space="preserve"> </w:t>
      </w:r>
      <w:r w:rsidRPr="002A5730">
        <w:t>er</w:t>
      </w:r>
      <w:r w:rsidRPr="002A5730">
        <w:rPr>
          <w:spacing w:val="-1"/>
        </w:rPr>
        <w:t xml:space="preserve"> </w:t>
      </w:r>
      <w:r w:rsidRPr="002A5730">
        <w:t>ikkje</w:t>
      </w:r>
      <w:r w:rsidRPr="002A5730">
        <w:rPr>
          <w:spacing w:val="-3"/>
        </w:rPr>
        <w:t xml:space="preserve"> </w:t>
      </w:r>
      <w:r w:rsidRPr="002A5730">
        <w:t>sannsynleg</w:t>
      </w:r>
      <w:r w:rsidRPr="002A5730">
        <w:rPr>
          <w:spacing w:val="-4"/>
        </w:rPr>
        <w:t xml:space="preserve"> </w:t>
      </w:r>
      <w:r w:rsidRPr="002A5730">
        <w:t>at</w:t>
      </w:r>
      <w:r w:rsidRPr="002A5730">
        <w:rPr>
          <w:spacing w:val="-1"/>
        </w:rPr>
        <w:t xml:space="preserve"> </w:t>
      </w:r>
      <w:r w:rsidRPr="002A5730">
        <w:t>bruksarealet</w:t>
      </w:r>
      <w:r w:rsidRPr="002A5730">
        <w:rPr>
          <w:spacing w:val="-1"/>
        </w:rPr>
        <w:t xml:space="preserve"> </w:t>
      </w:r>
      <w:r w:rsidRPr="002A5730">
        <w:t>vert</w:t>
      </w:r>
      <w:r w:rsidRPr="002A5730">
        <w:rPr>
          <w:spacing w:val="-2"/>
        </w:rPr>
        <w:t xml:space="preserve"> </w:t>
      </w:r>
      <w:r w:rsidRPr="002A5730">
        <w:t>så</w:t>
      </w:r>
      <w:r w:rsidRPr="002A5730">
        <w:rPr>
          <w:spacing w:val="-1"/>
        </w:rPr>
        <w:t xml:space="preserve"> </w:t>
      </w:r>
      <w:r w:rsidRPr="002A5730">
        <w:t>stort,</w:t>
      </w:r>
      <w:r w:rsidRPr="002A5730">
        <w:rPr>
          <w:spacing w:val="-1"/>
        </w:rPr>
        <w:t xml:space="preserve"> </w:t>
      </w:r>
      <w:r w:rsidRPr="002A5730">
        <w:t>og difor</w:t>
      </w:r>
      <w:r w:rsidRPr="002A5730">
        <w:rPr>
          <w:spacing w:val="-3"/>
        </w:rPr>
        <w:t xml:space="preserve"> </w:t>
      </w:r>
      <w:r w:rsidRPr="002A5730">
        <w:t>vert</w:t>
      </w:r>
      <w:r w:rsidRPr="002A5730">
        <w:rPr>
          <w:spacing w:val="-3"/>
        </w:rPr>
        <w:t xml:space="preserve"> </w:t>
      </w:r>
      <w:r w:rsidRPr="002A5730">
        <w:t>planen ikkje</w:t>
      </w:r>
      <w:r w:rsidRPr="002A5730">
        <w:rPr>
          <w:spacing w:val="-2"/>
        </w:rPr>
        <w:t xml:space="preserve"> </w:t>
      </w:r>
      <w:r w:rsidRPr="002A5730">
        <w:t>vurdert til</w:t>
      </w:r>
      <w:r w:rsidRPr="002A5730">
        <w:rPr>
          <w:spacing w:val="-1"/>
        </w:rPr>
        <w:t xml:space="preserve"> </w:t>
      </w:r>
      <w:r w:rsidRPr="002A5730">
        <w:t>å</w:t>
      </w:r>
      <w:r w:rsidRPr="002A5730">
        <w:rPr>
          <w:spacing w:val="-4"/>
        </w:rPr>
        <w:t xml:space="preserve"> </w:t>
      </w:r>
      <w:r w:rsidRPr="002A5730">
        <w:t>vera</w:t>
      </w:r>
      <w:r w:rsidRPr="002A5730">
        <w:rPr>
          <w:spacing w:val="-3"/>
        </w:rPr>
        <w:t xml:space="preserve"> </w:t>
      </w:r>
      <w:r w:rsidRPr="002A5730">
        <w:t>omfatta</w:t>
      </w:r>
      <w:r w:rsidRPr="002A5730">
        <w:rPr>
          <w:spacing w:val="-3"/>
        </w:rPr>
        <w:t xml:space="preserve"> </w:t>
      </w:r>
      <w:r w:rsidRPr="002A5730">
        <w:t>av vedlegg I i forskrifta.</w:t>
      </w:r>
    </w:p>
    <w:p w14:paraId="27D78E7B" w14:textId="77777777" w:rsidR="008E1F8D" w:rsidRPr="002A5730" w:rsidRDefault="008E1F8D" w:rsidP="00A26041">
      <w:pPr>
        <w:pStyle w:val="Brdtekst"/>
        <w:ind w:left="131"/>
      </w:pPr>
    </w:p>
    <w:p w14:paraId="1381CFC4" w14:textId="77777777" w:rsidR="00D92D5B" w:rsidRPr="002A5730" w:rsidRDefault="00D92D5B" w:rsidP="00A26041">
      <w:pPr>
        <w:pStyle w:val="Brdtekst"/>
        <w:ind w:left="131"/>
      </w:pPr>
      <w:r w:rsidRPr="002A5730">
        <w:t>Ut</w:t>
      </w:r>
      <w:r w:rsidRPr="002A5730">
        <w:rPr>
          <w:spacing w:val="-6"/>
        </w:rPr>
        <w:t xml:space="preserve"> </w:t>
      </w:r>
      <w:r w:rsidRPr="002A5730">
        <w:t>over</w:t>
      </w:r>
      <w:r w:rsidRPr="002A5730">
        <w:rPr>
          <w:spacing w:val="-6"/>
        </w:rPr>
        <w:t xml:space="preserve"> </w:t>
      </w:r>
      <w:r w:rsidRPr="002A5730">
        <w:t>dette</w:t>
      </w:r>
      <w:r w:rsidRPr="002A5730">
        <w:rPr>
          <w:spacing w:val="-5"/>
        </w:rPr>
        <w:t xml:space="preserve"> </w:t>
      </w:r>
      <w:r w:rsidRPr="002A5730">
        <w:t>finn</w:t>
      </w:r>
      <w:r w:rsidRPr="002A5730">
        <w:rPr>
          <w:spacing w:val="-5"/>
        </w:rPr>
        <w:t xml:space="preserve"> </w:t>
      </w:r>
      <w:r w:rsidRPr="002A5730">
        <w:t>ikkje</w:t>
      </w:r>
      <w:r w:rsidRPr="002A5730">
        <w:rPr>
          <w:spacing w:val="-7"/>
        </w:rPr>
        <w:t xml:space="preserve"> </w:t>
      </w:r>
      <w:r w:rsidRPr="002A5730">
        <w:t>administrasjonen</w:t>
      </w:r>
      <w:r w:rsidRPr="002A5730">
        <w:rPr>
          <w:spacing w:val="-4"/>
        </w:rPr>
        <w:t xml:space="preserve"> </w:t>
      </w:r>
      <w:r w:rsidRPr="002A5730">
        <w:t>andre</w:t>
      </w:r>
      <w:r w:rsidRPr="002A5730">
        <w:rPr>
          <w:spacing w:val="-4"/>
        </w:rPr>
        <w:t xml:space="preserve"> </w:t>
      </w:r>
      <w:r w:rsidRPr="002A5730">
        <w:t>utløysande</w:t>
      </w:r>
      <w:r w:rsidRPr="002A5730">
        <w:rPr>
          <w:spacing w:val="-3"/>
        </w:rPr>
        <w:t xml:space="preserve"> </w:t>
      </w:r>
      <w:r w:rsidRPr="002A5730">
        <w:t>kriterium</w:t>
      </w:r>
      <w:r w:rsidRPr="002A5730">
        <w:rPr>
          <w:spacing w:val="-4"/>
        </w:rPr>
        <w:t xml:space="preserve"> </w:t>
      </w:r>
      <w:r w:rsidRPr="002A5730">
        <w:t>for</w:t>
      </w:r>
      <w:r w:rsidRPr="002A5730">
        <w:rPr>
          <w:spacing w:val="-4"/>
        </w:rPr>
        <w:t xml:space="preserve"> </w:t>
      </w:r>
      <w:r w:rsidRPr="002A5730">
        <w:t>utarbeiding</w:t>
      </w:r>
      <w:r w:rsidRPr="002A5730">
        <w:rPr>
          <w:spacing w:val="-6"/>
        </w:rPr>
        <w:t xml:space="preserve"> </w:t>
      </w:r>
      <w:r w:rsidRPr="002A5730">
        <w:t>av</w:t>
      </w:r>
      <w:r w:rsidRPr="002A5730">
        <w:rPr>
          <w:spacing w:val="-3"/>
        </w:rPr>
        <w:t xml:space="preserve"> </w:t>
      </w:r>
      <w:r w:rsidRPr="002A5730">
        <w:rPr>
          <w:spacing w:val="-2"/>
        </w:rPr>
        <w:t>konsekvensutgreiing.</w:t>
      </w:r>
    </w:p>
    <w:p w14:paraId="760C45D3" w14:textId="77777777" w:rsidR="00D92D5B" w:rsidRPr="002A5730" w:rsidRDefault="00D92D5B" w:rsidP="00A26041">
      <w:pPr>
        <w:pStyle w:val="Brdtekst"/>
        <w:spacing w:before="4"/>
        <w:rPr>
          <w:sz w:val="17"/>
        </w:rPr>
      </w:pPr>
    </w:p>
    <w:p w14:paraId="4FDFB5A0" w14:textId="77777777" w:rsidR="00A26041" w:rsidRPr="002A5730" w:rsidRDefault="00A26041" w:rsidP="00D92D5B">
      <w:pPr>
        <w:pStyle w:val="Brdtekst"/>
        <w:spacing w:before="4"/>
        <w:rPr>
          <w:sz w:val="17"/>
        </w:rPr>
      </w:pPr>
    </w:p>
    <w:p w14:paraId="54478C45" w14:textId="77777777" w:rsidR="00247260" w:rsidRPr="002A5730" w:rsidRDefault="00D92D5B" w:rsidP="009A05B7">
      <w:pPr>
        <w:pStyle w:val="Overskrift2"/>
        <w:numPr>
          <w:ilvl w:val="1"/>
          <w:numId w:val="23"/>
        </w:numPr>
        <w:tabs>
          <w:tab w:val="left" w:pos="579"/>
        </w:tabs>
        <w:spacing w:before="80" w:after="0"/>
      </w:pPr>
      <w:bookmarkStart w:id="8" w:name="_bookmark4"/>
      <w:bookmarkStart w:id="9" w:name="_Toc163472723"/>
      <w:bookmarkEnd w:id="8"/>
      <w:r w:rsidRPr="002A5730">
        <w:rPr>
          <w:spacing w:val="-2"/>
        </w:rPr>
        <w:t>Planprogram</w:t>
      </w:r>
      <w:bookmarkEnd w:id="9"/>
    </w:p>
    <w:p w14:paraId="57DD2867" w14:textId="77777777" w:rsidR="00D92D5B" w:rsidRPr="002A5730" w:rsidRDefault="00D92D5B" w:rsidP="00D92D5B">
      <w:pPr>
        <w:pStyle w:val="Brdtekst"/>
        <w:spacing w:before="149" w:line="259" w:lineRule="auto"/>
        <w:ind w:left="131" w:right="503"/>
      </w:pPr>
      <w:r w:rsidRPr="002A5730">
        <w:t>Planprogram for planarbeidet vart</w:t>
      </w:r>
      <w:r w:rsidRPr="002A5730">
        <w:rPr>
          <w:spacing w:val="-1"/>
        </w:rPr>
        <w:t xml:space="preserve"> </w:t>
      </w:r>
      <w:r w:rsidRPr="002A5730">
        <w:t>vedteke</w:t>
      </w:r>
      <w:r w:rsidRPr="002A5730">
        <w:rPr>
          <w:spacing w:val="-1"/>
        </w:rPr>
        <w:t xml:space="preserve"> </w:t>
      </w:r>
      <w:r w:rsidRPr="002A5730">
        <w:t>27.09.2016, sak</w:t>
      </w:r>
      <w:r w:rsidRPr="002A5730">
        <w:rPr>
          <w:spacing w:val="-1"/>
        </w:rPr>
        <w:t xml:space="preserve"> </w:t>
      </w:r>
      <w:r w:rsidRPr="002A5730">
        <w:t>82/2016 i Os kommunestyre. Her</w:t>
      </w:r>
      <w:r w:rsidRPr="002A5730">
        <w:rPr>
          <w:spacing w:val="-1"/>
        </w:rPr>
        <w:t xml:space="preserve"> </w:t>
      </w:r>
      <w:r w:rsidRPr="002A5730">
        <w:t>er det fastsett</w:t>
      </w:r>
      <w:r w:rsidRPr="002A5730">
        <w:rPr>
          <w:spacing w:val="-1"/>
        </w:rPr>
        <w:t xml:space="preserve"> </w:t>
      </w:r>
      <w:r w:rsidRPr="002A5730">
        <w:t>at føremålet med planarbeidet er å «fremje ei berekraftig utvikling i sentrum fram mot 2040 gjennom å</w:t>
      </w:r>
      <w:r w:rsidRPr="002A5730">
        <w:rPr>
          <w:spacing w:val="40"/>
        </w:rPr>
        <w:t xml:space="preserve"> </w:t>
      </w:r>
      <w:r w:rsidRPr="002A5730">
        <w:t>planlegge for fortetting og transformasjon med kvalitet for delar av Osøyro». Sentralt står òg målet om livskvalitet for alle. Osøyro skal bli eit vitalt og livskraftig sentrum der det blir lagt til rette for ein balanse mellom handels, opplevings- og butilbod – der folk og næringsliv kan trivast. Dette inneber mellom anna å styrke</w:t>
      </w:r>
      <w:r w:rsidRPr="002A5730">
        <w:rPr>
          <w:spacing w:val="-1"/>
        </w:rPr>
        <w:t xml:space="preserve"> </w:t>
      </w:r>
      <w:r w:rsidRPr="002A5730">
        <w:t>Osøyro</w:t>
      </w:r>
      <w:r w:rsidRPr="002A5730">
        <w:rPr>
          <w:spacing w:val="-3"/>
        </w:rPr>
        <w:t xml:space="preserve"> </w:t>
      </w:r>
      <w:r w:rsidRPr="002A5730">
        <w:t>som</w:t>
      </w:r>
      <w:r w:rsidRPr="002A5730">
        <w:rPr>
          <w:spacing w:val="-1"/>
        </w:rPr>
        <w:t xml:space="preserve"> </w:t>
      </w:r>
      <w:r w:rsidRPr="002A5730">
        <w:t>region-</w:t>
      </w:r>
      <w:r w:rsidRPr="002A5730">
        <w:rPr>
          <w:spacing w:val="-5"/>
        </w:rPr>
        <w:t xml:space="preserve"> </w:t>
      </w:r>
      <w:r w:rsidRPr="002A5730">
        <w:t>og</w:t>
      </w:r>
      <w:r w:rsidRPr="002A5730">
        <w:rPr>
          <w:spacing w:val="-3"/>
        </w:rPr>
        <w:t xml:space="preserve"> </w:t>
      </w:r>
      <w:r w:rsidRPr="002A5730">
        <w:t>lokalsenter</w:t>
      </w:r>
      <w:r w:rsidRPr="002A5730">
        <w:rPr>
          <w:spacing w:val="-4"/>
        </w:rPr>
        <w:t xml:space="preserve"> </w:t>
      </w:r>
      <w:r w:rsidRPr="002A5730">
        <w:t>ved</w:t>
      </w:r>
      <w:r w:rsidRPr="002A5730">
        <w:rPr>
          <w:spacing w:val="-2"/>
        </w:rPr>
        <w:t xml:space="preserve"> </w:t>
      </w:r>
      <w:r w:rsidRPr="002A5730">
        <w:t>å</w:t>
      </w:r>
      <w:r w:rsidRPr="002A5730">
        <w:rPr>
          <w:spacing w:val="-5"/>
        </w:rPr>
        <w:t xml:space="preserve"> </w:t>
      </w:r>
      <w:r w:rsidRPr="002A5730">
        <w:t>auke</w:t>
      </w:r>
      <w:r w:rsidRPr="002A5730">
        <w:rPr>
          <w:spacing w:val="-4"/>
        </w:rPr>
        <w:t xml:space="preserve"> </w:t>
      </w:r>
      <w:r w:rsidRPr="002A5730">
        <w:t>attraktiviteten</w:t>
      </w:r>
      <w:r w:rsidRPr="002A5730">
        <w:rPr>
          <w:spacing w:val="-2"/>
        </w:rPr>
        <w:t xml:space="preserve"> </w:t>
      </w:r>
      <w:r w:rsidRPr="002A5730">
        <w:t>i</w:t>
      </w:r>
      <w:r w:rsidRPr="002A5730">
        <w:rPr>
          <w:spacing w:val="-5"/>
        </w:rPr>
        <w:t xml:space="preserve"> </w:t>
      </w:r>
      <w:r w:rsidRPr="002A5730">
        <w:t>sentrumsgatene,</w:t>
      </w:r>
      <w:r w:rsidRPr="002A5730">
        <w:rPr>
          <w:spacing w:val="-1"/>
        </w:rPr>
        <w:t xml:space="preserve"> </w:t>
      </w:r>
      <w:r w:rsidRPr="002A5730">
        <w:t>finne</w:t>
      </w:r>
      <w:r w:rsidRPr="002A5730">
        <w:rPr>
          <w:spacing w:val="-4"/>
        </w:rPr>
        <w:t xml:space="preserve"> </w:t>
      </w:r>
      <w:r w:rsidRPr="002A5730">
        <w:t>betre</w:t>
      </w:r>
      <w:r w:rsidRPr="002A5730">
        <w:rPr>
          <w:spacing w:val="-1"/>
        </w:rPr>
        <w:t xml:space="preserve"> </w:t>
      </w:r>
      <w:r w:rsidRPr="002A5730">
        <w:t>løysingar</w:t>
      </w:r>
      <w:r w:rsidRPr="002A5730">
        <w:rPr>
          <w:spacing w:val="-5"/>
        </w:rPr>
        <w:t xml:space="preserve"> </w:t>
      </w:r>
      <w:r w:rsidRPr="002A5730">
        <w:t>for bil og parkering slik at dei tek mindre plass i gatebiletet, og auke kontakten med fjord og elv.</w:t>
      </w:r>
    </w:p>
    <w:p w14:paraId="5A63E27D" w14:textId="77777777" w:rsidR="008E1F8D" w:rsidRPr="002A5730" w:rsidRDefault="008E1F8D" w:rsidP="00D92D5B">
      <w:pPr>
        <w:pStyle w:val="Brdtekst"/>
        <w:spacing w:before="149" w:line="259" w:lineRule="auto"/>
        <w:ind w:left="131" w:right="503"/>
      </w:pPr>
    </w:p>
    <w:p w14:paraId="44F4C4E7" w14:textId="77777777" w:rsidR="00D92D5B" w:rsidRPr="002A5730" w:rsidRDefault="00D92D5B" w:rsidP="00D92D5B">
      <w:pPr>
        <w:pStyle w:val="Brdtekst"/>
        <w:spacing w:line="259" w:lineRule="auto"/>
        <w:ind w:left="131" w:right="456"/>
      </w:pPr>
      <w:r w:rsidRPr="002A5730">
        <w:t>Det overordna målet fastsett i planprogrammet for planarbeidet er «å leggja til rette for meir liv på øyro gjennom</w:t>
      </w:r>
      <w:r w:rsidRPr="002A5730">
        <w:rPr>
          <w:spacing w:val="-4"/>
        </w:rPr>
        <w:t xml:space="preserve"> </w:t>
      </w:r>
      <w:r w:rsidRPr="002A5730">
        <w:t>balansert</w:t>
      </w:r>
      <w:r w:rsidRPr="002A5730">
        <w:rPr>
          <w:spacing w:val="-4"/>
        </w:rPr>
        <w:t xml:space="preserve"> </w:t>
      </w:r>
      <w:r w:rsidRPr="002A5730">
        <w:t>sentrumsutvikling,</w:t>
      </w:r>
      <w:r w:rsidRPr="002A5730">
        <w:rPr>
          <w:spacing w:val="-2"/>
        </w:rPr>
        <w:t xml:space="preserve"> </w:t>
      </w:r>
      <w:r w:rsidRPr="002A5730">
        <w:t>fortetting</w:t>
      </w:r>
      <w:r w:rsidRPr="002A5730">
        <w:rPr>
          <w:spacing w:val="-3"/>
        </w:rPr>
        <w:t xml:space="preserve"> </w:t>
      </w:r>
      <w:r w:rsidRPr="002A5730">
        <w:t>og</w:t>
      </w:r>
      <w:r w:rsidRPr="002A5730">
        <w:rPr>
          <w:spacing w:val="-5"/>
        </w:rPr>
        <w:t xml:space="preserve"> </w:t>
      </w:r>
      <w:r w:rsidRPr="002A5730">
        <w:t>tilrettelegging</w:t>
      </w:r>
      <w:r w:rsidRPr="002A5730">
        <w:rPr>
          <w:spacing w:val="-3"/>
        </w:rPr>
        <w:t xml:space="preserve"> </w:t>
      </w:r>
      <w:r w:rsidRPr="002A5730">
        <w:t>for</w:t>
      </w:r>
      <w:r w:rsidRPr="002A5730">
        <w:rPr>
          <w:spacing w:val="-2"/>
        </w:rPr>
        <w:t xml:space="preserve"> </w:t>
      </w:r>
      <w:r w:rsidRPr="002A5730">
        <w:t>bustad,</w:t>
      </w:r>
      <w:r w:rsidRPr="002A5730">
        <w:rPr>
          <w:spacing w:val="-2"/>
        </w:rPr>
        <w:t xml:space="preserve"> </w:t>
      </w:r>
      <w:r w:rsidRPr="002A5730">
        <w:t>handels-</w:t>
      </w:r>
      <w:r w:rsidRPr="002A5730">
        <w:rPr>
          <w:spacing w:val="-2"/>
        </w:rPr>
        <w:t xml:space="preserve"> </w:t>
      </w:r>
      <w:r w:rsidRPr="002A5730">
        <w:t>og</w:t>
      </w:r>
      <w:r w:rsidRPr="002A5730">
        <w:rPr>
          <w:spacing w:val="-3"/>
        </w:rPr>
        <w:t xml:space="preserve"> </w:t>
      </w:r>
      <w:r w:rsidRPr="002A5730">
        <w:t>næringsliv».</w:t>
      </w:r>
      <w:r w:rsidRPr="002A5730">
        <w:rPr>
          <w:spacing w:val="40"/>
        </w:rPr>
        <w:t xml:space="preserve"> </w:t>
      </w:r>
      <w:r w:rsidRPr="002A5730">
        <w:t>Sentralt i planarbeidet står òg omsynet til born og unge samt grupper med særskilte behov. Det er òg viktig å sikre ålmenta si tilgjenge til areal i strandsona, grønstrukturar og kultur</w:t>
      </w:r>
      <w:r w:rsidR="00FD51C1" w:rsidRPr="002A5730">
        <w:t>-</w:t>
      </w:r>
      <w:r w:rsidRPr="002A5730">
        <w:t>historiske verdiar, samt å ta høgde for endringar</w:t>
      </w:r>
      <w:r w:rsidRPr="002A5730">
        <w:rPr>
          <w:spacing w:val="-2"/>
        </w:rPr>
        <w:t xml:space="preserve"> </w:t>
      </w:r>
      <w:r w:rsidRPr="002A5730">
        <w:t>i</w:t>
      </w:r>
      <w:r w:rsidRPr="002A5730">
        <w:rPr>
          <w:spacing w:val="-3"/>
        </w:rPr>
        <w:t xml:space="preserve"> </w:t>
      </w:r>
      <w:r w:rsidRPr="002A5730">
        <w:t>klima</w:t>
      </w:r>
      <w:r w:rsidRPr="002A5730">
        <w:rPr>
          <w:spacing w:val="-5"/>
        </w:rPr>
        <w:t xml:space="preserve"> </w:t>
      </w:r>
      <w:r w:rsidRPr="002A5730">
        <w:t>og</w:t>
      </w:r>
      <w:r w:rsidRPr="002A5730">
        <w:rPr>
          <w:spacing w:val="-5"/>
        </w:rPr>
        <w:t xml:space="preserve"> </w:t>
      </w:r>
      <w:r w:rsidRPr="002A5730">
        <w:t>miljø,</w:t>
      </w:r>
      <w:r w:rsidRPr="002A5730">
        <w:rPr>
          <w:spacing w:val="-4"/>
        </w:rPr>
        <w:t xml:space="preserve"> </w:t>
      </w:r>
      <w:r w:rsidRPr="002A5730">
        <w:t>grunntilhøve</w:t>
      </w:r>
      <w:r w:rsidRPr="002A5730">
        <w:rPr>
          <w:spacing w:val="-4"/>
        </w:rPr>
        <w:t xml:space="preserve"> </w:t>
      </w:r>
      <w:r w:rsidRPr="002A5730">
        <w:t>og</w:t>
      </w:r>
      <w:r w:rsidRPr="002A5730">
        <w:rPr>
          <w:spacing w:val="-3"/>
        </w:rPr>
        <w:t xml:space="preserve"> </w:t>
      </w:r>
      <w:r w:rsidRPr="002A5730">
        <w:t>andre</w:t>
      </w:r>
      <w:r w:rsidRPr="002A5730">
        <w:rPr>
          <w:spacing w:val="-2"/>
        </w:rPr>
        <w:t xml:space="preserve"> </w:t>
      </w:r>
      <w:r w:rsidRPr="002A5730">
        <w:t>risikomoment.</w:t>
      </w:r>
      <w:r w:rsidRPr="002A5730">
        <w:rPr>
          <w:spacing w:val="-4"/>
        </w:rPr>
        <w:t xml:space="preserve"> </w:t>
      </w:r>
      <w:r w:rsidRPr="002A5730">
        <w:t>Opparbeiding</w:t>
      </w:r>
      <w:r w:rsidRPr="002A5730">
        <w:rPr>
          <w:spacing w:val="-3"/>
        </w:rPr>
        <w:t xml:space="preserve"> </w:t>
      </w:r>
      <w:r w:rsidRPr="002A5730">
        <w:t>av</w:t>
      </w:r>
      <w:r w:rsidRPr="002A5730">
        <w:rPr>
          <w:spacing w:val="-1"/>
        </w:rPr>
        <w:t xml:space="preserve"> </w:t>
      </w:r>
      <w:r w:rsidRPr="002A5730">
        <w:t>sosial</w:t>
      </w:r>
      <w:r w:rsidRPr="002A5730">
        <w:rPr>
          <w:spacing w:val="-5"/>
        </w:rPr>
        <w:t xml:space="preserve"> </w:t>
      </w:r>
      <w:r w:rsidRPr="002A5730">
        <w:t>og</w:t>
      </w:r>
      <w:r w:rsidRPr="002A5730">
        <w:rPr>
          <w:spacing w:val="-3"/>
        </w:rPr>
        <w:t xml:space="preserve"> </w:t>
      </w:r>
      <w:r w:rsidRPr="002A5730">
        <w:t>teknisk</w:t>
      </w:r>
      <w:r w:rsidRPr="002A5730">
        <w:rPr>
          <w:spacing w:val="-3"/>
        </w:rPr>
        <w:t xml:space="preserve"> </w:t>
      </w:r>
      <w:r w:rsidRPr="002A5730">
        <w:t>infrastruktur samt veg er òg sentralt for å nå desse måla.</w:t>
      </w:r>
    </w:p>
    <w:p w14:paraId="7D32B68B" w14:textId="77777777" w:rsidR="00E540F1" w:rsidRPr="002A5730" w:rsidRDefault="00E540F1" w:rsidP="00D92D5B">
      <w:pPr>
        <w:pStyle w:val="Brdtekst"/>
        <w:spacing w:line="259" w:lineRule="auto"/>
        <w:ind w:left="131" w:right="456"/>
      </w:pPr>
    </w:p>
    <w:p w14:paraId="1D91F087" w14:textId="77777777" w:rsidR="00614692" w:rsidRPr="002A5730" w:rsidRDefault="00D92D5B" w:rsidP="00FD51C1">
      <w:pPr>
        <w:pStyle w:val="Brdtekst"/>
        <w:spacing w:line="268" w:lineRule="exact"/>
        <w:ind w:left="131"/>
      </w:pPr>
      <w:r w:rsidRPr="002A5730">
        <w:t>I</w:t>
      </w:r>
      <w:r w:rsidRPr="002A5730">
        <w:rPr>
          <w:spacing w:val="-7"/>
        </w:rPr>
        <w:t xml:space="preserve"> </w:t>
      </w:r>
      <w:r w:rsidRPr="002A5730">
        <w:t>planprogrammet</w:t>
      </w:r>
      <w:r w:rsidRPr="002A5730">
        <w:rPr>
          <w:spacing w:val="-4"/>
        </w:rPr>
        <w:t xml:space="preserve"> </w:t>
      </w:r>
      <w:r w:rsidRPr="002A5730">
        <w:t>er</w:t>
      </w:r>
      <w:r w:rsidRPr="002A5730">
        <w:rPr>
          <w:spacing w:val="-5"/>
        </w:rPr>
        <w:t xml:space="preserve"> </w:t>
      </w:r>
      <w:r w:rsidRPr="002A5730">
        <w:t>det</w:t>
      </w:r>
      <w:r w:rsidRPr="002A5730">
        <w:rPr>
          <w:spacing w:val="-4"/>
        </w:rPr>
        <w:t xml:space="preserve"> </w:t>
      </w:r>
      <w:r w:rsidRPr="002A5730">
        <w:t>fastsett</w:t>
      </w:r>
      <w:r w:rsidRPr="002A5730">
        <w:rPr>
          <w:spacing w:val="-4"/>
        </w:rPr>
        <w:t xml:space="preserve"> </w:t>
      </w:r>
      <w:r w:rsidRPr="002A5730">
        <w:t>18</w:t>
      </w:r>
      <w:r w:rsidRPr="002A5730">
        <w:rPr>
          <w:spacing w:val="-4"/>
        </w:rPr>
        <w:t xml:space="preserve"> </w:t>
      </w:r>
      <w:r w:rsidRPr="002A5730">
        <w:t>hovudpunkt</w:t>
      </w:r>
      <w:r w:rsidRPr="002A5730">
        <w:rPr>
          <w:spacing w:val="-4"/>
        </w:rPr>
        <w:t xml:space="preserve"> </w:t>
      </w:r>
      <w:r w:rsidRPr="002A5730">
        <w:t>som</w:t>
      </w:r>
      <w:r w:rsidRPr="002A5730">
        <w:rPr>
          <w:spacing w:val="-5"/>
        </w:rPr>
        <w:t xml:space="preserve"> </w:t>
      </w:r>
      <w:r w:rsidRPr="002A5730">
        <w:t>skal</w:t>
      </w:r>
      <w:r w:rsidRPr="002A5730">
        <w:rPr>
          <w:spacing w:val="-4"/>
        </w:rPr>
        <w:t xml:space="preserve"> </w:t>
      </w:r>
      <w:r w:rsidRPr="002A5730">
        <w:t>utgreiast</w:t>
      </w:r>
      <w:r w:rsidRPr="002A5730">
        <w:rPr>
          <w:spacing w:val="-4"/>
        </w:rPr>
        <w:t xml:space="preserve"> </w:t>
      </w:r>
      <w:r w:rsidRPr="002A5730">
        <w:t>som</w:t>
      </w:r>
      <w:r w:rsidRPr="002A5730">
        <w:rPr>
          <w:spacing w:val="-3"/>
        </w:rPr>
        <w:t xml:space="preserve"> </w:t>
      </w:r>
      <w:r w:rsidRPr="002A5730">
        <w:t>del</w:t>
      </w:r>
      <w:r w:rsidRPr="002A5730">
        <w:rPr>
          <w:spacing w:val="-4"/>
        </w:rPr>
        <w:t xml:space="preserve"> </w:t>
      </w:r>
      <w:r w:rsidRPr="002A5730">
        <w:t>av</w:t>
      </w:r>
      <w:r w:rsidRPr="002A5730">
        <w:rPr>
          <w:spacing w:val="-3"/>
        </w:rPr>
        <w:t xml:space="preserve"> </w:t>
      </w:r>
      <w:r w:rsidRPr="002A5730">
        <w:rPr>
          <w:spacing w:val="-2"/>
        </w:rPr>
        <w:t>planarbeidet:</w:t>
      </w:r>
    </w:p>
    <w:p w14:paraId="02C5329B"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Utforming</w:t>
      </w:r>
      <w:r w:rsidRPr="002A5730">
        <w:rPr>
          <w:spacing w:val="-8"/>
        </w:rPr>
        <w:t xml:space="preserve"> </w:t>
      </w:r>
      <w:r w:rsidRPr="002A5730">
        <w:t>av</w:t>
      </w:r>
      <w:r w:rsidRPr="002A5730">
        <w:rPr>
          <w:spacing w:val="-3"/>
        </w:rPr>
        <w:t xml:space="preserve"> </w:t>
      </w:r>
      <w:r w:rsidRPr="002A5730">
        <w:t>framtidig</w:t>
      </w:r>
      <w:r w:rsidRPr="002A5730">
        <w:rPr>
          <w:spacing w:val="-6"/>
        </w:rPr>
        <w:t xml:space="preserve"> </w:t>
      </w:r>
      <w:r w:rsidRPr="002A5730">
        <w:t>bystruktur</w:t>
      </w:r>
      <w:r w:rsidRPr="002A5730">
        <w:rPr>
          <w:spacing w:val="-5"/>
        </w:rPr>
        <w:t xml:space="preserve"> </w:t>
      </w:r>
      <w:r w:rsidRPr="002A5730">
        <w:t>på</w:t>
      </w:r>
      <w:r w:rsidRPr="002A5730">
        <w:rPr>
          <w:spacing w:val="-4"/>
        </w:rPr>
        <w:t xml:space="preserve"> </w:t>
      </w:r>
      <w:r w:rsidRPr="002A5730">
        <w:t>Osøyro,</w:t>
      </w:r>
      <w:r w:rsidRPr="002A5730">
        <w:rPr>
          <w:spacing w:val="-7"/>
        </w:rPr>
        <w:t xml:space="preserve"> </w:t>
      </w:r>
      <w:r w:rsidRPr="002A5730">
        <w:t>hamneområdet</w:t>
      </w:r>
      <w:r w:rsidRPr="002A5730">
        <w:rPr>
          <w:spacing w:val="-6"/>
        </w:rPr>
        <w:t xml:space="preserve"> </w:t>
      </w:r>
      <w:r w:rsidRPr="002A5730">
        <w:t>og</w:t>
      </w:r>
      <w:r w:rsidRPr="002A5730">
        <w:rPr>
          <w:spacing w:val="-5"/>
        </w:rPr>
        <w:t xml:space="preserve"> </w:t>
      </w:r>
      <w:r w:rsidRPr="002A5730">
        <w:rPr>
          <w:spacing w:val="-2"/>
        </w:rPr>
        <w:t>Finnebrekka</w:t>
      </w:r>
    </w:p>
    <w:p w14:paraId="62330354"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Utforming</w:t>
      </w:r>
      <w:r w:rsidRPr="002A5730">
        <w:rPr>
          <w:spacing w:val="-5"/>
        </w:rPr>
        <w:t xml:space="preserve"> </w:t>
      </w:r>
      <w:r w:rsidRPr="002A5730">
        <w:t>av</w:t>
      </w:r>
      <w:r w:rsidRPr="002A5730">
        <w:rPr>
          <w:spacing w:val="-3"/>
        </w:rPr>
        <w:t xml:space="preserve"> </w:t>
      </w:r>
      <w:r w:rsidRPr="002A5730">
        <w:t>attraktivt</w:t>
      </w:r>
      <w:r w:rsidRPr="002A5730">
        <w:rPr>
          <w:spacing w:val="-4"/>
        </w:rPr>
        <w:t xml:space="preserve"> </w:t>
      </w:r>
      <w:r w:rsidRPr="002A5730">
        <w:rPr>
          <w:spacing w:val="-2"/>
        </w:rPr>
        <w:t>hamneområde</w:t>
      </w:r>
    </w:p>
    <w:p w14:paraId="5A138F00"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Plassering</w:t>
      </w:r>
      <w:r w:rsidRPr="002A5730">
        <w:rPr>
          <w:spacing w:val="-6"/>
        </w:rPr>
        <w:t xml:space="preserve"> </w:t>
      </w:r>
      <w:r w:rsidRPr="002A5730">
        <w:t>av</w:t>
      </w:r>
      <w:r w:rsidRPr="002A5730">
        <w:rPr>
          <w:spacing w:val="-4"/>
        </w:rPr>
        <w:t xml:space="preserve"> </w:t>
      </w:r>
      <w:r w:rsidRPr="002A5730">
        <w:t>gangbruer</w:t>
      </w:r>
      <w:r w:rsidRPr="002A5730">
        <w:rPr>
          <w:spacing w:val="-7"/>
        </w:rPr>
        <w:t xml:space="preserve"> </w:t>
      </w:r>
      <w:r w:rsidRPr="002A5730">
        <w:t>over</w:t>
      </w:r>
      <w:r w:rsidRPr="002A5730">
        <w:rPr>
          <w:spacing w:val="-4"/>
        </w:rPr>
        <w:t xml:space="preserve"> </w:t>
      </w:r>
      <w:r w:rsidRPr="002A5730">
        <w:rPr>
          <w:spacing w:val="-2"/>
        </w:rPr>
        <w:t>Oselva</w:t>
      </w:r>
    </w:p>
    <w:p w14:paraId="3B61C98B"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Plassering</w:t>
      </w:r>
      <w:r w:rsidRPr="002A5730">
        <w:rPr>
          <w:spacing w:val="-6"/>
        </w:rPr>
        <w:t xml:space="preserve"> </w:t>
      </w:r>
      <w:r w:rsidRPr="002A5730">
        <w:t>av</w:t>
      </w:r>
      <w:r w:rsidRPr="002A5730">
        <w:rPr>
          <w:spacing w:val="-6"/>
        </w:rPr>
        <w:t xml:space="preserve"> </w:t>
      </w:r>
      <w:r w:rsidRPr="002A5730">
        <w:t>elvepromenade</w:t>
      </w:r>
      <w:r w:rsidRPr="002A5730">
        <w:rPr>
          <w:spacing w:val="-3"/>
        </w:rPr>
        <w:t xml:space="preserve"> </w:t>
      </w:r>
      <w:r w:rsidRPr="002A5730">
        <w:t>aust</w:t>
      </w:r>
      <w:r w:rsidRPr="002A5730">
        <w:rPr>
          <w:spacing w:val="-7"/>
        </w:rPr>
        <w:t xml:space="preserve"> </w:t>
      </w:r>
      <w:r w:rsidRPr="002A5730">
        <w:t>om</w:t>
      </w:r>
      <w:r w:rsidRPr="002A5730">
        <w:rPr>
          <w:spacing w:val="-3"/>
        </w:rPr>
        <w:t xml:space="preserve"> </w:t>
      </w:r>
      <w:r w:rsidRPr="002A5730">
        <w:rPr>
          <w:spacing w:val="-2"/>
        </w:rPr>
        <w:t>Oselva</w:t>
      </w:r>
    </w:p>
    <w:p w14:paraId="317DAB78"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Areal</w:t>
      </w:r>
      <w:r w:rsidRPr="002A5730">
        <w:rPr>
          <w:spacing w:val="-3"/>
        </w:rPr>
        <w:t xml:space="preserve"> </w:t>
      </w:r>
      <w:r w:rsidRPr="002A5730">
        <w:t>til</w:t>
      </w:r>
      <w:r w:rsidRPr="002A5730">
        <w:rPr>
          <w:spacing w:val="-4"/>
        </w:rPr>
        <w:t xml:space="preserve"> </w:t>
      </w:r>
      <w:r w:rsidRPr="002A5730">
        <w:t>handel,</w:t>
      </w:r>
      <w:r w:rsidRPr="002A5730">
        <w:rPr>
          <w:spacing w:val="-5"/>
        </w:rPr>
        <w:t xml:space="preserve"> </w:t>
      </w:r>
      <w:r w:rsidRPr="002A5730">
        <w:t>forretning</w:t>
      </w:r>
      <w:r w:rsidRPr="002A5730">
        <w:rPr>
          <w:spacing w:val="-6"/>
        </w:rPr>
        <w:t xml:space="preserve"> </w:t>
      </w:r>
      <w:r w:rsidRPr="002A5730">
        <w:t>og</w:t>
      </w:r>
      <w:r w:rsidRPr="002A5730">
        <w:rPr>
          <w:spacing w:val="-3"/>
        </w:rPr>
        <w:t xml:space="preserve"> </w:t>
      </w:r>
      <w:r w:rsidRPr="002A5730">
        <w:rPr>
          <w:spacing w:val="-2"/>
        </w:rPr>
        <w:t>kontor</w:t>
      </w:r>
    </w:p>
    <w:p w14:paraId="3D27E97E"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Strategi</w:t>
      </w:r>
      <w:r w:rsidRPr="002A5730">
        <w:rPr>
          <w:spacing w:val="-6"/>
        </w:rPr>
        <w:t xml:space="preserve"> </w:t>
      </w:r>
      <w:r w:rsidRPr="002A5730">
        <w:t>for</w:t>
      </w:r>
      <w:r w:rsidRPr="002A5730">
        <w:rPr>
          <w:spacing w:val="-4"/>
        </w:rPr>
        <w:t xml:space="preserve"> </w:t>
      </w:r>
      <w:r w:rsidRPr="002A5730">
        <w:rPr>
          <w:spacing w:val="-2"/>
        </w:rPr>
        <w:t>parkering</w:t>
      </w:r>
    </w:p>
    <w:p w14:paraId="3F356AE1"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Tilhøve</w:t>
      </w:r>
      <w:r w:rsidRPr="002A5730">
        <w:rPr>
          <w:spacing w:val="-3"/>
        </w:rPr>
        <w:t xml:space="preserve"> </w:t>
      </w:r>
      <w:r w:rsidRPr="002A5730">
        <w:t>for</w:t>
      </w:r>
      <w:r w:rsidRPr="002A5730">
        <w:rPr>
          <w:spacing w:val="-3"/>
        </w:rPr>
        <w:t xml:space="preserve"> </w:t>
      </w:r>
      <w:r w:rsidRPr="002A5730">
        <w:t>bil,</w:t>
      </w:r>
      <w:r w:rsidRPr="002A5730">
        <w:rPr>
          <w:spacing w:val="-4"/>
        </w:rPr>
        <w:t xml:space="preserve"> </w:t>
      </w:r>
      <w:r w:rsidRPr="002A5730">
        <w:t>sykkel</w:t>
      </w:r>
      <w:r w:rsidRPr="002A5730">
        <w:rPr>
          <w:spacing w:val="-5"/>
        </w:rPr>
        <w:t xml:space="preserve"> </w:t>
      </w:r>
      <w:r w:rsidRPr="002A5730">
        <w:t>og</w:t>
      </w:r>
      <w:r w:rsidRPr="002A5730">
        <w:rPr>
          <w:spacing w:val="-4"/>
        </w:rPr>
        <w:t xml:space="preserve"> </w:t>
      </w:r>
      <w:r w:rsidRPr="002A5730">
        <w:t>gåande</w:t>
      </w:r>
      <w:r w:rsidRPr="002A5730">
        <w:rPr>
          <w:spacing w:val="-2"/>
        </w:rPr>
        <w:t xml:space="preserve"> </w:t>
      </w:r>
      <w:r w:rsidRPr="002A5730">
        <w:t>i</w:t>
      </w:r>
      <w:r w:rsidRPr="002A5730">
        <w:rPr>
          <w:spacing w:val="-4"/>
        </w:rPr>
        <w:t xml:space="preserve"> </w:t>
      </w:r>
      <w:r w:rsidRPr="002A5730">
        <w:rPr>
          <w:spacing w:val="-2"/>
        </w:rPr>
        <w:t>sentrumskjernen</w:t>
      </w:r>
    </w:p>
    <w:p w14:paraId="7F5206FC"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Grøne</w:t>
      </w:r>
      <w:r w:rsidRPr="002A5730">
        <w:rPr>
          <w:spacing w:val="-3"/>
        </w:rPr>
        <w:t xml:space="preserve"> </w:t>
      </w:r>
      <w:r w:rsidRPr="002A5730">
        <w:t>og</w:t>
      </w:r>
      <w:r w:rsidRPr="002A5730">
        <w:rPr>
          <w:spacing w:val="-1"/>
        </w:rPr>
        <w:t xml:space="preserve"> </w:t>
      </w:r>
      <w:r w:rsidRPr="002A5730">
        <w:t>blå</w:t>
      </w:r>
      <w:r w:rsidRPr="002A5730">
        <w:rPr>
          <w:spacing w:val="-1"/>
        </w:rPr>
        <w:t xml:space="preserve"> </w:t>
      </w:r>
      <w:r w:rsidRPr="002A5730">
        <w:rPr>
          <w:spacing w:val="-2"/>
        </w:rPr>
        <w:t>strukturar</w:t>
      </w:r>
    </w:p>
    <w:p w14:paraId="08E2FC2B"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Veg,</w:t>
      </w:r>
      <w:r w:rsidRPr="002A5730">
        <w:rPr>
          <w:spacing w:val="-3"/>
        </w:rPr>
        <w:t xml:space="preserve"> </w:t>
      </w:r>
      <w:r w:rsidRPr="002A5730">
        <w:t>gater</w:t>
      </w:r>
      <w:r w:rsidRPr="002A5730">
        <w:rPr>
          <w:spacing w:val="-3"/>
        </w:rPr>
        <w:t xml:space="preserve"> </w:t>
      </w:r>
      <w:r w:rsidRPr="002A5730">
        <w:t>og</w:t>
      </w:r>
      <w:r w:rsidRPr="002A5730">
        <w:rPr>
          <w:spacing w:val="-3"/>
        </w:rPr>
        <w:t xml:space="preserve"> </w:t>
      </w:r>
      <w:r w:rsidRPr="002A5730">
        <w:rPr>
          <w:spacing w:val="-4"/>
        </w:rPr>
        <w:t>torg</w:t>
      </w:r>
    </w:p>
    <w:p w14:paraId="06F0B299"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Retningslinjer</w:t>
      </w:r>
      <w:r w:rsidRPr="002A5730">
        <w:rPr>
          <w:spacing w:val="-4"/>
        </w:rPr>
        <w:t xml:space="preserve"> </w:t>
      </w:r>
      <w:r w:rsidRPr="002A5730">
        <w:t>for</w:t>
      </w:r>
      <w:r w:rsidRPr="002A5730">
        <w:rPr>
          <w:spacing w:val="-4"/>
        </w:rPr>
        <w:t xml:space="preserve"> </w:t>
      </w:r>
      <w:r w:rsidRPr="002A5730">
        <w:t>estetikk</w:t>
      </w:r>
      <w:r w:rsidRPr="002A5730">
        <w:rPr>
          <w:spacing w:val="-6"/>
        </w:rPr>
        <w:t xml:space="preserve"> </w:t>
      </w:r>
      <w:r w:rsidRPr="002A5730">
        <w:t>og</w:t>
      </w:r>
      <w:r w:rsidRPr="002A5730">
        <w:rPr>
          <w:spacing w:val="-5"/>
        </w:rPr>
        <w:t xml:space="preserve"> </w:t>
      </w:r>
      <w:r w:rsidRPr="002A5730">
        <w:t>utforming</w:t>
      </w:r>
      <w:r w:rsidRPr="002A5730">
        <w:rPr>
          <w:spacing w:val="-5"/>
        </w:rPr>
        <w:t xml:space="preserve"> </w:t>
      </w:r>
      <w:r w:rsidRPr="002A5730">
        <w:t>i</w:t>
      </w:r>
      <w:r w:rsidRPr="002A5730">
        <w:rPr>
          <w:spacing w:val="-6"/>
        </w:rPr>
        <w:t xml:space="preserve"> </w:t>
      </w:r>
      <w:r w:rsidRPr="002A5730">
        <w:rPr>
          <w:spacing w:val="-2"/>
        </w:rPr>
        <w:t>sentrum</w:t>
      </w:r>
    </w:p>
    <w:p w14:paraId="5B005B2B"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Nyare</w:t>
      </w:r>
      <w:r w:rsidRPr="002A5730">
        <w:rPr>
          <w:spacing w:val="-4"/>
        </w:rPr>
        <w:t xml:space="preserve"> </w:t>
      </w:r>
      <w:r w:rsidRPr="002A5730">
        <w:t>tids</w:t>
      </w:r>
      <w:r w:rsidRPr="002A5730">
        <w:rPr>
          <w:spacing w:val="-7"/>
        </w:rPr>
        <w:t xml:space="preserve"> </w:t>
      </w:r>
      <w:r w:rsidRPr="002A5730">
        <w:t>kulturminne</w:t>
      </w:r>
      <w:r w:rsidRPr="002A5730">
        <w:rPr>
          <w:spacing w:val="-6"/>
        </w:rPr>
        <w:t xml:space="preserve"> </w:t>
      </w:r>
      <w:r w:rsidRPr="002A5730">
        <w:t>og</w:t>
      </w:r>
      <w:r w:rsidRPr="002A5730">
        <w:rPr>
          <w:spacing w:val="-4"/>
        </w:rPr>
        <w:t xml:space="preserve"> </w:t>
      </w:r>
      <w:r w:rsidRPr="002A5730">
        <w:t>verneverdige</w:t>
      </w:r>
      <w:r w:rsidRPr="002A5730">
        <w:rPr>
          <w:spacing w:val="-5"/>
        </w:rPr>
        <w:t xml:space="preserve"> </w:t>
      </w:r>
      <w:r w:rsidRPr="002A5730">
        <w:rPr>
          <w:spacing w:val="-4"/>
        </w:rPr>
        <w:t>bygg</w:t>
      </w:r>
    </w:p>
    <w:p w14:paraId="37B65451"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Historiske,</w:t>
      </w:r>
      <w:r w:rsidRPr="002A5730">
        <w:rPr>
          <w:spacing w:val="-8"/>
        </w:rPr>
        <w:t xml:space="preserve"> </w:t>
      </w:r>
      <w:r w:rsidRPr="002A5730">
        <w:t>kulturelle</w:t>
      </w:r>
      <w:r w:rsidRPr="002A5730">
        <w:rPr>
          <w:spacing w:val="-6"/>
        </w:rPr>
        <w:t xml:space="preserve"> </w:t>
      </w:r>
      <w:r w:rsidRPr="002A5730">
        <w:t>og</w:t>
      </w:r>
      <w:r w:rsidRPr="002A5730">
        <w:rPr>
          <w:spacing w:val="-5"/>
        </w:rPr>
        <w:t xml:space="preserve"> </w:t>
      </w:r>
      <w:r w:rsidRPr="002A5730">
        <w:t>identitetsskapande</w:t>
      </w:r>
      <w:r w:rsidRPr="002A5730">
        <w:rPr>
          <w:spacing w:val="-3"/>
        </w:rPr>
        <w:t xml:space="preserve"> </w:t>
      </w:r>
      <w:r w:rsidRPr="002A5730">
        <w:t>element</w:t>
      </w:r>
      <w:r w:rsidRPr="002A5730">
        <w:rPr>
          <w:spacing w:val="-4"/>
        </w:rPr>
        <w:t xml:space="preserve"> </w:t>
      </w:r>
      <w:r w:rsidRPr="002A5730">
        <w:t>i</w:t>
      </w:r>
      <w:r w:rsidRPr="002A5730">
        <w:rPr>
          <w:spacing w:val="-8"/>
        </w:rPr>
        <w:t xml:space="preserve"> </w:t>
      </w:r>
      <w:r w:rsidRPr="002A5730">
        <w:rPr>
          <w:spacing w:val="-5"/>
        </w:rPr>
        <w:t>Os</w:t>
      </w:r>
    </w:p>
    <w:p w14:paraId="68CD7D24"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Bustad</w:t>
      </w:r>
      <w:r w:rsidRPr="002A5730">
        <w:rPr>
          <w:spacing w:val="-2"/>
        </w:rPr>
        <w:t xml:space="preserve"> </w:t>
      </w:r>
      <w:r w:rsidRPr="002A5730">
        <w:t>til</w:t>
      </w:r>
      <w:r w:rsidRPr="002A5730">
        <w:rPr>
          <w:spacing w:val="-1"/>
        </w:rPr>
        <w:t xml:space="preserve"> </w:t>
      </w:r>
      <w:r w:rsidRPr="002A5730">
        <w:t>alle</w:t>
      </w:r>
      <w:r w:rsidRPr="002A5730">
        <w:rPr>
          <w:spacing w:val="-2"/>
        </w:rPr>
        <w:t xml:space="preserve"> </w:t>
      </w:r>
      <w:r w:rsidRPr="002A5730">
        <w:t>i</w:t>
      </w:r>
      <w:r w:rsidRPr="002A5730">
        <w:rPr>
          <w:spacing w:val="-2"/>
        </w:rPr>
        <w:t xml:space="preserve"> </w:t>
      </w:r>
      <w:r w:rsidRPr="002A5730">
        <w:t>alle</w:t>
      </w:r>
      <w:r w:rsidRPr="002A5730">
        <w:rPr>
          <w:spacing w:val="-3"/>
        </w:rPr>
        <w:t xml:space="preserve"> </w:t>
      </w:r>
      <w:r w:rsidRPr="002A5730">
        <w:rPr>
          <w:spacing w:val="-2"/>
        </w:rPr>
        <w:t>livsfasar</w:t>
      </w:r>
    </w:p>
    <w:p w14:paraId="2E46C67D"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Balansert</w:t>
      </w:r>
      <w:r w:rsidRPr="002A5730">
        <w:rPr>
          <w:spacing w:val="-6"/>
        </w:rPr>
        <w:t xml:space="preserve"> </w:t>
      </w:r>
      <w:r w:rsidRPr="002A5730">
        <w:t>utvikling</w:t>
      </w:r>
      <w:r w:rsidRPr="002A5730">
        <w:rPr>
          <w:spacing w:val="-6"/>
        </w:rPr>
        <w:t xml:space="preserve"> </w:t>
      </w:r>
      <w:r w:rsidRPr="002A5730">
        <w:t>av</w:t>
      </w:r>
      <w:r w:rsidRPr="002A5730">
        <w:rPr>
          <w:spacing w:val="-4"/>
        </w:rPr>
        <w:t xml:space="preserve"> </w:t>
      </w:r>
      <w:r w:rsidRPr="002A5730">
        <w:rPr>
          <w:spacing w:val="-2"/>
        </w:rPr>
        <w:t>handel</w:t>
      </w:r>
    </w:p>
    <w:p w14:paraId="6C397F47"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Styrking</w:t>
      </w:r>
      <w:r w:rsidRPr="002A5730">
        <w:rPr>
          <w:spacing w:val="-4"/>
        </w:rPr>
        <w:t xml:space="preserve"> </w:t>
      </w:r>
      <w:r w:rsidRPr="002A5730">
        <w:t>av</w:t>
      </w:r>
      <w:r w:rsidRPr="002A5730">
        <w:rPr>
          <w:spacing w:val="-2"/>
        </w:rPr>
        <w:t xml:space="preserve"> </w:t>
      </w:r>
      <w:r w:rsidRPr="002A5730">
        <w:t>born</w:t>
      </w:r>
      <w:r w:rsidRPr="002A5730">
        <w:rPr>
          <w:spacing w:val="-7"/>
        </w:rPr>
        <w:t xml:space="preserve"> </w:t>
      </w:r>
      <w:r w:rsidRPr="002A5730">
        <w:t>og</w:t>
      </w:r>
      <w:r w:rsidRPr="002A5730">
        <w:rPr>
          <w:spacing w:val="-4"/>
        </w:rPr>
        <w:t xml:space="preserve"> </w:t>
      </w:r>
      <w:r w:rsidRPr="002A5730">
        <w:t>unge</w:t>
      </w:r>
      <w:r w:rsidRPr="002A5730">
        <w:rPr>
          <w:spacing w:val="-5"/>
        </w:rPr>
        <w:t xml:space="preserve"> </w:t>
      </w:r>
      <w:r w:rsidRPr="002A5730">
        <w:t>sine</w:t>
      </w:r>
      <w:r w:rsidRPr="002A5730">
        <w:rPr>
          <w:spacing w:val="-2"/>
        </w:rPr>
        <w:t xml:space="preserve"> </w:t>
      </w:r>
      <w:r w:rsidRPr="002A5730">
        <w:t>interesser</w:t>
      </w:r>
      <w:r w:rsidRPr="002A5730">
        <w:rPr>
          <w:spacing w:val="-3"/>
        </w:rPr>
        <w:t xml:space="preserve"> </w:t>
      </w:r>
      <w:r w:rsidRPr="002A5730">
        <w:t>i</w:t>
      </w:r>
      <w:r w:rsidRPr="002A5730">
        <w:rPr>
          <w:spacing w:val="-5"/>
        </w:rPr>
        <w:t xml:space="preserve"> </w:t>
      </w:r>
      <w:r w:rsidRPr="002A5730">
        <w:rPr>
          <w:spacing w:val="-2"/>
        </w:rPr>
        <w:t>sentrum</w:t>
      </w:r>
    </w:p>
    <w:p w14:paraId="74D4A6C6" w14:textId="77777777" w:rsidR="00D92D5B" w:rsidRPr="002A5730" w:rsidRDefault="00D92D5B" w:rsidP="00C3418F">
      <w:pPr>
        <w:pStyle w:val="Listeavsnitt"/>
        <w:numPr>
          <w:ilvl w:val="2"/>
          <w:numId w:val="23"/>
        </w:numPr>
        <w:tabs>
          <w:tab w:val="left" w:pos="851"/>
          <w:tab w:val="left" w:pos="852"/>
        </w:tabs>
        <w:spacing w:after="200" w:line="288" w:lineRule="auto"/>
      </w:pPr>
      <w:r w:rsidRPr="002A5730">
        <w:t>Fordeling</w:t>
      </w:r>
      <w:r w:rsidRPr="002A5730">
        <w:rPr>
          <w:spacing w:val="-6"/>
        </w:rPr>
        <w:t xml:space="preserve"> </w:t>
      </w:r>
      <w:r w:rsidRPr="002A5730">
        <w:t>av</w:t>
      </w:r>
      <w:r w:rsidRPr="002A5730">
        <w:rPr>
          <w:spacing w:val="-4"/>
        </w:rPr>
        <w:t xml:space="preserve"> </w:t>
      </w:r>
      <w:r w:rsidRPr="002A5730">
        <w:t>kostnadar</w:t>
      </w:r>
      <w:r w:rsidRPr="002A5730">
        <w:rPr>
          <w:spacing w:val="-6"/>
        </w:rPr>
        <w:t xml:space="preserve"> </w:t>
      </w:r>
      <w:r w:rsidRPr="002A5730">
        <w:t>ved</w:t>
      </w:r>
      <w:r w:rsidRPr="002A5730">
        <w:rPr>
          <w:spacing w:val="-6"/>
        </w:rPr>
        <w:t xml:space="preserve"> </w:t>
      </w:r>
      <w:r w:rsidRPr="002A5730">
        <w:t>opparbeiding</w:t>
      </w:r>
      <w:r w:rsidRPr="002A5730">
        <w:rPr>
          <w:spacing w:val="-4"/>
        </w:rPr>
        <w:t xml:space="preserve"> </w:t>
      </w:r>
      <w:r w:rsidRPr="002A5730">
        <w:t>av</w:t>
      </w:r>
      <w:r w:rsidRPr="002A5730">
        <w:rPr>
          <w:spacing w:val="-4"/>
        </w:rPr>
        <w:t xml:space="preserve"> </w:t>
      </w:r>
      <w:r w:rsidRPr="002A5730">
        <w:t>felles</w:t>
      </w:r>
      <w:r w:rsidRPr="002A5730">
        <w:rPr>
          <w:spacing w:val="-4"/>
        </w:rPr>
        <w:t xml:space="preserve"> </w:t>
      </w:r>
      <w:r w:rsidRPr="002A5730">
        <w:rPr>
          <w:spacing w:val="-2"/>
        </w:rPr>
        <w:t>tiltak</w:t>
      </w:r>
    </w:p>
    <w:p w14:paraId="1D0EEDFF" w14:textId="77777777" w:rsidR="00D92D5B" w:rsidRPr="002A5730" w:rsidRDefault="00D92D5B" w:rsidP="00C3418F">
      <w:pPr>
        <w:pStyle w:val="Listeavsnitt"/>
        <w:numPr>
          <w:ilvl w:val="2"/>
          <w:numId w:val="23"/>
        </w:numPr>
        <w:tabs>
          <w:tab w:val="left" w:pos="851"/>
          <w:tab w:val="left" w:pos="852"/>
        </w:tabs>
        <w:spacing w:before="20" w:after="200" w:line="288" w:lineRule="auto"/>
      </w:pPr>
      <w:r w:rsidRPr="002A5730">
        <w:t>Prioriteringsplan</w:t>
      </w:r>
      <w:r w:rsidRPr="002A5730">
        <w:rPr>
          <w:spacing w:val="-8"/>
        </w:rPr>
        <w:t xml:space="preserve"> </w:t>
      </w:r>
      <w:r w:rsidRPr="002A5730">
        <w:t>for</w:t>
      </w:r>
      <w:r w:rsidRPr="002A5730">
        <w:rPr>
          <w:spacing w:val="-7"/>
        </w:rPr>
        <w:t xml:space="preserve"> </w:t>
      </w:r>
      <w:r w:rsidRPr="002A5730">
        <w:t>gjennomføring</w:t>
      </w:r>
      <w:r w:rsidRPr="002A5730">
        <w:rPr>
          <w:spacing w:val="-8"/>
        </w:rPr>
        <w:t xml:space="preserve"> </w:t>
      </w:r>
      <w:r w:rsidRPr="002A5730">
        <w:t>av</w:t>
      </w:r>
      <w:r w:rsidRPr="002A5730">
        <w:rPr>
          <w:spacing w:val="-6"/>
        </w:rPr>
        <w:t xml:space="preserve"> </w:t>
      </w:r>
      <w:r w:rsidRPr="002A5730">
        <w:t>offentlege</w:t>
      </w:r>
      <w:r w:rsidRPr="002A5730">
        <w:rPr>
          <w:spacing w:val="-5"/>
        </w:rPr>
        <w:t xml:space="preserve"> </w:t>
      </w:r>
      <w:r w:rsidRPr="002A5730">
        <w:rPr>
          <w:spacing w:val="-2"/>
        </w:rPr>
        <w:t>tiltak</w:t>
      </w:r>
    </w:p>
    <w:p w14:paraId="60CD110C" w14:textId="77777777" w:rsidR="00614692" w:rsidRPr="002A5730" w:rsidRDefault="00D92D5B" w:rsidP="00C3418F">
      <w:pPr>
        <w:pStyle w:val="Listeavsnitt"/>
        <w:numPr>
          <w:ilvl w:val="2"/>
          <w:numId w:val="23"/>
        </w:numPr>
        <w:tabs>
          <w:tab w:val="left" w:pos="851"/>
          <w:tab w:val="left" w:pos="852"/>
        </w:tabs>
        <w:spacing w:after="200" w:line="288" w:lineRule="auto"/>
      </w:pPr>
      <w:r w:rsidRPr="002A5730">
        <w:t>Legge</w:t>
      </w:r>
      <w:r w:rsidRPr="002A5730">
        <w:rPr>
          <w:spacing w:val="-5"/>
        </w:rPr>
        <w:t xml:space="preserve"> </w:t>
      </w:r>
      <w:r w:rsidRPr="002A5730">
        <w:t>til</w:t>
      </w:r>
      <w:r w:rsidRPr="002A5730">
        <w:rPr>
          <w:spacing w:val="-7"/>
        </w:rPr>
        <w:t xml:space="preserve"> </w:t>
      </w:r>
      <w:r w:rsidRPr="002A5730">
        <w:t>rette</w:t>
      </w:r>
      <w:r w:rsidRPr="002A5730">
        <w:rPr>
          <w:spacing w:val="-3"/>
        </w:rPr>
        <w:t xml:space="preserve"> </w:t>
      </w:r>
      <w:r w:rsidRPr="002A5730">
        <w:t>for</w:t>
      </w:r>
      <w:r w:rsidRPr="002A5730">
        <w:rPr>
          <w:spacing w:val="-4"/>
        </w:rPr>
        <w:t xml:space="preserve"> </w:t>
      </w:r>
      <w:r w:rsidRPr="002A5730">
        <w:t>detaljprosjekt</w:t>
      </w:r>
      <w:r w:rsidRPr="002A5730">
        <w:rPr>
          <w:spacing w:val="-4"/>
        </w:rPr>
        <w:t xml:space="preserve"> </w:t>
      </w:r>
      <w:r w:rsidRPr="002A5730">
        <w:t>gjennom</w:t>
      </w:r>
      <w:r w:rsidRPr="002A5730">
        <w:rPr>
          <w:spacing w:val="-3"/>
        </w:rPr>
        <w:t xml:space="preserve"> </w:t>
      </w:r>
      <w:r w:rsidRPr="002A5730">
        <w:t>krav</w:t>
      </w:r>
      <w:r w:rsidRPr="002A5730">
        <w:rPr>
          <w:spacing w:val="-4"/>
        </w:rPr>
        <w:t xml:space="preserve"> </w:t>
      </w:r>
      <w:r w:rsidRPr="002A5730">
        <w:t>til</w:t>
      </w:r>
      <w:r w:rsidRPr="002A5730">
        <w:rPr>
          <w:spacing w:val="-4"/>
        </w:rPr>
        <w:t xml:space="preserve"> </w:t>
      </w:r>
      <w:r w:rsidRPr="002A5730">
        <w:t>felles</w:t>
      </w:r>
      <w:r w:rsidRPr="002A5730">
        <w:rPr>
          <w:spacing w:val="-5"/>
        </w:rPr>
        <w:t xml:space="preserve"> </w:t>
      </w:r>
      <w:r w:rsidRPr="002A5730">
        <w:rPr>
          <w:spacing w:val="-2"/>
        </w:rPr>
        <w:t>planlegging</w:t>
      </w:r>
    </w:p>
    <w:p w14:paraId="3613E927" w14:textId="77777777" w:rsidR="00D92D5B" w:rsidRPr="002A5730" w:rsidRDefault="00D92D5B" w:rsidP="00D92D5B">
      <w:pPr>
        <w:pStyle w:val="Brdtekst"/>
        <w:spacing w:before="5"/>
        <w:rPr>
          <w:sz w:val="25"/>
        </w:rPr>
      </w:pPr>
    </w:p>
    <w:p w14:paraId="34E4574F" w14:textId="77777777" w:rsidR="00D92D5B" w:rsidRPr="002A5730" w:rsidRDefault="00D92D5B" w:rsidP="00FD51C1">
      <w:pPr>
        <w:pStyle w:val="Brdtekst"/>
        <w:spacing w:line="259" w:lineRule="auto"/>
        <w:ind w:left="131" w:right="456"/>
        <w:rPr>
          <w:sz w:val="19"/>
        </w:rPr>
      </w:pPr>
      <w:r w:rsidRPr="002A5730">
        <w:t>Det</w:t>
      </w:r>
      <w:r w:rsidRPr="002A5730">
        <w:rPr>
          <w:spacing w:val="-4"/>
        </w:rPr>
        <w:t xml:space="preserve"> </w:t>
      </w:r>
      <w:r w:rsidRPr="002A5730">
        <w:t>føreligg</w:t>
      </w:r>
      <w:r w:rsidRPr="002A5730">
        <w:rPr>
          <w:spacing w:val="-3"/>
        </w:rPr>
        <w:t xml:space="preserve"> </w:t>
      </w:r>
      <w:r w:rsidRPr="002A5730">
        <w:t>fleire</w:t>
      </w:r>
      <w:r w:rsidRPr="002A5730">
        <w:rPr>
          <w:spacing w:val="-2"/>
        </w:rPr>
        <w:t xml:space="preserve"> </w:t>
      </w:r>
      <w:r w:rsidRPr="002A5730">
        <w:t>rapportar,</w:t>
      </w:r>
      <w:r w:rsidRPr="002A5730">
        <w:rPr>
          <w:spacing w:val="-2"/>
        </w:rPr>
        <w:t xml:space="preserve"> </w:t>
      </w:r>
      <w:r w:rsidRPr="002A5730">
        <w:t>moglegheitstudiar</w:t>
      </w:r>
      <w:r w:rsidRPr="002A5730">
        <w:rPr>
          <w:spacing w:val="-4"/>
        </w:rPr>
        <w:t xml:space="preserve"> </w:t>
      </w:r>
      <w:r w:rsidRPr="002A5730">
        <w:t>og</w:t>
      </w:r>
      <w:r w:rsidRPr="002A5730">
        <w:rPr>
          <w:spacing w:val="-3"/>
        </w:rPr>
        <w:t xml:space="preserve"> </w:t>
      </w:r>
      <w:r w:rsidRPr="002A5730">
        <w:t>utgreiingar</w:t>
      </w:r>
      <w:r w:rsidRPr="002A5730">
        <w:rPr>
          <w:spacing w:val="-2"/>
        </w:rPr>
        <w:t xml:space="preserve"> </w:t>
      </w:r>
      <w:r w:rsidRPr="002A5730">
        <w:t>som</w:t>
      </w:r>
      <w:r w:rsidRPr="002A5730">
        <w:rPr>
          <w:spacing w:val="-1"/>
        </w:rPr>
        <w:t xml:space="preserve"> </w:t>
      </w:r>
      <w:r w:rsidRPr="002A5730">
        <w:t>gjer</w:t>
      </w:r>
      <w:r w:rsidRPr="002A5730">
        <w:rPr>
          <w:spacing w:val="-2"/>
        </w:rPr>
        <w:t xml:space="preserve"> </w:t>
      </w:r>
      <w:r w:rsidRPr="002A5730">
        <w:t>greie</w:t>
      </w:r>
      <w:r w:rsidRPr="002A5730">
        <w:rPr>
          <w:spacing w:val="-1"/>
        </w:rPr>
        <w:t xml:space="preserve"> </w:t>
      </w:r>
      <w:r w:rsidRPr="002A5730">
        <w:t>for</w:t>
      </w:r>
      <w:r w:rsidRPr="002A5730">
        <w:rPr>
          <w:spacing w:val="-4"/>
        </w:rPr>
        <w:t xml:space="preserve"> </w:t>
      </w:r>
      <w:r w:rsidRPr="002A5730">
        <w:t>konsekvensar</w:t>
      </w:r>
      <w:r w:rsidRPr="002A5730">
        <w:rPr>
          <w:spacing w:val="-5"/>
        </w:rPr>
        <w:t xml:space="preserve"> </w:t>
      </w:r>
      <w:r w:rsidRPr="002A5730">
        <w:t>ved</w:t>
      </w:r>
      <w:r w:rsidRPr="002A5730">
        <w:rPr>
          <w:spacing w:val="-2"/>
        </w:rPr>
        <w:t xml:space="preserve"> </w:t>
      </w:r>
      <w:r w:rsidRPr="002A5730">
        <w:t>ulike løysingar. Dei løysingane kommunen har landa på, er implementert i plankart og føresegn.</w:t>
      </w:r>
      <w:r w:rsidR="002B20B8" w:rsidRPr="002A5730">
        <w:rPr>
          <w:sz w:val="19"/>
        </w:rPr>
        <w:br w:type="page"/>
      </w:r>
    </w:p>
    <w:p w14:paraId="36F638E2" w14:textId="77777777" w:rsidR="00D92D5B" w:rsidRPr="002A5730" w:rsidRDefault="00D92D5B" w:rsidP="00C3418F">
      <w:pPr>
        <w:pStyle w:val="Overskrift1"/>
        <w:numPr>
          <w:ilvl w:val="0"/>
          <w:numId w:val="23"/>
        </w:numPr>
      </w:pPr>
      <w:bookmarkStart w:id="10" w:name="_bookmark5"/>
      <w:bookmarkStart w:id="11" w:name="_Toc163472724"/>
      <w:bookmarkEnd w:id="10"/>
      <w:r w:rsidRPr="002A5730">
        <w:lastRenderedPageBreak/>
        <w:t>VISJON</w:t>
      </w:r>
      <w:r w:rsidRPr="002A5730">
        <w:rPr>
          <w:spacing w:val="-4"/>
        </w:rPr>
        <w:t xml:space="preserve"> </w:t>
      </w:r>
      <w:r w:rsidRPr="002A5730">
        <w:t>OG</w:t>
      </w:r>
      <w:r w:rsidRPr="002A5730">
        <w:rPr>
          <w:spacing w:val="-2"/>
        </w:rPr>
        <w:t xml:space="preserve"> </w:t>
      </w:r>
      <w:r w:rsidRPr="002A5730">
        <w:t>MÅL</w:t>
      </w:r>
      <w:r w:rsidRPr="002A5730">
        <w:rPr>
          <w:spacing w:val="-3"/>
        </w:rPr>
        <w:t xml:space="preserve"> </w:t>
      </w:r>
      <w:r w:rsidRPr="002A5730">
        <w:t>FOR</w:t>
      </w:r>
      <w:r w:rsidRPr="002A5730">
        <w:rPr>
          <w:spacing w:val="-5"/>
        </w:rPr>
        <w:t xml:space="preserve"> </w:t>
      </w:r>
      <w:r w:rsidRPr="002A5730">
        <w:rPr>
          <w:spacing w:val="-2"/>
        </w:rPr>
        <w:t>PLANARBEIDET</w:t>
      </w:r>
      <w:bookmarkEnd w:id="11"/>
    </w:p>
    <w:p w14:paraId="1EF0FF02" w14:textId="77777777" w:rsidR="00FE76A7" w:rsidRPr="002A5730" w:rsidRDefault="00FE76A7" w:rsidP="00C3418F">
      <w:pPr>
        <w:pStyle w:val="Overskrift2"/>
        <w:numPr>
          <w:ilvl w:val="1"/>
          <w:numId w:val="23"/>
        </w:numPr>
        <w:tabs>
          <w:tab w:val="left" w:pos="579"/>
        </w:tabs>
        <w:spacing w:before="191" w:after="0"/>
      </w:pPr>
      <w:bookmarkStart w:id="12" w:name="_bookmark6"/>
      <w:bookmarkStart w:id="13" w:name="_bookmark7"/>
      <w:bookmarkStart w:id="14" w:name="_Toc163472725"/>
      <w:bookmarkEnd w:id="12"/>
      <w:bookmarkEnd w:id="13"/>
      <w:r w:rsidRPr="002A5730">
        <w:rPr>
          <w:spacing w:val="-2"/>
        </w:rPr>
        <w:t>Visjon</w:t>
      </w:r>
      <w:bookmarkEnd w:id="14"/>
    </w:p>
    <w:p w14:paraId="1E73BF74" w14:textId="77777777" w:rsidR="00FE76A7" w:rsidRPr="002A5730" w:rsidRDefault="00FE76A7" w:rsidP="00FE76A7">
      <w:pPr>
        <w:pStyle w:val="Brdtekst"/>
        <w:spacing w:before="146" w:line="259" w:lineRule="auto"/>
        <w:ind w:left="131" w:right="456"/>
        <w:rPr>
          <w:color w:val="181818"/>
        </w:rPr>
      </w:pPr>
      <w:r w:rsidRPr="002A5730">
        <w:rPr>
          <w:color w:val="181818"/>
        </w:rPr>
        <w:t>Visjonen for planarbeidet er Osøyro mot 2040!</w:t>
      </w:r>
    </w:p>
    <w:p w14:paraId="598482CE" w14:textId="77777777" w:rsidR="00FE76A7" w:rsidRPr="002A5730" w:rsidRDefault="00FE76A7" w:rsidP="00FE76A7">
      <w:pPr>
        <w:pStyle w:val="Brdtekst"/>
        <w:spacing w:before="146" w:line="259" w:lineRule="auto"/>
        <w:ind w:left="131" w:right="456"/>
        <w:rPr>
          <w:color w:val="181818"/>
        </w:rPr>
      </w:pPr>
      <w:r w:rsidRPr="002A5730">
        <w:rPr>
          <w:color w:val="181818"/>
        </w:rPr>
        <w:t>Føremålet med planarbeidet er å fremje ei berekraftig utvikling i sentrum fram mot 2040 gjennom å planlegge for fortetting og transformasjon med kvalitet for delar av Osøyro. Sentralt for planarbeidet er kommunens misjon om livskvalitet for alle. Osøyro skal bli eit vitalt og livskraftig sentrum der det blir lagt til rette for ein god balanse mellom handels- opplevings- og butilbod der folk og næringsliv kan trivast.</w:t>
      </w:r>
    </w:p>
    <w:p w14:paraId="4B9B057B" w14:textId="77777777" w:rsidR="00FE76A7" w:rsidRPr="002A5730" w:rsidRDefault="00FE76A7" w:rsidP="00FE76A7">
      <w:pPr>
        <w:pStyle w:val="Brdtekst"/>
        <w:rPr>
          <w:sz w:val="20"/>
        </w:rPr>
      </w:pPr>
    </w:p>
    <w:p w14:paraId="152E2810" w14:textId="77777777" w:rsidR="00FE76A7" w:rsidRPr="002A5730" w:rsidRDefault="00FE76A7" w:rsidP="00FE76A7">
      <w:pPr>
        <w:pStyle w:val="Brdtekst"/>
        <w:rPr>
          <w:sz w:val="20"/>
        </w:rPr>
      </w:pPr>
    </w:p>
    <w:p w14:paraId="26C3A244" w14:textId="77777777" w:rsidR="00E347CB" w:rsidRPr="002A5730" w:rsidRDefault="00E347CB" w:rsidP="00E347CB">
      <w:pPr>
        <w:pStyle w:val="Brdtekst"/>
        <w:keepNext/>
      </w:pPr>
      <w:r w:rsidRPr="002A5730">
        <w:rPr>
          <w:noProof/>
          <w:sz w:val="20"/>
        </w:rPr>
        <w:drawing>
          <wp:inline distT="0" distB="0" distL="0" distR="0" wp14:anchorId="42BD6439" wp14:editId="76BAAE6D">
            <wp:extent cx="6247086" cy="1714500"/>
            <wp:effectExtent l="0" t="0" r="1905" b="0"/>
            <wp:docPr id="31556561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4350" cy="1716494"/>
                    </a:xfrm>
                    <a:prstGeom prst="rect">
                      <a:avLst/>
                    </a:prstGeom>
                    <a:noFill/>
                  </pic:spPr>
                </pic:pic>
              </a:graphicData>
            </a:graphic>
          </wp:inline>
        </w:drawing>
      </w:r>
    </w:p>
    <w:p w14:paraId="3A34C3E0" w14:textId="77777777" w:rsidR="00FE76A7" w:rsidRPr="002A5730" w:rsidRDefault="00E347CB" w:rsidP="00E347CB">
      <w:pPr>
        <w:pStyle w:val="Bildetekst"/>
        <w:rPr>
          <w:sz w:val="20"/>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w:t>
      </w:r>
      <w:r w:rsidRPr="002A5730">
        <w:rPr>
          <w:lang w:val="nn-NO"/>
        </w:rPr>
        <w:fldChar w:fldCharType="end"/>
      </w:r>
      <w:r w:rsidRPr="002A5730">
        <w:rPr>
          <w:lang w:val="nn-NO"/>
        </w:rPr>
        <w:t xml:space="preserve"> Illustrasjon: Bjørnafjorden skal ha eit berekraftig og levande regionsenter</w:t>
      </w:r>
    </w:p>
    <w:p w14:paraId="154B328F" w14:textId="77777777" w:rsidR="002B20B8" w:rsidRPr="002A5730" w:rsidRDefault="002B20B8" w:rsidP="00FE76A7">
      <w:pPr>
        <w:pStyle w:val="Brdtekst"/>
        <w:rPr>
          <w:sz w:val="20"/>
        </w:rPr>
      </w:pPr>
    </w:p>
    <w:p w14:paraId="00DF44B0" w14:textId="77777777" w:rsidR="002B20B8" w:rsidRPr="002A5730" w:rsidRDefault="002B20B8" w:rsidP="00FE76A7">
      <w:pPr>
        <w:pStyle w:val="Brdtekst"/>
        <w:rPr>
          <w:sz w:val="20"/>
        </w:rPr>
      </w:pPr>
    </w:p>
    <w:p w14:paraId="105AB1E9" w14:textId="77777777" w:rsidR="00FE76A7" w:rsidRPr="002A5730" w:rsidRDefault="00FE76A7" w:rsidP="00FE76A7">
      <w:pPr>
        <w:pStyle w:val="Brdtekst"/>
        <w:spacing w:before="4"/>
        <w:rPr>
          <w:i/>
          <w:sz w:val="29"/>
        </w:rPr>
      </w:pPr>
    </w:p>
    <w:p w14:paraId="0268044D" w14:textId="77777777" w:rsidR="00D92D5B" w:rsidRPr="002A5730" w:rsidRDefault="00D92D5B" w:rsidP="00C3418F">
      <w:pPr>
        <w:pStyle w:val="Overskrift2"/>
        <w:numPr>
          <w:ilvl w:val="1"/>
          <w:numId w:val="23"/>
        </w:numPr>
        <w:tabs>
          <w:tab w:val="left" w:pos="579"/>
        </w:tabs>
        <w:spacing w:before="80" w:after="0"/>
      </w:pPr>
      <w:bookmarkStart w:id="15" w:name="_Toc163472726"/>
      <w:r w:rsidRPr="002A5730">
        <w:t>Mål</w:t>
      </w:r>
      <w:r w:rsidRPr="002A5730">
        <w:rPr>
          <w:spacing w:val="-3"/>
        </w:rPr>
        <w:t xml:space="preserve"> </w:t>
      </w:r>
      <w:r w:rsidRPr="002A5730">
        <w:t>for</w:t>
      </w:r>
      <w:r w:rsidRPr="002A5730">
        <w:rPr>
          <w:spacing w:val="-3"/>
        </w:rPr>
        <w:t xml:space="preserve"> </w:t>
      </w:r>
      <w:r w:rsidRPr="002A5730">
        <w:rPr>
          <w:spacing w:val="-2"/>
        </w:rPr>
        <w:t>planarbeidet</w:t>
      </w:r>
      <w:bookmarkEnd w:id="15"/>
    </w:p>
    <w:p w14:paraId="6B79B5FB" w14:textId="77777777" w:rsidR="00D92D5B" w:rsidRPr="002A5730" w:rsidRDefault="00D92D5B" w:rsidP="00D92D5B">
      <w:pPr>
        <w:pStyle w:val="Brdtekst"/>
        <w:spacing w:before="148" w:line="259" w:lineRule="auto"/>
        <w:ind w:left="131" w:right="465"/>
      </w:pPr>
      <w:r w:rsidRPr="002A5730">
        <w:rPr>
          <w:color w:val="181818"/>
        </w:rPr>
        <w:t>Det overordna målet for kommunen er å leggja til rette for meir liv på Osøyro gjennom ei balansert sentrumsutvikling. Det skal planleggast for fortetting med kvalitet, tilrettelegging for busetnad, areal til handels-</w:t>
      </w:r>
      <w:r w:rsidRPr="002A5730">
        <w:rPr>
          <w:color w:val="181818"/>
          <w:spacing w:val="-1"/>
        </w:rPr>
        <w:t xml:space="preserve"> </w:t>
      </w:r>
      <w:r w:rsidRPr="002A5730">
        <w:rPr>
          <w:color w:val="181818"/>
        </w:rPr>
        <w:t>og</w:t>
      </w:r>
      <w:r w:rsidRPr="002A5730">
        <w:rPr>
          <w:color w:val="181818"/>
          <w:spacing w:val="-2"/>
        </w:rPr>
        <w:t xml:space="preserve"> </w:t>
      </w:r>
      <w:r w:rsidRPr="002A5730">
        <w:rPr>
          <w:color w:val="181818"/>
        </w:rPr>
        <w:t>næringsliv,</w:t>
      </w:r>
      <w:r w:rsidRPr="002A5730">
        <w:rPr>
          <w:color w:val="181818"/>
          <w:spacing w:val="-1"/>
        </w:rPr>
        <w:t xml:space="preserve"> </w:t>
      </w:r>
      <w:r w:rsidRPr="002A5730">
        <w:rPr>
          <w:color w:val="181818"/>
        </w:rPr>
        <w:t>omsyn</w:t>
      </w:r>
      <w:r w:rsidRPr="002A5730">
        <w:rPr>
          <w:color w:val="181818"/>
          <w:spacing w:val="-2"/>
        </w:rPr>
        <w:t xml:space="preserve"> </w:t>
      </w:r>
      <w:r w:rsidRPr="002A5730">
        <w:rPr>
          <w:color w:val="181818"/>
        </w:rPr>
        <w:t>til</w:t>
      </w:r>
      <w:r w:rsidRPr="002A5730">
        <w:rPr>
          <w:color w:val="181818"/>
          <w:spacing w:val="-2"/>
        </w:rPr>
        <w:t xml:space="preserve"> </w:t>
      </w:r>
      <w:r w:rsidRPr="002A5730">
        <w:rPr>
          <w:color w:val="181818"/>
        </w:rPr>
        <w:t>born,</w:t>
      </w:r>
      <w:r w:rsidRPr="002A5730">
        <w:rPr>
          <w:color w:val="181818"/>
          <w:spacing w:val="-1"/>
        </w:rPr>
        <w:t xml:space="preserve"> </w:t>
      </w:r>
      <w:r w:rsidRPr="002A5730">
        <w:rPr>
          <w:color w:val="181818"/>
        </w:rPr>
        <w:t>unge</w:t>
      </w:r>
      <w:r w:rsidRPr="002A5730">
        <w:rPr>
          <w:color w:val="181818"/>
          <w:spacing w:val="-3"/>
        </w:rPr>
        <w:t xml:space="preserve"> </w:t>
      </w:r>
      <w:r w:rsidRPr="002A5730">
        <w:rPr>
          <w:color w:val="181818"/>
        </w:rPr>
        <w:t>og andre</w:t>
      </w:r>
      <w:r w:rsidRPr="002A5730">
        <w:rPr>
          <w:color w:val="181818"/>
          <w:spacing w:val="-3"/>
        </w:rPr>
        <w:t xml:space="preserve"> </w:t>
      </w:r>
      <w:r w:rsidRPr="002A5730">
        <w:rPr>
          <w:color w:val="181818"/>
        </w:rPr>
        <w:t>med</w:t>
      </w:r>
      <w:r w:rsidRPr="002A5730">
        <w:rPr>
          <w:color w:val="181818"/>
          <w:spacing w:val="-1"/>
        </w:rPr>
        <w:t xml:space="preserve"> </w:t>
      </w:r>
      <w:r w:rsidRPr="002A5730">
        <w:rPr>
          <w:color w:val="181818"/>
        </w:rPr>
        <w:t>spesielle</w:t>
      </w:r>
      <w:r w:rsidRPr="002A5730">
        <w:rPr>
          <w:color w:val="181818"/>
          <w:spacing w:val="-3"/>
        </w:rPr>
        <w:t xml:space="preserve"> </w:t>
      </w:r>
      <w:r w:rsidRPr="002A5730">
        <w:rPr>
          <w:color w:val="181818"/>
        </w:rPr>
        <w:t>behov,</w:t>
      </w:r>
      <w:r w:rsidRPr="002A5730">
        <w:rPr>
          <w:color w:val="181818"/>
          <w:spacing w:val="-3"/>
        </w:rPr>
        <w:t xml:space="preserve"> </w:t>
      </w:r>
      <w:r w:rsidRPr="002A5730">
        <w:rPr>
          <w:color w:val="181818"/>
        </w:rPr>
        <w:t>allmenta</w:t>
      </w:r>
      <w:r w:rsidRPr="002A5730">
        <w:rPr>
          <w:color w:val="181818"/>
          <w:spacing w:val="-1"/>
        </w:rPr>
        <w:t xml:space="preserve"> </w:t>
      </w:r>
      <w:r w:rsidRPr="002A5730">
        <w:rPr>
          <w:color w:val="181818"/>
        </w:rPr>
        <w:t>si</w:t>
      </w:r>
      <w:r w:rsidRPr="002A5730">
        <w:rPr>
          <w:color w:val="181818"/>
          <w:spacing w:val="-1"/>
        </w:rPr>
        <w:t xml:space="preserve"> </w:t>
      </w:r>
      <w:r w:rsidRPr="002A5730">
        <w:rPr>
          <w:color w:val="181818"/>
        </w:rPr>
        <w:t>tilgjenge</w:t>
      </w:r>
      <w:r w:rsidRPr="002A5730">
        <w:rPr>
          <w:color w:val="181818"/>
          <w:spacing w:val="-3"/>
        </w:rPr>
        <w:t xml:space="preserve"> </w:t>
      </w:r>
      <w:r w:rsidRPr="002A5730">
        <w:rPr>
          <w:color w:val="181818"/>
        </w:rPr>
        <w:t>til</w:t>
      </w:r>
      <w:r w:rsidRPr="002A5730">
        <w:rPr>
          <w:color w:val="181818"/>
          <w:spacing w:val="-4"/>
        </w:rPr>
        <w:t xml:space="preserve"> </w:t>
      </w:r>
      <w:r w:rsidRPr="002A5730">
        <w:rPr>
          <w:color w:val="181818"/>
        </w:rPr>
        <w:t>viktig</w:t>
      </w:r>
      <w:r w:rsidRPr="002A5730">
        <w:rPr>
          <w:color w:val="181818"/>
          <w:spacing w:val="-4"/>
        </w:rPr>
        <w:t xml:space="preserve"> </w:t>
      </w:r>
      <w:r w:rsidRPr="002A5730">
        <w:rPr>
          <w:color w:val="181818"/>
        </w:rPr>
        <w:t>areal</w:t>
      </w:r>
      <w:r w:rsidRPr="002A5730">
        <w:rPr>
          <w:color w:val="181818"/>
          <w:spacing w:val="-1"/>
        </w:rPr>
        <w:t xml:space="preserve"> </w:t>
      </w:r>
      <w:r w:rsidRPr="002A5730">
        <w:rPr>
          <w:color w:val="181818"/>
        </w:rPr>
        <w:t>i strandsona,</w:t>
      </w:r>
      <w:r w:rsidRPr="002A5730">
        <w:rPr>
          <w:color w:val="181818"/>
          <w:spacing w:val="-3"/>
        </w:rPr>
        <w:t xml:space="preserve"> </w:t>
      </w:r>
      <w:r w:rsidRPr="002A5730">
        <w:rPr>
          <w:color w:val="181818"/>
        </w:rPr>
        <w:t>viktige grønstrukturar,</w:t>
      </w:r>
      <w:r w:rsidRPr="002A5730">
        <w:rPr>
          <w:color w:val="181818"/>
          <w:spacing w:val="-1"/>
        </w:rPr>
        <w:t xml:space="preserve"> </w:t>
      </w:r>
      <w:r w:rsidRPr="002A5730">
        <w:rPr>
          <w:color w:val="181818"/>
        </w:rPr>
        <w:t>kulturhistoriske</w:t>
      </w:r>
      <w:r w:rsidRPr="002A5730">
        <w:rPr>
          <w:color w:val="181818"/>
          <w:spacing w:val="-3"/>
        </w:rPr>
        <w:t xml:space="preserve"> </w:t>
      </w:r>
      <w:r w:rsidRPr="002A5730">
        <w:rPr>
          <w:color w:val="181818"/>
        </w:rPr>
        <w:t>verdiar,</w:t>
      </w:r>
      <w:r w:rsidRPr="002A5730">
        <w:rPr>
          <w:color w:val="181818"/>
          <w:spacing w:val="-1"/>
        </w:rPr>
        <w:t xml:space="preserve"> </w:t>
      </w:r>
      <w:r w:rsidRPr="002A5730">
        <w:rPr>
          <w:color w:val="181818"/>
        </w:rPr>
        <w:t>endringar</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klima</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miljø,</w:t>
      </w:r>
      <w:r w:rsidRPr="002A5730">
        <w:rPr>
          <w:color w:val="181818"/>
          <w:spacing w:val="-4"/>
        </w:rPr>
        <w:t xml:space="preserve"> </w:t>
      </w:r>
      <w:r w:rsidRPr="002A5730">
        <w:rPr>
          <w:color w:val="181818"/>
        </w:rPr>
        <w:t>undersøke</w:t>
      </w:r>
      <w:r w:rsidRPr="002A5730">
        <w:rPr>
          <w:color w:val="181818"/>
          <w:spacing w:val="-1"/>
        </w:rPr>
        <w:t xml:space="preserve"> </w:t>
      </w:r>
      <w:r w:rsidRPr="002A5730">
        <w:rPr>
          <w:color w:val="181818"/>
        </w:rPr>
        <w:t>grunnforhold og andre risikomoment, opparbeiding av sosial infrastruktur og veg.</w:t>
      </w:r>
    </w:p>
    <w:p w14:paraId="374742A1" w14:textId="77777777" w:rsidR="00D92D5B" w:rsidRPr="002A5730" w:rsidRDefault="00D92D5B" w:rsidP="00D92D5B">
      <w:pPr>
        <w:pStyle w:val="Brdtekst"/>
        <w:spacing w:before="158" w:line="259" w:lineRule="auto"/>
        <w:ind w:left="131" w:right="456"/>
      </w:pPr>
      <w:r w:rsidRPr="002A5730">
        <w:rPr>
          <w:color w:val="181818"/>
        </w:rPr>
        <w:t>Utvikling</w:t>
      </w:r>
      <w:r w:rsidRPr="002A5730">
        <w:rPr>
          <w:color w:val="181818"/>
          <w:spacing w:val="-3"/>
        </w:rPr>
        <w:t xml:space="preserve"> </w:t>
      </w:r>
      <w:r w:rsidRPr="002A5730">
        <w:rPr>
          <w:color w:val="181818"/>
        </w:rPr>
        <w:t>av</w:t>
      </w:r>
      <w:r w:rsidRPr="002A5730">
        <w:rPr>
          <w:color w:val="181818"/>
          <w:spacing w:val="-1"/>
        </w:rPr>
        <w:t xml:space="preserve"> </w:t>
      </w:r>
      <w:r w:rsidRPr="002A5730">
        <w:rPr>
          <w:color w:val="181818"/>
        </w:rPr>
        <w:t>gode</w:t>
      </w:r>
      <w:r w:rsidRPr="002A5730">
        <w:rPr>
          <w:color w:val="181818"/>
          <w:spacing w:val="-1"/>
        </w:rPr>
        <w:t xml:space="preserve"> </w:t>
      </w:r>
      <w:r w:rsidRPr="002A5730">
        <w:rPr>
          <w:color w:val="181818"/>
        </w:rPr>
        <w:t>sentrumsområde</w:t>
      </w:r>
      <w:r w:rsidRPr="002A5730">
        <w:rPr>
          <w:color w:val="181818"/>
          <w:spacing w:val="-1"/>
        </w:rPr>
        <w:t xml:space="preserve"> </w:t>
      </w:r>
      <w:r w:rsidRPr="002A5730">
        <w:rPr>
          <w:color w:val="181818"/>
        </w:rPr>
        <w:t>er</w:t>
      </w:r>
      <w:r w:rsidRPr="002A5730">
        <w:rPr>
          <w:color w:val="181818"/>
          <w:spacing w:val="-4"/>
        </w:rPr>
        <w:t xml:space="preserve"> </w:t>
      </w:r>
      <w:r w:rsidRPr="002A5730">
        <w:rPr>
          <w:color w:val="181818"/>
        </w:rPr>
        <w:t>krevjande</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komplekst.</w:t>
      </w:r>
      <w:r w:rsidRPr="002A5730">
        <w:rPr>
          <w:color w:val="181818"/>
          <w:spacing w:val="-2"/>
        </w:rPr>
        <w:t xml:space="preserve"> </w:t>
      </w:r>
      <w:r w:rsidRPr="002A5730">
        <w:rPr>
          <w:color w:val="181818"/>
        </w:rPr>
        <w:t>Mange</w:t>
      </w:r>
      <w:r w:rsidRPr="002A5730">
        <w:rPr>
          <w:color w:val="181818"/>
          <w:spacing w:val="-1"/>
        </w:rPr>
        <w:t xml:space="preserve"> </w:t>
      </w:r>
      <w:r w:rsidRPr="002A5730">
        <w:rPr>
          <w:color w:val="181818"/>
        </w:rPr>
        <w:t>føremål</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rPr>
        <w:t>omsyn</w:t>
      </w:r>
      <w:r w:rsidRPr="002A5730">
        <w:rPr>
          <w:color w:val="181818"/>
          <w:spacing w:val="-5"/>
        </w:rPr>
        <w:t xml:space="preserve"> </w:t>
      </w:r>
      <w:r w:rsidRPr="002A5730">
        <w:rPr>
          <w:color w:val="181818"/>
        </w:rPr>
        <w:t>må</w:t>
      </w:r>
      <w:r w:rsidRPr="002A5730">
        <w:rPr>
          <w:color w:val="181818"/>
          <w:spacing w:val="-2"/>
        </w:rPr>
        <w:t xml:space="preserve"> </w:t>
      </w:r>
      <w:r w:rsidRPr="002A5730">
        <w:rPr>
          <w:color w:val="181818"/>
        </w:rPr>
        <w:t>innarbeidast. Private og offentlege interesser skal ivaretakast, eigedomstilhøva er kompliserte og verdiane store.</w:t>
      </w:r>
    </w:p>
    <w:p w14:paraId="43D3E498" w14:textId="77777777" w:rsidR="00D92D5B" w:rsidRPr="002A5730" w:rsidRDefault="00D92D5B" w:rsidP="00D92D5B">
      <w:pPr>
        <w:pStyle w:val="Brdtekst"/>
        <w:spacing w:before="1"/>
        <w:rPr>
          <w:sz w:val="28"/>
        </w:rPr>
      </w:pPr>
    </w:p>
    <w:p w14:paraId="32F56759" w14:textId="77777777" w:rsidR="00D92D5B" w:rsidRPr="002A5730" w:rsidRDefault="00D92D5B" w:rsidP="00C3418F">
      <w:pPr>
        <w:pStyle w:val="Overskrift2"/>
        <w:numPr>
          <w:ilvl w:val="1"/>
          <w:numId w:val="23"/>
        </w:numPr>
        <w:tabs>
          <w:tab w:val="left" w:pos="579"/>
        </w:tabs>
        <w:spacing w:before="80" w:after="0"/>
      </w:pPr>
      <w:bookmarkStart w:id="16" w:name="_bookmark8"/>
      <w:bookmarkStart w:id="17" w:name="_Toc163472727"/>
      <w:bookmarkEnd w:id="16"/>
      <w:r w:rsidRPr="002A5730">
        <w:t>Viktige</w:t>
      </w:r>
      <w:r w:rsidRPr="002A5730">
        <w:rPr>
          <w:spacing w:val="-3"/>
        </w:rPr>
        <w:t xml:space="preserve"> </w:t>
      </w:r>
      <w:r w:rsidRPr="002A5730">
        <w:t>tema</w:t>
      </w:r>
      <w:r w:rsidRPr="002A5730">
        <w:rPr>
          <w:spacing w:val="-2"/>
        </w:rPr>
        <w:t xml:space="preserve"> </w:t>
      </w:r>
      <w:r w:rsidRPr="002A5730">
        <w:t>for</w:t>
      </w:r>
      <w:r w:rsidRPr="002A5730">
        <w:rPr>
          <w:spacing w:val="-3"/>
        </w:rPr>
        <w:t xml:space="preserve"> </w:t>
      </w:r>
      <w:r w:rsidRPr="002A5730">
        <w:rPr>
          <w:spacing w:val="-2"/>
        </w:rPr>
        <w:t>planarbeidet</w:t>
      </w:r>
      <w:bookmarkEnd w:id="17"/>
    </w:p>
    <w:p w14:paraId="0B8A89CB" w14:textId="77777777" w:rsidR="00D92D5B" w:rsidRPr="002A5730" w:rsidRDefault="00D92D5B" w:rsidP="00C3418F">
      <w:pPr>
        <w:pStyle w:val="Listeavsnitt"/>
        <w:numPr>
          <w:ilvl w:val="2"/>
          <w:numId w:val="23"/>
        </w:numPr>
        <w:tabs>
          <w:tab w:val="left" w:pos="636"/>
        </w:tabs>
        <w:spacing w:before="143" w:after="200" w:line="288" w:lineRule="auto"/>
        <w:ind w:left="635" w:hanging="505"/>
        <w:rPr>
          <w:i/>
        </w:rPr>
      </w:pPr>
      <w:bookmarkStart w:id="18" w:name="_bookmark9"/>
      <w:bookmarkEnd w:id="18"/>
      <w:r w:rsidRPr="002A5730">
        <w:rPr>
          <w:i/>
        </w:rPr>
        <w:t>FNs</w:t>
      </w:r>
      <w:r w:rsidRPr="002A5730">
        <w:rPr>
          <w:i/>
          <w:spacing w:val="-1"/>
        </w:rPr>
        <w:t xml:space="preserve"> </w:t>
      </w:r>
      <w:r w:rsidRPr="002A5730">
        <w:rPr>
          <w:i/>
          <w:spacing w:val="-2"/>
        </w:rPr>
        <w:t>berekraftsmål</w:t>
      </w:r>
    </w:p>
    <w:p w14:paraId="5CD4D6A9" w14:textId="77777777" w:rsidR="00D92D5B" w:rsidRPr="002A5730" w:rsidRDefault="00D92D5B" w:rsidP="00D92D5B">
      <w:pPr>
        <w:pStyle w:val="Brdtekst"/>
        <w:spacing w:before="178" w:line="259" w:lineRule="auto"/>
        <w:ind w:left="131" w:right="456"/>
        <w:rPr>
          <w:color w:val="181818"/>
        </w:rPr>
      </w:pPr>
      <w:r w:rsidRPr="002A5730">
        <w:rPr>
          <w:color w:val="181818"/>
        </w:rPr>
        <w:t>Til</w:t>
      </w:r>
      <w:r w:rsidRPr="002A5730">
        <w:rPr>
          <w:color w:val="181818"/>
          <w:spacing w:val="-1"/>
        </w:rPr>
        <w:t xml:space="preserve"> </w:t>
      </w:r>
      <w:r w:rsidRPr="002A5730">
        <w:rPr>
          <w:color w:val="181818"/>
        </w:rPr>
        <w:t>grunn</w:t>
      </w:r>
      <w:r w:rsidRPr="002A5730">
        <w:rPr>
          <w:color w:val="181818"/>
          <w:spacing w:val="-2"/>
        </w:rPr>
        <w:t xml:space="preserve"> </w:t>
      </w:r>
      <w:r w:rsidRPr="002A5730">
        <w:rPr>
          <w:color w:val="181818"/>
        </w:rPr>
        <w:t>for</w:t>
      </w:r>
      <w:r w:rsidRPr="002A5730">
        <w:rPr>
          <w:color w:val="181818"/>
          <w:spacing w:val="-1"/>
        </w:rPr>
        <w:t xml:space="preserve"> </w:t>
      </w:r>
      <w:r w:rsidRPr="002A5730">
        <w:rPr>
          <w:color w:val="181818"/>
        </w:rPr>
        <w:t>all</w:t>
      </w:r>
      <w:r w:rsidRPr="002A5730">
        <w:rPr>
          <w:color w:val="181818"/>
          <w:spacing w:val="-2"/>
        </w:rPr>
        <w:t xml:space="preserve"> </w:t>
      </w:r>
      <w:r w:rsidRPr="002A5730">
        <w:rPr>
          <w:color w:val="181818"/>
        </w:rPr>
        <w:t>planlegging</w:t>
      </w:r>
      <w:r w:rsidRPr="002A5730">
        <w:rPr>
          <w:color w:val="181818"/>
          <w:spacing w:val="-2"/>
        </w:rPr>
        <w:t xml:space="preserve"> </w:t>
      </w:r>
      <w:r w:rsidRPr="002A5730">
        <w:rPr>
          <w:color w:val="181818"/>
        </w:rPr>
        <w:t>ligg</w:t>
      </w:r>
      <w:r w:rsidRPr="002A5730">
        <w:rPr>
          <w:color w:val="181818"/>
          <w:spacing w:val="-2"/>
        </w:rPr>
        <w:t xml:space="preserve"> </w:t>
      </w:r>
      <w:r w:rsidRPr="002A5730">
        <w:rPr>
          <w:color w:val="181818"/>
        </w:rPr>
        <w:t>berekraftsomgrepet,</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områdeplanen</w:t>
      </w:r>
      <w:r w:rsidRPr="002A5730">
        <w:rPr>
          <w:color w:val="181818"/>
          <w:spacing w:val="-1"/>
        </w:rPr>
        <w:t xml:space="preserve"> </w:t>
      </w:r>
      <w:r w:rsidRPr="002A5730">
        <w:rPr>
          <w:color w:val="181818"/>
        </w:rPr>
        <w:t>skal</w:t>
      </w:r>
      <w:r w:rsidRPr="002A5730">
        <w:rPr>
          <w:color w:val="181818"/>
          <w:spacing w:val="-1"/>
        </w:rPr>
        <w:t xml:space="preserve"> </w:t>
      </w:r>
      <w:r w:rsidRPr="002A5730">
        <w:rPr>
          <w:color w:val="181818"/>
        </w:rPr>
        <w:t>bidra</w:t>
      </w:r>
      <w:r w:rsidRPr="002A5730">
        <w:rPr>
          <w:color w:val="181818"/>
          <w:spacing w:val="-4"/>
        </w:rPr>
        <w:t xml:space="preserve"> </w:t>
      </w:r>
      <w:r w:rsidRPr="002A5730">
        <w:rPr>
          <w:color w:val="181818"/>
        </w:rPr>
        <w:t>til</w:t>
      </w:r>
      <w:r w:rsidRPr="002A5730">
        <w:rPr>
          <w:color w:val="181818"/>
          <w:spacing w:val="-1"/>
        </w:rPr>
        <w:t xml:space="preserve"> </w:t>
      </w:r>
      <w:r w:rsidRPr="002A5730">
        <w:rPr>
          <w:color w:val="181818"/>
        </w:rPr>
        <w:t>at</w:t>
      </w:r>
      <w:r w:rsidRPr="002A5730">
        <w:rPr>
          <w:color w:val="181818"/>
          <w:spacing w:val="-1"/>
        </w:rPr>
        <w:t xml:space="preserve"> </w:t>
      </w:r>
      <w:r w:rsidRPr="002A5730">
        <w:rPr>
          <w:color w:val="181818"/>
        </w:rPr>
        <w:t>Osøyro</w:t>
      </w:r>
      <w:r w:rsidRPr="002A5730">
        <w:rPr>
          <w:color w:val="181818"/>
          <w:spacing w:val="-3"/>
        </w:rPr>
        <w:t xml:space="preserve"> </w:t>
      </w:r>
      <w:r w:rsidRPr="002A5730">
        <w:rPr>
          <w:color w:val="181818"/>
        </w:rPr>
        <w:t>utviklar</w:t>
      </w:r>
      <w:r w:rsidRPr="002A5730">
        <w:rPr>
          <w:color w:val="181818"/>
          <w:spacing w:val="-1"/>
        </w:rPr>
        <w:t xml:space="preserve"> </w:t>
      </w:r>
      <w:r w:rsidRPr="002A5730">
        <w:rPr>
          <w:color w:val="181818"/>
        </w:rPr>
        <w:t>seg</w:t>
      </w:r>
      <w:r w:rsidRPr="002A5730">
        <w:rPr>
          <w:color w:val="181818"/>
          <w:spacing w:val="-4"/>
        </w:rPr>
        <w:t xml:space="preserve"> </w:t>
      </w:r>
      <w:r w:rsidRPr="002A5730">
        <w:rPr>
          <w:color w:val="181818"/>
        </w:rPr>
        <w:t>i</w:t>
      </w:r>
      <w:r w:rsidRPr="002A5730">
        <w:rPr>
          <w:color w:val="181818"/>
          <w:spacing w:val="-2"/>
        </w:rPr>
        <w:t xml:space="preserve"> </w:t>
      </w:r>
      <w:r w:rsidRPr="002A5730">
        <w:rPr>
          <w:color w:val="181818"/>
        </w:rPr>
        <w:t>ein berekraftig retning. Samtidig skal planen styrke Osøyro si stilling som regionsenter og kommunens sosiale, kulturelle og handelsmessige tyngdepunkt. FNs berekraftsmål nr 11 «berekraftige byar og lokalsamfunn» legg føringar for at byar og lokalsamfunn skal utviklast som trygge, robuste og berekraftige.</w:t>
      </w:r>
    </w:p>
    <w:p w14:paraId="6C3BE7C9" w14:textId="77777777" w:rsidR="0060290A" w:rsidRPr="002A5730" w:rsidRDefault="0060290A">
      <w:pPr>
        <w:spacing w:after="160" w:line="259" w:lineRule="auto"/>
        <w:rPr>
          <w:rFonts w:eastAsia="Times New Roman" w:cs="Arial"/>
          <w:color w:val="181818"/>
          <w:lang w:eastAsia="nb-NO"/>
        </w:rPr>
      </w:pPr>
      <w:r w:rsidRPr="002A5730">
        <w:rPr>
          <w:color w:val="181818"/>
        </w:rPr>
        <w:br w:type="page"/>
      </w:r>
    </w:p>
    <w:p w14:paraId="5137F46B" w14:textId="77777777" w:rsidR="00D92D5B" w:rsidRPr="002A5730" w:rsidRDefault="00D92D5B" w:rsidP="00D92D5B">
      <w:pPr>
        <w:pStyle w:val="Brdtekst"/>
        <w:spacing w:before="178" w:line="259" w:lineRule="auto"/>
        <w:ind w:left="131" w:right="456"/>
        <w:rPr>
          <w:color w:val="181818"/>
        </w:rPr>
      </w:pPr>
    </w:p>
    <w:p w14:paraId="6AA88403" w14:textId="77777777" w:rsidR="00E347CB" w:rsidRPr="002A5730" w:rsidRDefault="0012568E" w:rsidP="00E347CB">
      <w:pPr>
        <w:pStyle w:val="Brdtekst"/>
        <w:keepNext/>
        <w:spacing w:before="178" w:line="259" w:lineRule="auto"/>
        <w:ind w:left="131" w:right="456"/>
      </w:pPr>
      <w:r w:rsidRPr="002A5730">
        <w:rPr>
          <w:noProof/>
          <w:color w:val="181818"/>
        </w:rPr>
        <w:drawing>
          <wp:inline distT="0" distB="0" distL="0" distR="0" wp14:anchorId="72C295FD" wp14:editId="2E00F7A2">
            <wp:extent cx="5791200" cy="2932487"/>
            <wp:effectExtent l="0" t="0" r="0" b="1270"/>
            <wp:docPr id="66109243" name="Bilde 1" descr="Et bilde som inneholder tekst, skjermbilde, Font, hju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9243" name="Bilde 1" descr="Et bilde som inneholder tekst, skjermbilde, Font, hjul&#10;&#10;Automatisk generert beskrivelse"/>
                    <pic:cNvPicPr/>
                  </pic:nvPicPr>
                  <pic:blipFill>
                    <a:blip r:embed="rId15"/>
                    <a:stretch>
                      <a:fillRect/>
                    </a:stretch>
                  </pic:blipFill>
                  <pic:spPr>
                    <a:xfrm>
                      <a:off x="0" y="0"/>
                      <a:ext cx="5800808" cy="2937352"/>
                    </a:xfrm>
                    <a:prstGeom prst="rect">
                      <a:avLst/>
                    </a:prstGeom>
                  </pic:spPr>
                </pic:pic>
              </a:graphicData>
            </a:graphic>
          </wp:inline>
        </w:drawing>
      </w:r>
    </w:p>
    <w:p w14:paraId="5DDD4A71" w14:textId="77777777" w:rsidR="00F40248" w:rsidRPr="002A5730" w:rsidRDefault="00E347CB" w:rsidP="00E347CB">
      <w:pPr>
        <w:pStyle w:val="Bildetekst"/>
        <w:rPr>
          <w:color w:val="181818"/>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w:t>
      </w:r>
      <w:r w:rsidRPr="002A5730">
        <w:rPr>
          <w:lang w:val="nn-NO"/>
        </w:rPr>
        <w:fldChar w:fldCharType="end"/>
      </w:r>
      <w:r w:rsidRPr="002A5730">
        <w:rPr>
          <w:lang w:val="nn-NO"/>
        </w:rPr>
        <w:t xml:space="preserve"> Illustrasjon: Prinsipp for berekraftig by- og stadutvikling, DOGA 2021</w:t>
      </w:r>
    </w:p>
    <w:p w14:paraId="0D7DCBB6" w14:textId="77777777" w:rsidR="00E347CB" w:rsidRPr="002A5730" w:rsidRDefault="00E347CB" w:rsidP="0060290A">
      <w:pPr>
        <w:pStyle w:val="Brdtekst"/>
        <w:spacing w:before="41" w:line="259" w:lineRule="auto"/>
        <w:ind w:left="131" w:right="565"/>
        <w:rPr>
          <w:color w:val="181818"/>
        </w:rPr>
      </w:pPr>
    </w:p>
    <w:p w14:paraId="2DFCC5DB" w14:textId="77777777" w:rsidR="00D92D5B" w:rsidRPr="002A5730" w:rsidRDefault="00D92D5B" w:rsidP="0060290A">
      <w:pPr>
        <w:pStyle w:val="Brdtekst"/>
        <w:spacing w:before="41" w:line="259" w:lineRule="auto"/>
        <w:ind w:left="131" w:right="565"/>
      </w:pPr>
      <w:r w:rsidRPr="002A5730">
        <w:rPr>
          <w:color w:val="181818"/>
        </w:rPr>
        <w:t>Kommunen står ovanfor store og komplekse utfordringar i framtida. Ein skal fremje livskvalitet for innbyggjarane, bidra til auka næringsutvikling,</w:t>
      </w:r>
      <w:r w:rsidRPr="002A5730">
        <w:rPr>
          <w:color w:val="181818"/>
          <w:spacing w:val="-2"/>
        </w:rPr>
        <w:t xml:space="preserve"> </w:t>
      </w:r>
      <w:r w:rsidRPr="002A5730">
        <w:rPr>
          <w:color w:val="181818"/>
        </w:rPr>
        <w:t>og</w:t>
      </w:r>
      <w:r w:rsidRPr="002A5730">
        <w:rPr>
          <w:color w:val="181818"/>
          <w:spacing w:val="-1"/>
        </w:rPr>
        <w:t xml:space="preserve"> </w:t>
      </w:r>
      <w:r w:rsidRPr="002A5730">
        <w:rPr>
          <w:color w:val="181818"/>
        </w:rPr>
        <w:t>samtidig</w:t>
      </w:r>
      <w:r w:rsidRPr="002A5730">
        <w:rPr>
          <w:color w:val="181818"/>
          <w:spacing w:val="-2"/>
        </w:rPr>
        <w:t xml:space="preserve"> </w:t>
      </w:r>
      <w:r w:rsidRPr="002A5730">
        <w:rPr>
          <w:color w:val="181818"/>
        </w:rPr>
        <w:t>ta omsyn</w:t>
      </w:r>
      <w:r w:rsidRPr="002A5730">
        <w:rPr>
          <w:color w:val="181818"/>
          <w:spacing w:val="-1"/>
        </w:rPr>
        <w:t xml:space="preserve"> </w:t>
      </w:r>
      <w:r w:rsidRPr="002A5730">
        <w:rPr>
          <w:color w:val="181818"/>
        </w:rPr>
        <w:t>til</w:t>
      </w:r>
      <w:r w:rsidRPr="002A5730">
        <w:rPr>
          <w:color w:val="181818"/>
          <w:spacing w:val="-3"/>
        </w:rPr>
        <w:t xml:space="preserve"> </w:t>
      </w:r>
      <w:r w:rsidRPr="002A5730">
        <w:rPr>
          <w:color w:val="181818"/>
        </w:rPr>
        <w:t>miljø</w:t>
      </w:r>
      <w:r w:rsidRPr="002A5730">
        <w:rPr>
          <w:color w:val="181818"/>
          <w:spacing w:val="-2"/>
        </w:rPr>
        <w:t xml:space="preserve"> </w:t>
      </w:r>
      <w:r w:rsidRPr="002A5730">
        <w:rPr>
          <w:color w:val="181818"/>
        </w:rPr>
        <w:t>og</w:t>
      </w:r>
      <w:r w:rsidRPr="002A5730">
        <w:rPr>
          <w:color w:val="181818"/>
          <w:spacing w:val="-3"/>
        </w:rPr>
        <w:t xml:space="preserve"> </w:t>
      </w:r>
      <w:r w:rsidRPr="002A5730">
        <w:rPr>
          <w:color w:val="181818"/>
        </w:rPr>
        <w:t>klima.</w:t>
      </w:r>
      <w:r w:rsidRPr="002A5730">
        <w:rPr>
          <w:color w:val="181818"/>
          <w:spacing w:val="40"/>
        </w:rPr>
        <w:t xml:space="preserve"> </w:t>
      </w:r>
      <w:r w:rsidRPr="002A5730">
        <w:rPr>
          <w:color w:val="181818"/>
        </w:rPr>
        <w:t>Sjølv</w:t>
      </w:r>
      <w:r w:rsidRPr="002A5730">
        <w:rPr>
          <w:color w:val="181818"/>
          <w:spacing w:val="-2"/>
        </w:rPr>
        <w:t xml:space="preserve"> </w:t>
      </w:r>
      <w:r w:rsidRPr="002A5730">
        <w:rPr>
          <w:color w:val="181818"/>
        </w:rPr>
        <w:t>om det</w:t>
      </w:r>
      <w:r w:rsidRPr="002A5730">
        <w:rPr>
          <w:color w:val="181818"/>
          <w:spacing w:val="-2"/>
        </w:rPr>
        <w:t xml:space="preserve"> </w:t>
      </w:r>
      <w:r w:rsidRPr="002A5730">
        <w:rPr>
          <w:color w:val="181818"/>
        </w:rPr>
        <w:t>viktigaste målet for sentrumsutviklinga i denne planen er berekraftsmål 11, heng alle berekraftsmåla saman og er avhengige</w:t>
      </w:r>
      <w:r w:rsidRPr="002A5730">
        <w:rPr>
          <w:color w:val="181818"/>
          <w:spacing w:val="-1"/>
        </w:rPr>
        <w:t xml:space="preserve"> </w:t>
      </w:r>
      <w:r w:rsidRPr="002A5730">
        <w:rPr>
          <w:color w:val="181818"/>
        </w:rPr>
        <w:t>av</w:t>
      </w:r>
      <w:r w:rsidRPr="002A5730">
        <w:rPr>
          <w:color w:val="181818"/>
          <w:spacing w:val="-1"/>
        </w:rPr>
        <w:t xml:space="preserve"> </w:t>
      </w:r>
      <w:r w:rsidRPr="002A5730">
        <w:rPr>
          <w:color w:val="181818"/>
        </w:rPr>
        <w:t>kvarandre.</w:t>
      </w:r>
      <w:r w:rsidRPr="002A5730">
        <w:rPr>
          <w:color w:val="181818"/>
          <w:spacing w:val="-4"/>
        </w:rPr>
        <w:t xml:space="preserve"> </w:t>
      </w:r>
      <w:r w:rsidRPr="002A5730">
        <w:rPr>
          <w:color w:val="181818"/>
        </w:rPr>
        <w:t>DOGA</w:t>
      </w:r>
      <w:r w:rsidRPr="002A5730">
        <w:rPr>
          <w:color w:val="181818"/>
          <w:spacing w:val="-1"/>
        </w:rPr>
        <w:t xml:space="preserve"> </w:t>
      </w:r>
      <w:r w:rsidRPr="002A5730">
        <w:rPr>
          <w:color w:val="181818"/>
        </w:rPr>
        <w:t>(2021)</w:t>
      </w:r>
      <w:r w:rsidRPr="002A5730">
        <w:rPr>
          <w:color w:val="181818"/>
          <w:spacing w:val="-4"/>
        </w:rPr>
        <w:t xml:space="preserve"> </w:t>
      </w:r>
      <w:r w:rsidRPr="002A5730">
        <w:rPr>
          <w:color w:val="181818"/>
        </w:rPr>
        <w:t>har</w:t>
      </w:r>
      <w:r w:rsidRPr="002A5730">
        <w:rPr>
          <w:color w:val="181818"/>
          <w:spacing w:val="-2"/>
        </w:rPr>
        <w:t xml:space="preserve"> </w:t>
      </w:r>
      <w:r w:rsidRPr="002A5730">
        <w:rPr>
          <w:color w:val="181818"/>
        </w:rPr>
        <w:t>utvikla</w:t>
      </w:r>
      <w:r w:rsidRPr="002A5730">
        <w:rPr>
          <w:color w:val="181818"/>
          <w:spacing w:val="-4"/>
        </w:rPr>
        <w:t xml:space="preserve"> </w:t>
      </w:r>
      <w:r w:rsidRPr="002A5730">
        <w:rPr>
          <w:color w:val="181818"/>
        </w:rPr>
        <w:t>8</w:t>
      </w:r>
      <w:r w:rsidRPr="002A5730">
        <w:rPr>
          <w:color w:val="181818"/>
          <w:spacing w:val="-2"/>
        </w:rPr>
        <w:t xml:space="preserve"> </w:t>
      </w:r>
      <w:r w:rsidRPr="002A5730">
        <w:rPr>
          <w:color w:val="181818"/>
        </w:rPr>
        <w:t>prinsipp</w:t>
      </w:r>
      <w:r w:rsidRPr="002A5730">
        <w:rPr>
          <w:color w:val="181818"/>
          <w:spacing w:val="-3"/>
        </w:rPr>
        <w:t xml:space="preserve"> </w:t>
      </w:r>
      <w:r w:rsidRPr="002A5730">
        <w:rPr>
          <w:color w:val="181818"/>
        </w:rPr>
        <w:t>for</w:t>
      </w:r>
      <w:r w:rsidRPr="002A5730">
        <w:rPr>
          <w:color w:val="181818"/>
          <w:spacing w:val="-2"/>
        </w:rPr>
        <w:t xml:space="preserve"> </w:t>
      </w:r>
      <w:r w:rsidRPr="002A5730">
        <w:rPr>
          <w:color w:val="181818"/>
        </w:rPr>
        <w:t>berekraftig</w:t>
      </w:r>
      <w:r w:rsidRPr="002A5730">
        <w:rPr>
          <w:color w:val="181818"/>
          <w:spacing w:val="-3"/>
        </w:rPr>
        <w:t xml:space="preserve"> </w:t>
      </w:r>
      <w:r w:rsidRPr="002A5730">
        <w:rPr>
          <w:color w:val="181818"/>
        </w:rPr>
        <w:t>by-</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rPr>
        <w:t>stadutvikling</w:t>
      </w:r>
      <w:r w:rsidRPr="002A5730">
        <w:rPr>
          <w:color w:val="181818"/>
          <w:spacing w:val="-5"/>
        </w:rPr>
        <w:t xml:space="preserve"> </w:t>
      </w:r>
      <w:r w:rsidRPr="002A5730">
        <w:rPr>
          <w:color w:val="181818"/>
        </w:rPr>
        <w:t>som</w:t>
      </w:r>
      <w:r w:rsidRPr="002A5730">
        <w:rPr>
          <w:color w:val="181818"/>
          <w:spacing w:val="-3"/>
        </w:rPr>
        <w:t xml:space="preserve"> </w:t>
      </w:r>
      <w:r w:rsidRPr="002A5730">
        <w:rPr>
          <w:color w:val="181818"/>
        </w:rPr>
        <w:t>kan</w:t>
      </w:r>
      <w:r w:rsidRPr="002A5730">
        <w:rPr>
          <w:color w:val="181818"/>
          <w:spacing w:val="-3"/>
        </w:rPr>
        <w:t xml:space="preserve"> </w:t>
      </w:r>
      <w:r w:rsidRPr="002A5730">
        <w:rPr>
          <w:color w:val="181818"/>
        </w:rPr>
        <w:t>bidra til dialog, læring og samarbeid i sentrumsutviklinga.</w:t>
      </w:r>
    </w:p>
    <w:p w14:paraId="553F3A00" w14:textId="77777777" w:rsidR="00D92D5B" w:rsidRPr="002A5730" w:rsidRDefault="00D92D5B" w:rsidP="00D92D5B">
      <w:pPr>
        <w:pStyle w:val="Brdtekst"/>
      </w:pPr>
    </w:p>
    <w:p w14:paraId="75A0EADD" w14:textId="77777777" w:rsidR="00D92D5B" w:rsidRPr="002A5730" w:rsidRDefault="00D92D5B" w:rsidP="00C3418F">
      <w:pPr>
        <w:pStyle w:val="Listeavsnitt"/>
        <w:numPr>
          <w:ilvl w:val="2"/>
          <w:numId w:val="23"/>
        </w:numPr>
        <w:tabs>
          <w:tab w:val="left" w:pos="636"/>
        </w:tabs>
        <w:spacing w:before="176" w:after="200" w:line="288" w:lineRule="auto"/>
        <w:ind w:left="635" w:hanging="505"/>
        <w:rPr>
          <w:i/>
        </w:rPr>
      </w:pPr>
      <w:bookmarkStart w:id="19" w:name="_bookmark10"/>
      <w:bookmarkEnd w:id="19"/>
      <w:r w:rsidRPr="002A5730">
        <w:rPr>
          <w:i/>
          <w:spacing w:val="-2"/>
        </w:rPr>
        <w:t>Folkehelse</w:t>
      </w:r>
    </w:p>
    <w:p w14:paraId="395F0A76" w14:textId="77777777" w:rsidR="00685735" w:rsidRPr="002A5730" w:rsidRDefault="00D92D5B" w:rsidP="00685735">
      <w:pPr>
        <w:pStyle w:val="Brdtekst"/>
        <w:spacing w:before="180" w:line="259" w:lineRule="auto"/>
        <w:ind w:left="131" w:right="456"/>
      </w:pPr>
      <w:r w:rsidRPr="002A5730">
        <w:t>Bjørnafjorden kommune har etter plan- og bygningslova plikt til å sikre at planlegginga tar omsyn til eit heilskapleg perspektiv i utviklinga av omgjevnadene. Det betyr mellom anna at kommunen skal vere tilretteleggjar</w:t>
      </w:r>
      <w:r w:rsidRPr="002A5730">
        <w:rPr>
          <w:spacing w:val="-2"/>
        </w:rPr>
        <w:t xml:space="preserve"> </w:t>
      </w:r>
      <w:r w:rsidRPr="002A5730">
        <w:t>for</w:t>
      </w:r>
      <w:r w:rsidRPr="002A5730">
        <w:rPr>
          <w:spacing w:val="-2"/>
        </w:rPr>
        <w:t xml:space="preserve"> </w:t>
      </w:r>
      <w:r w:rsidRPr="002A5730">
        <w:t>god</w:t>
      </w:r>
      <w:r w:rsidRPr="002A5730">
        <w:rPr>
          <w:spacing w:val="-3"/>
        </w:rPr>
        <w:t xml:space="preserve"> </w:t>
      </w:r>
      <w:r w:rsidRPr="002A5730">
        <w:t>forming</w:t>
      </w:r>
      <w:r w:rsidRPr="002A5730">
        <w:rPr>
          <w:spacing w:val="-3"/>
        </w:rPr>
        <w:t xml:space="preserve"> </w:t>
      </w:r>
      <w:r w:rsidRPr="002A5730">
        <w:t>av</w:t>
      </w:r>
      <w:r w:rsidRPr="002A5730">
        <w:rPr>
          <w:spacing w:val="-1"/>
        </w:rPr>
        <w:t xml:space="preserve"> </w:t>
      </w:r>
      <w:r w:rsidRPr="002A5730">
        <w:t>bygde</w:t>
      </w:r>
      <w:r w:rsidRPr="002A5730">
        <w:rPr>
          <w:spacing w:val="-2"/>
        </w:rPr>
        <w:t xml:space="preserve"> </w:t>
      </w:r>
      <w:r w:rsidRPr="002A5730">
        <w:t>omgjevnader,</w:t>
      </w:r>
      <w:r w:rsidRPr="002A5730">
        <w:rPr>
          <w:spacing w:val="-6"/>
        </w:rPr>
        <w:t xml:space="preserve"> </w:t>
      </w:r>
      <w:r w:rsidRPr="002A5730">
        <w:t>gode</w:t>
      </w:r>
      <w:r w:rsidRPr="002A5730">
        <w:rPr>
          <w:spacing w:val="-1"/>
        </w:rPr>
        <w:t xml:space="preserve"> </w:t>
      </w:r>
      <w:r w:rsidRPr="002A5730">
        <w:t>bumiljø</w:t>
      </w:r>
      <w:r w:rsidRPr="002A5730">
        <w:rPr>
          <w:spacing w:val="-3"/>
        </w:rPr>
        <w:t xml:space="preserve"> </w:t>
      </w:r>
      <w:r w:rsidRPr="002A5730">
        <w:t>og</w:t>
      </w:r>
      <w:r w:rsidRPr="002A5730">
        <w:rPr>
          <w:spacing w:val="-3"/>
        </w:rPr>
        <w:t xml:space="preserve"> </w:t>
      </w:r>
      <w:r w:rsidRPr="002A5730">
        <w:t>gode</w:t>
      </w:r>
      <w:r w:rsidRPr="002A5730">
        <w:rPr>
          <w:spacing w:val="-3"/>
        </w:rPr>
        <w:t xml:space="preserve"> </w:t>
      </w:r>
      <w:r w:rsidRPr="002A5730">
        <w:t>oppvekst-</w:t>
      </w:r>
      <w:r w:rsidRPr="002A5730">
        <w:rPr>
          <w:spacing w:val="-4"/>
        </w:rPr>
        <w:t xml:space="preserve"> </w:t>
      </w:r>
      <w:r w:rsidRPr="002A5730">
        <w:t>og</w:t>
      </w:r>
      <w:r w:rsidRPr="002A5730">
        <w:rPr>
          <w:spacing w:val="-3"/>
        </w:rPr>
        <w:t xml:space="preserve"> </w:t>
      </w:r>
      <w:r w:rsidRPr="002A5730">
        <w:t>levekår.</w:t>
      </w:r>
      <w:r w:rsidRPr="002A5730">
        <w:rPr>
          <w:spacing w:val="-4"/>
        </w:rPr>
        <w:t xml:space="preserve"> </w:t>
      </w:r>
      <w:r w:rsidRPr="002A5730">
        <w:t>Planlegginga skal også fremje befolkninga si helse og motverke sosiale helseforskjellar, samt bidra til å førebygge kriminalitet.</w:t>
      </w:r>
      <w:r w:rsidR="00F54031" w:rsidRPr="002A5730">
        <w:t xml:space="preserve"> </w:t>
      </w:r>
      <w:r w:rsidRPr="002A5730">
        <w:t>Samanhengen</w:t>
      </w:r>
      <w:r w:rsidRPr="002A5730">
        <w:rPr>
          <w:spacing w:val="-4"/>
        </w:rPr>
        <w:t xml:space="preserve"> </w:t>
      </w:r>
      <w:r w:rsidRPr="002A5730">
        <w:t>mellom</w:t>
      </w:r>
      <w:r w:rsidRPr="002A5730">
        <w:rPr>
          <w:spacing w:val="-1"/>
        </w:rPr>
        <w:t xml:space="preserve"> </w:t>
      </w:r>
      <w:r w:rsidRPr="002A5730">
        <w:t>folkehelse</w:t>
      </w:r>
      <w:r w:rsidRPr="002A5730">
        <w:rPr>
          <w:spacing w:val="-4"/>
        </w:rPr>
        <w:t xml:space="preserve"> </w:t>
      </w:r>
      <w:r w:rsidRPr="002A5730">
        <w:t>og</w:t>
      </w:r>
      <w:r w:rsidRPr="002A5730">
        <w:rPr>
          <w:spacing w:val="-3"/>
        </w:rPr>
        <w:t xml:space="preserve"> </w:t>
      </w:r>
      <w:r w:rsidRPr="002A5730">
        <w:t>berekraftig</w:t>
      </w:r>
      <w:r w:rsidRPr="002A5730">
        <w:rPr>
          <w:spacing w:val="-3"/>
        </w:rPr>
        <w:t xml:space="preserve"> </w:t>
      </w:r>
      <w:r w:rsidRPr="002A5730">
        <w:t>tettstad-</w:t>
      </w:r>
      <w:r w:rsidRPr="002A5730">
        <w:rPr>
          <w:spacing w:val="-2"/>
        </w:rPr>
        <w:t xml:space="preserve"> </w:t>
      </w:r>
      <w:r w:rsidRPr="002A5730">
        <w:t>og</w:t>
      </w:r>
      <w:r w:rsidRPr="002A5730">
        <w:rPr>
          <w:spacing w:val="-3"/>
        </w:rPr>
        <w:t xml:space="preserve"> </w:t>
      </w:r>
      <w:r w:rsidRPr="002A5730">
        <w:t>senterutvikling</w:t>
      </w:r>
      <w:r w:rsidRPr="002A5730">
        <w:rPr>
          <w:spacing w:val="-3"/>
        </w:rPr>
        <w:t xml:space="preserve"> </w:t>
      </w:r>
      <w:r w:rsidRPr="002A5730">
        <w:t>er</w:t>
      </w:r>
      <w:r w:rsidRPr="002A5730">
        <w:rPr>
          <w:spacing w:val="-5"/>
        </w:rPr>
        <w:t xml:space="preserve"> </w:t>
      </w:r>
      <w:r w:rsidRPr="002A5730">
        <w:t>tema</w:t>
      </w:r>
      <w:r w:rsidRPr="002A5730">
        <w:rPr>
          <w:spacing w:val="-2"/>
        </w:rPr>
        <w:t xml:space="preserve"> </w:t>
      </w:r>
      <w:r w:rsidRPr="002A5730">
        <w:t>i</w:t>
      </w:r>
      <w:r w:rsidRPr="002A5730">
        <w:rPr>
          <w:spacing w:val="-3"/>
        </w:rPr>
        <w:t xml:space="preserve"> </w:t>
      </w:r>
      <w:r w:rsidRPr="002A5730">
        <w:t>fleire</w:t>
      </w:r>
      <w:r w:rsidRPr="002A5730">
        <w:rPr>
          <w:spacing w:val="-4"/>
        </w:rPr>
        <w:t xml:space="preserve"> </w:t>
      </w:r>
      <w:r w:rsidRPr="002A5730">
        <w:t>kommunale</w:t>
      </w:r>
      <w:r w:rsidRPr="002A5730">
        <w:rPr>
          <w:spacing w:val="-2"/>
        </w:rPr>
        <w:t xml:space="preserve"> </w:t>
      </w:r>
      <w:r w:rsidRPr="002A5730">
        <w:t>planar. Bjørnafjorden kommune har i ei årrekke hatt søkelys på å bidra til samfunnsutvikling som førebyggjer utanforskap og fremjar befolkninga si helse og trivsel.</w:t>
      </w:r>
    </w:p>
    <w:p w14:paraId="0E21132F" w14:textId="77777777" w:rsidR="00685735" w:rsidRPr="002A5730" w:rsidRDefault="00D92D5B" w:rsidP="00685735">
      <w:pPr>
        <w:pStyle w:val="Brdtekst"/>
        <w:spacing w:before="180" w:line="259" w:lineRule="auto"/>
        <w:ind w:left="131" w:right="456"/>
      </w:pPr>
      <w:r w:rsidRPr="002A5730">
        <w:t>Sentrumsplanen er ein del av Bjørnafjorden kommune si satsing på å utvikle eit sentrum som verkar helsefremjande</w:t>
      </w:r>
      <w:r w:rsidRPr="002A5730">
        <w:rPr>
          <w:spacing w:val="-2"/>
        </w:rPr>
        <w:t xml:space="preserve"> </w:t>
      </w:r>
      <w:r w:rsidRPr="002A5730">
        <w:t>på</w:t>
      </w:r>
      <w:r w:rsidRPr="002A5730">
        <w:rPr>
          <w:spacing w:val="-5"/>
        </w:rPr>
        <w:t xml:space="preserve"> </w:t>
      </w:r>
      <w:r w:rsidRPr="002A5730">
        <w:t>lokalbefolkninga</w:t>
      </w:r>
      <w:r w:rsidRPr="002A5730">
        <w:rPr>
          <w:spacing w:val="-3"/>
        </w:rPr>
        <w:t xml:space="preserve"> </w:t>
      </w:r>
      <w:r w:rsidRPr="002A5730">
        <w:t>og</w:t>
      </w:r>
      <w:r w:rsidRPr="002A5730">
        <w:rPr>
          <w:spacing w:val="-5"/>
        </w:rPr>
        <w:t xml:space="preserve"> </w:t>
      </w:r>
      <w:r w:rsidRPr="002A5730">
        <w:t>besøkjande.</w:t>
      </w:r>
      <w:r w:rsidRPr="002A5730">
        <w:rPr>
          <w:spacing w:val="-3"/>
        </w:rPr>
        <w:t xml:space="preserve"> </w:t>
      </w:r>
      <w:r w:rsidRPr="002A5730">
        <w:t>For</w:t>
      </w:r>
      <w:r w:rsidRPr="002A5730">
        <w:rPr>
          <w:spacing w:val="-3"/>
        </w:rPr>
        <w:t xml:space="preserve"> </w:t>
      </w:r>
      <w:r w:rsidRPr="002A5730">
        <w:t>at</w:t>
      </w:r>
      <w:r w:rsidRPr="002A5730">
        <w:rPr>
          <w:spacing w:val="-2"/>
        </w:rPr>
        <w:t xml:space="preserve"> </w:t>
      </w:r>
      <w:r w:rsidRPr="002A5730">
        <w:t>bjørnafjordingane</w:t>
      </w:r>
      <w:r w:rsidRPr="002A5730">
        <w:rPr>
          <w:spacing w:val="-2"/>
        </w:rPr>
        <w:t xml:space="preserve"> </w:t>
      </w:r>
      <w:r w:rsidRPr="002A5730">
        <w:t>skal</w:t>
      </w:r>
      <w:r w:rsidRPr="002A5730">
        <w:rPr>
          <w:spacing w:val="-4"/>
        </w:rPr>
        <w:t xml:space="preserve"> </w:t>
      </w:r>
      <w:r w:rsidRPr="002A5730">
        <w:t>oppleve</w:t>
      </w:r>
      <w:r w:rsidRPr="002A5730">
        <w:rPr>
          <w:spacing w:val="-2"/>
        </w:rPr>
        <w:t xml:space="preserve"> </w:t>
      </w:r>
      <w:r w:rsidRPr="002A5730">
        <w:t>auka</w:t>
      </w:r>
      <w:r w:rsidRPr="002A5730">
        <w:rPr>
          <w:spacing w:val="-4"/>
        </w:rPr>
        <w:t xml:space="preserve"> </w:t>
      </w:r>
      <w:r w:rsidRPr="002A5730">
        <w:t>livskvalitet</w:t>
      </w:r>
      <w:r w:rsidRPr="002A5730">
        <w:rPr>
          <w:spacing w:val="-4"/>
        </w:rPr>
        <w:t xml:space="preserve"> </w:t>
      </w:r>
      <w:r w:rsidRPr="002A5730">
        <w:t>som følgje av sentrumsplanen</w:t>
      </w:r>
      <w:r w:rsidR="00116ACB" w:rsidRPr="002A5730">
        <w:t>,</w:t>
      </w:r>
      <w:r w:rsidRPr="002A5730">
        <w:t xml:space="preserve"> er det viktig å legge til rette for folkehelse der vi bur, ferdast og jobbar. Kommunen har eit mål om å skape naturlege møteplassar som inviterer til trivsel, liv og samkjensle på tvers av alder, livsstil og funksjonsnivå. Med gode nærmiljø utjamnar ein sosiale helseforskjellar, og ved å skape arenaer som gjer det attraktivt å bevege seg til fots eller på sykkel blir sentrumsområda utvikla i tråd med intensjonane i Miljøløftet og det nasjonale målet om nullvekst i persontransport med personbil.</w:t>
      </w:r>
    </w:p>
    <w:p w14:paraId="25E99C09" w14:textId="77777777" w:rsidR="00D92D5B" w:rsidRPr="002A5730" w:rsidRDefault="00D92D5B" w:rsidP="00685735">
      <w:pPr>
        <w:pStyle w:val="Brdtekst"/>
        <w:spacing w:before="180" w:line="259" w:lineRule="auto"/>
        <w:ind w:left="131" w:right="456"/>
      </w:pPr>
      <w:r w:rsidRPr="002A5730">
        <w:t>Hensikta med å ha eit eige kapittel i</w:t>
      </w:r>
      <w:r w:rsidRPr="002A5730">
        <w:rPr>
          <w:spacing w:val="-1"/>
        </w:rPr>
        <w:t xml:space="preserve"> </w:t>
      </w:r>
      <w:r w:rsidRPr="002A5730">
        <w:t>sentrumsplanen som set fokus på folkehelse</w:t>
      </w:r>
      <w:r w:rsidR="00685735" w:rsidRPr="002A5730">
        <w:t>,</w:t>
      </w:r>
      <w:r w:rsidRPr="002A5730">
        <w:rPr>
          <w:spacing w:val="-2"/>
        </w:rPr>
        <w:t xml:space="preserve"> </w:t>
      </w:r>
      <w:r w:rsidRPr="002A5730">
        <w:t>er å leggje til rette for at offentlege og private planar skal ha tilgang på eit dokumentgrunnlag for å prioritere eit helsefremjande nærmiljø</w:t>
      </w:r>
      <w:r w:rsidRPr="002A5730">
        <w:rPr>
          <w:spacing w:val="-4"/>
        </w:rPr>
        <w:t xml:space="preserve"> </w:t>
      </w:r>
      <w:r w:rsidRPr="002A5730">
        <w:t>i</w:t>
      </w:r>
      <w:r w:rsidRPr="002A5730">
        <w:rPr>
          <w:spacing w:val="-3"/>
        </w:rPr>
        <w:t xml:space="preserve"> </w:t>
      </w:r>
      <w:r w:rsidRPr="002A5730">
        <w:t>den</w:t>
      </w:r>
      <w:r w:rsidRPr="002A5730">
        <w:rPr>
          <w:spacing w:val="-5"/>
        </w:rPr>
        <w:t xml:space="preserve"> </w:t>
      </w:r>
      <w:r w:rsidRPr="002A5730">
        <w:t>vidare</w:t>
      </w:r>
      <w:r w:rsidRPr="002A5730">
        <w:rPr>
          <w:spacing w:val="-2"/>
        </w:rPr>
        <w:t xml:space="preserve"> </w:t>
      </w:r>
      <w:r w:rsidRPr="002A5730">
        <w:t>utviklinga.</w:t>
      </w:r>
      <w:r w:rsidRPr="002A5730">
        <w:rPr>
          <w:spacing w:val="-3"/>
        </w:rPr>
        <w:t xml:space="preserve"> </w:t>
      </w:r>
      <w:r w:rsidRPr="002A5730">
        <w:t>Med</w:t>
      </w:r>
      <w:r w:rsidRPr="002A5730">
        <w:rPr>
          <w:spacing w:val="-2"/>
        </w:rPr>
        <w:t xml:space="preserve"> </w:t>
      </w:r>
      <w:r w:rsidRPr="002A5730">
        <w:t>helsefremjande</w:t>
      </w:r>
      <w:r w:rsidRPr="002A5730">
        <w:rPr>
          <w:spacing w:val="-1"/>
        </w:rPr>
        <w:t xml:space="preserve"> </w:t>
      </w:r>
      <w:r w:rsidRPr="002A5730">
        <w:t>nærmiljø</w:t>
      </w:r>
      <w:r w:rsidRPr="002A5730">
        <w:rPr>
          <w:spacing w:val="-3"/>
        </w:rPr>
        <w:t xml:space="preserve"> </w:t>
      </w:r>
      <w:r w:rsidRPr="002A5730">
        <w:t>meiner</w:t>
      </w:r>
      <w:r w:rsidRPr="002A5730">
        <w:rPr>
          <w:spacing w:val="-4"/>
        </w:rPr>
        <w:t xml:space="preserve"> </w:t>
      </w:r>
      <w:r w:rsidRPr="002A5730">
        <w:t>ein</w:t>
      </w:r>
      <w:r w:rsidRPr="002A5730">
        <w:rPr>
          <w:spacing w:val="-2"/>
        </w:rPr>
        <w:t xml:space="preserve"> </w:t>
      </w:r>
      <w:r w:rsidRPr="002A5730">
        <w:t>i denne</w:t>
      </w:r>
      <w:r w:rsidRPr="002A5730">
        <w:rPr>
          <w:spacing w:val="-1"/>
        </w:rPr>
        <w:t xml:space="preserve"> </w:t>
      </w:r>
      <w:r w:rsidRPr="002A5730">
        <w:t>samanheng</w:t>
      </w:r>
      <w:r w:rsidRPr="002A5730">
        <w:rPr>
          <w:spacing w:val="-3"/>
        </w:rPr>
        <w:t xml:space="preserve"> </w:t>
      </w:r>
      <w:r w:rsidRPr="002A5730">
        <w:t>å</w:t>
      </w:r>
      <w:r w:rsidRPr="002A5730">
        <w:rPr>
          <w:spacing w:val="-2"/>
        </w:rPr>
        <w:t xml:space="preserve"> </w:t>
      </w:r>
      <w:r w:rsidRPr="002A5730">
        <w:t>erkjenne</w:t>
      </w:r>
      <w:r w:rsidRPr="002A5730">
        <w:rPr>
          <w:spacing w:val="-1"/>
        </w:rPr>
        <w:t xml:space="preserve"> </w:t>
      </w:r>
      <w:r w:rsidRPr="002A5730">
        <w:t>at</w:t>
      </w:r>
      <w:r w:rsidRPr="002A5730">
        <w:rPr>
          <w:spacing w:val="-2"/>
        </w:rPr>
        <w:t xml:space="preserve"> </w:t>
      </w:r>
      <w:r w:rsidRPr="002A5730">
        <w:t>sentrum</w:t>
      </w:r>
      <w:r w:rsidRPr="002A5730">
        <w:rPr>
          <w:spacing w:val="-4"/>
        </w:rPr>
        <w:t xml:space="preserve"> </w:t>
      </w:r>
      <w:r w:rsidRPr="002A5730">
        <w:t>er</w:t>
      </w:r>
      <w:r w:rsidRPr="002A5730">
        <w:rPr>
          <w:spacing w:val="-4"/>
        </w:rPr>
        <w:t xml:space="preserve"> </w:t>
      </w:r>
      <w:r w:rsidRPr="002A5730">
        <w:t>ein</w:t>
      </w:r>
      <w:r w:rsidRPr="002A5730">
        <w:rPr>
          <w:spacing w:val="-3"/>
        </w:rPr>
        <w:t xml:space="preserve"> </w:t>
      </w:r>
      <w:r w:rsidRPr="002A5730">
        <w:t>relevant</w:t>
      </w:r>
      <w:r w:rsidRPr="002A5730">
        <w:rPr>
          <w:spacing w:val="-2"/>
        </w:rPr>
        <w:t xml:space="preserve"> </w:t>
      </w:r>
      <w:r w:rsidRPr="002A5730">
        <w:t>arena</w:t>
      </w:r>
      <w:r w:rsidRPr="002A5730">
        <w:rPr>
          <w:spacing w:val="-2"/>
        </w:rPr>
        <w:t xml:space="preserve"> </w:t>
      </w:r>
      <w:r w:rsidRPr="002A5730">
        <w:t>for</w:t>
      </w:r>
      <w:r w:rsidRPr="002A5730">
        <w:rPr>
          <w:spacing w:val="-2"/>
        </w:rPr>
        <w:t xml:space="preserve"> </w:t>
      </w:r>
      <w:r w:rsidRPr="002A5730">
        <w:t>både</w:t>
      </w:r>
      <w:r w:rsidRPr="002A5730">
        <w:rPr>
          <w:spacing w:val="-4"/>
        </w:rPr>
        <w:t xml:space="preserve"> </w:t>
      </w:r>
      <w:r w:rsidRPr="002A5730">
        <w:t>sosialt</w:t>
      </w:r>
      <w:r w:rsidRPr="002A5730">
        <w:rPr>
          <w:spacing w:val="-1"/>
        </w:rPr>
        <w:t xml:space="preserve"> </w:t>
      </w:r>
      <w:r w:rsidRPr="002A5730">
        <w:t>samvær</w:t>
      </w:r>
      <w:r w:rsidRPr="002A5730">
        <w:rPr>
          <w:spacing w:val="-5"/>
        </w:rPr>
        <w:t xml:space="preserve"> </w:t>
      </w:r>
      <w:r w:rsidRPr="002A5730">
        <w:t>med</w:t>
      </w:r>
      <w:r w:rsidRPr="002A5730">
        <w:rPr>
          <w:spacing w:val="-2"/>
        </w:rPr>
        <w:t xml:space="preserve"> </w:t>
      </w:r>
      <w:r w:rsidRPr="002A5730">
        <w:t>forventningar</w:t>
      </w:r>
      <w:r w:rsidRPr="002A5730">
        <w:rPr>
          <w:spacing w:val="-2"/>
        </w:rPr>
        <w:t xml:space="preserve"> </w:t>
      </w:r>
      <w:r w:rsidRPr="002A5730">
        <w:t xml:space="preserve">om inkluderande funksjoner, eit samlingspunkt for ungdomar og private treff, forretningsverksemd mv. Det er derfor eit mål at framtidig stadutvikling </w:t>
      </w:r>
      <w:r w:rsidR="00211A42" w:rsidRPr="002A5730">
        <w:t>sikrar</w:t>
      </w:r>
      <w:r w:rsidRPr="002A5730">
        <w:t xml:space="preserve"> sentrum som ein stad med betydelege påverknadsmoglegheiter for menneske i alle aldersgrupper og livssituasjonar.</w:t>
      </w:r>
    </w:p>
    <w:p w14:paraId="0E13D452" w14:textId="77777777" w:rsidR="007F1A7D" w:rsidRPr="002A5730" w:rsidRDefault="007F1A7D" w:rsidP="00D92D5B">
      <w:pPr>
        <w:pStyle w:val="Brdtekst"/>
        <w:spacing w:line="259" w:lineRule="auto"/>
        <w:ind w:left="131" w:right="456"/>
      </w:pPr>
    </w:p>
    <w:p w14:paraId="29C51978" w14:textId="77777777" w:rsidR="00D92D5B" w:rsidRPr="002A5730" w:rsidRDefault="00D92D5B" w:rsidP="00D92D5B">
      <w:pPr>
        <w:pStyle w:val="Brdtekst"/>
        <w:spacing w:line="259" w:lineRule="auto"/>
        <w:ind w:left="131" w:right="565"/>
      </w:pPr>
      <w:r w:rsidRPr="002A5730">
        <w:t>For</w:t>
      </w:r>
      <w:r w:rsidRPr="002A5730">
        <w:rPr>
          <w:spacing w:val="-1"/>
        </w:rPr>
        <w:t xml:space="preserve"> </w:t>
      </w:r>
      <w:r w:rsidRPr="002A5730">
        <w:t>å</w:t>
      </w:r>
      <w:r w:rsidRPr="002A5730">
        <w:rPr>
          <w:spacing w:val="-1"/>
        </w:rPr>
        <w:t xml:space="preserve"> </w:t>
      </w:r>
      <w:r w:rsidRPr="002A5730">
        <w:t>bruke sentrumsplanen</w:t>
      </w:r>
      <w:r w:rsidRPr="002A5730">
        <w:rPr>
          <w:spacing w:val="-2"/>
        </w:rPr>
        <w:t xml:space="preserve"> </w:t>
      </w:r>
      <w:r w:rsidRPr="002A5730">
        <w:t>som eit</w:t>
      </w:r>
      <w:r w:rsidRPr="002A5730">
        <w:rPr>
          <w:spacing w:val="-1"/>
        </w:rPr>
        <w:t xml:space="preserve"> </w:t>
      </w:r>
      <w:r w:rsidRPr="002A5730">
        <w:t>verktøy</w:t>
      </w:r>
      <w:r w:rsidRPr="002A5730">
        <w:rPr>
          <w:spacing w:val="-3"/>
        </w:rPr>
        <w:t xml:space="preserve"> </w:t>
      </w:r>
      <w:r w:rsidRPr="002A5730">
        <w:t>i</w:t>
      </w:r>
      <w:r w:rsidRPr="002A5730">
        <w:rPr>
          <w:spacing w:val="-2"/>
        </w:rPr>
        <w:t xml:space="preserve"> </w:t>
      </w:r>
      <w:r w:rsidRPr="002A5730">
        <w:t>det</w:t>
      </w:r>
      <w:r w:rsidRPr="002A5730">
        <w:rPr>
          <w:spacing w:val="-1"/>
        </w:rPr>
        <w:t xml:space="preserve"> </w:t>
      </w:r>
      <w:r w:rsidRPr="002A5730">
        <w:t>langsiktige arbeidet</w:t>
      </w:r>
      <w:r w:rsidRPr="002A5730">
        <w:rPr>
          <w:spacing w:val="-3"/>
        </w:rPr>
        <w:t xml:space="preserve"> </w:t>
      </w:r>
      <w:r w:rsidRPr="002A5730">
        <w:t>med</w:t>
      </w:r>
      <w:r w:rsidRPr="002A5730">
        <w:rPr>
          <w:spacing w:val="-4"/>
        </w:rPr>
        <w:t xml:space="preserve"> </w:t>
      </w:r>
      <w:r w:rsidRPr="002A5730">
        <w:t>å</w:t>
      </w:r>
      <w:r w:rsidRPr="002A5730">
        <w:rPr>
          <w:spacing w:val="-1"/>
        </w:rPr>
        <w:t xml:space="preserve"> </w:t>
      </w:r>
      <w:r w:rsidRPr="002A5730">
        <w:t>gjere Bjørnafjorden</w:t>
      </w:r>
      <w:r w:rsidRPr="002A5730">
        <w:rPr>
          <w:spacing w:val="-3"/>
        </w:rPr>
        <w:t xml:space="preserve"> </w:t>
      </w:r>
      <w:r w:rsidRPr="002A5730">
        <w:t>til</w:t>
      </w:r>
      <w:r w:rsidRPr="002A5730">
        <w:rPr>
          <w:spacing w:val="-1"/>
        </w:rPr>
        <w:t xml:space="preserve"> </w:t>
      </w:r>
      <w:r w:rsidRPr="002A5730">
        <w:t>ein</w:t>
      </w:r>
      <w:r w:rsidRPr="002A5730">
        <w:rPr>
          <w:spacing w:val="-4"/>
        </w:rPr>
        <w:t xml:space="preserve"> </w:t>
      </w:r>
      <w:r w:rsidRPr="002A5730">
        <w:t>meir attraktiv stad</w:t>
      </w:r>
      <w:r w:rsidRPr="002A5730">
        <w:rPr>
          <w:spacing w:val="-2"/>
        </w:rPr>
        <w:t xml:space="preserve"> </w:t>
      </w:r>
      <w:r w:rsidRPr="002A5730">
        <w:t>å</w:t>
      </w:r>
      <w:r w:rsidRPr="002A5730">
        <w:rPr>
          <w:spacing w:val="-2"/>
        </w:rPr>
        <w:t xml:space="preserve"> </w:t>
      </w:r>
      <w:r w:rsidRPr="002A5730">
        <w:t>bu</w:t>
      </w:r>
      <w:r w:rsidRPr="002A5730">
        <w:rPr>
          <w:spacing w:val="-5"/>
        </w:rPr>
        <w:t xml:space="preserve"> </w:t>
      </w:r>
      <w:r w:rsidRPr="002A5730">
        <w:t>og</w:t>
      </w:r>
      <w:r w:rsidRPr="002A5730">
        <w:rPr>
          <w:spacing w:val="-3"/>
        </w:rPr>
        <w:t xml:space="preserve"> </w:t>
      </w:r>
      <w:r w:rsidRPr="002A5730">
        <w:t>leve</w:t>
      </w:r>
      <w:r w:rsidRPr="002A5730">
        <w:rPr>
          <w:spacing w:val="-4"/>
        </w:rPr>
        <w:t xml:space="preserve"> </w:t>
      </w:r>
      <w:r w:rsidRPr="002A5730">
        <w:t>i,</w:t>
      </w:r>
      <w:r w:rsidRPr="002A5730">
        <w:rPr>
          <w:spacing w:val="-1"/>
        </w:rPr>
        <w:t xml:space="preserve"> </w:t>
      </w:r>
      <w:r w:rsidRPr="002A5730">
        <w:t>føreset det</w:t>
      </w:r>
      <w:r w:rsidRPr="002A5730">
        <w:rPr>
          <w:spacing w:val="-3"/>
        </w:rPr>
        <w:t xml:space="preserve"> </w:t>
      </w:r>
      <w:r w:rsidRPr="002A5730">
        <w:t>mellom</w:t>
      </w:r>
      <w:r w:rsidRPr="002A5730">
        <w:rPr>
          <w:spacing w:val="-1"/>
        </w:rPr>
        <w:t xml:space="preserve"> </w:t>
      </w:r>
      <w:r w:rsidRPr="002A5730">
        <w:t>anna</w:t>
      </w:r>
      <w:r w:rsidRPr="002A5730">
        <w:rPr>
          <w:spacing w:val="-4"/>
        </w:rPr>
        <w:t xml:space="preserve"> </w:t>
      </w:r>
      <w:r w:rsidRPr="002A5730">
        <w:t>balanse</w:t>
      </w:r>
      <w:r w:rsidRPr="002A5730">
        <w:rPr>
          <w:spacing w:val="-1"/>
        </w:rPr>
        <w:t xml:space="preserve"> </w:t>
      </w:r>
      <w:r w:rsidRPr="002A5730">
        <w:t>mellom</w:t>
      </w:r>
      <w:r w:rsidRPr="002A5730">
        <w:rPr>
          <w:spacing w:val="-1"/>
        </w:rPr>
        <w:t xml:space="preserve"> </w:t>
      </w:r>
      <w:r w:rsidRPr="002A5730">
        <w:t>handels-,</w:t>
      </w:r>
      <w:r w:rsidRPr="002A5730">
        <w:rPr>
          <w:spacing w:val="-2"/>
        </w:rPr>
        <w:t xml:space="preserve"> </w:t>
      </w:r>
      <w:r w:rsidRPr="002A5730">
        <w:t>opplevings-</w:t>
      </w:r>
      <w:r w:rsidRPr="002A5730">
        <w:rPr>
          <w:spacing w:val="-2"/>
        </w:rPr>
        <w:t xml:space="preserve"> </w:t>
      </w:r>
      <w:r w:rsidRPr="002A5730">
        <w:t>og</w:t>
      </w:r>
      <w:r w:rsidRPr="002A5730">
        <w:rPr>
          <w:spacing w:val="-3"/>
        </w:rPr>
        <w:t xml:space="preserve"> </w:t>
      </w:r>
      <w:r w:rsidRPr="002A5730">
        <w:t>butilbod,</w:t>
      </w:r>
      <w:r w:rsidRPr="002A5730">
        <w:rPr>
          <w:spacing w:val="-2"/>
        </w:rPr>
        <w:t xml:space="preserve"> </w:t>
      </w:r>
      <w:r w:rsidRPr="002A5730">
        <w:t>der folk og næringsliv kan interagere med kvarande. Innsats gjennom faktorar som prioriteringar i politiske handlingar, offentleg samarbeid med privat næringsliv og forankring i relevante planar har verdi for gjennomføringskrafta til planar som støttar</w:t>
      </w:r>
      <w:r w:rsidRPr="002A5730">
        <w:rPr>
          <w:spacing w:val="-2"/>
        </w:rPr>
        <w:t xml:space="preserve"> </w:t>
      </w:r>
      <w:r w:rsidRPr="002A5730">
        <w:t>opp under overordna målsettingar. Kommunen har</w:t>
      </w:r>
      <w:r w:rsidRPr="002A5730">
        <w:rPr>
          <w:spacing w:val="-3"/>
        </w:rPr>
        <w:t xml:space="preserve"> </w:t>
      </w:r>
      <w:r w:rsidRPr="002A5730">
        <w:t>ansvar</w:t>
      </w:r>
      <w:r w:rsidRPr="002A5730">
        <w:rPr>
          <w:spacing w:val="-3"/>
        </w:rPr>
        <w:t xml:space="preserve"> </w:t>
      </w:r>
      <w:r w:rsidRPr="002A5730">
        <w:t>for</w:t>
      </w:r>
      <w:r w:rsidRPr="002A5730">
        <w:rPr>
          <w:spacing w:val="-3"/>
        </w:rPr>
        <w:t xml:space="preserve"> </w:t>
      </w:r>
      <w:r w:rsidRPr="002A5730">
        <w:t>å sikre at barn og unge, vaksne og eldre som ønsker å bruke sentrum har tilgang til veg, gater og torg som førebyggjer utanforskap i heile vårt lokalsamfunn.</w:t>
      </w:r>
    </w:p>
    <w:p w14:paraId="096ED59B" w14:textId="77777777" w:rsidR="00CF77A8" w:rsidRPr="002A5730" w:rsidRDefault="00CF77A8" w:rsidP="00D92D5B">
      <w:pPr>
        <w:pStyle w:val="Brdtekst"/>
        <w:spacing w:line="259" w:lineRule="auto"/>
        <w:ind w:left="131" w:right="565"/>
      </w:pPr>
    </w:p>
    <w:p w14:paraId="7C0559F2" w14:textId="77777777" w:rsidR="00D92D5B" w:rsidRPr="002A5730" w:rsidRDefault="00D92D5B" w:rsidP="00D92D5B">
      <w:pPr>
        <w:pStyle w:val="Brdtekst"/>
        <w:spacing w:line="259" w:lineRule="auto"/>
        <w:ind w:left="131" w:right="456"/>
      </w:pPr>
      <w:r w:rsidRPr="002A5730">
        <w:t>Gjennom rettleiing og samarbeid skal kommunen auke forståinga, og legge til rette for at folkehelse er eit innsatsområde i</w:t>
      </w:r>
      <w:r w:rsidRPr="002A5730">
        <w:rPr>
          <w:spacing w:val="-2"/>
        </w:rPr>
        <w:t xml:space="preserve"> </w:t>
      </w:r>
      <w:r w:rsidRPr="002A5730">
        <w:t>kommunale og</w:t>
      </w:r>
      <w:r w:rsidRPr="002A5730">
        <w:rPr>
          <w:spacing w:val="-1"/>
        </w:rPr>
        <w:t xml:space="preserve"> </w:t>
      </w:r>
      <w:r w:rsidRPr="002A5730">
        <w:t>private planar som resulterer i</w:t>
      </w:r>
      <w:r w:rsidRPr="002A5730">
        <w:rPr>
          <w:spacing w:val="-3"/>
        </w:rPr>
        <w:t xml:space="preserve"> </w:t>
      </w:r>
      <w:r w:rsidRPr="002A5730">
        <w:t>meir aktivitet</w:t>
      </w:r>
      <w:r w:rsidRPr="002A5730">
        <w:rPr>
          <w:spacing w:val="-2"/>
        </w:rPr>
        <w:t xml:space="preserve"> </w:t>
      </w:r>
      <w:r w:rsidRPr="002A5730">
        <w:t>og</w:t>
      </w:r>
      <w:r w:rsidRPr="002A5730">
        <w:rPr>
          <w:spacing w:val="-1"/>
        </w:rPr>
        <w:t xml:space="preserve"> </w:t>
      </w:r>
      <w:r w:rsidRPr="002A5730">
        <w:t>fellesskap</w:t>
      </w:r>
      <w:r w:rsidRPr="002A5730">
        <w:rPr>
          <w:spacing w:val="-1"/>
        </w:rPr>
        <w:t xml:space="preserve"> </w:t>
      </w:r>
      <w:r w:rsidRPr="002A5730">
        <w:t>i</w:t>
      </w:r>
      <w:r w:rsidRPr="002A5730">
        <w:rPr>
          <w:spacing w:val="-1"/>
        </w:rPr>
        <w:t xml:space="preserve"> </w:t>
      </w:r>
      <w:r w:rsidRPr="002A5730">
        <w:t>kvardagen til barn og</w:t>
      </w:r>
      <w:r w:rsidRPr="002A5730">
        <w:rPr>
          <w:spacing w:val="-2"/>
        </w:rPr>
        <w:t xml:space="preserve"> </w:t>
      </w:r>
      <w:r w:rsidRPr="002A5730">
        <w:t>unge,</w:t>
      </w:r>
      <w:r w:rsidRPr="002A5730">
        <w:rPr>
          <w:spacing w:val="-3"/>
        </w:rPr>
        <w:t xml:space="preserve"> </w:t>
      </w:r>
      <w:r w:rsidRPr="002A5730">
        <w:t>vaksne</w:t>
      </w:r>
      <w:r w:rsidRPr="002A5730">
        <w:rPr>
          <w:spacing w:val="-3"/>
        </w:rPr>
        <w:t xml:space="preserve"> </w:t>
      </w:r>
      <w:r w:rsidRPr="002A5730">
        <w:t>og</w:t>
      </w:r>
      <w:r w:rsidRPr="002A5730">
        <w:rPr>
          <w:spacing w:val="-4"/>
        </w:rPr>
        <w:t xml:space="preserve"> </w:t>
      </w:r>
      <w:r w:rsidRPr="002A5730">
        <w:t>eldre.</w:t>
      </w:r>
      <w:r w:rsidRPr="002A5730">
        <w:rPr>
          <w:spacing w:val="-1"/>
        </w:rPr>
        <w:t xml:space="preserve"> </w:t>
      </w:r>
      <w:r w:rsidRPr="002A5730">
        <w:t>Sentralt</w:t>
      </w:r>
      <w:r w:rsidRPr="002A5730">
        <w:rPr>
          <w:spacing w:val="-1"/>
        </w:rPr>
        <w:t xml:space="preserve"> </w:t>
      </w:r>
      <w:r w:rsidRPr="002A5730">
        <w:t>står</w:t>
      </w:r>
      <w:r w:rsidRPr="002A5730">
        <w:rPr>
          <w:spacing w:val="-1"/>
        </w:rPr>
        <w:t xml:space="preserve"> </w:t>
      </w:r>
      <w:r w:rsidRPr="002A5730">
        <w:t>difor</w:t>
      </w:r>
      <w:r w:rsidRPr="002A5730">
        <w:rPr>
          <w:spacing w:val="-3"/>
        </w:rPr>
        <w:t xml:space="preserve"> </w:t>
      </w:r>
      <w:r w:rsidRPr="002A5730">
        <w:t>målet</w:t>
      </w:r>
      <w:r w:rsidRPr="002A5730">
        <w:rPr>
          <w:spacing w:val="-3"/>
        </w:rPr>
        <w:t xml:space="preserve"> </w:t>
      </w:r>
      <w:r w:rsidRPr="002A5730">
        <w:t>om</w:t>
      </w:r>
      <w:r w:rsidRPr="002A5730">
        <w:rPr>
          <w:spacing w:val="-2"/>
        </w:rPr>
        <w:t xml:space="preserve"> </w:t>
      </w:r>
      <w:r w:rsidRPr="002A5730">
        <w:t>auka</w:t>
      </w:r>
      <w:r w:rsidRPr="002A5730">
        <w:rPr>
          <w:spacing w:val="-1"/>
        </w:rPr>
        <w:t xml:space="preserve"> </w:t>
      </w:r>
      <w:r w:rsidRPr="002A5730">
        <w:t>livskvalitet</w:t>
      </w:r>
      <w:r w:rsidRPr="002A5730">
        <w:rPr>
          <w:spacing w:val="-1"/>
        </w:rPr>
        <w:t xml:space="preserve"> </w:t>
      </w:r>
      <w:r w:rsidRPr="002A5730">
        <w:t>for</w:t>
      </w:r>
      <w:r w:rsidRPr="002A5730">
        <w:rPr>
          <w:spacing w:val="-3"/>
        </w:rPr>
        <w:t xml:space="preserve"> </w:t>
      </w:r>
      <w:r w:rsidRPr="002A5730">
        <w:t>alle.</w:t>
      </w:r>
      <w:r w:rsidRPr="002A5730">
        <w:rPr>
          <w:spacing w:val="-3"/>
        </w:rPr>
        <w:t xml:space="preserve"> </w:t>
      </w:r>
      <w:r w:rsidRPr="002A5730">
        <w:t>Dette</w:t>
      </w:r>
      <w:r w:rsidRPr="002A5730">
        <w:rPr>
          <w:spacing w:val="-3"/>
        </w:rPr>
        <w:t xml:space="preserve"> </w:t>
      </w:r>
      <w:r w:rsidRPr="002A5730">
        <w:t>er knytt</w:t>
      </w:r>
      <w:r w:rsidRPr="002A5730">
        <w:rPr>
          <w:spacing w:val="-3"/>
        </w:rPr>
        <w:t xml:space="preserve"> </w:t>
      </w:r>
      <w:r w:rsidRPr="002A5730">
        <w:t>til ivaretaking</w:t>
      </w:r>
      <w:r w:rsidRPr="002A5730">
        <w:rPr>
          <w:spacing w:val="-1"/>
        </w:rPr>
        <w:t xml:space="preserve"> </w:t>
      </w:r>
      <w:r w:rsidRPr="002A5730">
        <w:t>av sentrumsområdet som eit utgangspunkt for sosial gatestruktur. Innsikt og erfaringar basert på arbeid med utfordringar både i</w:t>
      </w:r>
      <w:r w:rsidRPr="002A5730">
        <w:rPr>
          <w:spacing w:val="-1"/>
        </w:rPr>
        <w:t xml:space="preserve"> </w:t>
      </w:r>
      <w:r w:rsidRPr="002A5730">
        <w:t>kommunen og samfunnet elles, viser at tilgjengelege og</w:t>
      </w:r>
      <w:r w:rsidRPr="002A5730">
        <w:rPr>
          <w:spacing w:val="-1"/>
        </w:rPr>
        <w:t xml:space="preserve"> </w:t>
      </w:r>
      <w:r w:rsidRPr="002A5730">
        <w:t>naturlege møteplassar, universelt utforma omgjevnader og kriminalitets</w:t>
      </w:r>
      <w:r w:rsidR="00BA5CCF" w:rsidRPr="002A5730">
        <w:t>-</w:t>
      </w:r>
      <w:r w:rsidRPr="002A5730">
        <w:t>førebyggjande offentlege rom er døme på faktorar som bidrar til at sentrum blir opplevd som ein trygg stad å vere for menneska i bjørnafjordensamfunnet. At sentrum har god kopling til blå og grøne strukturar gjev samstundes lokalsamfunnet eit meir formålsretta helsefremjande nærmiljø. Ved å auke kontakten med rekreasjonstilbod som friluftsliv frå skog og mark til fjord og elv representerer sentrum ei forsterkande rolle i helsefremjande samfunnsutvikling.</w:t>
      </w:r>
    </w:p>
    <w:p w14:paraId="7458936B" w14:textId="77777777" w:rsidR="00BA5CCF" w:rsidRPr="002A5730" w:rsidRDefault="00BA5CCF" w:rsidP="00D92D5B">
      <w:pPr>
        <w:pStyle w:val="Brdtekst"/>
        <w:spacing w:line="259" w:lineRule="auto"/>
        <w:ind w:left="131" w:right="456"/>
      </w:pPr>
    </w:p>
    <w:p w14:paraId="051C6F7A" w14:textId="77777777" w:rsidR="00D92D5B" w:rsidRPr="002A5730" w:rsidRDefault="00D92D5B" w:rsidP="00D92D5B">
      <w:pPr>
        <w:pStyle w:val="Brdtekst"/>
        <w:spacing w:line="259" w:lineRule="auto"/>
        <w:ind w:left="131" w:right="565"/>
      </w:pPr>
      <w:r w:rsidRPr="002A5730">
        <w:t>Eit langsiktig og systematisk folkehelsearbeid som gir fleire gode leveår krev at dei lokale behov og utfordringar som</w:t>
      </w:r>
      <w:r w:rsidRPr="002A5730">
        <w:rPr>
          <w:spacing w:val="-2"/>
        </w:rPr>
        <w:t xml:space="preserve"> </w:t>
      </w:r>
      <w:r w:rsidRPr="002A5730">
        <w:t>planlegginga skal svare ut,</w:t>
      </w:r>
      <w:r w:rsidRPr="002A5730">
        <w:rPr>
          <w:spacing w:val="-2"/>
        </w:rPr>
        <w:t xml:space="preserve"> </w:t>
      </w:r>
      <w:r w:rsidRPr="002A5730">
        <w:t>må sjåast</w:t>
      </w:r>
      <w:r w:rsidRPr="002A5730">
        <w:rPr>
          <w:spacing w:val="-2"/>
        </w:rPr>
        <w:t xml:space="preserve"> </w:t>
      </w:r>
      <w:r w:rsidRPr="002A5730">
        <w:t>i</w:t>
      </w:r>
      <w:r w:rsidRPr="002A5730">
        <w:rPr>
          <w:spacing w:val="-1"/>
        </w:rPr>
        <w:t xml:space="preserve"> </w:t>
      </w:r>
      <w:r w:rsidRPr="002A5730">
        <w:t>eit heilskapsperspektiv.</w:t>
      </w:r>
      <w:r w:rsidRPr="002A5730">
        <w:rPr>
          <w:spacing w:val="-3"/>
        </w:rPr>
        <w:t xml:space="preserve"> </w:t>
      </w:r>
      <w:r w:rsidRPr="002A5730">
        <w:t>Dette</w:t>
      </w:r>
      <w:r w:rsidRPr="002A5730">
        <w:rPr>
          <w:spacing w:val="-2"/>
        </w:rPr>
        <w:t xml:space="preserve"> </w:t>
      </w:r>
      <w:r w:rsidRPr="002A5730">
        <w:t>krev godt samarbeid</w:t>
      </w:r>
      <w:r w:rsidRPr="002A5730">
        <w:rPr>
          <w:spacing w:val="-1"/>
        </w:rPr>
        <w:t xml:space="preserve"> </w:t>
      </w:r>
      <w:r w:rsidRPr="002A5730">
        <w:t>på tvers</w:t>
      </w:r>
      <w:r w:rsidRPr="002A5730">
        <w:rPr>
          <w:spacing w:val="-1"/>
        </w:rPr>
        <w:t xml:space="preserve"> </w:t>
      </w:r>
      <w:r w:rsidRPr="002A5730">
        <w:t>av offentleg</w:t>
      </w:r>
      <w:r w:rsidRPr="002A5730">
        <w:rPr>
          <w:spacing w:val="-2"/>
        </w:rPr>
        <w:t xml:space="preserve"> </w:t>
      </w:r>
      <w:r w:rsidRPr="002A5730">
        <w:t>og privat</w:t>
      </w:r>
      <w:r w:rsidRPr="002A5730">
        <w:rPr>
          <w:spacing w:val="-1"/>
        </w:rPr>
        <w:t xml:space="preserve"> </w:t>
      </w:r>
      <w:r w:rsidRPr="002A5730">
        <w:t>sektor, samt in</w:t>
      </w:r>
      <w:r w:rsidR="00CC1C98" w:rsidRPr="002A5730">
        <w:t>volvering</w:t>
      </w:r>
      <w:r w:rsidRPr="002A5730">
        <w:t xml:space="preserve"> av</w:t>
      </w:r>
      <w:r w:rsidRPr="002A5730">
        <w:rPr>
          <w:spacing w:val="-1"/>
        </w:rPr>
        <w:t xml:space="preserve"> </w:t>
      </w:r>
      <w:r w:rsidRPr="002A5730">
        <w:t>sivilsamfunnet. Gode</w:t>
      </w:r>
      <w:r w:rsidRPr="002A5730">
        <w:rPr>
          <w:spacing w:val="-1"/>
        </w:rPr>
        <w:t xml:space="preserve"> </w:t>
      </w:r>
      <w:r w:rsidRPr="002A5730">
        <w:t>løysingar må</w:t>
      </w:r>
      <w:r w:rsidRPr="002A5730">
        <w:rPr>
          <w:spacing w:val="-1"/>
        </w:rPr>
        <w:t xml:space="preserve"> </w:t>
      </w:r>
      <w:r w:rsidRPr="002A5730">
        <w:t>vere fundamentert på lovverk og relevant fagleg kunnskap, dei må passe inn i politiske overordna målsettingar og må kunne realiserast</w:t>
      </w:r>
      <w:r w:rsidRPr="002A5730">
        <w:rPr>
          <w:spacing w:val="-1"/>
        </w:rPr>
        <w:t xml:space="preserve"> </w:t>
      </w:r>
      <w:r w:rsidRPr="002A5730">
        <w:t>innanfor</w:t>
      </w:r>
      <w:r w:rsidRPr="002A5730">
        <w:rPr>
          <w:spacing w:val="-2"/>
        </w:rPr>
        <w:t xml:space="preserve"> </w:t>
      </w:r>
      <w:r w:rsidRPr="002A5730">
        <w:t>gitte</w:t>
      </w:r>
      <w:r w:rsidRPr="002A5730">
        <w:rPr>
          <w:spacing w:val="-2"/>
        </w:rPr>
        <w:t xml:space="preserve"> </w:t>
      </w:r>
      <w:r w:rsidRPr="002A5730">
        <w:t>rammer.</w:t>
      </w:r>
      <w:r w:rsidRPr="002A5730">
        <w:rPr>
          <w:spacing w:val="-2"/>
        </w:rPr>
        <w:t xml:space="preserve"> </w:t>
      </w:r>
      <w:r w:rsidRPr="002A5730">
        <w:t>I</w:t>
      </w:r>
      <w:r w:rsidRPr="002A5730">
        <w:rPr>
          <w:spacing w:val="-5"/>
        </w:rPr>
        <w:t xml:space="preserve"> </w:t>
      </w:r>
      <w:r w:rsidRPr="002A5730">
        <w:t>tillegg</w:t>
      </w:r>
      <w:r w:rsidRPr="002A5730">
        <w:rPr>
          <w:spacing w:val="-3"/>
        </w:rPr>
        <w:t xml:space="preserve"> </w:t>
      </w:r>
      <w:r w:rsidRPr="002A5730">
        <w:t>til</w:t>
      </w:r>
      <w:r w:rsidRPr="002A5730">
        <w:rPr>
          <w:spacing w:val="-3"/>
        </w:rPr>
        <w:t xml:space="preserve"> </w:t>
      </w:r>
      <w:r w:rsidRPr="002A5730">
        <w:t>dette</w:t>
      </w:r>
      <w:r w:rsidRPr="002A5730">
        <w:rPr>
          <w:spacing w:val="-4"/>
        </w:rPr>
        <w:t xml:space="preserve"> </w:t>
      </w:r>
      <w:r w:rsidRPr="002A5730">
        <w:t>er</w:t>
      </w:r>
      <w:r w:rsidRPr="002A5730">
        <w:rPr>
          <w:spacing w:val="-2"/>
        </w:rPr>
        <w:t xml:space="preserve"> </w:t>
      </w:r>
      <w:r w:rsidRPr="002A5730">
        <w:t>det naudsynt</w:t>
      </w:r>
      <w:r w:rsidRPr="002A5730">
        <w:rPr>
          <w:spacing w:val="-3"/>
        </w:rPr>
        <w:t xml:space="preserve"> </w:t>
      </w:r>
      <w:r w:rsidRPr="002A5730">
        <w:t>at</w:t>
      </w:r>
      <w:r w:rsidRPr="002A5730">
        <w:rPr>
          <w:spacing w:val="-2"/>
        </w:rPr>
        <w:t xml:space="preserve"> </w:t>
      </w:r>
      <w:r w:rsidRPr="002A5730">
        <w:t>planlegginga</w:t>
      </w:r>
      <w:r w:rsidRPr="002A5730">
        <w:rPr>
          <w:spacing w:val="-2"/>
        </w:rPr>
        <w:t xml:space="preserve"> </w:t>
      </w:r>
      <w:r w:rsidRPr="002A5730">
        <w:t>samsvarer</w:t>
      </w:r>
      <w:r w:rsidRPr="002A5730">
        <w:rPr>
          <w:spacing w:val="-4"/>
        </w:rPr>
        <w:t xml:space="preserve"> </w:t>
      </w:r>
      <w:r w:rsidRPr="002A5730">
        <w:t>med</w:t>
      </w:r>
      <w:r w:rsidRPr="002A5730">
        <w:rPr>
          <w:spacing w:val="-1"/>
        </w:rPr>
        <w:t xml:space="preserve"> </w:t>
      </w:r>
      <w:r w:rsidRPr="002A5730">
        <w:t>haldningar og behov som lokalsamfunnet har i dag, og legg eit godt grunnlag for framtidige forventningar til Osøyro.</w:t>
      </w:r>
    </w:p>
    <w:p w14:paraId="2EED5BAF" w14:textId="77777777" w:rsidR="005F5A48" w:rsidRPr="002A5730" w:rsidRDefault="005F5A48" w:rsidP="00D92D5B">
      <w:pPr>
        <w:pStyle w:val="Brdtekst"/>
        <w:spacing w:line="259" w:lineRule="auto"/>
        <w:ind w:left="131" w:right="565"/>
      </w:pPr>
    </w:p>
    <w:p w14:paraId="62E32389" w14:textId="77777777" w:rsidR="00D92D5B" w:rsidRPr="002A5730" w:rsidRDefault="00D92D5B" w:rsidP="00D92D5B">
      <w:pPr>
        <w:pStyle w:val="Brdtekst"/>
        <w:spacing w:line="266" w:lineRule="exact"/>
        <w:ind w:left="131"/>
        <w:rPr>
          <w:u w:val="single"/>
        </w:rPr>
      </w:pPr>
      <w:r w:rsidRPr="002A5730">
        <w:rPr>
          <w:b/>
          <w:bCs/>
          <w:color w:val="181818"/>
        </w:rPr>
        <w:t>Følgjande</w:t>
      </w:r>
      <w:r w:rsidRPr="002A5730">
        <w:rPr>
          <w:b/>
          <w:bCs/>
          <w:color w:val="181818"/>
          <w:spacing w:val="-4"/>
        </w:rPr>
        <w:t xml:space="preserve"> </w:t>
      </w:r>
      <w:r w:rsidRPr="002A5730">
        <w:rPr>
          <w:b/>
          <w:bCs/>
          <w:color w:val="181818"/>
        </w:rPr>
        <w:t>tiltak</w:t>
      </w:r>
      <w:r w:rsidRPr="002A5730">
        <w:rPr>
          <w:b/>
          <w:bCs/>
          <w:color w:val="181818"/>
          <w:spacing w:val="-2"/>
        </w:rPr>
        <w:t xml:space="preserve"> </w:t>
      </w:r>
      <w:r w:rsidRPr="002A5730">
        <w:rPr>
          <w:b/>
          <w:bCs/>
          <w:color w:val="181818"/>
        </w:rPr>
        <w:t>er</w:t>
      </w:r>
      <w:r w:rsidRPr="002A5730">
        <w:rPr>
          <w:b/>
          <w:bCs/>
          <w:color w:val="181818"/>
          <w:spacing w:val="-4"/>
        </w:rPr>
        <w:t xml:space="preserve"> </w:t>
      </w:r>
      <w:r w:rsidRPr="002A5730">
        <w:rPr>
          <w:b/>
          <w:bCs/>
          <w:color w:val="181818"/>
        </w:rPr>
        <w:t>lagt</w:t>
      </w:r>
      <w:r w:rsidRPr="002A5730">
        <w:rPr>
          <w:b/>
          <w:bCs/>
          <w:color w:val="181818"/>
          <w:spacing w:val="-3"/>
        </w:rPr>
        <w:t xml:space="preserve"> </w:t>
      </w:r>
      <w:r w:rsidRPr="002A5730">
        <w:rPr>
          <w:b/>
          <w:bCs/>
          <w:color w:val="181818"/>
        </w:rPr>
        <w:t>til</w:t>
      </w:r>
      <w:r w:rsidRPr="002A5730">
        <w:rPr>
          <w:b/>
          <w:bCs/>
          <w:color w:val="181818"/>
          <w:spacing w:val="-5"/>
        </w:rPr>
        <w:t xml:space="preserve"> </w:t>
      </w:r>
      <w:r w:rsidRPr="002A5730">
        <w:rPr>
          <w:b/>
          <w:bCs/>
          <w:color w:val="181818"/>
        </w:rPr>
        <w:t>grunn</w:t>
      </w:r>
      <w:r w:rsidRPr="002A5730">
        <w:rPr>
          <w:b/>
          <w:bCs/>
          <w:color w:val="181818"/>
          <w:spacing w:val="-4"/>
        </w:rPr>
        <w:t xml:space="preserve"> </w:t>
      </w:r>
      <w:r w:rsidRPr="002A5730">
        <w:rPr>
          <w:b/>
          <w:bCs/>
          <w:color w:val="181818"/>
        </w:rPr>
        <w:t>for</w:t>
      </w:r>
      <w:r w:rsidRPr="002A5730">
        <w:rPr>
          <w:b/>
          <w:bCs/>
          <w:color w:val="181818"/>
          <w:spacing w:val="-2"/>
        </w:rPr>
        <w:t xml:space="preserve"> </w:t>
      </w:r>
      <w:r w:rsidRPr="002A5730">
        <w:rPr>
          <w:b/>
          <w:bCs/>
          <w:color w:val="181818"/>
        </w:rPr>
        <w:t>planlegginga</w:t>
      </w:r>
      <w:r w:rsidRPr="002A5730">
        <w:rPr>
          <w:b/>
          <w:bCs/>
          <w:color w:val="181818"/>
          <w:spacing w:val="-3"/>
        </w:rPr>
        <w:t xml:space="preserve"> </w:t>
      </w:r>
      <w:r w:rsidRPr="002A5730">
        <w:rPr>
          <w:b/>
          <w:bCs/>
          <w:color w:val="181818"/>
        </w:rPr>
        <w:t>av</w:t>
      </w:r>
      <w:r w:rsidRPr="002A5730">
        <w:rPr>
          <w:b/>
          <w:bCs/>
          <w:color w:val="181818"/>
          <w:spacing w:val="-4"/>
        </w:rPr>
        <w:t xml:space="preserve"> </w:t>
      </w:r>
      <w:r w:rsidRPr="002A5730">
        <w:rPr>
          <w:b/>
          <w:bCs/>
          <w:color w:val="181818"/>
        </w:rPr>
        <w:t>eit</w:t>
      </w:r>
      <w:r w:rsidRPr="002A5730">
        <w:rPr>
          <w:b/>
          <w:bCs/>
          <w:color w:val="181818"/>
          <w:spacing w:val="-5"/>
        </w:rPr>
        <w:t xml:space="preserve"> </w:t>
      </w:r>
      <w:r w:rsidRPr="002A5730">
        <w:rPr>
          <w:b/>
          <w:bCs/>
          <w:color w:val="181818"/>
        </w:rPr>
        <w:t>inkluderande</w:t>
      </w:r>
      <w:r w:rsidRPr="002A5730">
        <w:rPr>
          <w:b/>
          <w:bCs/>
          <w:color w:val="181818"/>
          <w:spacing w:val="-2"/>
        </w:rPr>
        <w:t xml:space="preserve"> </w:t>
      </w:r>
      <w:r w:rsidRPr="002A5730">
        <w:rPr>
          <w:b/>
          <w:bCs/>
          <w:color w:val="181818"/>
        </w:rPr>
        <w:t>og</w:t>
      </w:r>
      <w:r w:rsidRPr="002A5730">
        <w:rPr>
          <w:b/>
          <w:bCs/>
          <w:color w:val="181818"/>
          <w:spacing w:val="-5"/>
        </w:rPr>
        <w:t xml:space="preserve"> </w:t>
      </w:r>
      <w:r w:rsidRPr="002A5730">
        <w:rPr>
          <w:b/>
          <w:bCs/>
          <w:color w:val="181818"/>
        </w:rPr>
        <w:t>trygt</w:t>
      </w:r>
      <w:r w:rsidRPr="002A5730">
        <w:rPr>
          <w:b/>
          <w:bCs/>
          <w:color w:val="181818"/>
          <w:spacing w:val="-4"/>
        </w:rPr>
        <w:t xml:space="preserve"> </w:t>
      </w:r>
      <w:r w:rsidRPr="002A5730">
        <w:rPr>
          <w:b/>
          <w:bCs/>
          <w:color w:val="181818"/>
          <w:spacing w:val="-2"/>
        </w:rPr>
        <w:t>sentrumsområde</w:t>
      </w:r>
      <w:r w:rsidRPr="002A5730">
        <w:rPr>
          <w:color w:val="181818"/>
          <w:spacing w:val="-2"/>
          <w:u w:val="single"/>
        </w:rPr>
        <w:t>:</w:t>
      </w:r>
    </w:p>
    <w:p w14:paraId="3ED72C3D" w14:textId="77777777" w:rsidR="00D92D5B" w:rsidRPr="002A5730" w:rsidRDefault="00D92D5B" w:rsidP="00C3418F">
      <w:pPr>
        <w:pStyle w:val="Listeavsnitt"/>
        <w:numPr>
          <w:ilvl w:val="0"/>
          <w:numId w:val="19"/>
        </w:numPr>
        <w:tabs>
          <w:tab w:val="left" w:pos="851"/>
          <w:tab w:val="left" w:pos="852"/>
        </w:tabs>
        <w:spacing w:before="179" w:after="200" w:line="288" w:lineRule="auto"/>
        <w:ind w:hanging="361"/>
      </w:pPr>
      <w:r w:rsidRPr="002A5730">
        <w:rPr>
          <w:color w:val="181818"/>
        </w:rPr>
        <w:t>Prioritere</w:t>
      </w:r>
      <w:r w:rsidRPr="002A5730">
        <w:rPr>
          <w:color w:val="181818"/>
          <w:spacing w:val="-8"/>
        </w:rPr>
        <w:t xml:space="preserve"> </w:t>
      </w:r>
      <w:r w:rsidRPr="002A5730">
        <w:rPr>
          <w:color w:val="181818"/>
        </w:rPr>
        <w:t>estetikk</w:t>
      </w:r>
      <w:r w:rsidRPr="002A5730">
        <w:rPr>
          <w:color w:val="181818"/>
          <w:spacing w:val="-5"/>
        </w:rPr>
        <w:t xml:space="preserve"> </w:t>
      </w:r>
      <w:r w:rsidRPr="002A5730">
        <w:rPr>
          <w:color w:val="181818"/>
        </w:rPr>
        <w:t>og</w:t>
      </w:r>
      <w:r w:rsidRPr="002A5730">
        <w:rPr>
          <w:color w:val="181818"/>
          <w:spacing w:val="-4"/>
        </w:rPr>
        <w:t xml:space="preserve"> </w:t>
      </w:r>
      <w:r w:rsidRPr="002A5730">
        <w:rPr>
          <w:color w:val="181818"/>
        </w:rPr>
        <w:t>visuelle</w:t>
      </w:r>
      <w:r w:rsidRPr="002A5730">
        <w:rPr>
          <w:color w:val="181818"/>
          <w:spacing w:val="-4"/>
        </w:rPr>
        <w:t xml:space="preserve"> </w:t>
      </w:r>
      <w:r w:rsidRPr="002A5730">
        <w:rPr>
          <w:color w:val="181818"/>
        </w:rPr>
        <w:t>kvalitetar</w:t>
      </w:r>
      <w:r w:rsidRPr="002A5730">
        <w:rPr>
          <w:color w:val="181818"/>
          <w:spacing w:val="-3"/>
        </w:rPr>
        <w:t xml:space="preserve"> </w:t>
      </w:r>
      <w:r w:rsidRPr="002A5730">
        <w:rPr>
          <w:color w:val="181818"/>
        </w:rPr>
        <w:t>i</w:t>
      </w:r>
      <w:r w:rsidRPr="002A5730">
        <w:rPr>
          <w:color w:val="181818"/>
          <w:spacing w:val="-4"/>
        </w:rPr>
        <w:t xml:space="preserve"> </w:t>
      </w:r>
      <w:r w:rsidRPr="002A5730">
        <w:rPr>
          <w:color w:val="181818"/>
          <w:spacing w:val="-2"/>
        </w:rPr>
        <w:t>planlegginga</w:t>
      </w:r>
    </w:p>
    <w:p w14:paraId="5FC90875" w14:textId="77777777" w:rsidR="00D92D5B" w:rsidRPr="002A5730" w:rsidRDefault="00D92D5B" w:rsidP="00C3418F">
      <w:pPr>
        <w:pStyle w:val="Listeavsnitt"/>
        <w:numPr>
          <w:ilvl w:val="0"/>
          <w:numId w:val="19"/>
        </w:numPr>
        <w:tabs>
          <w:tab w:val="left" w:pos="851"/>
          <w:tab w:val="left" w:pos="852"/>
        </w:tabs>
        <w:spacing w:before="20" w:after="200" w:line="259" w:lineRule="auto"/>
        <w:ind w:right="858"/>
      </w:pPr>
      <w:r w:rsidRPr="002A5730">
        <w:rPr>
          <w:color w:val="181818"/>
        </w:rPr>
        <w:t>Krav</w:t>
      </w:r>
      <w:r w:rsidRPr="002A5730">
        <w:rPr>
          <w:color w:val="181818"/>
          <w:spacing w:val="-3"/>
        </w:rPr>
        <w:t xml:space="preserve"> </w:t>
      </w:r>
      <w:r w:rsidRPr="002A5730">
        <w:rPr>
          <w:color w:val="181818"/>
        </w:rPr>
        <w:t>om</w:t>
      </w:r>
      <w:r w:rsidRPr="002A5730">
        <w:rPr>
          <w:color w:val="181818"/>
          <w:spacing w:val="-1"/>
        </w:rPr>
        <w:t xml:space="preserve"> </w:t>
      </w:r>
      <w:r w:rsidRPr="002A5730">
        <w:rPr>
          <w:color w:val="181818"/>
        </w:rPr>
        <w:t>universell</w:t>
      </w:r>
      <w:r w:rsidRPr="002A5730">
        <w:rPr>
          <w:color w:val="181818"/>
          <w:spacing w:val="-3"/>
        </w:rPr>
        <w:t xml:space="preserve"> </w:t>
      </w:r>
      <w:r w:rsidRPr="002A5730">
        <w:rPr>
          <w:color w:val="181818"/>
        </w:rPr>
        <w:t>utforming</w:t>
      </w:r>
      <w:r w:rsidRPr="002A5730">
        <w:rPr>
          <w:color w:val="181818"/>
          <w:spacing w:val="-3"/>
        </w:rPr>
        <w:t xml:space="preserve"> </w:t>
      </w:r>
      <w:r w:rsidRPr="002A5730">
        <w:rPr>
          <w:color w:val="181818"/>
        </w:rPr>
        <w:t>skal</w:t>
      </w:r>
      <w:r w:rsidRPr="002A5730">
        <w:rPr>
          <w:color w:val="181818"/>
          <w:spacing w:val="-2"/>
        </w:rPr>
        <w:t xml:space="preserve"> </w:t>
      </w:r>
      <w:r w:rsidRPr="002A5730">
        <w:rPr>
          <w:color w:val="181818"/>
        </w:rPr>
        <w:t>leggjast</w:t>
      </w:r>
      <w:r w:rsidRPr="002A5730">
        <w:rPr>
          <w:color w:val="181818"/>
          <w:spacing w:val="-4"/>
        </w:rPr>
        <w:t xml:space="preserve"> </w:t>
      </w:r>
      <w:r w:rsidRPr="002A5730">
        <w:rPr>
          <w:color w:val="181818"/>
        </w:rPr>
        <w:t>til</w:t>
      </w:r>
      <w:r w:rsidRPr="002A5730">
        <w:rPr>
          <w:color w:val="181818"/>
          <w:spacing w:val="-2"/>
        </w:rPr>
        <w:t xml:space="preserve"> </w:t>
      </w:r>
      <w:r w:rsidRPr="002A5730">
        <w:rPr>
          <w:color w:val="181818"/>
        </w:rPr>
        <w:t>grunn</w:t>
      </w:r>
      <w:r w:rsidRPr="002A5730">
        <w:rPr>
          <w:color w:val="181818"/>
          <w:spacing w:val="-3"/>
        </w:rPr>
        <w:t xml:space="preserve"> </w:t>
      </w:r>
      <w:r w:rsidRPr="002A5730">
        <w:rPr>
          <w:color w:val="181818"/>
        </w:rPr>
        <w:t>ved</w:t>
      </w:r>
      <w:r w:rsidRPr="002A5730">
        <w:rPr>
          <w:color w:val="181818"/>
          <w:spacing w:val="-3"/>
        </w:rPr>
        <w:t xml:space="preserve"> </w:t>
      </w:r>
      <w:r w:rsidRPr="002A5730">
        <w:rPr>
          <w:color w:val="181818"/>
        </w:rPr>
        <w:t>utforming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til</w:t>
      </w:r>
      <w:r w:rsidRPr="002A5730">
        <w:rPr>
          <w:color w:val="181818"/>
          <w:spacing w:val="-3"/>
        </w:rPr>
        <w:t xml:space="preserve"> </w:t>
      </w:r>
      <w:r w:rsidRPr="002A5730">
        <w:rPr>
          <w:color w:val="181818"/>
        </w:rPr>
        <w:t>dømes</w:t>
      </w:r>
      <w:r w:rsidRPr="002A5730">
        <w:rPr>
          <w:color w:val="181818"/>
          <w:spacing w:val="-3"/>
        </w:rPr>
        <w:t xml:space="preserve"> </w:t>
      </w:r>
      <w:r w:rsidRPr="002A5730">
        <w:rPr>
          <w:color w:val="181818"/>
        </w:rPr>
        <w:t>offentlege</w:t>
      </w:r>
      <w:r w:rsidRPr="002A5730">
        <w:rPr>
          <w:color w:val="181818"/>
          <w:spacing w:val="-1"/>
        </w:rPr>
        <w:t xml:space="preserve"> </w:t>
      </w:r>
      <w:r w:rsidRPr="002A5730">
        <w:rPr>
          <w:color w:val="181818"/>
        </w:rPr>
        <w:t>uteareal, torg, møteplassar, gang- og sykkelvegar, tilkomst til rekreasjonsområde mv.</w:t>
      </w:r>
    </w:p>
    <w:p w14:paraId="3E566AB6" w14:textId="77777777" w:rsidR="00D92D5B" w:rsidRPr="002A5730" w:rsidRDefault="00D92D5B" w:rsidP="00C3418F">
      <w:pPr>
        <w:pStyle w:val="Listeavsnitt"/>
        <w:numPr>
          <w:ilvl w:val="0"/>
          <w:numId w:val="19"/>
        </w:numPr>
        <w:tabs>
          <w:tab w:val="left" w:pos="851"/>
          <w:tab w:val="left" w:pos="852"/>
        </w:tabs>
        <w:spacing w:before="1" w:after="200" w:line="288" w:lineRule="auto"/>
        <w:ind w:hanging="361"/>
      </w:pPr>
      <w:r w:rsidRPr="002A5730">
        <w:rPr>
          <w:color w:val="181818"/>
        </w:rPr>
        <w:t>Sikre</w:t>
      </w:r>
      <w:r w:rsidRPr="002A5730">
        <w:rPr>
          <w:color w:val="181818"/>
          <w:spacing w:val="-3"/>
        </w:rPr>
        <w:t xml:space="preserve"> </w:t>
      </w:r>
      <w:r w:rsidRPr="002A5730">
        <w:rPr>
          <w:color w:val="181818"/>
        </w:rPr>
        <w:t>variasjon</w:t>
      </w:r>
      <w:r w:rsidRPr="002A5730">
        <w:rPr>
          <w:color w:val="181818"/>
          <w:spacing w:val="-3"/>
        </w:rPr>
        <w:t xml:space="preserve"> </w:t>
      </w:r>
      <w:r w:rsidRPr="002A5730">
        <w:rPr>
          <w:color w:val="181818"/>
        </w:rPr>
        <w:t>i</w:t>
      </w:r>
      <w:r w:rsidRPr="002A5730">
        <w:rPr>
          <w:color w:val="181818"/>
          <w:spacing w:val="-4"/>
        </w:rPr>
        <w:t xml:space="preserve"> </w:t>
      </w:r>
      <w:r w:rsidRPr="002A5730">
        <w:rPr>
          <w:color w:val="181818"/>
        </w:rPr>
        <w:t>arealbruk</w:t>
      </w:r>
      <w:r w:rsidRPr="002A5730">
        <w:rPr>
          <w:color w:val="181818"/>
          <w:spacing w:val="-7"/>
        </w:rPr>
        <w:t xml:space="preserve"> </w:t>
      </w:r>
      <w:r w:rsidRPr="002A5730">
        <w:rPr>
          <w:color w:val="181818"/>
        </w:rPr>
        <w:t>og</w:t>
      </w:r>
      <w:r w:rsidRPr="002A5730">
        <w:rPr>
          <w:color w:val="181818"/>
          <w:spacing w:val="-4"/>
        </w:rPr>
        <w:t xml:space="preserve"> </w:t>
      </w:r>
      <w:r w:rsidRPr="002A5730">
        <w:rPr>
          <w:color w:val="181818"/>
        </w:rPr>
        <w:t>ein</w:t>
      </w:r>
      <w:r w:rsidRPr="002A5730">
        <w:rPr>
          <w:color w:val="181818"/>
          <w:spacing w:val="-5"/>
        </w:rPr>
        <w:t xml:space="preserve"> </w:t>
      </w:r>
      <w:r w:rsidRPr="002A5730">
        <w:rPr>
          <w:color w:val="181818"/>
        </w:rPr>
        <w:t>naturleg</w:t>
      </w:r>
      <w:r w:rsidRPr="002A5730">
        <w:rPr>
          <w:color w:val="181818"/>
          <w:spacing w:val="-3"/>
        </w:rPr>
        <w:t xml:space="preserve"> </w:t>
      </w:r>
      <w:r w:rsidRPr="002A5730">
        <w:rPr>
          <w:color w:val="181818"/>
        </w:rPr>
        <w:t>samanheng</w:t>
      </w:r>
      <w:r w:rsidRPr="002A5730">
        <w:rPr>
          <w:color w:val="181818"/>
          <w:spacing w:val="-7"/>
        </w:rPr>
        <w:t xml:space="preserve"> </w:t>
      </w:r>
      <w:r w:rsidRPr="002A5730">
        <w:rPr>
          <w:color w:val="181818"/>
        </w:rPr>
        <w:t>mellom</w:t>
      </w:r>
      <w:r w:rsidRPr="002A5730">
        <w:rPr>
          <w:color w:val="181818"/>
          <w:spacing w:val="-2"/>
        </w:rPr>
        <w:t xml:space="preserve"> </w:t>
      </w:r>
      <w:r w:rsidRPr="002A5730">
        <w:rPr>
          <w:color w:val="181818"/>
        </w:rPr>
        <w:t>dei</w:t>
      </w:r>
      <w:r w:rsidRPr="002A5730">
        <w:rPr>
          <w:color w:val="181818"/>
          <w:spacing w:val="-6"/>
        </w:rPr>
        <w:t xml:space="preserve"> </w:t>
      </w:r>
      <w:r w:rsidRPr="002A5730">
        <w:rPr>
          <w:color w:val="181818"/>
        </w:rPr>
        <w:t>ulike</w:t>
      </w:r>
      <w:r w:rsidRPr="002A5730">
        <w:rPr>
          <w:color w:val="181818"/>
          <w:spacing w:val="-2"/>
        </w:rPr>
        <w:t xml:space="preserve"> føremåla</w:t>
      </w:r>
    </w:p>
    <w:p w14:paraId="1448ABC6" w14:textId="77777777" w:rsidR="00D92D5B" w:rsidRPr="002A5730" w:rsidRDefault="00D92D5B" w:rsidP="00C3418F">
      <w:pPr>
        <w:pStyle w:val="Listeavsnitt"/>
        <w:numPr>
          <w:ilvl w:val="0"/>
          <w:numId w:val="19"/>
        </w:numPr>
        <w:tabs>
          <w:tab w:val="left" w:pos="851"/>
          <w:tab w:val="left" w:pos="852"/>
        </w:tabs>
        <w:spacing w:before="20" w:after="200" w:line="288" w:lineRule="auto"/>
        <w:ind w:hanging="361"/>
      </w:pPr>
      <w:r w:rsidRPr="002A5730">
        <w:rPr>
          <w:color w:val="181818"/>
        </w:rPr>
        <w:t>God</w:t>
      </w:r>
      <w:r w:rsidRPr="002A5730">
        <w:rPr>
          <w:color w:val="181818"/>
          <w:spacing w:val="-7"/>
        </w:rPr>
        <w:t xml:space="preserve"> </w:t>
      </w:r>
      <w:r w:rsidRPr="002A5730">
        <w:rPr>
          <w:color w:val="181818"/>
        </w:rPr>
        <w:t>og</w:t>
      </w:r>
      <w:r w:rsidRPr="002A5730">
        <w:rPr>
          <w:color w:val="181818"/>
          <w:spacing w:val="-3"/>
        </w:rPr>
        <w:t xml:space="preserve"> </w:t>
      </w:r>
      <w:r w:rsidRPr="002A5730">
        <w:rPr>
          <w:color w:val="181818"/>
        </w:rPr>
        <w:t>jamn</w:t>
      </w:r>
      <w:r w:rsidRPr="002A5730">
        <w:rPr>
          <w:color w:val="181818"/>
          <w:spacing w:val="-1"/>
        </w:rPr>
        <w:t xml:space="preserve"> </w:t>
      </w:r>
      <w:r w:rsidRPr="002A5730">
        <w:rPr>
          <w:color w:val="181818"/>
        </w:rPr>
        <w:t>belysning</w:t>
      </w:r>
      <w:r w:rsidRPr="002A5730">
        <w:rPr>
          <w:color w:val="181818"/>
          <w:spacing w:val="-3"/>
        </w:rPr>
        <w:t xml:space="preserve"> </w:t>
      </w:r>
      <w:r w:rsidRPr="002A5730">
        <w:rPr>
          <w:color w:val="181818"/>
        </w:rPr>
        <w:t>der</w:t>
      </w:r>
      <w:r w:rsidRPr="002A5730">
        <w:rPr>
          <w:color w:val="181818"/>
          <w:spacing w:val="-3"/>
        </w:rPr>
        <w:t xml:space="preserve"> </w:t>
      </w:r>
      <w:r w:rsidRPr="002A5730">
        <w:rPr>
          <w:color w:val="181818"/>
        </w:rPr>
        <w:t>folk</w:t>
      </w:r>
      <w:r w:rsidRPr="002A5730">
        <w:rPr>
          <w:color w:val="181818"/>
          <w:spacing w:val="-3"/>
        </w:rPr>
        <w:t xml:space="preserve"> </w:t>
      </w:r>
      <w:r w:rsidRPr="002A5730">
        <w:rPr>
          <w:color w:val="181818"/>
        </w:rPr>
        <w:t>ferdast</w:t>
      </w:r>
      <w:r w:rsidRPr="002A5730">
        <w:rPr>
          <w:color w:val="181818"/>
          <w:spacing w:val="-3"/>
        </w:rPr>
        <w:t xml:space="preserve"> </w:t>
      </w:r>
      <w:r w:rsidRPr="002A5730">
        <w:rPr>
          <w:color w:val="181818"/>
        </w:rPr>
        <w:t>og</w:t>
      </w:r>
      <w:r w:rsidRPr="002A5730">
        <w:rPr>
          <w:color w:val="181818"/>
          <w:spacing w:val="-5"/>
        </w:rPr>
        <w:t xml:space="preserve"> </w:t>
      </w:r>
      <w:r w:rsidRPr="002A5730">
        <w:rPr>
          <w:color w:val="181818"/>
        </w:rPr>
        <w:t>oppheld</w:t>
      </w:r>
      <w:r w:rsidRPr="002A5730">
        <w:rPr>
          <w:color w:val="181818"/>
          <w:spacing w:val="-2"/>
        </w:rPr>
        <w:t xml:space="preserve"> </w:t>
      </w:r>
      <w:r w:rsidRPr="002A5730">
        <w:rPr>
          <w:color w:val="181818"/>
        </w:rPr>
        <w:t>seg</w:t>
      </w:r>
      <w:r w:rsidRPr="002A5730">
        <w:rPr>
          <w:color w:val="181818"/>
          <w:spacing w:val="-5"/>
        </w:rPr>
        <w:t xml:space="preserve"> </w:t>
      </w:r>
      <w:r w:rsidRPr="002A5730">
        <w:rPr>
          <w:color w:val="181818"/>
        </w:rPr>
        <w:t xml:space="preserve">– </w:t>
      </w:r>
      <w:r w:rsidRPr="002A5730">
        <w:rPr>
          <w:color w:val="181818"/>
          <w:spacing w:val="-2"/>
        </w:rPr>
        <w:t>gatebruksplan</w:t>
      </w:r>
    </w:p>
    <w:p w14:paraId="42F294BC" w14:textId="77777777" w:rsidR="00D92D5B" w:rsidRPr="002A5730" w:rsidRDefault="00D92D5B" w:rsidP="00C3418F">
      <w:pPr>
        <w:pStyle w:val="Listeavsnitt"/>
        <w:numPr>
          <w:ilvl w:val="0"/>
          <w:numId w:val="19"/>
        </w:numPr>
        <w:tabs>
          <w:tab w:val="left" w:pos="851"/>
          <w:tab w:val="left" w:pos="852"/>
        </w:tabs>
        <w:spacing w:after="200" w:line="288" w:lineRule="auto"/>
        <w:ind w:hanging="361"/>
      </w:pPr>
      <w:r w:rsidRPr="002A5730">
        <w:rPr>
          <w:color w:val="181818"/>
        </w:rPr>
        <w:t>Grønstruktur</w:t>
      </w:r>
      <w:r w:rsidRPr="002A5730">
        <w:rPr>
          <w:color w:val="181818"/>
          <w:spacing w:val="-6"/>
        </w:rPr>
        <w:t xml:space="preserve"> </w:t>
      </w:r>
      <w:r w:rsidRPr="002A5730">
        <w:rPr>
          <w:color w:val="181818"/>
        </w:rPr>
        <w:t>og</w:t>
      </w:r>
      <w:r w:rsidRPr="002A5730">
        <w:rPr>
          <w:color w:val="181818"/>
          <w:spacing w:val="-3"/>
        </w:rPr>
        <w:t xml:space="preserve"> </w:t>
      </w:r>
      <w:r w:rsidRPr="002A5730">
        <w:rPr>
          <w:color w:val="181818"/>
        </w:rPr>
        <w:t>planting</w:t>
      </w:r>
      <w:r w:rsidRPr="002A5730">
        <w:rPr>
          <w:color w:val="181818"/>
          <w:spacing w:val="-4"/>
        </w:rPr>
        <w:t xml:space="preserve"> </w:t>
      </w:r>
      <w:r w:rsidRPr="002A5730">
        <w:rPr>
          <w:color w:val="181818"/>
        </w:rPr>
        <w:t>i</w:t>
      </w:r>
      <w:r w:rsidRPr="002A5730">
        <w:rPr>
          <w:color w:val="181818"/>
          <w:spacing w:val="-3"/>
        </w:rPr>
        <w:t xml:space="preserve"> </w:t>
      </w:r>
      <w:r w:rsidRPr="002A5730">
        <w:rPr>
          <w:color w:val="181818"/>
        </w:rPr>
        <w:t>sentrum</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langs</w:t>
      </w:r>
      <w:r w:rsidRPr="002A5730">
        <w:rPr>
          <w:color w:val="181818"/>
          <w:spacing w:val="-2"/>
        </w:rPr>
        <w:t xml:space="preserve"> </w:t>
      </w:r>
      <w:r w:rsidRPr="002A5730">
        <w:rPr>
          <w:color w:val="181818"/>
        </w:rPr>
        <w:t>tilknytte</w:t>
      </w:r>
      <w:r w:rsidRPr="002A5730">
        <w:rPr>
          <w:color w:val="181818"/>
          <w:spacing w:val="-2"/>
        </w:rPr>
        <w:t xml:space="preserve"> </w:t>
      </w:r>
      <w:r w:rsidRPr="002A5730">
        <w:rPr>
          <w:color w:val="181818"/>
        </w:rPr>
        <w:t>stiar</w:t>
      </w:r>
      <w:r w:rsidRPr="002A5730">
        <w:rPr>
          <w:color w:val="181818"/>
          <w:spacing w:val="-5"/>
        </w:rPr>
        <w:t xml:space="preserve"> </w:t>
      </w:r>
      <w:r w:rsidRPr="002A5730">
        <w:rPr>
          <w:color w:val="181818"/>
        </w:rPr>
        <w:t>og</w:t>
      </w:r>
      <w:r w:rsidRPr="002A5730">
        <w:rPr>
          <w:color w:val="181818"/>
          <w:spacing w:val="-5"/>
        </w:rPr>
        <w:t xml:space="preserve"> </w:t>
      </w:r>
      <w:r w:rsidRPr="002A5730">
        <w:rPr>
          <w:color w:val="181818"/>
          <w:spacing w:val="-2"/>
        </w:rPr>
        <w:t>gangvegar</w:t>
      </w:r>
    </w:p>
    <w:p w14:paraId="6F40C6E9" w14:textId="77777777" w:rsidR="00D92D5B" w:rsidRPr="002A5730" w:rsidRDefault="00D92D5B" w:rsidP="00C3418F">
      <w:pPr>
        <w:pStyle w:val="Listeavsnitt"/>
        <w:numPr>
          <w:ilvl w:val="0"/>
          <w:numId w:val="19"/>
        </w:numPr>
        <w:tabs>
          <w:tab w:val="left" w:pos="851"/>
          <w:tab w:val="left" w:pos="852"/>
        </w:tabs>
        <w:spacing w:after="200" w:line="259" w:lineRule="auto"/>
        <w:ind w:right="1148"/>
      </w:pPr>
      <w:r w:rsidRPr="002A5730">
        <w:rPr>
          <w:color w:val="181818"/>
        </w:rPr>
        <w:t>Føremålsrelevante og funksjonelle plangrep med støydempande funksjon for redusert støyeksponering,</w:t>
      </w:r>
      <w:r w:rsidRPr="002A5730">
        <w:rPr>
          <w:color w:val="181818"/>
          <w:spacing w:val="-2"/>
        </w:rPr>
        <w:t xml:space="preserve"> </w:t>
      </w:r>
      <w:r w:rsidRPr="002A5730">
        <w:rPr>
          <w:color w:val="181818"/>
        </w:rPr>
        <w:t>til</w:t>
      </w:r>
      <w:r w:rsidRPr="002A5730">
        <w:rPr>
          <w:color w:val="181818"/>
          <w:spacing w:val="-6"/>
        </w:rPr>
        <w:t xml:space="preserve"> </w:t>
      </w:r>
      <w:r w:rsidRPr="002A5730">
        <w:rPr>
          <w:color w:val="181818"/>
        </w:rPr>
        <w:t>dømes</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bilfritt</w:t>
      </w:r>
      <w:r w:rsidRPr="002A5730">
        <w:rPr>
          <w:color w:val="181818"/>
          <w:spacing w:val="-4"/>
        </w:rPr>
        <w:t xml:space="preserve"> </w:t>
      </w:r>
      <w:r w:rsidRPr="002A5730">
        <w:rPr>
          <w:color w:val="181818"/>
        </w:rPr>
        <w:t>sentrum</w:t>
      </w:r>
      <w:r w:rsidRPr="002A5730">
        <w:rPr>
          <w:color w:val="181818"/>
          <w:spacing w:val="-3"/>
        </w:rPr>
        <w:t xml:space="preserve"> </w:t>
      </w:r>
      <w:r w:rsidRPr="002A5730">
        <w:rPr>
          <w:color w:val="181818"/>
        </w:rPr>
        <w:t>og</w:t>
      </w:r>
      <w:r w:rsidRPr="002A5730">
        <w:rPr>
          <w:color w:val="181818"/>
          <w:spacing w:val="-3"/>
        </w:rPr>
        <w:t xml:space="preserve"> </w:t>
      </w:r>
      <w:r w:rsidRPr="002A5730">
        <w:rPr>
          <w:color w:val="181818"/>
        </w:rPr>
        <w:t>sentrumsbygg planlagt</w:t>
      </w:r>
      <w:r w:rsidRPr="002A5730">
        <w:rPr>
          <w:color w:val="181818"/>
          <w:spacing w:val="-2"/>
        </w:rPr>
        <w:t xml:space="preserve"> </w:t>
      </w:r>
      <w:r w:rsidRPr="002A5730">
        <w:rPr>
          <w:color w:val="181818"/>
        </w:rPr>
        <w:t>slik</w:t>
      </w:r>
      <w:r w:rsidRPr="002A5730">
        <w:rPr>
          <w:color w:val="181818"/>
          <w:spacing w:val="-1"/>
        </w:rPr>
        <w:t xml:space="preserve"> </w:t>
      </w:r>
      <w:r w:rsidRPr="002A5730">
        <w:rPr>
          <w:color w:val="181818"/>
        </w:rPr>
        <w:t>at</w:t>
      </w:r>
      <w:r w:rsidRPr="002A5730">
        <w:rPr>
          <w:color w:val="181818"/>
          <w:spacing w:val="-5"/>
        </w:rPr>
        <w:t xml:space="preserve"> </w:t>
      </w:r>
      <w:r w:rsidRPr="002A5730">
        <w:rPr>
          <w:color w:val="181818"/>
        </w:rPr>
        <w:t>dei</w:t>
      </w:r>
      <w:r w:rsidRPr="002A5730">
        <w:rPr>
          <w:color w:val="181818"/>
          <w:spacing w:val="-3"/>
        </w:rPr>
        <w:t xml:space="preserve"> </w:t>
      </w:r>
      <w:r w:rsidRPr="002A5730">
        <w:rPr>
          <w:color w:val="181818"/>
        </w:rPr>
        <w:t>skjermar</w:t>
      </w:r>
      <w:r w:rsidRPr="002A5730">
        <w:rPr>
          <w:color w:val="181818"/>
          <w:spacing w:val="-2"/>
        </w:rPr>
        <w:t xml:space="preserve"> </w:t>
      </w:r>
      <w:r w:rsidRPr="002A5730">
        <w:rPr>
          <w:color w:val="181818"/>
        </w:rPr>
        <w:t>nye offentlege torg mot støy</w:t>
      </w:r>
    </w:p>
    <w:p w14:paraId="231BD7F3" w14:textId="77777777" w:rsidR="00D92D5B" w:rsidRPr="002A5730" w:rsidRDefault="00D92D5B" w:rsidP="00C3418F">
      <w:pPr>
        <w:pStyle w:val="Listeavsnitt"/>
        <w:numPr>
          <w:ilvl w:val="0"/>
          <w:numId w:val="19"/>
        </w:numPr>
        <w:tabs>
          <w:tab w:val="left" w:pos="851"/>
          <w:tab w:val="left" w:pos="852"/>
        </w:tabs>
        <w:spacing w:after="200" w:line="279" w:lineRule="exact"/>
        <w:ind w:hanging="361"/>
      </w:pPr>
      <w:r w:rsidRPr="002A5730">
        <w:rPr>
          <w:color w:val="181818"/>
        </w:rPr>
        <w:t>Tydeleg</w:t>
      </w:r>
      <w:r w:rsidRPr="002A5730">
        <w:rPr>
          <w:color w:val="181818"/>
          <w:spacing w:val="-5"/>
        </w:rPr>
        <w:t xml:space="preserve"> </w:t>
      </w:r>
      <w:r w:rsidRPr="002A5730">
        <w:rPr>
          <w:color w:val="181818"/>
        </w:rPr>
        <w:t>markerte</w:t>
      </w:r>
      <w:r w:rsidRPr="002A5730">
        <w:rPr>
          <w:color w:val="181818"/>
          <w:spacing w:val="-4"/>
        </w:rPr>
        <w:t xml:space="preserve"> </w:t>
      </w:r>
      <w:r w:rsidRPr="002A5730">
        <w:rPr>
          <w:color w:val="181818"/>
        </w:rPr>
        <w:t>overgangar,</w:t>
      </w:r>
      <w:r w:rsidRPr="002A5730">
        <w:rPr>
          <w:color w:val="181818"/>
          <w:spacing w:val="-3"/>
        </w:rPr>
        <w:t xml:space="preserve"> </w:t>
      </w:r>
      <w:r w:rsidRPr="002A5730">
        <w:rPr>
          <w:color w:val="181818"/>
        </w:rPr>
        <w:t>gang-</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tilkomstvegar</w:t>
      </w:r>
      <w:r w:rsidRPr="002A5730">
        <w:rPr>
          <w:color w:val="181818"/>
          <w:spacing w:val="-5"/>
        </w:rPr>
        <w:t xml:space="preserve"> </w:t>
      </w:r>
      <w:r w:rsidRPr="002A5730">
        <w:rPr>
          <w:color w:val="181818"/>
        </w:rPr>
        <w:t>som</w:t>
      </w:r>
      <w:r w:rsidRPr="002A5730">
        <w:rPr>
          <w:color w:val="181818"/>
          <w:spacing w:val="-2"/>
        </w:rPr>
        <w:t xml:space="preserve"> </w:t>
      </w:r>
      <w:r w:rsidRPr="002A5730">
        <w:rPr>
          <w:color w:val="181818"/>
        </w:rPr>
        <w:t>tek</w:t>
      </w:r>
      <w:r w:rsidRPr="002A5730">
        <w:rPr>
          <w:color w:val="181818"/>
          <w:spacing w:val="-5"/>
        </w:rPr>
        <w:t xml:space="preserve"> </w:t>
      </w:r>
      <w:r w:rsidRPr="002A5730">
        <w:rPr>
          <w:color w:val="181818"/>
        </w:rPr>
        <w:t>omsyn</w:t>
      </w:r>
      <w:r w:rsidRPr="002A5730">
        <w:rPr>
          <w:color w:val="181818"/>
          <w:spacing w:val="-5"/>
        </w:rPr>
        <w:t xml:space="preserve"> </w:t>
      </w:r>
      <w:r w:rsidRPr="002A5730">
        <w:rPr>
          <w:color w:val="181818"/>
        </w:rPr>
        <w:t>til</w:t>
      </w:r>
      <w:r w:rsidRPr="002A5730">
        <w:rPr>
          <w:color w:val="181818"/>
          <w:spacing w:val="-6"/>
        </w:rPr>
        <w:t xml:space="preserve"> </w:t>
      </w:r>
      <w:r w:rsidRPr="002A5730">
        <w:rPr>
          <w:color w:val="181818"/>
        </w:rPr>
        <w:t>mjuke</w:t>
      </w:r>
      <w:r w:rsidRPr="002A5730">
        <w:rPr>
          <w:color w:val="181818"/>
          <w:spacing w:val="-5"/>
        </w:rPr>
        <w:t xml:space="preserve"> </w:t>
      </w:r>
      <w:r w:rsidRPr="002A5730">
        <w:rPr>
          <w:color w:val="181818"/>
        </w:rPr>
        <w:t>og</w:t>
      </w:r>
      <w:r w:rsidRPr="002A5730">
        <w:rPr>
          <w:color w:val="181818"/>
          <w:spacing w:val="-6"/>
        </w:rPr>
        <w:t xml:space="preserve"> </w:t>
      </w:r>
      <w:r w:rsidRPr="002A5730">
        <w:rPr>
          <w:color w:val="181818"/>
        </w:rPr>
        <w:t xml:space="preserve">harde </w:t>
      </w:r>
      <w:r w:rsidRPr="002A5730">
        <w:rPr>
          <w:color w:val="181818"/>
          <w:spacing w:val="-2"/>
        </w:rPr>
        <w:t>trafikantar</w:t>
      </w:r>
    </w:p>
    <w:p w14:paraId="7E385021" w14:textId="77777777" w:rsidR="00D92D5B" w:rsidRPr="002A5730" w:rsidRDefault="00D92D5B" w:rsidP="00C3418F">
      <w:pPr>
        <w:pStyle w:val="Listeavsnitt"/>
        <w:numPr>
          <w:ilvl w:val="0"/>
          <w:numId w:val="19"/>
        </w:numPr>
        <w:tabs>
          <w:tab w:val="left" w:pos="851"/>
          <w:tab w:val="left" w:pos="852"/>
        </w:tabs>
        <w:spacing w:before="23" w:after="200" w:line="288" w:lineRule="auto"/>
        <w:ind w:hanging="361"/>
      </w:pPr>
      <w:r w:rsidRPr="002A5730">
        <w:rPr>
          <w:color w:val="181818"/>
        </w:rPr>
        <w:t>Jamleg</w:t>
      </w:r>
      <w:r w:rsidRPr="002A5730">
        <w:rPr>
          <w:color w:val="181818"/>
          <w:spacing w:val="-10"/>
        </w:rPr>
        <w:t xml:space="preserve"> </w:t>
      </w:r>
      <w:r w:rsidRPr="002A5730">
        <w:rPr>
          <w:color w:val="181818"/>
        </w:rPr>
        <w:t>vedlikehald</w:t>
      </w:r>
      <w:r w:rsidRPr="002A5730">
        <w:rPr>
          <w:color w:val="181818"/>
          <w:spacing w:val="-6"/>
        </w:rPr>
        <w:t xml:space="preserve"> </w:t>
      </w:r>
      <w:r w:rsidRPr="002A5730">
        <w:rPr>
          <w:color w:val="181818"/>
        </w:rPr>
        <w:t>av</w:t>
      </w:r>
      <w:r w:rsidRPr="002A5730">
        <w:rPr>
          <w:color w:val="181818"/>
          <w:spacing w:val="-8"/>
        </w:rPr>
        <w:t xml:space="preserve"> </w:t>
      </w:r>
      <w:r w:rsidRPr="002A5730">
        <w:rPr>
          <w:color w:val="181818"/>
        </w:rPr>
        <w:t>sentrumsmiljøets</w:t>
      </w:r>
      <w:r w:rsidRPr="002A5730">
        <w:rPr>
          <w:color w:val="181818"/>
          <w:spacing w:val="-5"/>
        </w:rPr>
        <w:t xml:space="preserve"> </w:t>
      </w:r>
      <w:r w:rsidRPr="002A5730">
        <w:rPr>
          <w:color w:val="181818"/>
          <w:spacing w:val="-2"/>
        </w:rPr>
        <w:t>sambruksareal</w:t>
      </w:r>
    </w:p>
    <w:p w14:paraId="5166ED6F" w14:textId="77777777" w:rsidR="00D92D5B" w:rsidRPr="002A5730" w:rsidRDefault="00D92D5B" w:rsidP="00C3418F">
      <w:pPr>
        <w:pStyle w:val="Listeavsnitt"/>
        <w:numPr>
          <w:ilvl w:val="0"/>
          <w:numId w:val="19"/>
        </w:numPr>
        <w:tabs>
          <w:tab w:val="left" w:pos="851"/>
          <w:tab w:val="left" w:pos="852"/>
        </w:tabs>
        <w:spacing w:before="19" w:after="200" w:line="288" w:lineRule="auto"/>
        <w:ind w:hanging="361"/>
      </w:pPr>
      <w:r w:rsidRPr="002A5730">
        <w:rPr>
          <w:color w:val="181818"/>
        </w:rPr>
        <w:t>Gode</w:t>
      </w:r>
      <w:r w:rsidRPr="002A5730">
        <w:rPr>
          <w:color w:val="181818"/>
          <w:spacing w:val="-2"/>
        </w:rPr>
        <w:t xml:space="preserve"> bumiljø</w:t>
      </w:r>
    </w:p>
    <w:p w14:paraId="74AFA771" w14:textId="77777777" w:rsidR="00D92D5B" w:rsidRPr="002A5730" w:rsidRDefault="00BA5CCF">
      <w:pPr>
        <w:spacing w:after="160" w:line="259" w:lineRule="auto"/>
      </w:pPr>
      <w:r w:rsidRPr="002A5730">
        <w:br w:type="page"/>
      </w:r>
    </w:p>
    <w:p w14:paraId="11B79E61" w14:textId="77777777" w:rsidR="00D92D5B" w:rsidRPr="002A5730" w:rsidRDefault="00D92D5B" w:rsidP="00D92D5B">
      <w:pPr>
        <w:tabs>
          <w:tab w:val="left" w:pos="636"/>
        </w:tabs>
        <w:ind w:left="491"/>
        <w:rPr>
          <w:i/>
        </w:rPr>
      </w:pPr>
      <w:r w:rsidRPr="002A5730">
        <w:rPr>
          <w:i/>
        </w:rPr>
        <w:t>Universell</w:t>
      </w:r>
      <w:r w:rsidRPr="002A5730">
        <w:rPr>
          <w:i/>
          <w:spacing w:val="-8"/>
        </w:rPr>
        <w:t xml:space="preserve"> </w:t>
      </w:r>
      <w:r w:rsidR="004709A7" w:rsidRPr="002A5730">
        <w:rPr>
          <w:i/>
          <w:spacing w:val="-2"/>
        </w:rPr>
        <w:t>utforming</w:t>
      </w:r>
    </w:p>
    <w:p w14:paraId="4C439A52" w14:textId="77777777" w:rsidR="00642C76" w:rsidRPr="002A5730" w:rsidRDefault="00642C76" w:rsidP="009854CA"/>
    <w:p w14:paraId="588426A3" w14:textId="77777777" w:rsidR="00D92D5B" w:rsidRPr="002A5730" w:rsidRDefault="00D92D5B" w:rsidP="009854CA">
      <w:r w:rsidRPr="002A5730">
        <w:t>Planlegginga</w:t>
      </w:r>
      <w:r w:rsidRPr="002A5730">
        <w:rPr>
          <w:spacing w:val="-1"/>
        </w:rPr>
        <w:t xml:space="preserve"> </w:t>
      </w:r>
      <w:r w:rsidRPr="002A5730">
        <w:t>av</w:t>
      </w:r>
      <w:r w:rsidRPr="002A5730">
        <w:rPr>
          <w:spacing w:val="-3"/>
        </w:rPr>
        <w:t xml:space="preserve"> </w:t>
      </w:r>
      <w:r w:rsidRPr="002A5730">
        <w:t>felles</w:t>
      </w:r>
      <w:r w:rsidRPr="002A5730">
        <w:rPr>
          <w:spacing w:val="-3"/>
        </w:rPr>
        <w:t xml:space="preserve"> </w:t>
      </w:r>
      <w:r w:rsidRPr="002A5730">
        <w:t>areal,</w:t>
      </w:r>
      <w:r w:rsidRPr="002A5730">
        <w:rPr>
          <w:spacing w:val="-1"/>
        </w:rPr>
        <w:t xml:space="preserve"> </w:t>
      </w:r>
      <w:r w:rsidRPr="002A5730">
        <w:t>som sentrum er,</w:t>
      </w:r>
      <w:r w:rsidRPr="002A5730">
        <w:rPr>
          <w:spacing w:val="-4"/>
        </w:rPr>
        <w:t xml:space="preserve"> </w:t>
      </w:r>
      <w:r w:rsidRPr="002A5730">
        <w:t>handlar</w:t>
      </w:r>
      <w:r w:rsidRPr="002A5730">
        <w:rPr>
          <w:spacing w:val="-4"/>
        </w:rPr>
        <w:t xml:space="preserve"> </w:t>
      </w:r>
      <w:r w:rsidRPr="002A5730">
        <w:t>om</w:t>
      </w:r>
      <w:r w:rsidRPr="002A5730">
        <w:rPr>
          <w:spacing w:val="-3"/>
        </w:rPr>
        <w:t xml:space="preserve"> </w:t>
      </w:r>
      <w:r w:rsidRPr="002A5730">
        <w:t>å</w:t>
      </w:r>
      <w:r w:rsidRPr="002A5730">
        <w:rPr>
          <w:spacing w:val="-1"/>
        </w:rPr>
        <w:t xml:space="preserve"> </w:t>
      </w:r>
      <w:r w:rsidRPr="002A5730">
        <w:t>skapa</w:t>
      </w:r>
      <w:r w:rsidRPr="002A5730">
        <w:rPr>
          <w:spacing w:val="-2"/>
        </w:rPr>
        <w:t xml:space="preserve"> </w:t>
      </w:r>
      <w:r w:rsidRPr="002A5730">
        <w:t>høg</w:t>
      </w:r>
      <w:r w:rsidRPr="002A5730">
        <w:rPr>
          <w:spacing w:val="-4"/>
        </w:rPr>
        <w:t xml:space="preserve"> </w:t>
      </w:r>
      <w:r w:rsidRPr="002A5730">
        <w:t>kvalitet</w:t>
      </w:r>
      <w:r w:rsidRPr="002A5730">
        <w:rPr>
          <w:spacing w:val="-1"/>
        </w:rPr>
        <w:t xml:space="preserve"> </w:t>
      </w:r>
      <w:r w:rsidRPr="002A5730">
        <w:t>på</w:t>
      </w:r>
      <w:r w:rsidRPr="002A5730">
        <w:rPr>
          <w:spacing w:val="-6"/>
        </w:rPr>
        <w:t xml:space="preserve"> </w:t>
      </w:r>
      <w:r w:rsidRPr="002A5730">
        <w:t>dei</w:t>
      </w:r>
      <w:r w:rsidRPr="002A5730">
        <w:rPr>
          <w:spacing w:val="-1"/>
        </w:rPr>
        <w:t xml:space="preserve"> </w:t>
      </w:r>
      <w:r w:rsidRPr="002A5730">
        <w:t>fysiske</w:t>
      </w:r>
      <w:r w:rsidRPr="002A5730">
        <w:rPr>
          <w:spacing w:val="-3"/>
        </w:rPr>
        <w:t xml:space="preserve"> </w:t>
      </w:r>
      <w:r w:rsidRPr="002A5730">
        <w:t>omgivnadane</w:t>
      </w:r>
      <w:r w:rsidRPr="002A5730">
        <w:rPr>
          <w:spacing w:val="-3"/>
        </w:rPr>
        <w:t xml:space="preserve"> </w:t>
      </w:r>
      <w:r w:rsidRPr="002A5730">
        <w:t>våre og invitera til deltaking. Føremålet med universell utforming handlar om å ha ein bevisst haldning om kva kvalitetar som skal til for å inkludere alle</w:t>
      </w:r>
      <w:r w:rsidR="00084C00" w:rsidRPr="002A5730">
        <w:t>,</w:t>
      </w:r>
      <w:r w:rsidRPr="002A5730">
        <w:t xml:space="preserve"> og skape dei gode arenaene vi ønskjer. I nye prosjekt skal universell utforming løysast slik at flest mogleg kan bruke dei, og ha løysingar som er ein integrert del av måten arkitekturen er utforma på. I allereie bygde omgivnader er utfordringane større, her har vi framleis eit langt stykke å gå for å sikre brukande omgivnader for flest mogleg. Her ligg utfordringa i å oppgrader</w:t>
      </w:r>
      <w:r w:rsidR="00084C00" w:rsidRPr="002A5730">
        <w:t>a</w:t>
      </w:r>
      <w:r w:rsidRPr="002A5730">
        <w:t xml:space="preserve"> eksisterande bygg og infrastruktur slik at utforminga blir universell. I Osøyro sentrum inneber universell utforming alt frå å finna fram,</w:t>
      </w:r>
      <w:r w:rsidRPr="002A5730">
        <w:rPr>
          <w:spacing w:val="-3"/>
        </w:rPr>
        <w:t xml:space="preserve"> </w:t>
      </w:r>
      <w:r w:rsidRPr="002A5730">
        <w:t>tersklar,</w:t>
      </w:r>
      <w:r w:rsidRPr="002A5730">
        <w:rPr>
          <w:spacing w:val="-3"/>
        </w:rPr>
        <w:t xml:space="preserve"> </w:t>
      </w:r>
      <w:r w:rsidRPr="002A5730">
        <w:t>underlag,</w:t>
      </w:r>
      <w:r w:rsidRPr="002A5730">
        <w:rPr>
          <w:spacing w:val="-3"/>
        </w:rPr>
        <w:t xml:space="preserve"> </w:t>
      </w:r>
      <w:r w:rsidRPr="002A5730">
        <w:t>lyd-</w:t>
      </w:r>
      <w:r w:rsidRPr="002A5730">
        <w:rPr>
          <w:spacing w:val="-3"/>
        </w:rPr>
        <w:t xml:space="preserve"> </w:t>
      </w:r>
      <w:r w:rsidRPr="002A5730">
        <w:t>og</w:t>
      </w:r>
      <w:r w:rsidRPr="002A5730">
        <w:rPr>
          <w:spacing w:val="-3"/>
        </w:rPr>
        <w:t xml:space="preserve"> </w:t>
      </w:r>
      <w:r w:rsidRPr="002A5730">
        <w:t>lysmiljø,</w:t>
      </w:r>
      <w:r w:rsidRPr="002A5730">
        <w:rPr>
          <w:spacing w:val="-4"/>
        </w:rPr>
        <w:t xml:space="preserve"> </w:t>
      </w:r>
      <w:r w:rsidRPr="002A5730">
        <w:t>og</w:t>
      </w:r>
      <w:r w:rsidRPr="002A5730">
        <w:rPr>
          <w:spacing w:val="-3"/>
        </w:rPr>
        <w:t xml:space="preserve"> </w:t>
      </w:r>
      <w:r w:rsidRPr="002A5730">
        <w:t>samanhengar</w:t>
      </w:r>
      <w:r w:rsidRPr="002A5730">
        <w:rPr>
          <w:spacing w:val="-3"/>
        </w:rPr>
        <w:t xml:space="preserve"> </w:t>
      </w:r>
      <w:r w:rsidRPr="002A5730">
        <w:t>og</w:t>
      </w:r>
      <w:r w:rsidRPr="002A5730">
        <w:rPr>
          <w:spacing w:val="-3"/>
        </w:rPr>
        <w:t xml:space="preserve"> </w:t>
      </w:r>
      <w:r w:rsidRPr="002A5730">
        <w:t>kommunikasjonar,</w:t>
      </w:r>
      <w:r w:rsidRPr="002A5730">
        <w:rPr>
          <w:spacing w:val="-7"/>
        </w:rPr>
        <w:t xml:space="preserve"> </w:t>
      </w:r>
      <w:r w:rsidRPr="002A5730">
        <w:t>til</w:t>
      </w:r>
      <w:r w:rsidRPr="002A5730">
        <w:rPr>
          <w:spacing w:val="-3"/>
        </w:rPr>
        <w:t xml:space="preserve"> </w:t>
      </w:r>
      <w:r w:rsidRPr="002A5730">
        <w:t>infrastruktur,</w:t>
      </w:r>
      <w:r w:rsidRPr="002A5730">
        <w:rPr>
          <w:spacing w:val="-5"/>
        </w:rPr>
        <w:t xml:space="preserve"> </w:t>
      </w:r>
      <w:r w:rsidRPr="002A5730">
        <w:t>kollektivtilbod og kommune- og samfunnsøkonomi.</w:t>
      </w:r>
    </w:p>
    <w:p w14:paraId="60CB15CD" w14:textId="77777777" w:rsidR="00084C00" w:rsidRPr="002A5730" w:rsidRDefault="00084C00" w:rsidP="009854CA"/>
    <w:p w14:paraId="6A104A76" w14:textId="77777777" w:rsidR="00D92D5B" w:rsidRPr="002A5730" w:rsidRDefault="00D92D5B" w:rsidP="009854CA">
      <w:r w:rsidRPr="002A5730">
        <w:t>Eit</w:t>
      </w:r>
      <w:r w:rsidRPr="002A5730">
        <w:rPr>
          <w:spacing w:val="-2"/>
        </w:rPr>
        <w:t xml:space="preserve"> </w:t>
      </w:r>
      <w:r w:rsidRPr="002A5730">
        <w:t>universell</w:t>
      </w:r>
      <w:r w:rsidRPr="002A5730">
        <w:rPr>
          <w:spacing w:val="-2"/>
        </w:rPr>
        <w:t xml:space="preserve"> </w:t>
      </w:r>
      <w:r w:rsidRPr="002A5730">
        <w:t>utforma</w:t>
      </w:r>
      <w:r w:rsidRPr="002A5730">
        <w:rPr>
          <w:spacing w:val="-2"/>
        </w:rPr>
        <w:t xml:space="preserve"> </w:t>
      </w:r>
      <w:r w:rsidRPr="002A5730">
        <w:t>sentrum</w:t>
      </w:r>
      <w:r w:rsidRPr="002A5730">
        <w:rPr>
          <w:spacing w:val="-1"/>
        </w:rPr>
        <w:t xml:space="preserve"> </w:t>
      </w:r>
      <w:r w:rsidRPr="002A5730">
        <w:t>har</w:t>
      </w:r>
      <w:r w:rsidRPr="002A5730">
        <w:rPr>
          <w:spacing w:val="-5"/>
        </w:rPr>
        <w:t xml:space="preserve"> </w:t>
      </w:r>
      <w:r w:rsidRPr="002A5730">
        <w:t>ein</w:t>
      </w:r>
      <w:r w:rsidRPr="002A5730">
        <w:rPr>
          <w:spacing w:val="-3"/>
        </w:rPr>
        <w:t xml:space="preserve"> </w:t>
      </w:r>
      <w:r w:rsidRPr="002A5730">
        <w:t>direkte</w:t>
      </w:r>
      <w:r w:rsidRPr="002A5730">
        <w:rPr>
          <w:spacing w:val="-1"/>
        </w:rPr>
        <w:t xml:space="preserve"> </w:t>
      </w:r>
      <w:r w:rsidRPr="002A5730">
        <w:t>positiv innverknad</w:t>
      </w:r>
      <w:r w:rsidRPr="002A5730">
        <w:rPr>
          <w:spacing w:val="-3"/>
        </w:rPr>
        <w:t xml:space="preserve"> </w:t>
      </w:r>
      <w:r w:rsidRPr="002A5730">
        <w:t>på</w:t>
      </w:r>
      <w:r w:rsidRPr="002A5730">
        <w:rPr>
          <w:spacing w:val="-2"/>
        </w:rPr>
        <w:t xml:space="preserve"> </w:t>
      </w:r>
      <w:r w:rsidRPr="002A5730">
        <w:t>helsa</w:t>
      </w:r>
      <w:r w:rsidRPr="002A5730">
        <w:rPr>
          <w:spacing w:val="-4"/>
        </w:rPr>
        <w:t xml:space="preserve"> </w:t>
      </w:r>
      <w:r w:rsidRPr="002A5730">
        <w:t>og</w:t>
      </w:r>
      <w:r w:rsidRPr="002A5730">
        <w:rPr>
          <w:spacing w:val="-3"/>
        </w:rPr>
        <w:t xml:space="preserve"> </w:t>
      </w:r>
      <w:r w:rsidRPr="002A5730">
        <w:t>folkehelsa.</w:t>
      </w:r>
      <w:r w:rsidRPr="002A5730">
        <w:rPr>
          <w:spacing w:val="-3"/>
        </w:rPr>
        <w:t xml:space="preserve"> </w:t>
      </w:r>
      <w:r w:rsidRPr="002A5730">
        <w:t>Særleg</w:t>
      </w:r>
      <w:r w:rsidRPr="002A5730">
        <w:rPr>
          <w:spacing w:val="-4"/>
        </w:rPr>
        <w:t xml:space="preserve"> </w:t>
      </w:r>
      <w:r w:rsidRPr="002A5730">
        <w:t>viktig</w:t>
      </w:r>
      <w:r w:rsidRPr="002A5730">
        <w:rPr>
          <w:spacing w:val="-3"/>
        </w:rPr>
        <w:t xml:space="preserve"> </w:t>
      </w:r>
      <w:r w:rsidRPr="002A5730">
        <w:t>blir universell tilgjenge når ein veit om endringane i alderssamansettinga</w:t>
      </w:r>
      <w:r w:rsidR="00084C00" w:rsidRPr="002A5730">
        <w:t>,</w:t>
      </w:r>
      <w:r w:rsidRPr="002A5730">
        <w:t xml:space="preserve"> som kjem dei komande åra.</w:t>
      </w:r>
    </w:p>
    <w:p w14:paraId="0E058DC7" w14:textId="77777777" w:rsidR="00D92D5B" w:rsidRPr="002A5730" w:rsidRDefault="00D92D5B" w:rsidP="009854CA">
      <w:pPr>
        <w:rPr>
          <w:spacing w:val="-10"/>
        </w:rPr>
      </w:pPr>
      <w:r w:rsidRPr="002A5730">
        <w:t>Tiltak</w:t>
      </w:r>
      <w:r w:rsidRPr="002A5730">
        <w:rPr>
          <w:spacing w:val="-4"/>
        </w:rPr>
        <w:t xml:space="preserve"> </w:t>
      </w:r>
      <w:r w:rsidRPr="002A5730">
        <w:t>som</w:t>
      </w:r>
      <w:r w:rsidRPr="002A5730">
        <w:rPr>
          <w:spacing w:val="-3"/>
        </w:rPr>
        <w:t xml:space="preserve"> </w:t>
      </w:r>
      <w:r w:rsidRPr="002A5730">
        <w:t>vil</w:t>
      </w:r>
      <w:r w:rsidRPr="002A5730">
        <w:rPr>
          <w:spacing w:val="-4"/>
        </w:rPr>
        <w:t xml:space="preserve"> </w:t>
      </w:r>
      <w:r w:rsidRPr="002A5730">
        <w:t>gjere</w:t>
      </w:r>
      <w:r w:rsidRPr="002A5730">
        <w:rPr>
          <w:spacing w:val="-3"/>
        </w:rPr>
        <w:t xml:space="preserve"> </w:t>
      </w:r>
      <w:r w:rsidRPr="002A5730">
        <w:t>sentrum</w:t>
      </w:r>
      <w:r w:rsidRPr="002A5730">
        <w:rPr>
          <w:spacing w:val="-2"/>
        </w:rPr>
        <w:t xml:space="preserve"> </w:t>
      </w:r>
      <w:r w:rsidRPr="002A5730">
        <w:t>betre</w:t>
      </w:r>
      <w:r w:rsidRPr="002A5730">
        <w:rPr>
          <w:spacing w:val="-2"/>
        </w:rPr>
        <w:t xml:space="preserve"> </w:t>
      </w:r>
      <w:r w:rsidRPr="002A5730">
        <w:t>for</w:t>
      </w:r>
      <w:r w:rsidRPr="002A5730">
        <w:rPr>
          <w:spacing w:val="-3"/>
        </w:rPr>
        <w:t xml:space="preserve"> </w:t>
      </w:r>
      <w:r w:rsidRPr="002A5730">
        <w:t>seniorar</w:t>
      </w:r>
      <w:r w:rsidRPr="002A5730">
        <w:rPr>
          <w:spacing w:val="-6"/>
        </w:rPr>
        <w:t xml:space="preserve"> </w:t>
      </w:r>
      <w:r w:rsidRPr="002A5730">
        <w:t>er</w:t>
      </w:r>
      <w:r w:rsidRPr="002A5730">
        <w:rPr>
          <w:spacing w:val="-10"/>
        </w:rPr>
        <w:t>:</w:t>
      </w:r>
    </w:p>
    <w:p w14:paraId="061CB6E8" w14:textId="77777777" w:rsidR="009854CA" w:rsidRPr="002A5730" w:rsidRDefault="009854CA" w:rsidP="009854CA"/>
    <w:p w14:paraId="16A18AD2" w14:textId="77777777" w:rsidR="009854CA" w:rsidRPr="002A5730" w:rsidRDefault="00D92D5B" w:rsidP="00C3418F">
      <w:pPr>
        <w:pStyle w:val="Listeavsnitt"/>
        <w:numPr>
          <w:ilvl w:val="0"/>
          <w:numId w:val="24"/>
        </w:numPr>
        <w:rPr>
          <w:rFonts w:ascii="Symbol" w:hAnsi="Symbol"/>
        </w:rPr>
      </w:pPr>
      <w:r w:rsidRPr="002A5730">
        <w:t>Universell</w:t>
      </w:r>
      <w:r w:rsidRPr="002A5730">
        <w:rPr>
          <w:spacing w:val="-5"/>
        </w:rPr>
        <w:t xml:space="preserve"> </w:t>
      </w:r>
      <w:r w:rsidRPr="002A5730">
        <w:t>utforming</w:t>
      </w:r>
      <w:r w:rsidRPr="002A5730">
        <w:rPr>
          <w:spacing w:val="-4"/>
        </w:rPr>
        <w:t xml:space="preserve"> </w:t>
      </w:r>
      <w:r w:rsidRPr="002A5730">
        <w:t>inn</w:t>
      </w:r>
      <w:r w:rsidRPr="002A5730">
        <w:rPr>
          <w:spacing w:val="-7"/>
        </w:rPr>
        <w:t xml:space="preserve"> </w:t>
      </w:r>
      <w:r w:rsidRPr="002A5730">
        <w:t>og</w:t>
      </w:r>
      <w:r w:rsidRPr="002A5730">
        <w:rPr>
          <w:spacing w:val="-6"/>
        </w:rPr>
        <w:t xml:space="preserve"> </w:t>
      </w:r>
      <w:r w:rsidRPr="002A5730">
        <w:t>ut</w:t>
      </w:r>
      <w:r w:rsidRPr="002A5730">
        <w:rPr>
          <w:spacing w:val="-3"/>
        </w:rPr>
        <w:t xml:space="preserve"> </w:t>
      </w:r>
      <w:r w:rsidRPr="002A5730">
        <w:t>av</w:t>
      </w:r>
      <w:r w:rsidRPr="002A5730">
        <w:rPr>
          <w:spacing w:val="-4"/>
        </w:rPr>
        <w:t xml:space="preserve"> </w:t>
      </w:r>
      <w:r w:rsidRPr="002A5730">
        <w:t>butikkar,</w:t>
      </w:r>
      <w:r w:rsidRPr="002A5730">
        <w:rPr>
          <w:spacing w:val="-6"/>
        </w:rPr>
        <w:t xml:space="preserve"> </w:t>
      </w:r>
      <w:r w:rsidRPr="002A5730">
        <w:t>kafear</w:t>
      </w:r>
      <w:r w:rsidRPr="002A5730">
        <w:rPr>
          <w:spacing w:val="-5"/>
        </w:rPr>
        <w:t xml:space="preserve"> </w:t>
      </w:r>
      <w:r w:rsidRPr="002A5730">
        <w:t>og</w:t>
      </w:r>
      <w:r w:rsidRPr="002A5730">
        <w:rPr>
          <w:spacing w:val="-4"/>
        </w:rPr>
        <w:t xml:space="preserve"> </w:t>
      </w:r>
      <w:r w:rsidRPr="002A5730">
        <w:t>offentlege</w:t>
      </w:r>
      <w:r w:rsidRPr="002A5730">
        <w:rPr>
          <w:spacing w:val="-4"/>
        </w:rPr>
        <w:t xml:space="preserve"> </w:t>
      </w:r>
      <w:r w:rsidRPr="002A5730">
        <w:rPr>
          <w:spacing w:val="-2"/>
        </w:rPr>
        <w:t>kontor</w:t>
      </w:r>
    </w:p>
    <w:p w14:paraId="4E575808" w14:textId="77777777" w:rsidR="009854CA" w:rsidRPr="002A5730" w:rsidRDefault="00D92D5B" w:rsidP="00C3418F">
      <w:pPr>
        <w:pStyle w:val="Listeavsnitt"/>
        <w:numPr>
          <w:ilvl w:val="0"/>
          <w:numId w:val="24"/>
        </w:numPr>
        <w:rPr>
          <w:rFonts w:ascii="Symbol" w:hAnsi="Symbol"/>
        </w:rPr>
      </w:pPr>
      <w:r w:rsidRPr="002A5730">
        <w:t>Tilgjenge</w:t>
      </w:r>
      <w:r w:rsidRPr="002A5730">
        <w:rPr>
          <w:spacing w:val="-6"/>
        </w:rPr>
        <w:t xml:space="preserve"> </w:t>
      </w:r>
      <w:r w:rsidRPr="002A5730">
        <w:t>for</w:t>
      </w:r>
      <w:r w:rsidRPr="002A5730">
        <w:rPr>
          <w:spacing w:val="-5"/>
        </w:rPr>
        <w:t xml:space="preserve"> </w:t>
      </w:r>
      <w:r w:rsidRPr="002A5730">
        <w:t>gåande</w:t>
      </w:r>
      <w:r w:rsidRPr="002A5730">
        <w:rPr>
          <w:spacing w:val="-4"/>
        </w:rPr>
        <w:t xml:space="preserve"> </w:t>
      </w:r>
      <w:r w:rsidRPr="002A5730">
        <w:t>i</w:t>
      </w:r>
      <w:r w:rsidRPr="002A5730">
        <w:rPr>
          <w:spacing w:val="-8"/>
        </w:rPr>
        <w:t xml:space="preserve"> </w:t>
      </w:r>
      <w:r w:rsidRPr="002A5730">
        <w:t>sentrum</w:t>
      </w:r>
      <w:r w:rsidRPr="002A5730">
        <w:rPr>
          <w:spacing w:val="-3"/>
        </w:rPr>
        <w:t xml:space="preserve"> </w:t>
      </w:r>
      <w:r w:rsidRPr="002A5730">
        <w:t>–</w:t>
      </w:r>
      <w:r w:rsidRPr="002A5730">
        <w:rPr>
          <w:spacing w:val="-7"/>
        </w:rPr>
        <w:t xml:space="preserve"> </w:t>
      </w:r>
      <w:r w:rsidRPr="002A5730">
        <w:t>mindre</w:t>
      </w:r>
      <w:r w:rsidRPr="002A5730">
        <w:rPr>
          <w:spacing w:val="-6"/>
        </w:rPr>
        <w:t xml:space="preserve"> </w:t>
      </w:r>
      <w:r w:rsidRPr="002A5730">
        <w:t>gjennomgåande</w:t>
      </w:r>
      <w:r w:rsidRPr="002A5730">
        <w:rPr>
          <w:spacing w:val="-4"/>
        </w:rPr>
        <w:t xml:space="preserve"> </w:t>
      </w:r>
      <w:r w:rsidRPr="002A5730">
        <w:rPr>
          <w:spacing w:val="-2"/>
        </w:rPr>
        <w:t>trafikk</w:t>
      </w:r>
    </w:p>
    <w:p w14:paraId="07D8F829" w14:textId="77777777" w:rsidR="009854CA" w:rsidRPr="002A5730" w:rsidRDefault="00D92D5B" w:rsidP="00C3418F">
      <w:pPr>
        <w:pStyle w:val="Listeavsnitt"/>
        <w:numPr>
          <w:ilvl w:val="0"/>
          <w:numId w:val="24"/>
        </w:numPr>
        <w:rPr>
          <w:rFonts w:ascii="Symbol" w:hAnsi="Symbol"/>
        </w:rPr>
      </w:pPr>
      <w:r w:rsidRPr="002A5730">
        <w:t>Benkar</w:t>
      </w:r>
      <w:r w:rsidRPr="002A5730">
        <w:rPr>
          <w:spacing w:val="-4"/>
        </w:rPr>
        <w:t xml:space="preserve"> </w:t>
      </w:r>
      <w:r w:rsidRPr="002A5730">
        <w:t>i</w:t>
      </w:r>
      <w:r w:rsidRPr="002A5730">
        <w:rPr>
          <w:spacing w:val="-3"/>
        </w:rPr>
        <w:t xml:space="preserve"> </w:t>
      </w:r>
      <w:r w:rsidRPr="002A5730">
        <w:t>heile</w:t>
      </w:r>
      <w:r w:rsidRPr="002A5730">
        <w:rPr>
          <w:spacing w:val="-1"/>
        </w:rPr>
        <w:t xml:space="preserve"> </w:t>
      </w:r>
      <w:r w:rsidRPr="002A5730">
        <w:t>sentrum,</w:t>
      </w:r>
      <w:r w:rsidRPr="002A5730">
        <w:rPr>
          <w:spacing w:val="-2"/>
        </w:rPr>
        <w:t xml:space="preserve"> </w:t>
      </w:r>
      <w:r w:rsidRPr="002A5730">
        <w:t>langs</w:t>
      </w:r>
      <w:r w:rsidRPr="002A5730">
        <w:rPr>
          <w:spacing w:val="-2"/>
        </w:rPr>
        <w:t xml:space="preserve"> </w:t>
      </w:r>
      <w:r w:rsidRPr="002A5730">
        <w:t>vegar</w:t>
      </w:r>
      <w:r w:rsidRPr="002A5730">
        <w:rPr>
          <w:spacing w:val="-4"/>
        </w:rPr>
        <w:t xml:space="preserve"> </w:t>
      </w:r>
      <w:r w:rsidRPr="002A5730">
        <w:t>ut</w:t>
      </w:r>
      <w:r w:rsidRPr="002A5730">
        <w:rPr>
          <w:spacing w:val="-4"/>
        </w:rPr>
        <w:t xml:space="preserve"> </w:t>
      </w:r>
      <w:r w:rsidRPr="002A5730">
        <w:t>og</w:t>
      </w:r>
      <w:r w:rsidRPr="002A5730">
        <w:rPr>
          <w:spacing w:val="-2"/>
        </w:rPr>
        <w:t xml:space="preserve"> </w:t>
      </w:r>
      <w:r w:rsidRPr="002A5730">
        <w:t>inn</w:t>
      </w:r>
      <w:r w:rsidRPr="002A5730">
        <w:rPr>
          <w:spacing w:val="-4"/>
        </w:rPr>
        <w:t xml:space="preserve"> </w:t>
      </w:r>
      <w:r w:rsidRPr="002A5730">
        <w:t>av</w:t>
      </w:r>
      <w:r w:rsidRPr="002A5730">
        <w:rPr>
          <w:spacing w:val="-3"/>
        </w:rPr>
        <w:t xml:space="preserve"> </w:t>
      </w:r>
      <w:r w:rsidRPr="002A5730">
        <w:t>sentrum</w:t>
      </w:r>
      <w:r w:rsidRPr="002A5730">
        <w:rPr>
          <w:spacing w:val="-2"/>
        </w:rPr>
        <w:t xml:space="preserve"> </w:t>
      </w:r>
      <w:r w:rsidRPr="002A5730">
        <w:t>og</w:t>
      </w:r>
      <w:r w:rsidRPr="002A5730">
        <w:rPr>
          <w:spacing w:val="-3"/>
        </w:rPr>
        <w:t xml:space="preserve"> </w:t>
      </w:r>
      <w:r w:rsidRPr="002A5730">
        <w:t>langs</w:t>
      </w:r>
      <w:r w:rsidRPr="002A5730">
        <w:rPr>
          <w:spacing w:val="-3"/>
        </w:rPr>
        <w:t xml:space="preserve"> </w:t>
      </w:r>
      <w:r w:rsidRPr="002A5730">
        <w:t>vegar</w:t>
      </w:r>
      <w:r w:rsidRPr="002A5730">
        <w:rPr>
          <w:spacing w:val="-5"/>
        </w:rPr>
        <w:t xml:space="preserve"> </w:t>
      </w:r>
      <w:r w:rsidRPr="002A5730">
        <w:t>og</w:t>
      </w:r>
      <w:r w:rsidRPr="002A5730">
        <w:rPr>
          <w:spacing w:val="-2"/>
        </w:rPr>
        <w:t xml:space="preserve"> turvegar</w:t>
      </w:r>
    </w:p>
    <w:p w14:paraId="29B4FAC9" w14:textId="77777777" w:rsidR="009854CA" w:rsidRPr="002A5730" w:rsidRDefault="00D92D5B" w:rsidP="00C3418F">
      <w:pPr>
        <w:pStyle w:val="Listeavsnitt"/>
        <w:numPr>
          <w:ilvl w:val="0"/>
          <w:numId w:val="24"/>
        </w:numPr>
        <w:rPr>
          <w:rFonts w:ascii="Symbol" w:hAnsi="Symbol"/>
        </w:rPr>
      </w:pPr>
      <w:r w:rsidRPr="002A5730">
        <w:t>Betre</w:t>
      </w:r>
      <w:r w:rsidRPr="002A5730">
        <w:rPr>
          <w:spacing w:val="-5"/>
        </w:rPr>
        <w:t xml:space="preserve"> </w:t>
      </w:r>
      <w:r w:rsidRPr="002A5730">
        <w:t>brustein</w:t>
      </w:r>
      <w:r w:rsidRPr="002A5730">
        <w:rPr>
          <w:spacing w:val="-7"/>
        </w:rPr>
        <w:t xml:space="preserve"> </w:t>
      </w:r>
      <w:r w:rsidRPr="002A5730">
        <w:t>og</w:t>
      </w:r>
      <w:r w:rsidRPr="002A5730">
        <w:rPr>
          <w:spacing w:val="-4"/>
        </w:rPr>
        <w:t xml:space="preserve"> </w:t>
      </w:r>
      <w:r w:rsidRPr="002A5730">
        <w:t>betre</w:t>
      </w:r>
      <w:r w:rsidRPr="002A5730">
        <w:rPr>
          <w:spacing w:val="-2"/>
        </w:rPr>
        <w:t xml:space="preserve"> forta</w:t>
      </w:r>
      <w:r w:rsidR="00527E11" w:rsidRPr="002A5730">
        <w:rPr>
          <w:spacing w:val="-2"/>
        </w:rPr>
        <w:t>u</w:t>
      </w:r>
    </w:p>
    <w:p w14:paraId="1F05CC36" w14:textId="77777777" w:rsidR="009854CA" w:rsidRPr="002A5730" w:rsidRDefault="00D92D5B" w:rsidP="00C3418F">
      <w:pPr>
        <w:pStyle w:val="Listeavsnitt"/>
        <w:numPr>
          <w:ilvl w:val="0"/>
          <w:numId w:val="24"/>
        </w:numPr>
        <w:rPr>
          <w:rFonts w:ascii="Symbol" w:hAnsi="Symbol"/>
        </w:rPr>
      </w:pPr>
      <w:r w:rsidRPr="002A5730">
        <w:t>Betre</w:t>
      </w:r>
      <w:r w:rsidRPr="002A5730">
        <w:rPr>
          <w:spacing w:val="-4"/>
        </w:rPr>
        <w:t xml:space="preserve"> </w:t>
      </w:r>
      <w:r w:rsidRPr="002A5730">
        <w:t>strøing</w:t>
      </w:r>
      <w:r w:rsidRPr="002A5730">
        <w:rPr>
          <w:spacing w:val="-5"/>
        </w:rPr>
        <w:t xml:space="preserve"> </w:t>
      </w:r>
      <w:r w:rsidRPr="002A5730">
        <w:t>og</w:t>
      </w:r>
      <w:r w:rsidRPr="002A5730">
        <w:rPr>
          <w:spacing w:val="-3"/>
        </w:rPr>
        <w:t xml:space="preserve"> </w:t>
      </w:r>
      <w:r w:rsidRPr="002A5730">
        <w:t>snømåking</w:t>
      </w:r>
      <w:r w:rsidRPr="002A5730">
        <w:rPr>
          <w:spacing w:val="-2"/>
        </w:rPr>
        <w:t xml:space="preserve"> </w:t>
      </w:r>
      <w:r w:rsidRPr="002A5730">
        <w:t xml:space="preserve">av </w:t>
      </w:r>
      <w:r w:rsidRPr="002A5730">
        <w:rPr>
          <w:spacing w:val="-2"/>
        </w:rPr>
        <w:t>fortau</w:t>
      </w:r>
    </w:p>
    <w:p w14:paraId="3C77E944" w14:textId="77777777" w:rsidR="00D92D5B" w:rsidRPr="002A5730" w:rsidRDefault="00D92D5B" w:rsidP="00C3418F">
      <w:pPr>
        <w:pStyle w:val="Listeavsnitt"/>
        <w:numPr>
          <w:ilvl w:val="0"/>
          <w:numId w:val="24"/>
        </w:numPr>
        <w:rPr>
          <w:rFonts w:ascii="Symbol" w:hAnsi="Symbol"/>
        </w:rPr>
      </w:pPr>
      <w:r w:rsidRPr="002A5730">
        <w:rPr>
          <w:color w:val="181818"/>
        </w:rPr>
        <w:t>Generelt</w:t>
      </w:r>
      <w:r w:rsidRPr="002A5730">
        <w:rPr>
          <w:color w:val="181818"/>
          <w:spacing w:val="-8"/>
        </w:rPr>
        <w:t xml:space="preserve"> </w:t>
      </w:r>
      <w:r w:rsidRPr="002A5730">
        <w:rPr>
          <w:color w:val="181818"/>
        </w:rPr>
        <w:t>betre</w:t>
      </w:r>
      <w:r w:rsidRPr="002A5730">
        <w:rPr>
          <w:color w:val="181818"/>
          <w:spacing w:val="-6"/>
        </w:rPr>
        <w:t xml:space="preserve"> </w:t>
      </w:r>
      <w:r w:rsidRPr="002A5730">
        <w:rPr>
          <w:color w:val="181818"/>
        </w:rPr>
        <w:t>vedlikehald</w:t>
      </w:r>
      <w:r w:rsidRPr="002A5730">
        <w:rPr>
          <w:color w:val="181818"/>
          <w:spacing w:val="-7"/>
        </w:rPr>
        <w:t xml:space="preserve"> </w:t>
      </w:r>
      <w:r w:rsidRPr="002A5730">
        <w:rPr>
          <w:color w:val="181818"/>
        </w:rPr>
        <w:t>av</w:t>
      </w:r>
      <w:r w:rsidRPr="002A5730">
        <w:rPr>
          <w:color w:val="181818"/>
          <w:spacing w:val="-4"/>
        </w:rPr>
        <w:t xml:space="preserve"> </w:t>
      </w:r>
      <w:r w:rsidRPr="002A5730">
        <w:rPr>
          <w:color w:val="181818"/>
        </w:rPr>
        <w:t>til</w:t>
      </w:r>
      <w:r w:rsidRPr="002A5730">
        <w:rPr>
          <w:color w:val="181818"/>
          <w:spacing w:val="-5"/>
        </w:rPr>
        <w:t xml:space="preserve"> </w:t>
      </w:r>
      <w:r w:rsidRPr="002A5730">
        <w:rPr>
          <w:color w:val="181818"/>
        </w:rPr>
        <w:t>dømes</w:t>
      </w:r>
      <w:r w:rsidRPr="002A5730">
        <w:rPr>
          <w:color w:val="181818"/>
          <w:spacing w:val="-5"/>
        </w:rPr>
        <w:t xml:space="preserve"> </w:t>
      </w:r>
      <w:r w:rsidRPr="002A5730">
        <w:rPr>
          <w:color w:val="181818"/>
        </w:rPr>
        <w:t>øydelagt/slitt</w:t>
      </w:r>
      <w:r w:rsidRPr="002A5730">
        <w:rPr>
          <w:color w:val="181818"/>
          <w:spacing w:val="-6"/>
        </w:rPr>
        <w:t xml:space="preserve"> </w:t>
      </w:r>
      <w:r w:rsidRPr="002A5730">
        <w:rPr>
          <w:color w:val="181818"/>
          <w:spacing w:val="-2"/>
        </w:rPr>
        <w:t>dekke</w:t>
      </w:r>
    </w:p>
    <w:p w14:paraId="5F3CB1A3" w14:textId="77777777" w:rsidR="009854CA" w:rsidRPr="002A5730" w:rsidRDefault="009854CA" w:rsidP="009854CA">
      <w:pPr>
        <w:pStyle w:val="Listeavsnitt"/>
        <w:rPr>
          <w:rFonts w:ascii="Symbol" w:hAnsi="Symbol"/>
        </w:rPr>
      </w:pPr>
    </w:p>
    <w:p w14:paraId="3677B58C" w14:textId="77777777" w:rsidR="00D92D5B" w:rsidRPr="002A5730" w:rsidRDefault="00E347CB" w:rsidP="00E347CB">
      <w:pPr>
        <w:pStyle w:val="Brdtekst"/>
        <w:rPr>
          <w:sz w:val="28"/>
        </w:rPr>
      </w:pPr>
      <w:r w:rsidRPr="002A5730">
        <w:rPr>
          <w:noProof/>
        </w:rPr>
        <mc:AlternateContent>
          <mc:Choice Requires="wps">
            <w:drawing>
              <wp:anchor distT="0" distB="0" distL="114300" distR="114300" simplePos="0" relativeHeight="251658245" behindDoc="1" locked="0" layoutInCell="1" allowOverlap="1" wp14:anchorId="7628CAE7" wp14:editId="15FD03F2">
                <wp:simplePos x="0" y="0"/>
                <wp:positionH relativeFrom="column">
                  <wp:posOffset>191135</wp:posOffset>
                </wp:positionH>
                <wp:positionV relativeFrom="paragraph">
                  <wp:posOffset>2350135</wp:posOffset>
                </wp:positionV>
                <wp:extent cx="4572000" cy="635"/>
                <wp:effectExtent l="0" t="0" r="0" b="0"/>
                <wp:wrapNone/>
                <wp:docPr id="1217335488" name="Tekstboks 1"/>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wps:spPr>
                      <wps:txbx>
                        <w:txbxContent>
                          <w:p w14:paraId="0C7B1F44" w14:textId="77777777" w:rsidR="00E347CB" w:rsidRPr="002A5730" w:rsidRDefault="00E347CB" w:rsidP="00E347CB">
                            <w:pPr>
                              <w:pStyle w:val="Bildetekst"/>
                              <w:rPr>
                                <w:rFonts w:ascii="Arial" w:eastAsia="Times New Roman" w:hAnsi="Arial" w:cs="Arial"/>
                                <w:sz w:val="28"/>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w:t>
                            </w:r>
                            <w:r w:rsidRPr="002A5730">
                              <w:rPr>
                                <w:lang w:val="nn-NO"/>
                              </w:rPr>
                              <w:fldChar w:fldCharType="end"/>
                            </w:r>
                            <w:r w:rsidRPr="002A5730">
                              <w:rPr>
                                <w:lang w:val="nn-NO"/>
                              </w:rPr>
                              <w:t xml:space="preserve"> Illustrasjon frå prosjektet Seniortråkk angåande framkome i sentrum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4D33352A">
              <v:shape id="Tekstboks 1" style="position:absolute;margin-left:15.05pt;margin-top:185.05pt;width:5in;height:.05pt;z-index:-251658235;visibility:visible;mso-wrap-style:square;mso-wrap-distance-left:9pt;mso-wrap-distance-top:0;mso-wrap-distance-right:9pt;mso-wrap-distance-bottom:0;mso-position-horizontal:absolute;mso-position-horizontal-relative:text;mso-position-vertical:absolute;mso-position-vertical-relative:text;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" w14:anchorId="170EA098">
                <v:textbox style="mso-fit-shape-to-text:t" inset="0,0,0,0">
                  <w:txbxContent>
                    <w:p w:rsidRPr="002A5730" w:rsidR="00E347CB" w:rsidP="00E347CB" w:rsidRDefault="00E347CB" w14:paraId="2117613B" w14:textId="73EBAF90">
                      <w:pPr>
                        <w:pStyle w:val="Bildetekst"/>
                        <w:rPr>
                          <w:rFonts w:ascii="Arial" w:hAnsi="Arial" w:eastAsia="Times New Roman" w:cs="Arial"/>
                          <w:sz w:val="28"/>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3</w:t>
                      </w:r>
                      <w:r w:rsidRPr="002A5730">
                        <w:rPr>
                          <w:lang w:val="nn-NO"/>
                        </w:rPr>
                        <w:fldChar w:fldCharType="end"/>
                      </w:r>
                      <w:r w:rsidRPr="002A5730">
                        <w:rPr>
                          <w:lang w:val="nn-NO"/>
                        </w:rPr>
                        <w:t xml:space="preserve"> Illustrasjon frå prosjektet Seniortråkk angåande framkome i sentrum</w:t>
                      </w:r>
                    </w:p>
                  </w:txbxContent>
                </v:textbox>
              </v:shape>
            </w:pict>
          </mc:Fallback>
        </mc:AlternateContent>
      </w:r>
      <w:r w:rsidR="00D92D5B" w:rsidRPr="002A5730">
        <w:rPr>
          <w:noProof/>
          <w:sz w:val="28"/>
        </w:rPr>
        <w:drawing>
          <wp:anchor distT="0" distB="0" distL="114300" distR="114300" simplePos="0" relativeHeight="251658240" behindDoc="1" locked="0" layoutInCell="1" allowOverlap="1" wp14:anchorId="268D107D" wp14:editId="0CBE6062">
            <wp:simplePos x="0" y="0"/>
            <wp:positionH relativeFrom="column">
              <wp:posOffset>191135</wp:posOffset>
            </wp:positionH>
            <wp:positionV relativeFrom="paragraph">
              <wp:posOffset>35560</wp:posOffset>
            </wp:positionV>
            <wp:extent cx="4572000" cy="2257425"/>
            <wp:effectExtent l="0" t="0" r="0" b="9525"/>
            <wp:wrapNone/>
            <wp:docPr id="202" name="Picture 202" descr="Et bilde som inneholder tekst, skjermbilde, brev&#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Et bilde som inneholder tekst, skjermbilde, brev&#10;&#10;Automatisk generert beskrivel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2257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297C94F3" w14:textId="77777777" w:rsidR="00D92D5B" w:rsidRPr="002A5730" w:rsidRDefault="00D92D5B" w:rsidP="00D92D5B">
      <w:pPr>
        <w:pStyle w:val="Brdtekst"/>
        <w:rPr>
          <w:sz w:val="28"/>
        </w:rPr>
      </w:pPr>
    </w:p>
    <w:p w14:paraId="2B6B06FE" w14:textId="77777777" w:rsidR="00D92D5B" w:rsidRPr="002A5730" w:rsidRDefault="00D92D5B" w:rsidP="00D92D5B">
      <w:pPr>
        <w:pStyle w:val="Brdtekst"/>
        <w:rPr>
          <w:sz w:val="28"/>
        </w:rPr>
      </w:pPr>
    </w:p>
    <w:p w14:paraId="43F81A83" w14:textId="77777777" w:rsidR="00D92D5B" w:rsidRPr="002A5730" w:rsidRDefault="00D92D5B" w:rsidP="00D92D5B">
      <w:pPr>
        <w:pStyle w:val="Brdtekst"/>
        <w:rPr>
          <w:sz w:val="28"/>
        </w:rPr>
      </w:pPr>
    </w:p>
    <w:p w14:paraId="201DDE12" w14:textId="77777777" w:rsidR="003D7CAE" w:rsidRPr="002A5730" w:rsidRDefault="003D7CAE" w:rsidP="00D92D5B">
      <w:pPr>
        <w:pStyle w:val="Brdtekst"/>
        <w:rPr>
          <w:sz w:val="28"/>
        </w:rPr>
      </w:pPr>
    </w:p>
    <w:p w14:paraId="34DD2125" w14:textId="77777777" w:rsidR="003D7CAE" w:rsidRPr="002A5730" w:rsidRDefault="003D7CAE" w:rsidP="00D92D5B">
      <w:pPr>
        <w:pStyle w:val="Brdtekst"/>
        <w:rPr>
          <w:sz w:val="28"/>
        </w:rPr>
      </w:pPr>
    </w:p>
    <w:p w14:paraId="224D62A8" w14:textId="77777777" w:rsidR="003D7CAE" w:rsidRPr="002A5730" w:rsidRDefault="003D7CAE" w:rsidP="00D92D5B">
      <w:pPr>
        <w:pStyle w:val="Brdtekst"/>
        <w:rPr>
          <w:sz w:val="28"/>
        </w:rPr>
      </w:pPr>
    </w:p>
    <w:p w14:paraId="0DCE952F" w14:textId="77777777" w:rsidR="003D7CAE" w:rsidRPr="002A5730" w:rsidRDefault="003D7CAE" w:rsidP="00D92D5B">
      <w:pPr>
        <w:pStyle w:val="Brdtekst"/>
        <w:rPr>
          <w:sz w:val="28"/>
        </w:rPr>
      </w:pPr>
    </w:p>
    <w:p w14:paraId="493DF0DC" w14:textId="77777777" w:rsidR="003D7CAE" w:rsidRPr="002A5730" w:rsidRDefault="003D7CAE" w:rsidP="00D92D5B">
      <w:pPr>
        <w:pStyle w:val="Brdtekst"/>
        <w:rPr>
          <w:sz w:val="28"/>
        </w:rPr>
      </w:pPr>
    </w:p>
    <w:p w14:paraId="684DF805" w14:textId="77777777" w:rsidR="00D92D5B" w:rsidRPr="002A5730" w:rsidRDefault="00D92D5B" w:rsidP="00D92D5B">
      <w:pPr>
        <w:pStyle w:val="Brdtekst"/>
        <w:rPr>
          <w:sz w:val="28"/>
        </w:rPr>
      </w:pPr>
    </w:p>
    <w:p w14:paraId="1230B854" w14:textId="77777777" w:rsidR="00D92D5B" w:rsidRPr="002A5730" w:rsidRDefault="00D92D5B" w:rsidP="00D92D5B">
      <w:pPr>
        <w:pStyle w:val="Brdtekst"/>
        <w:rPr>
          <w:sz w:val="28"/>
        </w:rPr>
      </w:pPr>
    </w:p>
    <w:p w14:paraId="721C2031" w14:textId="77777777" w:rsidR="00D92D5B" w:rsidRPr="002A5730" w:rsidRDefault="00D92D5B" w:rsidP="00D92D5B">
      <w:pPr>
        <w:rPr>
          <w:i/>
          <w:spacing w:val="-2"/>
          <w:sz w:val="18"/>
        </w:rPr>
      </w:pPr>
      <w:bookmarkStart w:id="20" w:name="_bookmark12"/>
      <w:bookmarkEnd w:id="20"/>
      <w:r w:rsidRPr="002A5730">
        <w:rPr>
          <w:i/>
          <w:spacing w:val="-2"/>
          <w:sz w:val="18"/>
        </w:rPr>
        <w:br w:type="page"/>
      </w:r>
    </w:p>
    <w:p w14:paraId="3C0BE20D" w14:textId="77777777" w:rsidR="00D92D5B" w:rsidRPr="002A5730" w:rsidRDefault="00D92D5B" w:rsidP="00C3418F">
      <w:pPr>
        <w:pStyle w:val="Overskrift1"/>
        <w:numPr>
          <w:ilvl w:val="0"/>
          <w:numId w:val="23"/>
        </w:numPr>
      </w:pPr>
      <w:bookmarkStart w:id="21" w:name="_Toc163472728"/>
      <w:r w:rsidRPr="002A5730">
        <w:t>PLANPROSESSEN</w:t>
      </w:r>
      <w:bookmarkEnd w:id="21"/>
    </w:p>
    <w:p w14:paraId="2EEBD614" w14:textId="77777777" w:rsidR="00D92D5B" w:rsidRPr="002A5730" w:rsidRDefault="00D92D5B" w:rsidP="00C3418F">
      <w:pPr>
        <w:pStyle w:val="Overskrift2"/>
        <w:numPr>
          <w:ilvl w:val="1"/>
          <w:numId w:val="23"/>
        </w:numPr>
        <w:tabs>
          <w:tab w:val="left" w:pos="579"/>
        </w:tabs>
        <w:spacing w:before="189" w:after="0"/>
      </w:pPr>
      <w:bookmarkStart w:id="22" w:name="_bookmark13"/>
      <w:bookmarkStart w:id="23" w:name="_Toc163472729"/>
      <w:bookmarkEnd w:id="22"/>
      <w:r w:rsidRPr="002A5730">
        <w:t>Gjennomføring</w:t>
      </w:r>
      <w:r w:rsidRPr="002A5730">
        <w:rPr>
          <w:spacing w:val="-2"/>
        </w:rPr>
        <w:t xml:space="preserve"> </w:t>
      </w:r>
      <w:r w:rsidRPr="002A5730">
        <w:t>av</w:t>
      </w:r>
      <w:r w:rsidRPr="002A5730">
        <w:rPr>
          <w:spacing w:val="-2"/>
        </w:rPr>
        <w:t xml:space="preserve"> planarbeidet</w:t>
      </w:r>
      <w:bookmarkEnd w:id="23"/>
    </w:p>
    <w:p w14:paraId="28809070" w14:textId="77777777" w:rsidR="00D92D5B" w:rsidRPr="002A5730" w:rsidRDefault="00D92D5B" w:rsidP="00D92D5B">
      <w:pPr>
        <w:pStyle w:val="Brdtekst"/>
        <w:spacing w:before="146" w:line="259" w:lineRule="auto"/>
        <w:ind w:left="131" w:right="565"/>
      </w:pPr>
    </w:p>
    <w:p w14:paraId="6731E3FD" w14:textId="77777777" w:rsidR="003C501E" w:rsidRPr="002A5730" w:rsidRDefault="00D92D5B" w:rsidP="003C501E">
      <w:pPr>
        <w:pStyle w:val="Brdtekst"/>
        <w:spacing w:before="146" w:line="259" w:lineRule="auto"/>
        <w:ind w:left="131" w:right="565"/>
      </w:pPr>
      <w:r w:rsidRPr="002A5730">
        <w:t xml:space="preserve">Som ein del av kommunen sitt prosjekt “Liv på Øyro”, </w:t>
      </w:r>
      <w:r w:rsidR="009355F7" w:rsidRPr="002A5730">
        <w:t>blei</w:t>
      </w:r>
      <w:r w:rsidRPr="002A5730">
        <w:t xml:space="preserve"> det i 2013 gjennomført ein stadanalyse og mogelegheitsstudie for Osøyro. Denne blei handsama av Kommunestyret i mars 2014. Eit samrøystes Kommunestyre</w:t>
      </w:r>
      <w:r w:rsidRPr="002A5730">
        <w:rPr>
          <w:spacing w:val="-3"/>
        </w:rPr>
        <w:t xml:space="preserve"> </w:t>
      </w:r>
      <w:r w:rsidRPr="002A5730">
        <w:t>vedtok</w:t>
      </w:r>
      <w:r w:rsidRPr="002A5730">
        <w:rPr>
          <w:spacing w:val="-3"/>
        </w:rPr>
        <w:t xml:space="preserve"> </w:t>
      </w:r>
      <w:r w:rsidRPr="002A5730">
        <w:t>at</w:t>
      </w:r>
      <w:r w:rsidRPr="002A5730">
        <w:rPr>
          <w:spacing w:val="-1"/>
        </w:rPr>
        <w:t xml:space="preserve"> </w:t>
      </w:r>
      <w:r w:rsidRPr="002A5730">
        <w:t>studien</w:t>
      </w:r>
      <w:r w:rsidRPr="002A5730">
        <w:rPr>
          <w:spacing w:val="-2"/>
        </w:rPr>
        <w:t xml:space="preserve"> </w:t>
      </w:r>
      <w:r w:rsidRPr="002A5730">
        <w:t>skulle ligge</w:t>
      </w:r>
      <w:r w:rsidRPr="002A5730">
        <w:rPr>
          <w:spacing w:val="-3"/>
        </w:rPr>
        <w:t xml:space="preserve"> </w:t>
      </w:r>
      <w:r w:rsidRPr="002A5730">
        <w:t>til</w:t>
      </w:r>
      <w:r w:rsidRPr="002A5730">
        <w:rPr>
          <w:spacing w:val="-2"/>
        </w:rPr>
        <w:t xml:space="preserve"> </w:t>
      </w:r>
      <w:r w:rsidRPr="002A5730">
        <w:t>grunn</w:t>
      </w:r>
      <w:r w:rsidRPr="002A5730">
        <w:rPr>
          <w:spacing w:val="-2"/>
        </w:rPr>
        <w:t xml:space="preserve"> </w:t>
      </w:r>
      <w:r w:rsidRPr="002A5730">
        <w:t>for</w:t>
      </w:r>
      <w:r w:rsidRPr="002A5730">
        <w:rPr>
          <w:spacing w:val="-3"/>
        </w:rPr>
        <w:t xml:space="preserve"> </w:t>
      </w:r>
      <w:r w:rsidRPr="002A5730">
        <w:t>vidare</w:t>
      </w:r>
      <w:r w:rsidRPr="002A5730">
        <w:rPr>
          <w:spacing w:val="-1"/>
        </w:rPr>
        <w:t xml:space="preserve"> </w:t>
      </w:r>
      <w:r w:rsidRPr="002A5730">
        <w:t>utvikling</w:t>
      </w:r>
      <w:r w:rsidRPr="002A5730">
        <w:rPr>
          <w:spacing w:val="-2"/>
        </w:rPr>
        <w:t xml:space="preserve"> </w:t>
      </w:r>
      <w:r w:rsidRPr="002A5730">
        <w:t>av</w:t>
      </w:r>
      <w:r w:rsidRPr="002A5730">
        <w:rPr>
          <w:spacing w:val="-2"/>
        </w:rPr>
        <w:t xml:space="preserve"> </w:t>
      </w:r>
      <w:r w:rsidRPr="002A5730">
        <w:t>Osøyro.</w:t>
      </w:r>
      <w:r w:rsidRPr="002A5730">
        <w:rPr>
          <w:spacing w:val="-4"/>
        </w:rPr>
        <w:t xml:space="preserve"> </w:t>
      </w:r>
      <w:r w:rsidRPr="002A5730">
        <w:t>Det</w:t>
      </w:r>
      <w:r w:rsidRPr="002A5730">
        <w:rPr>
          <w:spacing w:val="-1"/>
        </w:rPr>
        <w:t xml:space="preserve"> </w:t>
      </w:r>
      <w:r w:rsidR="00010434" w:rsidRPr="002A5730">
        <w:t>blei</w:t>
      </w:r>
      <w:r w:rsidRPr="002A5730">
        <w:rPr>
          <w:spacing w:val="-1"/>
        </w:rPr>
        <w:t xml:space="preserve"> </w:t>
      </w:r>
      <w:r w:rsidRPr="002A5730">
        <w:t>gjort</w:t>
      </w:r>
      <w:r w:rsidRPr="002A5730">
        <w:rPr>
          <w:spacing w:val="-3"/>
        </w:rPr>
        <w:t xml:space="preserve"> </w:t>
      </w:r>
      <w:r w:rsidRPr="002A5730">
        <w:t>vedtak</w:t>
      </w:r>
      <w:r w:rsidRPr="002A5730">
        <w:rPr>
          <w:spacing w:val="-3"/>
        </w:rPr>
        <w:t xml:space="preserve"> </w:t>
      </w:r>
      <w:r w:rsidRPr="002A5730">
        <w:t>om at kommunen startar opp arbeid med ny områderegulering for sentrum til erstatning for gjeldande kommunedelplan. Mandat for oppstart med områderegulering finn ein i Kommunestyresak 15/2014 den 04.03.2014. Områdeplan for Os sentrum ligg inne i planstrategien for Bjørnafjorden kommune 2020-2024.</w:t>
      </w:r>
    </w:p>
    <w:p w14:paraId="00044FCF" w14:textId="77777777" w:rsidR="00D92D5B" w:rsidRPr="002A5730" w:rsidRDefault="00D92D5B" w:rsidP="003C501E">
      <w:pPr>
        <w:pStyle w:val="Brdtekst"/>
        <w:spacing w:before="146" w:line="259" w:lineRule="auto"/>
        <w:ind w:left="131" w:right="565"/>
      </w:pPr>
      <w:r w:rsidRPr="002A5730">
        <w:t>Arbeidet med planen starta opp i 2016 der det blei gjennomført oppstartsseminar med plan- og bygningsutvalet</w:t>
      </w:r>
      <w:r w:rsidR="00010434" w:rsidRPr="002A5730">
        <w:t xml:space="preserve"> (PBU)</w:t>
      </w:r>
      <w:r w:rsidRPr="002A5730">
        <w:t>.</w:t>
      </w:r>
      <w:r w:rsidRPr="002A5730">
        <w:rPr>
          <w:spacing w:val="-3"/>
        </w:rPr>
        <w:t xml:space="preserve"> </w:t>
      </w:r>
      <w:r w:rsidRPr="002A5730">
        <w:t>Utvalet</w:t>
      </w:r>
      <w:r w:rsidRPr="002A5730">
        <w:rPr>
          <w:spacing w:val="-2"/>
        </w:rPr>
        <w:t xml:space="preserve"> </w:t>
      </w:r>
      <w:r w:rsidRPr="002A5730">
        <w:t>la</w:t>
      </w:r>
      <w:r w:rsidRPr="002A5730">
        <w:rPr>
          <w:spacing w:val="-4"/>
        </w:rPr>
        <w:t xml:space="preserve"> </w:t>
      </w:r>
      <w:r w:rsidRPr="002A5730">
        <w:t>grunnlaget</w:t>
      </w:r>
      <w:r w:rsidRPr="002A5730">
        <w:rPr>
          <w:spacing w:val="-2"/>
        </w:rPr>
        <w:t xml:space="preserve"> </w:t>
      </w:r>
      <w:r w:rsidRPr="002A5730">
        <w:t>for</w:t>
      </w:r>
      <w:r w:rsidRPr="002A5730">
        <w:rPr>
          <w:spacing w:val="-2"/>
        </w:rPr>
        <w:t xml:space="preserve"> </w:t>
      </w:r>
      <w:r w:rsidRPr="002A5730">
        <w:t>hovudlinjene</w:t>
      </w:r>
      <w:r w:rsidRPr="002A5730">
        <w:rPr>
          <w:spacing w:val="-1"/>
        </w:rPr>
        <w:t xml:space="preserve"> </w:t>
      </w:r>
      <w:r w:rsidRPr="002A5730">
        <w:t>i</w:t>
      </w:r>
      <w:r w:rsidRPr="002A5730">
        <w:rPr>
          <w:spacing w:val="-3"/>
        </w:rPr>
        <w:t xml:space="preserve"> </w:t>
      </w:r>
      <w:r w:rsidRPr="002A5730">
        <w:t>plangrepet</w:t>
      </w:r>
      <w:r w:rsidRPr="002A5730">
        <w:rPr>
          <w:spacing w:val="-4"/>
        </w:rPr>
        <w:t xml:space="preserve"> </w:t>
      </w:r>
      <w:r w:rsidRPr="002A5730">
        <w:t>som</w:t>
      </w:r>
      <w:r w:rsidRPr="002A5730">
        <w:rPr>
          <w:spacing w:val="-4"/>
        </w:rPr>
        <w:t xml:space="preserve"> </w:t>
      </w:r>
      <w:r w:rsidRPr="002A5730">
        <w:t>no</w:t>
      </w:r>
      <w:r w:rsidRPr="002A5730">
        <w:rPr>
          <w:spacing w:val="-2"/>
        </w:rPr>
        <w:t xml:space="preserve"> </w:t>
      </w:r>
      <w:r w:rsidRPr="002A5730">
        <w:t>ligg</w:t>
      </w:r>
      <w:r w:rsidRPr="002A5730">
        <w:rPr>
          <w:spacing w:val="-3"/>
        </w:rPr>
        <w:t xml:space="preserve"> </w:t>
      </w:r>
      <w:r w:rsidRPr="002A5730">
        <w:t>til</w:t>
      </w:r>
      <w:r w:rsidRPr="002A5730">
        <w:rPr>
          <w:spacing w:val="-3"/>
        </w:rPr>
        <w:t xml:space="preserve"> </w:t>
      </w:r>
      <w:r w:rsidRPr="002A5730">
        <w:t>grunn</w:t>
      </w:r>
      <w:r w:rsidRPr="002A5730">
        <w:rPr>
          <w:spacing w:val="-3"/>
        </w:rPr>
        <w:t xml:space="preserve"> </w:t>
      </w:r>
      <w:r w:rsidRPr="002A5730">
        <w:t>i</w:t>
      </w:r>
      <w:r w:rsidRPr="002A5730">
        <w:rPr>
          <w:spacing w:val="-3"/>
        </w:rPr>
        <w:t xml:space="preserve"> </w:t>
      </w:r>
      <w:r w:rsidRPr="002A5730">
        <w:t>planforslaget.</w:t>
      </w:r>
      <w:r w:rsidRPr="002A5730">
        <w:rPr>
          <w:spacing w:val="-5"/>
        </w:rPr>
        <w:t xml:space="preserve"> </w:t>
      </w:r>
      <w:r w:rsidRPr="002A5730">
        <w:t>På oppstartsseminaret 30.09.2016 blei det mellom anna drøfta:</w:t>
      </w:r>
    </w:p>
    <w:p w14:paraId="40766515" w14:textId="77777777" w:rsidR="00010434" w:rsidRPr="002A5730" w:rsidRDefault="00010434" w:rsidP="00D92D5B">
      <w:pPr>
        <w:pStyle w:val="Brdtekst"/>
        <w:spacing w:line="259" w:lineRule="auto"/>
        <w:ind w:left="131" w:right="456"/>
      </w:pPr>
    </w:p>
    <w:p w14:paraId="1910A8E7" w14:textId="77777777" w:rsidR="00D92D5B" w:rsidRPr="002A5730" w:rsidRDefault="00D92D5B" w:rsidP="00C3418F">
      <w:pPr>
        <w:pStyle w:val="Listeavsnitt"/>
        <w:numPr>
          <w:ilvl w:val="0"/>
          <w:numId w:val="18"/>
        </w:numPr>
        <w:tabs>
          <w:tab w:val="left" w:pos="851"/>
          <w:tab w:val="left" w:pos="852"/>
        </w:tabs>
        <w:spacing w:after="200" w:line="268" w:lineRule="exact"/>
        <w:ind w:hanging="361"/>
      </w:pPr>
      <w:r w:rsidRPr="002A5730">
        <w:t>Kvifor</w:t>
      </w:r>
      <w:r w:rsidRPr="002A5730">
        <w:rPr>
          <w:spacing w:val="-5"/>
        </w:rPr>
        <w:t xml:space="preserve"> </w:t>
      </w:r>
      <w:r w:rsidRPr="002A5730">
        <w:t>utvikle</w:t>
      </w:r>
      <w:r w:rsidRPr="002A5730">
        <w:rPr>
          <w:spacing w:val="-7"/>
        </w:rPr>
        <w:t xml:space="preserve"> </w:t>
      </w:r>
      <w:r w:rsidRPr="002A5730">
        <w:rPr>
          <w:spacing w:val="-2"/>
        </w:rPr>
        <w:t>sentrum?</w:t>
      </w:r>
    </w:p>
    <w:p w14:paraId="2F2C7831" w14:textId="77777777" w:rsidR="00D92D5B" w:rsidRPr="002A5730" w:rsidRDefault="00D92D5B" w:rsidP="00C3418F">
      <w:pPr>
        <w:pStyle w:val="Listeavsnitt"/>
        <w:numPr>
          <w:ilvl w:val="0"/>
          <w:numId w:val="18"/>
        </w:numPr>
        <w:tabs>
          <w:tab w:val="left" w:pos="851"/>
          <w:tab w:val="left" w:pos="852"/>
        </w:tabs>
        <w:spacing w:after="200" w:line="288" w:lineRule="auto"/>
        <w:ind w:hanging="361"/>
      </w:pPr>
      <w:r w:rsidRPr="002A5730">
        <w:t>Kva</w:t>
      </w:r>
      <w:r w:rsidRPr="002A5730">
        <w:rPr>
          <w:spacing w:val="-7"/>
        </w:rPr>
        <w:t xml:space="preserve"> </w:t>
      </w:r>
      <w:r w:rsidRPr="002A5730">
        <w:t>er</w:t>
      </w:r>
      <w:r w:rsidRPr="002A5730">
        <w:rPr>
          <w:spacing w:val="-2"/>
        </w:rPr>
        <w:t xml:space="preserve"> </w:t>
      </w:r>
      <w:r w:rsidRPr="002A5730">
        <w:t>særpreget</w:t>
      </w:r>
      <w:r w:rsidRPr="002A5730">
        <w:rPr>
          <w:spacing w:val="-2"/>
        </w:rPr>
        <w:t xml:space="preserve"> </w:t>
      </w:r>
      <w:r w:rsidRPr="002A5730">
        <w:t>for</w:t>
      </w:r>
      <w:r w:rsidRPr="002A5730">
        <w:rPr>
          <w:spacing w:val="-4"/>
        </w:rPr>
        <w:t xml:space="preserve"> </w:t>
      </w:r>
      <w:r w:rsidRPr="002A5730">
        <w:t>Osøyro</w:t>
      </w:r>
      <w:r w:rsidRPr="002A5730">
        <w:rPr>
          <w:spacing w:val="-1"/>
        </w:rPr>
        <w:t xml:space="preserve"> </w:t>
      </w:r>
      <w:r w:rsidRPr="002A5730">
        <w:t>sin</w:t>
      </w:r>
      <w:r w:rsidRPr="002A5730">
        <w:rPr>
          <w:spacing w:val="-3"/>
        </w:rPr>
        <w:t xml:space="preserve"> </w:t>
      </w:r>
      <w:r w:rsidRPr="002A5730">
        <w:t>identitet</w:t>
      </w:r>
      <w:r w:rsidRPr="002A5730">
        <w:rPr>
          <w:spacing w:val="-4"/>
        </w:rPr>
        <w:t xml:space="preserve"> </w:t>
      </w:r>
      <w:r w:rsidRPr="002A5730">
        <w:t>og</w:t>
      </w:r>
      <w:r w:rsidRPr="002A5730">
        <w:rPr>
          <w:spacing w:val="-5"/>
        </w:rPr>
        <w:t xml:space="preserve"> </w:t>
      </w:r>
      <w:r w:rsidRPr="002A5730">
        <w:t>korleis</w:t>
      </w:r>
      <w:r w:rsidRPr="002A5730">
        <w:rPr>
          <w:spacing w:val="-4"/>
        </w:rPr>
        <w:t xml:space="preserve"> </w:t>
      </w:r>
      <w:r w:rsidRPr="002A5730">
        <w:t>kan</w:t>
      </w:r>
      <w:r w:rsidRPr="002A5730">
        <w:rPr>
          <w:spacing w:val="-4"/>
        </w:rPr>
        <w:t xml:space="preserve"> </w:t>
      </w:r>
      <w:r w:rsidRPr="002A5730">
        <w:t>me</w:t>
      </w:r>
      <w:r w:rsidRPr="002A5730">
        <w:rPr>
          <w:spacing w:val="-4"/>
        </w:rPr>
        <w:t xml:space="preserve"> </w:t>
      </w:r>
      <w:r w:rsidRPr="002A5730">
        <w:t>ta</w:t>
      </w:r>
      <w:r w:rsidRPr="002A5730">
        <w:rPr>
          <w:spacing w:val="-4"/>
        </w:rPr>
        <w:t xml:space="preserve"> </w:t>
      </w:r>
      <w:r w:rsidRPr="002A5730">
        <w:t>med</w:t>
      </w:r>
      <w:r w:rsidRPr="002A5730">
        <w:rPr>
          <w:spacing w:val="-3"/>
        </w:rPr>
        <w:t xml:space="preserve"> </w:t>
      </w:r>
      <w:r w:rsidRPr="002A5730">
        <w:t>dette</w:t>
      </w:r>
      <w:r w:rsidRPr="002A5730">
        <w:rPr>
          <w:spacing w:val="-4"/>
        </w:rPr>
        <w:t xml:space="preserve"> </w:t>
      </w:r>
      <w:r w:rsidRPr="002A5730">
        <w:t>vidare</w:t>
      </w:r>
      <w:r w:rsidRPr="002A5730">
        <w:rPr>
          <w:spacing w:val="-2"/>
        </w:rPr>
        <w:t xml:space="preserve"> </w:t>
      </w:r>
      <w:r w:rsidRPr="002A5730">
        <w:t>i</w:t>
      </w:r>
      <w:r w:rsidRPr="002A5730">
        <w:rPr>
          <w:spacing w:val="-4"/>
        </w:rPr>
        <w:t xml:space="preserve"> </w:t>
      </w:r>
      <w:r w:rsidRPr="002A5730">
        <w:rPr>
          <w:spacing w:val="-2"/>
        </w:rPr>
        <w:t>sentrumsutviklinga?</w:t>
      </w:r>
    </w:p>
    <w:p w14:paraId="580BB436" w14:textId="77777777" w:rsidR="00D92D5B" w:rsidRPr="002A5730" w:rsidRDefault="00D92D5B" w:rsidP="00C3418F">
      <w:pPr>
        <w:pStyle w:val="Listeavsnitt"/>
        <w:numPr>
          <w:ilvl w:val="0"/>
          <w:numId w:val="18"/>
        </w:numPr>
        <w:tabs>
          <w:tab w:val="left" w:pos="851"/>
          <w:tab w:val="left" w:pos="852"/>
        </w:tabs>
        <w:spacing w:after="200" w:line="288" w:lineRule="auto"/>
        <w:ind w:hanging="361"/>
      </w:pPr>
      <w:r w:rsidRPr="002A5730">
        <w:t>Skala</w:t>
      </w:r>
      <w:r w:rsidRPr="002A5730">
        <w:rPr>
          <w:spacing w:val="-2"/>
        </w:rPr>
        <w:t xml:space="preserve"> </w:t>
      </w:r>
      <w:r w:rsidRPr="002A5730">
        <w:t>og</w:t>
      </w:r>
      <w:r w:rsidRPr="002A5730">
        <w:rPr>
          <w:spacing w:val="-2"/>
        </w:rPr>
        <w:t xml:space="preserve"> byform</w:t>
      </w:r>
    </w:p>
    <w:p w14:paraId="540D4F3C" w14:textId="77777777" w:rsidR="00A9600A" w:rsidRPr="002A5730" w:rsidRDefault="00D92D5B" w:rsidP="00C3418F">
      <w:pPr>
        <w:pStyle w:val="Listeavsnitt"/>
        <w:numPr>
          <w:ilvl w:val="0"/>
          <w:numId w:val="18"/>
        </w:numPr>
        <w:tabs>
          <w:tab w:val="left" w:pos="851"/>
          <w:tab w:val="left" w:pos="852"/>
        </w:tabs>
        <w:spacing w:before="19" w:after="200" w:line="288" w:lineRule="auto"/>
        <w:ind w:hanging="361"/>
      </w:pPr>
      <w:r w:rsidRPr="002A5730">
        <w:t>Korleis</w:t>
      </w:r>
      <w:r w:rsidRPr="002A5730">
        <w:rPr>
          <w:spacing w:val="-4"/>
        </w:rPr>
        <w:t xml:space="preserve"> </w:t>
      </w:r>
      <w:r w:rsidRPr="002A5730">
        <w:t>utvikle</w:t>
      </w:r>
      <w:r w:rsidRPr="002A5730">
        <w:rPr>
          <w:spacing w:val="-4"/>
        </w:rPr>
        <w:t xml:space="preserve"> </w:t>
      </w:r>
      <w:r w:rsidRPr="002A5730">
        <w:t>relasjonen</w:t>
      </w:r>
      <w:r w:rsidRPr="002A5730">
        <w:rPr>
          <w:spacing w:val="-3"/>
        </w:rPr>
        <w:t xml:space="preserve"> </w:t>
      </w:r>
      <w:r w:rsidRPr="002A5730">
        <w:t>til</w:t>
      </w:r>
      <w:r w:rsidRPr="002A5730">
        <w:rPr>
          <w:spacing w:val="-4"/>
        </w:rPr>
        <w:t xml:space="preserve"> </w:t>
      </w:r>
      <w:r w:rsidRPr="002A5730">
        <w:t>elva</w:t>
      </w:r>
      <w:r w:rsidRPr="002A5730">
        <w:rPr>
          <w:spacing w:val="-5"/>
        </w:rPr>
        <w:t xml:space="preserve"> </w:t>
      </w:r>
      <w:r w:rsidRPr="002A5730">
        <w:t>og</w:t>
      </w:r>
      <w:r w:rsidRPr="002A5730">
        <w:rPr>
          <w:spacing w:val="-4"/>
        </w:rPr>
        <w:t xml:space="preserve"> </w:t>
      </w:r>
      <w:r w:rsidRPr="002A5730">
        <w:rPr>
          <w:spacing w:val="-2"/>
        </w:rPr>
        <w:t>hamnemiljø</w:t>
      </w:r>
    </w:p>
    <w:p w14:paraId="1DA5A5EA" w14:textId="77777777" w:rsidR="00073FB6" w:rsidRPr="002A5730" w:rsidRDefault="00D92D5B" w:rsidP="00216759">
      <w:pPr>
        <w:pStyle w:val="Listeavsnitt"/>
        <w:numPr>
          <w:ilvl w:val="0"/>
          <w:numId w:val="18"/>
        </w:numPr>
        <w:tabs>
          <w:tab w:val="left" w:pos="851"/>
          <w:tab w:val="left" w:pos="852"/>
        </w:tabs>
        <w:spacing w:before="19" w:after="200" w:line="288" w:lineRule="auto"/>
        <w:ind w:hanging="361"/>
      </w:pPr>
      <w:r w:rsidRPr="002A5730">
        <w:t>Overordna</w:t>
      </w:r>
      <w:r w:rsidRPr="002A5730">
        <w:rPr>
          <w:spacing w:val="-6"/>
        </w:rPr>
        <w:t xml:space="preserve"> </w:t>
      </w:r>
      <w:r w:rsidRPr="002A5730">
        <w:t>visjon</w:t>
      </w:r>
      <w:r w:rsidRPr="002A5730">
        <w:rPr>
          <w:spacing w:val="-8"/>
        </w:rPr>
        <w:t xml:space="preserve"> </w:t>
      </w:r>
      <w:r w:rsidRPr="002A5730">
        <w:t>og</w:t>
      </w:r>
      <w:r w:rsidRPr="002A5730">
        <w:rPr>
          <w:spacing w:val="-7"/>
        </w:rPr>
        <w:t xml:space="preserve"> </w:t>
      </w:r>
      <w:r w:rsidRPr="002A5730">
        <w:t>strategi</w:t>
      </w:r>
      <w:r w:rsidRPr="002A5730">
        <w:rPr>
          <w:spacing w:val="-5"/>
        </w:rPr>
        <w:t xml:space="preserve"> </w:t>
      </w:r>
      <w:r w:rsidRPr="002A5730">
        <w:t>for</w:t>
      </w:r>
      <w:r w:rsidRPr="002A5730">
        <w:rPr>
          <w:spacing w:val="-4"/>
        </w:rPr>
        <w:t xml:space="preserve"> </w:t>
      </w:r>
      <w:r w:rsidRPr="002A5730">
        <w:t>utvikling</w:t>
      </w:r>
      <w:r w:rsidRPr="002A5730">
        <w:rPr>
          <w:spacing w:val="-5"/>
        </w:rPr>
        <w:t xml:space="preserve"> </w:t>
      </w:r>
      <w:r w:rsidRPr="002A5730">
        <w:t>av</w:t>
      </w:r>
      <w:r w:rsidRPr="002A5730">
        <w:rPr>
          <w:spacing w:val="-3"/>
        </w:rPr>
        <w:t xml:space="preserve"> </w:t>
      </w:r>
      <w:r w:rsidRPr="002A5730">
        <w:rPr>
          <w:spacing w:val="-2"/>
        </w:rPr>
        <w:t>Osøyro</w:t>
      </w:r>
      <w:r w:rsidR="00073FB6" w:rsidRPr="002A5730">
        <w:rPr>
          <w:spacing w:val="-2"/>
        </w:rPr>
        <w:t xml:space="preserve"> </w:t>
      </w:r>
    </w:p>
    <w:p w14:paraId="76DAB1CF" w14:textId="77777777" w:rsidR="00D92D5B" w:rsidRPr="002A5730" w:rsidRDefault="00A9600A" w:rsidP="00D92D5B">
      <w:pPr>
        <w:pStyle w:val="Brdtekst"/>
        <w:spacing w:line="259" w:lineRule="auto"/>
        <w:ind w:left="131" w:right="456"/>
      </w:pPr>
      <w:r w:rsidRPr="002A5730">
        <w:t>PBU</w:t>
      </w:r>
      <w:r w:rsidR="00D92D5B" w:rsidRPr="002A5730">
        <w:rPr>
          <w:spacing w:val="-2"/>
        </w:rPr>
        <w:t xml:space="preserve"> </w:t>
      </w:r>
      <w:r w:rsidR="00D92D5B" w:rsidRPr="002A5730">
        <w:t>var mellom anna</w:t>
      </w:r>
      <w:r w:rsidR="00D92D5B" w:rsidRPr="002A5730">
        <w:rPr>
          <w:spacing w:val="-2"/>
        </w:rPr>
        <w:t xml:space="preserve"> </w:t>
      </w:r>
      <w:r w:rsidR="00D92D5B" w:rsidRPr="002A5730">
        <w:t>opptatt av</w:t>
      </w:r>
      <w:r w:rsidR="00D92D5B" w:rsidRPr="002A5730">
        <w:rPr>
          <w:spacing w:val="-1"/>
        </w:rPr>
        <w:t xml:space="preserve"> </w:t>
      </w:r>
      <w:r w:rsidR="00D92D5B" w:rsidRPr="002A5730">
        <w:t>at Osøyro skal vera</w:t>
      </w:r>
      <w:r w:rsidR="00D92D5B" w:rsidRPr="002A5730">
        <w:rPr>
          <w:spacing w:val="-2"/>
        </w:rPr>
        <w:t xml:space="preserve"> </w:t>
      </w:r>
      <w:r w:rsidR="00D92D5B" w:rsidRPr="002A5730">
        <w:t>eit sentrum for alle</w:t>
      </w:r>
      <w:r w:rsidR="00D92D5B" w:rsidRPr="002A5730">
        <w:rPr>
          <w:spacing w:val="-1"/>
        </w:rPr>
        <w:t xml:space="preserve"> </w:t>
      </w:r>
      <w:r w:rsidR="00D92D5B" w:rsidRPr="002A5730">
        <w:t>aldersgrupper</w:t>
      </w:r>
      <w:r w:rsidR="00D92D5B" w:rsidRPr="002A5730">
        <w:rPr>
          <w:spacing w:val="-2"/>
        </w:rPr>
        <w:t xml:space="preserve"> </w:t>
      </w:r>
      <w:r w:rsidR="00D92D5B" w:rsidRPr="002A5730">
        <w:t>og alle livssituasjonar.</w:t>
      </w:r>
      <w:r w:rsidR="00D92D5B" w:rsidRPr="002A5730">
        <w:rPr>
          <w:spacing w:val="-2"/>
        </w:rPr>
        <w:t xml:space="preserve"> </w:t>
      </w:r>
      <w:r w:rsidR="00D92D5B" w:rsidRPr="002A5730">
        <w:t>Legg</w:t>
      </w:r>
      <w:r w:rsidR="00D92D5B" w:rsidRPr="002A5730">
        <w:rPr>
          <w:spacing w:val="-4"/>
        </w:rPr>
        <w:t xml:space="preserve"> </w:t>
      </w:r>
      <w:r w:rsidR="00D92D5B" w:rsidRPr="002A5730">
        <w:t>ein</w:t>
      </w:r>
      <w:r w:rsidR="00D92D5B" w:rsidRPr="002A5730">
        <w:rPr>
          <w:spacing w:val="-2"/>
        </w:rPr>
        <w:t xml:space="preserve"> </w:t>
      </w:r>
      <w:r w:rsidR="00D92D5B" w:rsidRPr="002A5730">
        <w:t>til</w:t>
      </w:r>
      <w:r w:rsidR="00D92D5B" w:rsidRPr="002A5730">
        <w:rPr>
          <w:spacing w:val="-2"/>
        </w:rPr>
        <w:t xml:space="preserve"> </w:t>
      </w:r>
      <w:r w:rsidR="00D92D5B" w:rsidRPr="002A5730">
        <w:t>rette</w:t>
      </w:r>
      <w:r w:rsidR="00D92D5B" w:rsidRPr="002A5730">
        <w:rPr>
          <w:spacing w:val="-1"/>
        </w:rPr>
        <w:t xml:space="preserve"> </w:t>
      </w:r>
      <w:r w:rsidR="00D92D5B" w:rsidRPr="002A5730">
        <w:t>for</w:t>
      </w:r>
      <w:r w:rsidR="00D92D5B" w:rsidRPr="002A5730">
        <w:rPr>
          <w:spacing w:val="-1"/>
        </w:rPr>
        <w:t xml:space="preserve"> </w:t>
      </w:r>
      <w:r w:rsidR="00D92D5B" w:rsidRPr="002A5730">
        <w:t>barn</w:t>
      </w:r>
      <w:r w:rsidRPr="002A5730">
        <w:t>,</w:t>
      </w:r>
      <w:r w:rsidR="00D92D5B" w:rsidRPr="002A5730">
        <w:rPr>
          <w:spacing w:val="-2"/>
        </w:rPr>
        <w:t xml:space="preserve"> </w:t>
      </w:r>
      <w:r w:rsidR="00D92D5B" w:rsidRPr="002A5730">
        <w:t>så</w:t>
      </w:r>
      <w:r w:rsidR="00D92D5B" w:rsidRPr="002A5730">
        <w:rPr>
          <w:spacing w:val="-1"/>
        </w:rPr>
        <w:t xml:space="preserve"> </w:t>
      </w:r>
      <w:r w:rsidR="00D92D5B" w:rsidRPr="002A5730">
        <w:t>legg</w:t>
      </w:r>
      <w:r w:rsidR="00D92D5B" w:rsidRPr="002A5730">
        <w:rPr>
          <w:spacing w:val="-5"/>
        </w:rPr>
        <w:t xml:space="preserve"> </w:t>
      </w:r>
      <w:r w:rsidR="00D92D5B" w:rsidRPr="002A5730">
        <w:t>ein òg</w:t>
      </w:r>
      <w:r w:rsidR="00D92D5B" w:rsidRPr="002A5730">
        <w:rPr>
          <w:spacing w:val="-2"/>
        </w:rPr>
        <w:t xml:space="preserve"> </w:t>
      </w:r>
      <w:r w:rsidR="00D92D5B" w:rsidRPr="002A5730">
        <w:t>til</w:t>
      </w:r>
      <w:r w:rsidR="00D92D5B" w:rsidRPr="002A5730">
        <w:rPr>
          <w:spacing w:val="-2"/>
        </w:rPr>
        <w:t xml:space="preserve"> </w:t>
      </w:r>
      <w:r w:rsidR="00D92D5B" w:rsidRPr="002A5730">
        <w:t>rette for</w:t>
      </w:r>
      <w:r w:rsidR="00D92D5B" w:rsidRPr="002A5730">
        <w:rPr>
          <w:spacing w:val="-1"/>
        </w:rPr>
        <w:t xml:space="preserve"> </w:t>
      </w:r>
      <w:r w:rsidR="00D92D5B" w:rsidRPr="002A5730">
        <w:t>eldre.</w:t>
      </w:r>
      <w:r w:rsidR="00D92D5B" w:rsidRPr="002A5730">
        <w:rPr>
          <w:spacing w:val="-1"/>
        </w:rPr>
        <w:t xml:space="preserve"> </w:t>
      </w:r>
      <w:r w:rsidR="00D92D5B" w:rsidRPr="002A5730">
        <w:t>Det</w:t>
      </w:r>
      <w:r w:rsidR="00D92D5B" w:rsidRPr="002A5730">
        <w:rPr>
          <w:spacing w:val="-3"/>
        </w:rPr>
        <w:t xml:space="preserve"> </w:t>
      </w:r>
      <w:r w:rsidR="00D92D5B" w:rsidRPr="002A5730">
        <w:t>er</w:t>
      </w:r>
      <w:r w:rsidR="00D92D5B" w:rsidRPr="002A5730">
        <w:rPr>
          <w:spacing w:val="-1"/>
        </w:rPr>
        <w:t xml:space="preserve"> </w:t>
      </w:r>
      <w:r w:rsidR="00D92D5B" w:rsidRPr="002A5730">
        <w:t>ønskjeleg</w:t>
      </w:r>
      <w:r w:rsidR="00D92D5B" w:rsidRPr="002A5730">
        <w:rPr>
          <w:spacing w:val="-1"/>
        </w:rPr>
        <w:t xml:space="preserve"> </w:t>
      </w:r>
      <w:r w:rsidR="00D92D5B" w:rsidRPr="002A5730">
        <w:t>å</w:t>
      </w:r>
      <w:r w:rsidR="00D92D5B" w:rsidRPr="002A5730">
        <w:rPr>
          <w:spacing w:val="-4"/>
        </w:rPr>
        <w:t xml:space="preserve"> </w:t>
      </w:r>
      <w:r w:rsidR="00D92D5B" w:rsidRPr="002A5730">
        <w:t>få</w:t>
      </w:r>
      <w:r w:rsidR="00D92D5B" w:rsidRPr="002A5730">
        <w:rPr>
          <w:spacing w:val="-1"/>
        </w:rPr>
        <w:t xml:space="preserve"> </w:t>
      </w:r>
      <w:r w:rsidR="00D92D5B" w:rsidRPr="002A5730">
        <w:t>liv i</w:t>
      </w:r>
      <w:r w:rsidR="00D92D5B" w:rsidRPr="002A5730">
        <w:rPr>
          <w:spacing w:val="-2"/>
        </w:rPr>
        <w:t xml:space="preserve"> </w:t>
      </w:r>
      <w:r w:rsidR="00D92D5B" w:rsidRPr="002A5730">
        <w:t>sentrum heile døgnet</w:t>
      </w:r>
      <w:r w:rsidRPr="002A5730">
        <w:t>,</w:t>
      </w:r>
      <w:r w:rsidR="00D92D5B" w:rsidRPr="002A5730">
        <w:t xml:space="preserve"> og busetnaden i Osøyro bør ha større volum med fleire bustader i sentrum. Det </w:t>
      </w:r>
      <w:r w:rsidRPr="002A5730">
        <w:t>blei</w:t>
      </w:r>
      <w:r w:rsidR="00D92D5B" w:rsidRPr="002A5730">
        <w:t xml:space="preserve"> også satt fokus på promenade langs Oselva og fleire elvekryssingar.</w:t>
      </w:r>
    </w:p>
    <w:p w14:paraId="3EE44E0E" w14:textId="77777777" w:rsidR="00073FB6" w:rsidRPr="002A5730" w:rsidRDefault="00073FB6" w:rsidP="00D92D5B">
      <w:pPr>
        <w:pStyle w:val="Brdtekst"/>
        <w:spacing w:line="259" w:lineRule="auto"/>
        <w:ind w:left="131" w:right="456"/>
      </w:pPr>
    </w:p>
    <w:p w14:paraId="579352AA" w14:textId="77777777" w:rsidR="00D92D5B" w:rsidRPr="002A5730" w:rsidRDefault="00D92D5B" w:rsidP="00D92D5B">
      <w:pPr>
        <w:pStyle w:val="Brdtekst"/>
        <w:spacing w:line="259" w:lineRule="auto"/>
        <w:ind w:left="131" w:right="456"/>
      </w:pPr>
      <w:r w:rsidRPr="002A5730">
        <w:t>23.02.2016 presenterte kommunen forslag til planprogram i Hordaland fylkeskommune sitt Regionale planforum.</w:t>
      </w:r>
      <w:r w:rsidRPr="002A5730">
        <w:rPr>
          <w:spacing w:val="-3"/>
        </w:rPr>
        <w:t xml:space="preserve"> </w:t>
      </w:r>
      <w:r w:rsidRPr="002A5730">
        <w:rPr>
          <w:spacing w:val="-5"/>
        </w:rPr>
        <w:t xml:space="preserve"> </w:t>
      </w:r>
      <w:r w:rsidRPr="002A5730">
        <w:t>Planprogrammet</w:t>
      </w:r>
      <w:r w:rsidRPr="002A5730">
        <w:rPr>
          <w:spacing w:val="-4"/>
        </w:rPr>
        <w:t xml:space="preserve"> </w:t>
      </w:r>
      <w:r w:rsidRPr="002A5730">
        <w:t>vart</w:t>
      </w:r>
      <w:r w:rsidRPr="002A5730">
        <w:rPr>
          <w:spacing w:val="-2"/>
        </w:rPr>
        <w:t xml:space="preserve"> </w:t>
      </w:r>
      <w:r w:rsidRPr="002A5730">
        <w:t>vedteke</w:t>
      </w:r>
      <w:r w:rsidRPr="002A5730">
        <w:rPr>
          <w:spacing w:val="-2"/>
        </w:rPr>
        <w:t xml:space="preserve"> </w:t>
      </w:r>
      <w:r w:rsidRPr="002A5730">
        <w:t>i</w:t>
      </w:r>
      <w:r w:rsidRPr="002A5730">
        <w:rPr>
          <w:spacing w:val="-5"/>
        </w:rPr>
        <w:t xml:space="preserve"> </w:t>
      </w:r>
      <w:r w:rsidRPr="002A5730">
        <w:t>Os</w:t>
      </w:r>
      <w:r w:rsidRPr="002A5730">
        <w:rPr>
          <w:spacing w:val="-4"/>
        </w:rPr>
        <w:t xml:space="preserve"> </w:t>
      </w:r>
      <w:r w:rsidRPr="002A5730">
        <w:t>kommunestyre</w:t>
      </w:r>
      <w:r w:rsidRPr="002A5730">
        <w:rPr>
          <w:spacing w:val="-4"/>
        </w:rPr>
        <w:t xml:space="preserve"> </w:t>
      </w:r>
      <w:r w:rsidRPr="002A5730">
        <w:t>27.9.2016.</w:t>
      </w:r>
    </w:p>
    <w:p w14:paraId="49D72CF5" w14:textId="77777777" w:rsidR="00D92D5B" w:rsidRPr="002A5730" w:rsidRDefault="00D92D5B" w:rsidP="00D92D5B">
      <w:pPr>
        <w:pStyle w:val="Brdtekst"/>
        <w:spacing w:line="259" w:lineRule="auto"/>
        <w:ind w:left="131" w:right="456"/>
      </w:pPr>
    </w:p>
    <w:p w14:paraId="5EE48DBE" w14:textId="77777777" w:rsidR="00D92D5B" w:rsidRPr="002A5730" w:rsidRDefault="00D92D5B" w:rsidP="00D92D5B">
      <w:pPr>
        <w:pStyle w:val="Brdtekst"/>
        <w:spacing w:line="259" w:lineRule="auto"/>
        <w:ind w:left="131" w:right="456"/>
      </w:pPr>
    </w:p>
    <w:p w14:paraId="011E8A98" w14:textId="77777777" w:rsidR="005B0C51" w:rsidRPr="002A5730" w:rsidRDefault="005B0C51" w:rsidP="005B0C51">
      <w:pPr>
        <w:pStyle w:val="Brdtekst"/>
        <w:keepNext/>
        <w:spacing w:line="259" w:lineRule="auto"/>
        <w:ind w:left="131" w:right="456"/>
      </w:pPr>
      <w:r w:rsidRPr="002A5730">
        <w:rPr>
          <w:noProof/>
        </w:rPr>
        <w:drawing>
          <wp:inline distT="0" distB="0" distL="0" distR="0" wp14:anchorId="7E844253" wp14:editId="32F1693B">
            <wp:extent cx="6172200" cy="3053712"/>
            <wp:effectExtent l="0" t="0" r="0" b="0"/>
            <wp:docPr id="189278872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6424" cy="3060749"/>
                    </a:xfrm>
                    <a:prstGeom prst="rect">
                      <a:avLst/>
                    </a:prstGeom>
                    <a:noFill/>
                  </pic:spPr>
                </pic:pic>
              </a:graphicData>
            </a:graphic>
          </wp:inline>
        </w:drawing>
      </w:r>
    </w:p>
    <w:p w14:paraId="0BB79129" w14:textId="77777777" w:rsidR="00D92D5B" w:rsidRPr="002A5730" w:rsidRDefault="005B0C51" w:rsidP="003C501E">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w:t>
      </w:r>
      <w:r w:rsidRPr="002A5730">
        <w:rPr>
          <w:lang w:val="nn-NO"/>
        </w:rPr>
        <w:fldChar w:fldCharType="end"/>
      </w:r>
      <w:r w:rsidRPr="002A5730">
        <w:rPr>
          <w:lang w:val="nn-NO"/>
        </w:rPr>
        <w:t xml:space="preserve"> Illustrasjon: Os sentrum i framtida</w:t>
      </w:r>
    </w:p>
    <w:p w14:paraId="1C487E41" w14:textId="77777777" w:rsidR="00D65910" w:rsidRPr="002A5730" w:rsidRDefault="00D92D5B" w:rsidP="003C501E">
      <w:pPr>
        <w:pStyle w:val="Overskrift2"/>
        <w:numPr>
          <w:ilvl w:val="1"/>
          <w:numId w:val="23"/>
        </w:numPr>
        <w:tabs>
          <w:tab w:val="left" w:pos="579"/>
        </w:tabs>
        <w:spacing w:before="142" w:after="0"/>
      </w:pPr>
      <w:bookmarkStart w:id="24" w:name="_bookmark14"/>
      <w:bookmarkStart w:id="25" w:name="_Toc163472730"/>
      <w:bookmarkEnd w:id="24"/>
      <w:r w:rsidRPr="002A5730">
        <w:rPr>
          <w:spacing w:val="-2"/>
        </w:rPr>
        <w:t>Medverknad</w:t>
      </w:r>
      <w:bookmarkEnd w:id="25"/>
    </w:p>
    <w:p w14:paraId="242056F9" w14:textId="77777777" w:rsidR="00D65910" w:rsidRPr="002A5730" w:rsidRDefault="00D92D5B" w:rsidP="00D65910">
      <w:pPr>
        <w:pStyle w:val="Brdtekst"/>
        <w:spacing w:before="146" w:line="259" w:lineRule="auto"/>
        <w:ind w:left="131" w:right="592"/>
        <w:jc w:val="both"/>
        <w:rPr>
          <w:color w:val="181818"/>
        </w:rPr>
      </w:pPr>
      <w:r w:rsidRPr="002A5730">
        <w:rPr>
          <w:color w:val="181818"/>
        </w:rPr>
        <w:t>Det</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viktig</w:t>
      </w:r>
      <w:r w:rsidRPr="002A5730">
        <w:rPr>
          <w:color w:val="181818"/>
          <w:spacing w:val="-5"/>
        </w:rPr>
        <w:t xml:space="preserve"> </w:t>
      </w:r>
      <w:r w:rsidRPr="002A5730">
        <w:rPr>
          <w:color w:val="181818"/>
        </w:rPr>
        <w:t>å</w:t>
      </w:r>
      <w:r w:rsidRPr="002A5730">
        <w:rPr>
          <w:color w:val="181818"/>
          <w:spacing w:val="-1"/>
        </w:rPr>
        <w:t xml:space="preserve"> </w:t>
      </w:r>
      <w:r w:rsidRPr="002A5730">
        <w:rPr>
          <w:color w:val="181818"/>
        </w:rPr>
        <w:t>leggje</w:t>
      </w:r>
      <w:r w:rsidRPr="002A5730">
        <w:rPr>
          <w:color w:val="181818"/>
          <w:spacing w:val="-3"/>
        </w:rPr>
        <w:t xml:space="preserve"> </w:t>
      </w:r>
      <w:r w:rsidRPr="002A5730">
        <w:rPr>
          <w:color w:val="181818"/>
        </w:rPr>
        <w:t>til</w:t>
      </w:r>
      <w:r w:rsidRPr="002A5730">
        <w:rPr>
          <w:color w:val="181818"/>
          <w:spacing w:val="-2"/>
        </w:rPr>
        <w:t xml:space="preserve"> </w:t>
      </w:r>
      <w:r w:rsidRPr="002A5730">
        <w:rPr>
          <w:color w:val="181818"/>
        </w:rPr>
        <w:t>rette for</w:t>
      </w:r>
      <w:r w:rsidRPr="002A5730">
        <w:rPr>
          <w:color w:val="181818"/>
          <w:spacing w:val="-4"/>
        </w:rPr>
        <w:t xml:space="preserve"> </w:t>
      </w:r>
      <w:r w:rsidRPr="002A5730">
        <w:rPr>
          <w:color w:val="181818"/>
        </w:rPr>
        <w:t>innbyggjardialog</w:t>
      </w:r>
      <w:r w:rsidRPr="002A5730">
        <w:rPr>
          <w:color w:val="181818"/>
          <w:spacing w:val="-1"/>
        </w:rPr>
        <w:t xml:space="preserve"> </w:t>
      </w:r>
      <w:r w:rsidRPr="002A5730">
        <w:rPr>
          <w:color w:val="181818"/>
        </w:rPr>
        <w:t>–</w:t>
      </w:r>
      <w:r w:rsidRPr="002A5730">
        <w:rPr>
          <w:color w:val="181818"/>
          <w:spacing w:val="-3"/>
        </w:rPr>
        <w:t xml:space="preserve"> </w:t>
      </w:r>
      <w:r w:rsidRPr="002A5730">
        <w:rPr>
          <w:color w:val="181818"/>
        </w:rPr>
        <w:t>ikkje</w:t>
      </w:r>
      <w:r w:rsidRPr="002A5730">
        <w:rPr>
          <w:color w:val="181818"/>
          <w:spacing w:val="-1"/>
        </w:rPr>
        <w:t xml:space="preserve"> </w:t>
      </w:r>
      <w:r w:rsidRPr="002A5730">
        <w:rPr>
          <w:color w:val="181818"/>
        </w:rPr>
        <w:t>berre</w:t>
      </w:r>
      <w:r w:rsidRPr="002A5730">
        <w:rPr>
          <w:color w:val="181818"/>
          <w:spacing w:val="-3"/>
        </w:rPr>
        <w:t xml:space="preserve"> </w:t>
      </w:r>
      <w:r w:rsidRPr="002A5730">
        <w:rPr>
          <w:color w:val="181818"/>
        </w:rPr>
        <w:t>gjennom reglar</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lovverk,</w:t>
      </w:r>
      <w:r w:rsidRPr="002A5730">
        <w:rPr>
          <w:color w:val="181818"/>
          <w:spacing w:val="-3"/>
        </w:rPr>
        <w:t xml:space="preserve"> </w:t>
      </w:r>
      <w:r w:rsidRPr="002A5730">
        <w:rPr>
          <w:color w:val="181818"/>
        </w:rPr>
        <w:t>men</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prosessar</w:t>
      </w:r>
      <w:r w:rsidRPr="002A5730">
        <w:rPr>
          <w:color w:val="181818"/>
          <w:spacing w:val="-1"/>
        </w:rPr>
        <w:t xml:space="preserve"> </w:t>
      </w:r>
      <w:r w:rsidRPr="002A5730">
        <w:rPr>
          <w:color w:val="181818"/>
        </w:rPr>
        <w:t>der innbyggarmedverknad ikkje er lovpålagd. For å</w:t>
      </w:r>
      <w:r w:rsidRPr="002A5730">
        <w:rPr>
          <w:color w:val="181818"/>
          <w:spacing w:val="-2"/>
        </w:rPr>
        <w:t xml:space="preserve"> </w:t>
      </w:r>
      <w:r w:rsidRPr="002A5730">
        <w:rPr>
          <w:color w:val="181818"/>
        </w:rPr>
        <w:t>kunne</w:t>
      </w:r>
      <w:r w:rsidRPr="002A5730">
        <w:rPr>
          <w:color w:val="181818"/>
          <w:spacing w:val="-1"/>
        </w:rPr>
        <w:t xml:space="preserve"> </w:t>
      </w:r>
      <w:r w:rsidRPr="002A5730">
        <w:rPr>
          <w:color w:val="181818"/>
        </w:rPr>
        <w:t>leggja til rette for utviklinga av eit attraktivt og</w:t>
      </w:r>
      <w:r w:rsidRPr="002A5730">
        <w:rPr>
          <w:color w:val="181818"/>
          <w:spacing w:val="-2"/>
        </w:rPr>
        <w:t xml:space="preserve"> </w:t>
      </w:r>
      <w:r w:rsidRPr="002A5730">
        <w:rPr>
          <w:color w:val="181818"/>
        </w:rPr>
        <w:t>levande regionsenter</w:t>
      </w:r>
      <w:r w:rsidR="003C501E" w:rsidRPr="002A5730">
        <w:rPr>
          <w:color w:val="181818"/>
        </w:rPr>
        <w:t>,</w:t>
      </w:r>
      <w:r w:rsidRPr="002A5730">
        <w:rPr>
          <w:color w:val="181818"/>
        </w:rPr>
        <w:t xml:space="preserve"> er det mange ulike interessegrupper som må involverast. Grunneigarar, utbyggjarar,</w:t>
      </w:r>
      <w:r w:rsidRPr="002A5730">
        <w:t xml:space="preserve"> </w:t>
      </w:r>
      <w:r w:rsidRPr="002A5730">
        <w:rPr>
          <w:color w:val="181818"/>
        </w:rPr>
        <w:t>næringsaktørar,</w:t>
      </w:r>
      <w:r w:rsidRPr="002A5730">
        <w:rPr>
          <w:color w:val="181818"/>
          <w:spacing w:val="-4"/>
        </w:rPr>
        <w:t xml:space="preserve"> </w:t>
      </w:r>
      <w:r w:rsidRPr="002A5730">
        <w:rPr>
          <w:color w:val="181818"/>
        </w:rPr>
        <w:t>statlege</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regionale</w:t>
      </w:r>
      <w:r w:rsidRPr="002A5730">
        <w:rPr>
          <w:color w:val="181818"/>
          <w:spacing w:val="-4"/>
        </w:rPr>
        <w:t xml:space="preserve"> </w:t>
      </w:r>
      <w:r w:rsidRPr="002A5730">
        <w:rPr>
          <w:color w:val="181818"/>
        </w:rPr>
        <w:t>aktørar</w:t>
      </w:r>
      <w:r w:rsidRPr="002A5730">
        <w:rPr>
          <w:color w:val="181818"/>
          <w:spacing w:val="-4"/>
        </w:rPr>
        <w:t xml:space="preserve"> </w:t>
      </w:r>
      <w:r w:rsidRPr="002A5730">
        <w:rPr>
          <w:color w:val="181818"/>
        </w:rPr>
        <w:t>er</w:t>
      </w:r>
      <w:r w:rsidRPr="002A5730">
        <w:rPr>
          <w:color w:val="181818"/>
          <w:spacing w:val="-1"/>
        </w:rPr>
        <w:t xml:space="preserve"> </w:t>
      </w:r>
      <w:r w:rsidRPr="002A5730">
        <w:rPr>
          <w:color w:val="181818"/>
        </w:rPr>
        <w:t>alle</w:t>
      </w:r>
      <w:r w:rsidRPr="002A5730">
        <w:rPr>
          <w:color w:val="181818"/>
          <w:spacing w:val="-3"/>
        </w:rPr>
        <w:t xml:space="preserve"> </w:t>
      </w:r>
      <w:r w:rsidRPr="002A5730">
        <w:rPr>
          <w:color w:val="181818"/>
        </w:rPr>
        <w:t>viktige bidragsytarar.</w:t>
      </w:r>
      <w:r w:rsidRPr="002A5730">
        <w:rPr>
          <w:color w:val="181818"/>
          <w:spacing w:val="-2"/>
        </w:rPr>
        <w:t xml:space="preserve"> </w:t>
      </w:r>
      <w:r w:rsidRPr="002A5730">
        <w:rPr>
          <w:color w:val="181818"/>
        </w:rPr>
        <w:t>I</w:t>
      </w:r>
      <w:r w:rsidRPr="002A5730">
        <w:rPr>
          <w:color w:val="181818"/>
          <w:spacing w:val="-1"/>
        </w:rPr>
        <w:t xml:space="preserve"> </w:t>
      </w:r>
      <w:r w:rsidRPr="002A5730">
        <w:rPr>
          <w:color w:val="181818"/>
        </w:rPr>
        <w:t>tillegg</w:t>
      </w:r>
      <w:r w:rsidRPr="002A5730">
        <w:rPr>
          <w:color w:val="181818"/>
          <w:spacing w:val="-2"/>
        </w:rPr>
        <w:t xml:space="preserve"> </w:t>
      </w:r>
      <w:r w:rsidRPr="002A5730">
        <w:rPr>
          <w:color w:val="181818"/>
        </w:rPr>
        <w:t>kjem alle</w:t>
      </w:r>
      <w:r w:rsidRPr="002A5730">
        <w:rPr>
          <w:color w:val="181818"/>
          <w:spacing w:val="-4"/>
        </w:rPr>
        <w:t xml:space="preserve"> </w:t>
      </w:r>
      <w:r w:rsidRPr="002A5730">
        <w:rPr>
          <w:color w:val="181818"/>
        </w:rPr>
        <w:t>som bur</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lever</w:t>
      </w:r>
      <w:r w:rsidRPr="002A5730">
        <w:rPr>
          <w:color w:val="181818"/>
          <w:spacing w:val="-1"/>
        </w:rPr>
        <w:t xml:space="preserve"> </w:t>
      </w:r>
      <w:r w:rsidRPr="002A5730">
        <w:rPr>
          <w:color w:val="181818"/>
        </w:rPr>
        <w:t>i Bjørnafjorden.</w:t>
      </w:r>
    </w:p>
    <w:p w14:paraId="07B55801" w14:textId="77777777" w:rsidR="00D92D5B" w:rsidRPr="002A5730" w:rsidRDefault="00D92D5B" w:rsidP="00D65910">
      <w:pPr>
        <w:pStyle w:val="Brdtekst"/>
        <w:spacing w:before="146" w:line="259" w:lineRule="auto"/>
        <w:ind w:left="131" w:right="592"/>
        <w:jc w:val="both"/>
        <w:rPr>
          <w:color w:val="181818"/>
        </w:rPr>
      </w:pPr>
      <w:r w:rsidRPr="002A5730">
        <w:rPr>
          <w:color w:val="181818"/>
        </w:rPr>
        <w:t xml:space="preserve"> </w:t>
      </w:r>
    </w:p>
    <w:p w14:paraId="52FDC969" w14:textId="77777777" w:rsidR="00D92D5B" w:rsidRPr="002A5730" w:rsidRDefault="00D92D5B" w:rsidP="00D92D5B">
      <w:pPr>
        <w:pStyle w:val="Brdtekst"/>
        <w:spacing w:before="41" w:line="259" w:lineRule="auto"/>
        <w:ind w:left="131" w:right="456"/>
        <w:rPr>
          <w:color w:val="181818"/>
        </w:rPr>
      </w:pPr>
      <w:r w:rsidRPr="002A5730">
        <w:rPr>
          <w:color w:val="181818"/>
        </w:rPr>
        <w:t>I samband med varsel om oppstart inviterte kommunen til eit ope møte om ny sentrumsplan og utvikling av Osøyro i Oseana 28.04.2016.</w:t>
      </w:r>
      <w:r w:rsidRPr="002A5730">
        <w:t xml:space="preserve"> </w:t>
      </w:r>
      <w:r w:rsidRPr="002A5730">
        <w:rPr>
          <w:color w:val="181818"/>
        </w:rPr>
        <w:t>Vidare har det vore gjennomført fleire møte med ulike grunneigarar, utbyggjardialog og opne møter i samband med stadanalysar.</w:t>
      </w:r>
    </w:p>
    <w:p w14:paraId="6D249553" w14:textId="77777777" w:rsidR="00D92D5B" w:rsidRPr="002A5730" w:rsidRDefault="00D92D5B" w:rsidP="00D92D5B">
      <w:pPr>
        <w:pStyle w:val="Brdtekst"/>
      </w:pPr>
    </w:p>
    <w:p w14:paraId="2F8180F2" w14:textId="77777777" w:rsidR="00D92D5B" w:rsidRPr="002A5730" w:rsidRDefault="00D92D5B" w:rsidP="00D92D5B">
      <w:pPr>
        <w:pStyle w:val="Brdtekst"/>
      </w:pPr>
    </w:p>
    <w:p w14:paraId="163C9E0E" w14:textId="77777777" w:rsidR="00463E41" w:rsidRPr="002A5730" w:rsidRDefault="00463E41" w:rsidP="00463E41">
      <w:pPr>
        <w:pStyle w:val="Brdtekst"/>
        <w:keepNext/>
      </w:pPr>
      <w:r w:rsidRPr="002A5730">
        <w:rPr>
          <w:noProof/>
        </w:rPr>
        <w:drawing>
          <wp:inline distT="0" distB="0" distL="0" distR="0" wp14:anchorId="725ED8AB" wp14:editId="3BAB08F7">
            <wp:extent cx="2771775" cy="2910920"/>
            <wp:effectExtent l="0" t="0" r="0" b="3810"/>
            <wp:docPr id="132105816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7903" cy="2927857"/>
                    </a:xfrm>
                    <a:prstGeom prst="rect">
                      <a:avLst/>
                    </a:prstGeom>
                    <a:noFill/>
                  </pic:spPr>
                </pic:pic>
              </a:graphicData>
            </a:graphic>
          </wp:inline>
        </w:drawing>
      </w:r>
    </w:p>
    <w:p w14:paraId="2E884645" w14:textId="77777777" w:rsidR="00D92D5B" w:rsidRPr="002A5730" w:rsidRDefault="00463E41" w:rsidP="00CB6C70">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5</w:t>
      </w:r>
      <w:r w:rsidRPr="002A5730">
        <w:rPr>
          <w:lang w:val="nn-NO"/>
        </w:rPr>
        <w:fldChar w:fldCharType="end"/>
      </w:r>
      <w:r w:rsidRPr="002A5730">
        <w:rPr>
          <w:lang w:val="nn-NO"/>
        </w:rPr>
        <w:t xml:space="preserve"> Illustrasjon: Medverknad</w:t>
      </w:r>
    </w:p>
    <w:p w14:paraId="3CFC8DF9" w14:textId="77777777" w:rsidR="00D92D5B" w:rsidRPr="002A5730" w:rsidRDefault="00D92D5B" w:rsidP="00D92D5B">
      <w:pPr>
        <w:pStyle w:val="Brdtekst"/>
        <w:spacing w:before="1" w:line="259" w:lineRule="auto"/>
        <w:ind w:left="131"/>
      </w:pPr>
      <w:r w:rsidRPr="002A5730">
        <w:t>I</w:t>
      </w:r>
      <w:r w:rsidRPr="002A5730">
        <w:rPr>
          <w:spacing w:val="-3"/>
        </w:rPr>
        <w:t xml:space="preserve"> </w:t>
      </w:r>
      <w:r w:rsidR="003903AC" w:rsidRPr="002A5730">
        <w:t>tilknyting</w:t>
      </w:r>
      <w:r w:rsidRPr="002A5730">
        <w:rPr>
          <w:spacing w:val="-5"/>
        </w:rPr>
        <w:t xml:space="preserve"> </w:t>
      </w:r>
      <w:r w:rsidRPr="002A5730">
        <w:t>til</w:t>
      </w:r>
      <w:r w:rsidRPr="002A5730">
        <w:rPr>
          <w:spacing w:val="-3"/>
        </w:rPr>
        <w:t xml:space="preserve"> </w:t>
      </w:r>
      <w:r w:rsidRPr="002A5730">
        <w:t>Osøyro-området</w:t>
      </w:r>
      <w:r w:rsidRPr="002A5730">
        <w:rPr>
          <w:spacing w:val="-3"/>
        </w:rPr>
        <w:t xml:space="preserve"> </w:t>
      </w:r>
      <w:r w:rsidRPr="002A5730">
        <w:t>har</w:t>
      </w:r>
      <w:r w:rsidRPr="002A5730">
        <w:rPr>
          <w:spacing w:val="-6"/>
        </w:rPr>
        <w:t xml:space="preserve"> </w:t>
      </w:r>
      <w:r w:rsidRPr="002A5730">
        <w:t>kommunen</w:t>
      </w:r>
      <w:r w:rsidRPr="002A5730">
        <w:rPr>
          <w:spacing w:val="-3"/>
        </w:rPr>
        <w:t xml:space="preserve"> </w:t>
      </w:r>
      <w:r w:rsidRPr="002A5730">
        <w:t>gjennomført</w:t>
      </w:r>
      <w:r w:rsidRPr="002A5730">
        <w:rPr>
          <w:spacing w:val="-3"/>
        </w:rPr>
        <w:t xml:space="preserve"> </w:t>
      </w:r>
      <w:r w:rsidRPr="002A5730">
        <w:t>tre</w:t>
      </w:r>
      <w:r w:rsidRPr="002A5730">
        <w:rPr>
          <w:spacing w:val="-2"/>
        </w:rPr>
        <w:t xml:space="preserve"> </w:t>
      </w:r>
      <w:r w:rsidRPr="002A5730">
        <w:t>former</w:t>
      </w:r>
      <w:r w:rsidRPr="002A5730">
        <w:rPr>
          <w:spacing w:val="-3"/>
        </w:rPr>
        <w:t xml:space="preserve"> </w:t>
      </w:r>
      <w:r w:rsidRPr="002A5730">
        <w:t>for</w:t>
      </w:r>
      <w:r w:rsidRPr="002A5730">
        <w:rPr>
          <w:spacing w:val="-3"/>
        </w:rPr>
        <w:t xml:space="preserve"> </w:t>
      </w:r>
      <w:r w:rsidRPr="002A5730">
        <w:t>innbyggjarmedverknadsprosjekt: Barnetråkk, ungdomsundersøking og seniortråkk.</w:t>
      </w:r>
    </w:p>
    <w:p w14:paraId="3FDF592E" w14:textId="77777777" w:rsidR="00660885" w:rsidRPr="002A5730" w:rsidRDefault="00660885" w:rsidP="00D92D5B">
      <w:pPr>
        <w:pStyle w:val="Brdtekst"/>
        <w:spacing w:before="1" w:line="259" w:lineRule="auto"/>
        <w:ind w:left="131"/>
      </w:pPr>
    </w:p>
    <w:p w14:paraId="766D1DBD" w14:textId="77777777" w:rsidR="00B86681" w:rsidRPr="002A5730" w:rsidRDefault="00D92D5B" w:rsidP="003C501E">
      <w:pPr>
        <w:ind w:left="131"/>
        <w:rPr>
          <w:b/>
          <w:spacing w:val="-2"/>
        </w:rPr>
      </w:pPr>
      <w:r w:rsidRPr="002A5730">
        <w:rPr>
          <w:b/>
          <w:spacing w:val="-2"/>
        </w:rPr>
        <w:t>Barnetråkk</w:t>
      </w:r>
    </w:p>
    <w:p w14:paraId="531AC84E" w14:textId="77777777" w:rsidR="00957244" w:rsidRPr="002A5730" w:rsidRDefault="00957244" w:rsidP="003C501E">
      <w:pPr>
        <w:ind w:left="131"/>
        <w:rPr>
          <w:b/>
        </w:rPr>
      </w:pPr>
    </w:p>
    <w:p w14:paraId="458340DC" w14:textId="77777777" w:rsidR="00D92D5B" w:rsidRPr="002A5730" w:rsidRDefault="00D92D5B" w:rsidP="00D92D5B">
      <w:pPr>
        <w:pStyle w:val="Brdtekst"/>
        <w:spacing w:before="20" w:line="259" w:lineRule="auto"/>
        <w:ind w:left="131" w:right="456"/>
      </w:pPr>
      <w:r w:rsidRPr="002A5730">
        <w:t>Kunnskap</w:t>
      </w:r>
      <w:r w:rsidRPr="002A5730">
        <w:rPr>
          <w:spacing w:val="-2"/>
        </w:rPr>
        <w:t xml:space="preserve"> </w:t>
      </w:r>
      <w:r w:rsidRPr="002A5730">
        <w:t>om</w:t>
      </w:r>
      <w:r w:rsidRPr="002A5730">
        <w:rPr>
          <w:spacing w:val="-3"/>
        </w:rPr>
        <w:t xml:space="preserve"> </w:t>
      </w:r>
      <w:r w:rsidRPr="002A5730">
        <w:t>korleis</w:t>
      </w:r>
      <w:r w:rsidRPr="002A5730">
        <w:rPr>
          <w:spacing w:val="-2"/>
        </w:rPr>
        <w:t xml:space="preserve"> </w:t>
      </w:r>
      <w:r w:rsidRPr="002A5730">
        <w:t>born</w:t>
      </w:r>
      <w:r w:rsidRPr="002A5730">
        <w:rPr>
          <w:spacing w:val="-5"/>
        </w:rPr>
        <w:t xml:space="preserve"> </w:t>
      </w:r>
      <w:r w:rsidRPr="002A5730">
        <w:t>og</w:t>
      </w:r>
      <w:r w:rsidRPr="002A5730">
        <w:rPr>
          <w:spacing w:val="-3"/>
        </w:rPr>
        <w:t xml:space="preserve"> </w:t>
      </w:r>
      <w:r w:rsidRPr="002A5730">
        <w:t>unge</w:t>
      </w:r>
      <w:r w:rsidRPr="002A5730">
        <w:rPr>
          <w:spacing w:val="-1"/>
        </w:rPr>
        <w:t xml:space="preserve"> </w:t>
      </w:r>
      <w:r w:rsidRPr="002A5730">
        <w:t>brukar</w:t>
      </w:r>
      <w:r w:rsidRPr="002A5730">
        <w:rPr>
          <w:spacing w:val="-4"/>
        </w:rPr>
        <w:t xml:space="preserve"> </w:t>
      </w:r>
      <w:r w:rsidRPr="002A5730">
        <w:t>og</w:t>
      </w:r>
      <w:r w:rsidRPr="002A5730">
        <w:rPr>
          <w:spacing w:val="-3"/>
        </w:rPr>
        <w:t xml:space="preserve"> </w:t>
      </w:r>
      <w:r w:rsidRPr="002A5730">
        <w:t>ferdast</w:t>
      </w:r>
      <w:r w:rsidRPr="002A5730">
        <w:rPr>
          <w:spacing w:val="-1"/>
        </w:rPr>
        <w:t xml:space="preserve"> </w:t>
      </w:r>
      <w:r w:rsidRPr="002A5730">
        <w:t>i</w:t>
      </w:r>
      <w:r w:rsidRPr="002A5730">
        <w:rPr>
          <w:spacing w:val="-7"/>
        </w:rPr>
        <w:t xml:space="preserve"> </w:t>
      </w:r>
      <w:r w:rsidRPr="002A5730">
        <w:t>dei</w:t>
      </w:r>
      <w:r w:rsidRPr="002A5730">
        <w:rPr>
          <w:spacing w:val="-2"/>
        </w:rPr>
        <w:t xml:space="preserve"> </w:t>
      </w:r>
      <w:r w:rsidRPr="002A5730">
        <w:t>ulike</w:t>
      </w:r>
      <w:r w:rsidRPr="002A5730">
        <w:rPr>
          <w:spacing w:val="-2"/>
        </w:rPr>
        <w:t xml:space="preserve"> </w:t>
      </w:r>
      <w:r w:rsidRPr="002A5730">
        <w:t>delane</w:t>
      </w:r>
      <w:r w:rsidRPr="002A5730">
        <w:rPr>
          <w:spacing w:val="-1"/>
        </w:rPr>
        <w:t xml:space="preserve"> </w:t>
      </w:r>
      <w:r w:rsidRPr="002A5730">
        <w:t>i</w:t>
      </w:r>
      <w:r w:rsidRPr="002A5730">
        <w:rPr>
          <w:spacing w:val="-5"/>
        </w:rPr>
        <w:t xml:space="preserve"> </w:t>
      </w:r>
      <w:r w:rsidRPr="002A5730">
        <w:t>kommunen</w:t>
      </w:r>
      <w:r w:rsidRPr="002A5730">
        <w:rPr>
          <w:spacing w:val="-2"/>
        </w:rPr>
        <w:t xml:space="preserve"> </w:t>
      </w:r>
      <w:r w:rsidRPr="002A5730">
        <w:t>skal</w:t>
      </w:r>
      <w:r w:rsidRPr="002A5730">
        <w:rPr>
          <w:spacing w:val="-2"/>
        </w:rPr>
        <w:t xml:space="preserve"> </w:t>
      </w:r>
      <w:r w:rsidRPr="002A5730">
        <w:t>brukast</w:t>
      </w:r>
      <w:r w:rsidRPr="002A5730">
        <w:rPr>
          <w:spacing w:val="-1"/>
        </w:rPr>
        <w:t xml:space="preserve"> </w:t>
      </w:r>
      <w:r w:rsidRPr="002A5730">
        <w:t>som</w:t>
      </w:r>
      <w:r w:rsidRPr="002A5730">
        <w:rPr>
          <w:spacing w:val="-1"/>
        </w:rPr>
        <w:t xml:space="preserve"> </w:t>
      </w:r>
      <w:r w:rsidRPr="002A5730">
        <w:t>grunnlag når det vert gjort prioriteringar knytt til arealbruk. Hensikta</w:t>
      </w:r>
      <w:r w:rsidRPr="002A5730">
        <w:rPr>
          <w:spacing w:val="-4"/>
        </w:rPr>
        <w:t xml:space="preserve"> </w:t>
      </w:r>
      <w:r w:rsidRPr="002A5730">
        <w:t>med</w:t>
      </w:r>
      <w:r w:rsidRPr="002A5730">
        <w:rPr>
          <w:spacing w:val="-4"/>
        </w:rPr>
        <w:t xml:space="preserve"> </w:t>
      </w:r>
      <w:r w:rsidRPr="002A5730">
        <w:t>kartlegginga</w:t>
      </w:r>
      <w:r w:rsidRPr="002A5730">
        <w:rPr>
          <w:spacing w:val="-2"/>
        </w:rPr>
        <w:t xml:space="preserve"> </w:t>
      </w:r>
      <w:r w:rsidRPr="002A5730">
        <w:t>var</w:t>
      </w:r>
      <w:r w:rsidRPr="002A5730">
        <w:rPr>
          <w:spacing w:val="-5"/>
        </w:rPr>
        <w:t xml:space="preserve"> </w:t>
      </w:r>
      <w:r w:rsidRPr="002A5730">
        <w:t>å</w:t>
      </w:r>
      <w:r w:rsidRPr="002A5730">
        <w:rPr>
          <w:spacing w:val="-2"/>
        </w:rPr>
        <w:t xml:space="preserve"> </w:t>
      </w:r>
      <w:r w:rsidRPr="002A5730">
        <w:t>overføre</w:t>
      </w:r>
      <w:r w:rsidRPr="002A5730">
        <w:rPr>
          <w:spacing w:val="-6"/>
        </w:rPr>
        <w:t xml:space="preserve"> </w:t>
      </w:r>
      <w:r w:rsidRPr="002A5730">
        <w:t>barna</w:t>
      </w:r>
      <w:r w:rsidRPr="002A5730">
        <w:rPr>
          <w:spacing w:val="-1"/>
        </w:rPr>
        <w:t xml:space="preserve"> </w:t>
      </w:r>
      <w:r w:rsidRPr="002A5730">
        <w:t>sine</w:t>
      </w:r>
      <w:r w:rsidRPr="002A5730">
        <w:rPr>
          <w:spacing w:val="-1"/>
        </w:rPr>
        <w:t xml:space="preserve"> </w:t>
      </w:r>
      <w:r w:rsidRPr="002A5730">
        <w:t>stemmer</w:t>
      </w:r>
      <w:r w:rsidRPr="002A5730">
        <w:rPr>
          <w:spacing w:val="-2"/>
        </w:rPr>
        <w:t xml:space="preserve"> </w:t>
      </w:r>
      <w:r w:rsidRPr="002A5730">
        <w:t>til</w:t>
      </w:r>
      <w:r w:rsidRPr="002A5730">
        <w:rPr>
          <w:spacing w:val="-2"/>
        </w:rPr>
        <w:t xml:space="preserve"> </w:t>
      </w:r>
      <w:r w:rsidRPr="002A5730">
        <w:t>fokusområde</w:t>
      </w:r>
      <w:r w:rsidRPr="002A5730">
        <w:rPr>
          <w:spacing w:val="-3"/>
        </w:rPr>
        <w:t xml:space="preserve"> </w:t>
      </w:r>
      <w:r w:rsidRPr="002A5730">
        <w:t>og</w:t>
      </w:r>
      <w:r w:rsidRPr="002A5730">
        <w:rPr>
          <w:spacing w:val="-3"/>
        </w:rPr>
        <w:t xml:space="preserve"> </w:t>
      </w:r>
      <w:r w:rsidRPr="002A5730">
        <w:t>tiltak</w:t>
      </w:r>
      <w:r w:rsidRPr="002A5730">
        <w:rPr>
          <w:spacing w:val="-1"/>
        </w:rPr>
        <w:t xml:space="preserve"> </w:t>
      </w:r>
      <w:r w:rsidRPr="002A5730">
        <w:t>for</w:t>
      </w:r>
      <w:r w:rsidRPr="002A5730">
        <w:rPr>
          <w:spacing w:val="-2"/>
        </w:rPr>
        <w:t xml:space="preserve"> </w:t>
      </w:r>
      <w:r w:rsidRPr="002A5730">
        <w:t>å</w:t>
      </w:r>
      <w:r w:rsidRPr="002A5730">
        <w:rPr>
          <w:spacing w:val="-4"/>
        </w:rPr>
        <w:t xml:space="preserve"> </w:t>
      </w:r>
      <w:r w:rsidRPr="002A5730">
        <w:t>trygge ferdselsvegane og sikre områda dei oppheld seg i.</w:t>
      </w:r>
    </w:p>
    <w:p w14:paraId="575C20AC" w14:textId="77777777" w:rsidR="00D65910" w:rsidRPr="002A5730" w:rsidRDefault="00D65910" w:rsidP="00D92D5B">
      <w:pPr>
        <w:pStyle w:val="Brdtekst"/>
        <w:spacing w:before="20" w:line="259" w:lineRule="auto"/>
        <w:ind w:left="131" w:right="456"/>
      </w:pPr>
    </w:p>
    <w:p w14:paraId="045E3DC8" w14:textId="77777777" w:rsidR="00D92D5B" w:rsidRPr="002A5730" w:rsidRDefault="00D92D5B" w:rsidP="00D92D5B">
      <w:pPr>
        <w:pStyle w:val="Brdtekst"/>
        <w:spacing w:line="259" w:lineRule="auto"/>
        <w:ind w:left="131" w:right="456"/>
      </w:pPr>
      <w:r w:rsidRPr="002A5730">
        <w:t>For å auke denne kunnskapen gjennomførte kommunen i 2018/2019 ei kartlegging av barnetråkk ved</w:t>
      </w:r>
      <w:r w:rsidRPr="002A5730">
        <w:rPr>
          <w:spacing w:val="-1"/>
        </w:rPr>
        <w:t xml:space="preserve"> </w:t>
      </w:r>
      <w:r w:rsidRPr="002A5730">
        <w:t>sju ulike skular</w:t>
      </w:r>
      <w:r w:rsidRPr="002A5730">
        <w:rPr>
          <w:spacing w:val="-1"/>
        </w:rPr>
        <w:t xml:space="preserve"> </w:t>
      </w:r>
      <w:r w:rsidRPr="002A5730">
        <w:t>i</w:t>
      </w:r>
      <w:r w:rsidRPr="002A5730">
        <w:rPr>
          <w:spacing w:val="-2"/>
        </w:rPr>
        <w:t xml:space="preserve"> </w:t>
      </w:r>
      <w:r w:rsidRPr="002A5730">
        <w:t>kommunen.</w:t>
      </w:r>
      <w:r w:rsidRPr="002A5730">
        <w:rPr>
          <w:spacing w:val="-2"/>
        </w:rPr>
        <w:t xml:space="preserve"> </w:t>
      </w:r>
      <w:r w:rsidRPr="002A5730">
        <w:t>Heile</w:t>
      </w:r>
      <w:r w:rsidRPr="002A5730">
        <w:rPr>
          <w:spacing w:val="-3"/>
        </w:rPr>
        <w:t xml:space="preserve"> </w:t>
      </w:r>
      <w:r w:rsidRPr="002A5730">
        <w:t>5.</w:t>
      </w:r>
      <w:r w:rsidRPr="002A5730">
        <w:rPr>
          <w:spacing w:val="-2"/>
        </w:rPr>
        <w:t xml:space="preserve"> </w:t>
      </w:r>
      <w:r w:rsidRPr="002A5730">
        <w:t>trinn</w:t>
      </w:r>
      <w:r w:rsidRPr="002A5730">
        <w:rPr>
          <w:spacing w:val="-2"/>
        </w:rPr>
        <w:t xml:space="preserve"> </w:t>
      </w:r>
      <w:r w:rsidRPr="002A5730">
        <w:t>og</w:t>
      </w:r>
      <w:r w:rsidRPr="002A5730">
        <w:rPr>
          <w:spacing w:val="-2"/>
        </w:rPr>
        <w:t xml:space="preserve"> </w:t>
      </w:r>
      <w:r w:rsidRPr="002A5730">
        <w:t>delar</w:t>
      </w:r>
      <w:r w:rsidRPr="002A5730">
        <w:rPr>
          <w:spacing w:val="-5"/>
        </w:rPr>
        <w:t xml:space="preserve"> </w:t>
      </w:r>
      <w:r w:rsidRPr="002A5730">
        <w:t>av</w:t>
      </w:r>
      <w:r w:rsidRPr="002A5730">
        <w:rPr>
          <w:spacing w:val="-2"/>
        </w:rPr>
        <w:t xml:space="preserve"> </w:t>
      </w:r>
      <w:r w:rsidRPr="002A5730">
        <w:t>8.</w:t>
      </w:r>
      <w:r w:rsidRPr="002A5730">
        <w:rPr>
          <w:spacing w:val="-4"/>
        </w:rPr>
        <w:t xml:space="preserve"> </w:t>
      </w:r>
      <w:r w:rsidRPr="002A5730">
        <w:t>trinn</w:t>
      </w:r>
      <w:r w:rsidRPr="002A5730">
        <w:rPr>
          <w:spacing w:val="-2"/>
        </w:rPr>
        <w:t xml:space="preserve"> </w:t>
      </w:r>
      <w:r w:rsidRPr="002A5730">
        <w:t>ved</w:t>
      </w:r>
      <w:r w:rsidRPr="002A5730">
        <w:rPr>
          <w:spacing w:val="-1"/>
        </w:rPr>
        <w:t xml:space="preserve"> </w:t>
      </w:r>
      <w:r w:rsidRPr="002A5730">
        <w:t>Os barneskule</w:t>
      </w:r>
      <w:r w:rsidRPr="002A5730">
        <w:rPr>
          <w:spacing w:val="-3"/>
        </w:rPr>
        <w:t xml:space="preserve"> </w:t>
      </w:r>
      <w:r w:rsidRPr="002A5730">
        <w:t>og</w:t>
      </w:r>
      <w:r w:rsidRPr="002A5730">
        <w:rPr>
          <w:spacing w:val="-2"/>
        </w:rPr>
        <w:t xml:space="preserve"> </w:t>
      </w:r>
      <w:r w:rsidRPr="002A5730">
        <w:t>ungdomsskule deltok</w:t>
      </w:r>
      <w:r w:rsidRPr="002A5730">
        <w:rPr>
          <w:spacing w:val="-3"/>
        </w:rPr>
        <w:t xml:space="preserve"> </w:t>
      </w:r>
      <w:r w:rsidRPr="002A5730">
        <w:t>i</w:t>
      </w:r>
      <w:r w:rsidRPr="002A5730">
        <w:rPr>
          <w:spacing w:val="-2"/>
        </w:rPr>
        <w:t xml:space="preserve"> </w:t>
      </w:r>
      <w:r w:rsidRPr="002A5730">
        <w:t>kartlegginga.</w:t>
      </w:r>
    </w:p>
    <w:p w14:paraId="2E74C639" w14:textId="77777777" w:rsidR="00D65910" w:rsidRPr="002A5730" w:rsidRDefault="00D65910" w:rsidP="00D92D5B">
      <w:pPr>
        <w:pStyle w:val="Brdtekst"/>
        <w:spacing w:line="259" w:lineRule="auto"/>
        <w:ind w:left="131" w:right="456"/>
      </w:pPr>
    </w:p>
    <w:p w14:paraId="50E544C2" w14:textId="77777777" w:rsidR="00D92D5B" w:rsidRPr="002A5730" w:rsidRDefault="00D92D5B" w:rsidP="00D92D5B">
      <w:pPr>
        <w:pStyle w:val="Brdtekst"/>
        <w:spacing w:line="259" w:lineRule="auto"/>
        <w:ind w:left="131" w:right="456"/>
        <w:rPr>
          <w:spacing w:val="-2"/>
        </w:rPr>
      </w:pPr>
      <w:r w:rsidRPr="002A5730">
        <w:t>Oppsummeringa</w:t>
      </w:r>
      <w:r w:rsidRPr="002A5730">
        <w:rPr>
          <w:spacing w:val="-3"/>
        </w:rPr>
        <w:t xml:space="preserve"> </w:t>
      </w:r>
      <w:r w:rsidRPr="002A5730">
        <w:t>av</w:t>
      </w:r>
      <w:r w:rsidRPr="002A5730">
        <w:rPr>
          <w:spacing w:val="-2"/>
        </w:rPr>
        <w:t xml:space="preserve"> </w:t>
      </w:r>
      <w:r w:rsidRPr="002A5730">
        <w:t>elevane</w:t>
      </w:r>
      <w:r w:rsidRPr="002A5730">
        <w:rPr>
          <w:spacing w:val="-2"/>
        </w:rPr>
        <w:t xml:space="preserve"> </w:t>
      </w:r>
      <w:r w:rsidRPr="002A5730">
        <w:t>sine</w:t>
      </w:r>
      <w:r w:rsidRPr="002A5730">
        <w:rPr>
          <w:spacing w:val="-2"/>
        </w:rPr>
        <w:t xml:space="preserve"> </w:t>
      </w:r>
      <w:r w:rsidRPr="002A5730">
        <w:t>registreringar</w:t>
      </w:r>
      <w:r w:rsidRPr="002A5730">
        <w:rPr>
          <w:spacing w:val="-6"/>
        </w:rPr>
        <w:t xml:space="preserve"> </w:t>
      </w:r>
      <w:r w:rsidRPr="002A5730">
        <w:t>viser</w:t>
      </w:r>
      <w:r w:rsidRPr="002A5730">
        <w:rPr>
          <w:spacing w:val="-3"/>
        </w:rPr>
        <w:t xml:space="preserve"> </w:t>
      </w:r>
      <w:r w:rsidRPr="002A5730">
        <w:t>at</w:t>
      </w:r>
      <w:r w:rsidRPr="002A5730">
        <w:rPr>
          <w:spacing w:val="-3"/>
        </w:rPr>
        <w:t xml:space="preserve"> </w:t>
      </w:r>
      <w:r w:rsidRPr="002A5730">
        <w:t>Os</w:t>
      </w:r>
      <w:r w:rsidRPr="002A5730">
        <w:rPr>
          <w:spacing w:val="-3"/>
        </w:rPr>
        <w:t xml:space="preserve"> </w:t>
      </w:r>
      <w:r w:rsidRPr="002A5730">
        <w:t>sentrum</w:t>
      </w:r>
      <w:r w:rsidRPr="002A5730">
        <w:rPr>
          <w:spacing w:val="-2"/>
        </w:rPr>
        <w:t xml:space="preserve"> </w:t>
      </w:r>
      <w:r w:rsidRPr="002A5730">
        <w:t>har</w:t>
      </w:r>
      <w:r w:rsidRPr="002A5730">
        <w:rPr>
          <w:spacing w:val="-3"/>
        </w:rPr>
        <w:t xml:space="preserve"> </w:t>
      </w:r>
      <w:r w:rsidRPr="002A5730">
        <w:t>fleire</w:t>
      </w:r>
      <w:r w:rsidRPr="002A5730">
        <w:rPr>
          <w:spacing w:val="-2"/>
        </w:rPr>
        <w:t xml:space="preserve"> </w:t>
      </w:r>
      <w:r w:rsidRPr="002A5730">
        <w:t>aktivitetsområde</w:t>
      </w:r>
      <w:r w:rsidRPr="002A5730">
        <w:rPr>
          <w:spacing w:val="-5"/>
        </w:rPr>
        <w:t xml:space="preserve"> </w:t>
      </w:r>
      <w:r w:rsidRPr="002A5730">
        <w:t>og</w:t>
      </w:r>
      <w:r w:rsidRPr="002A5730">
        <w:rPr>
          <w:spacing w:val="-6"/>
        </w:rPr>
        <w:t xml:space="preserve"> </w:t>
      </w:r>
      <w:r w:rsidRPr="002A5730">
        <w:t>møteplassar der born likar seg, på sommar og vinter. Registreringane viser òg fleire område</w:t>
      </w:r>
      <w:r w:rsidR="00AD616F" w:rsidRPr="002A5730">
        <w:t>r</w:t>
      </w:r>
      <w:r w:rsidRPr="002A5730">
        <w:t xml:space="preserve"> knytt til utrygg ferdsel i sentrumsområda.</w:t>
      </w:r>
      <w:r w:rsidRPr="002A5730">
        <w:rPr>
          <w:spacing w:val="-2"/>
        </w:rPr>
        <w:t xml:space="preserve"> </w:t>
      </w:r>
      <w:r w:rsidRPr="002A5730">
        <w:t>Mest av</w:t>
      </w:r>
      <w:r w:rsidRPr="002A5730">
        <w:rPr>
          <w:spacing w:val="-4"/>
        </w:rPr>
        <w:t xml:space="preserve"> </w:t>
      </w:r>
      <w:r w:rsidRPr="002A5730">
        <w:t>alt viser registreringane at</w:t>
      </w:r>
      <w:r w:rsidRPr="002A5730">
        <w:rPr>
          <w:spacing w:val="-1"/>
        </w:rPr>
        <w:t xml:space="preserve"> </w:t>
      </w:r>
      <w:r w:rsidRPr="002A5730">
        <w:t>det er</w:t>
      </w:r>
      <w:r w:rsidRPr="002A5730">
        <w:rPr>
          <w:spacing w:val="-1"/>
        </w:rPr>
        <w:t xml:space="preserve"> </w:t>
      </w:r>
      <w:r w:rsidRPr="002A5730">
        <w:t>viktig å ha fokus</w:t>
      </w:r>
      <w:r w:rsidRPr="002A5730">
        <w:rPr>
          <w:spacing w:val="-2"/>
        </w:rPr>
        <w:t xml:space="preserve"> </w:t>
      </w:r>
      <w:r w:rsidRPr="002A5730">
        <w:t>på</w:t>
      </w:r>
      <w:r w:rsidRPr="002A5730">
        <w:rPr>
          <w:spacing w:val="-3"/>
        </w:rPr>
        <w:t xml:space="preserve"> </w:t>
      </w:r>
      <w:r w:rsidRPr="002A5730">
        <w:t>barn og unge sine</w:t>
      </w:r>
      <w:r w:rsidRPr="002A5730">
        <w:rPr>
          <w:spacing w:val="-1"/>
        </w:rPr>
        <w:t xml:space="preserve"> </w:t>
      </w:r>
      <w:r w:rsidRPr="002A5730">
        <w:t xml:space="preserve">interesser i </w:t>
      </w:r>
      <w:r w:rsidRPr="002A5730">
        <w:rPr>
          <w:spacing w:val="-2"/>
        </w:rPr>
        <w:t>planarbeid.</w:t>
      </w:r>
    </w:p>
    <w:p w14:paraId="068BAE55" w14:textId="77777777" w:rsidR="00CB6C70" w:rsidRPr="002A5730" w:rsidRDefault="00CB6C70" w:rsidP="00D92D5B">
      <w:pPr>
        <w:pStyle w:val="Brdtekst"/>
        <w:spacing w:line="259" w:lineRule="auto"/>
        <w:ind w:left="131" w:right="456"/>
        <w:rPr>
          <w:spacing w:val="-2"/>
        </w:rPr>
      </w:pPr>
    </w:p>
    <w:p w14:paraId="37AB9CEA" w14:textId="77777777" w:rsidR="00CB6C70" w:rsidRPr="002A5730" w:rsidRDefault="00CB6C70" w:rsidP="00D92D5B">
      <w:pPr>
        <w:pStyle w:val="Brdtekst"/>
        <w:spacing w:line="259" w:lineRule="auto"/>
        <w:ind w:left="131" w:right="456"/>
        <w:rPr>
          <w:spacing w:val="-2"/>
        </w:rPr>
      </w:pPr>
    </w:p>
    <w:p w14:paraId="4DAF9306" w14:textId="77777777" w:rsidR="00660885" w:rsidRPr="002A5730" w:rsidRDefault="00660885" w:rsidP="00D92D5B">
      <w:pPr>
        <w:pStyle w:val="Brdtekst"/>
        <w:spacing w:line="259" w:lineRule="auto"/>
        <w:ind w:left="131" w:right="456"/>
      </w:pPr>
    </w:p>
    <w:p w14:paraId="63A83B19" w14:textId="77777777" w:rsidR="00AD616F" w:rsidRPr="002A5730" w:rsidRDefault="00D92D5B" w:rsidP="00957244">
      <w:pPr>
        <w:pStyle w:val="Brdtekst"/>
        <w:spacing w:line="268" w:lineRule="exact"/>
        <w:ind w:left="131"/>
        <w:rPr>
          <w:b/>
          <w:spacing w:val="-2"/>
        </w:rPr>
      </w:pPr>
      <w:r w:rsidRPr="002A5730">
        <w:rPr>
          <w:b/>
        </w:rPr>
        <w:t>Spørjeundersøking</w:t>
      </w:r>
      <w:r w:rsidRPr="002A5730">
        <w:rPr>
          <w:b/>
          <w:spacing w:val="-8"/>
        </w:rPr>
        <w:t xml:space="preserve"> </w:t>
      </w:r>
      <w:r w:rsidRPr="002A5730">
        <w:rPr>
          <w:b/>
        </w:rPr>
        <w:t>blant</w:t>
      </w:r>
      <w:r w:rsidRPr="002A5730">
        <w:rPr>
          <w:b/>
          <w:spacing w:val="-6"/>
        </w:rPr>
        <w:t xml:space="preserve"> </w:t>
      </w:r>
      <w:r w:rsidRPr="002A5730">
        <w:rPr>
          <w:b/>
          <w:spacing w:val="-2"/>
        </w:rPr>
        <w:t>ungdom</w:t>
      </w:r>
    </w:p>
    <w:p w14:paraId="47F019D4" w14:textId="77777777" w:rsidR="00957244" w:rsidRPr="002A5730" w:rsidRDefault="00957244" w:rsidP="00957244">
      <w:pPr>
        <w:pStyle w:val="Brdtekst"/>
        <w:spacing w:line="268" w:lineRule="exact"/>
        <w:ind w:left="131"/>
        <w:rPr>
          <w:b/>
          <w:spacing w:val="-2"/>
        </w:rPr>
      </w:pPr>
    </w:p>
    <w:p w14:paraId="611BBB7F" w14:textId="77777777" w:rsidR="00D92D5B" w:rsidRPr="002A5730" w:rsidRDefault="00D92D5B" w:rsidP="00D92D5B">
      <w:pPr>
        <w:pStyle w:val="Brdtekst"/>
        <w:spacing w:before="19" w:line="259" w:lineRule="auto"/>
        <w:ind w:left="131" w:right="456"/>
      </w:pPr>
      <w:r w:rsidRPr="002A5730">
        <w:t>I</w:t>
      </w:r>
      <w:r w:rsidRPr="002A5730">
        <w:rPr>
          <w:spacing w:val="-2"/>
        </w:rPr>
        <w:t xml:space="preserve"> </w:t>
      </w:r>
      <w:r w:rsidRPr="002A5730">
        <w:t>2019</w:t>
      </w:r>
      <w:r w:rsidRPr="002A5730">
        <w:rPr>
          <w:spacing w:val="-4"/>
        </w:rPr>
        <w:t xml:space="preserve"> </w:t>
      </w:r>
      <w:r w:rsidRPr="002A5730">
        <w:t>gjennomførte</w:t>
      </w:r>
      <w:r w:rsidRPr="002A5730">
        <w:rPr>
          <w:spacing w:val="-3"/>
        </w:rPr>
        <w:t xml:space="preserve"> </w:t>
      </w:r>
      <w:r w:rsidRPr="002A5730">
        <w:t>kommunen</w:t>
      </w:r>
      <w:r w:rsidRPr="002A5730">
        <w:rPr>
          <w:spacing w:val="-2"/>
        </w:rPr>
        <w:t xml:space="preserve"> </w:t>
      </w:r>
      <w:r w:rsidRPr="002A5730">
        <w:t>ei</w:t>
      </w:r>
      <w:r w:rsidRPr="002A5730">
        <w:rPr>
          <w:spacing w:val="-3"/>
        </w:rPr>
        <w:t xml:space="preserve"> </w:t>
      </w:r>
      <w:r w:rsidRPr="002A5730">
        <w:t>digital</w:t>
      </w:r>
      <w:r w:rsidRPr="002A5730">
        <w:rPr>
          <w:spacing w:val="-3"/>
        </w:rPr>
        <w:t xml:space="preserve"> </w:t>
      </w:r>
      <w:r w:rsidRPr="002A5730">
        <w:t>spørjeundersøking</w:t>
      </w:r>
      <w:r w:rsidRPr="002A5730">
        <w:rPr>
          <w:spacing w:val="-3"/>
        </w:rPr>
        <w:t xml:space="preserve"> </w:t>
      </w:r>
      <w:r w:rsidRPr="002A5730">
        <w:t>blant</w:t>
      </w:r>
      <w:r w:rsidRPr="002A5730">
        <w:rPr>
          <w:spacing w:val="-2"/>
        </w:rPr>
        <w:t xml:space="preserve"> </w:t>
      </w:r>
      <w:r w:rsidRPr="002A5730">
        <w:t>ungdom</w:t>
      </w:r>
      <w:r w:rsidRPr="002A5730">
        <w:rPr>
          <w:spacing w:val="-3"/>
        </w:rPr>
        <w:t xml:space="preserve"> </w:t>
      </w:r>
      <w:r w:rsidRPr="002A5730">
        <w:t>mellom</w:t>
      </w:r>
      <w:r w:rsidRPr="002A5730">
        <w:rPr>
          <w:spacing w:val="-3"/>
        </w:rPr>
        <w:t xml:space="preserve"> </w:t>
      </w:r>
      <w:r w:rsidRPr="002A5730">
        <w:t>15</w:t>
      </w:r>
      <w:r w:rsidRPr="002A5730">
        <w:rPr>
          <w:spacing w:val="-4"/>
        </w:rPr>
        <w:t xml:space="preserve"> </w:t>
      </w:r>
      <w:r w:rsidRPr="002A5730">
        <w:t>og</w:t>
      </w:r>
      <w:r w:rsidRPr="002A5730">
        <w:rPr>
          <w:spacing w:val="-5"/>
        </w:rPr>
        <w:t xml:space="preserve"> </w:t>
      </w:r>
      <w:r w:rsidRPr="002A5730">
        <w:t>20</w:t>
      </w:r>
      <w:r w:rsidRPr="002A5730">
        <w:rPr>
          <w:spacing w:val="-4"/>
        </w:rPr>
        <w:t xml:space="preserve"> </w:t>
      </w:r>
      <w:r w:rsidRPr="002A5730">
        <w:t>år,</w:t>
      </w:r>
      <w:r w:rsidRPr="002A5730">
        <w:rPr>
          <w:spacing w:val="-2"/>
        </w:rPr>
        <w:t xml:space="preserve"> </w:t>
      </w:r>
      <w:r w:rsidRPr="002A5730">
        <w:t>der</w:t>
      </w:r>
      <w:r w:rsidRPr="002A5730">
        <w:rPr>
          <w:spacing w:val="-5"/>
        </w:rPr>
        <w:t xml:space="preserve"> </w:t>
      </w:r>
      <w:r w:rsidRPr="002A5730">
        <w:t>føremålet var å kartlegga brukarmønster og fornyingspotensiale i Os sentrum. Totalt fekk ein svar frå 393 elevar ved Os vidaregåande skule, Fusa vidaregåande skule, Os gymnas og Os ungdomsskule.</w:t>
      </w:r>
    </w:p>
    <w:p w14:paraId="7FF4DD09" w14:textId="77777777" w:rsidR="00D92D5B" w:rsidRPr="002A5730" w:rsidRDefault="00D92D5B" w:rsidP="00D92D5B">
      <w:pPr>
        <w:pStyle w:val="Brdtekst"/>
        <w:spacing w:before="2" w:line="259" w:lineRule="auto"/>
        <w:ind w:left="131" w:right="565"/>
      </w:pPr>
      <w:r w:rsidRPr="002A5730">
        <w:t>Undersøkinga har gitt kommunen eit godt bilete på kva ungdommar er opptekne av, og kva dei meiner vil gjere Osøyro</w:t>
      </w:r>
      <w:r w:rsidRPr="002A5730">
        <w:rPr>
          <w:spacing w:val="-3"/>
        </w:rPr>
        <w:t xml:space="preserve"> </w:t>
      </w:r>
      <w:r w:rsidRPr="002A5730">
        <w:t>til</w:t>
      </w:r>
      <w:r w:rsidRPr="002A5730">
        <w:rPr>
          <w:spacing w:val="-2"/>
        </w:rPr>
        <w:t xml:space="preserve"> </w:t>
      </w:r>
      <w:r w:rsidRPr="002A5730">
        <w:t>ei</w:t>
      </w:r>
      <w:r w:rsidR="000D7BA8" w:rsidRPr="002A5730">
        <w:t>n</w:t>
      </w:r>
      <w:r w:rsidRPr="002A5730">
        <w:rPr>
          <w:spacing w:val="-2"/>
        </w:rPr>
        <w:t xml:space="preserve"> </w:t>
      </w:r>
      <w:r w:rsidRPr="002A5730">
        <w:t>betre</w:t>
      </w:r>
      <w:r w:rsidRPr="002A5730">
        <w:rPr>
          <w:spacing w:val="-1"/>
        </w:rPr>
        <w:t xml:space="preserve"> </w:t>
      </w:r>
      <w:r w:rsidRPr="002A5730">
        <w:t>stad</w:t>
      </w:r>
      <w:r w:rsidRPr="002A5730">
        <w:rPr>
          <w:spacing w:val="-3"/>
        </w:rPr>
        <w:t xml:space="preserve"> </w:t>
      </w:r>
      <w:r w:rsidRPr="002A5730">
        <w:t>for</w:t>
      </w:r>
      <w:r w:rsidRPr="002A5730">
        <w:rPr>
          <w:spacing w:val="-2"/>
        </w:rPr>
        <w:t xml:space="preserve"> </w:t>
      </w:r>
      <w:r w:rsidRPr="002A5730">
        <w:t>unge.</w:t>
      </w:r>
      <w:r w:rsidRPr="002A5730">
        <w:rPr>
          <w:spacing w:val="-2"/>
        </w:rPr>
        <w:t xml:space="preserve"> </w:t>
      </w:r>
      <w:r w:rsidRPr="002A5730">
        <w:t>Undersøkinga</w:t>
      </w:r>
      <w:r w:rsidRPr="002A5730">
        <w:rPr>
          <w:spacing w:val="-4"/>
        </w:rPr>
        <w:t xml:space="preserve"> </w:t>
      </w:r>
      <w:r w:rsidRPr="002A5730">
        <w:t>viser</w:t>
      </w:r>
      <w:r w:rsidRPr="002A5730">
        <w:rPr>
          <w:spacing w:val="-2"/>
        </w:rPr>
        <w:t xml:space="preserve"> </w:t>
      </w:r>
      <w:r w:rsidRPr="002A5730">
        <w:t>at</w:t>
      </w:r>
      <w:r w:rsidRPr="002A5730">
        <w:rPr>
          <w:spacing w:val="-2"/>
        </w:rPr>
        <w:t xml:space="preserve"> </w:t>
      </w:r>
      <w:r w:rsidRPr="002A5730">
        <w:t>kommunen</w:t>
      </w:r>
      <w:r w:rsidRPr="002A5730">
        <w:rPr>
          <w:spacing w:val="-2"/>
        </w:rPr>
        <w:t xml:space="preserve"> </w:t>
      </w:r>
      <w:r w:rsidRPr="002A5730">
        <w:t>har</w:t>
      </w:r>
      <w:r w:rsidRPr="002A5730">
        <w:rPr>
          <w:spacing w:val="-2"/>
        </w:rPr>
        <w:t xml:space="preserve"> </w:t>
      </w:r>
      <w:r w:rsidRPr="002A5730">
        <w:t>nokre</w:t>
      </w:r>
      <w:r w:rsidRPr="002A5730">
        <w:rPr>
          <w:spacing w:val="-2"/>
        </w:rPr>
        <w:t xml:space="preserve"> </w:t>
      </w:r>
      <w:r w:rsidRPr="002A5730">
        <w:t>utfordringar</w:t>
      </w:r>
      <w:r w:rsidRPr="002A5730">
        <w:rPr>
          <w:spacing w:val="-2"/>
        </w:rPr>
        <w:t xml:space="preserve"> </w:t>
      </w:r>
      <w:r w:rsidRPr="002A5730">
        <w:t>når</w:t>
      </w:r>
      <w:r w:rsidRPr="002A5730">
        <w:rPr>
          <w:spacing w:val="-2"/>
        </w:rPr>
        <w:t xml:space="preserve"> </w:t>
      </w:r>
      <w:r w:rsidRPr="002A5730">
        <w:t>det</w:t>
      </w:r>
      <w:r w:rsidRPr="002A5730">
        <w:rPr>
          <w:spacing w:val="-2"/>
        </w:rPr>
        <w:t xml:space="preserve"> </w:t>
      </w:r>
      <w:r w:rsidRPr="002A5730">
        <w:t>gjeld å forma eit sentrum der ungdom trygt kan møtast, og kor det er attraktive aktivitetar. Ungdommen er samstundes engasjerte og ser mange moglegheiter.</w:t>
      </w:r>
    </w:p>
    <w:p w14:paraId="6FD0A3AB" w14:textId="77777777" w:rsidR="00660885" w:rsidRPr="002A5730" w:rsidRDefault="00660885" w:rsidP="00D92D5B">
      <w:pPr>
        <w:pStyle w:val="Brdtekst"/>
        <w:spacing w:before="2" w:line="259" w:lineRule="auto"/>
        <w:ind w:left="131" w:right="565"/>
      </w:pPr>
    </w:p>
    <w:p w14:paraId="3223CBA3" w14:textId="77777777" w:rsidR="000D7BA8" w:rsidRPr="002A5730" w:rsidRDefault="00D92D5B" w:rsidP="00957244">
      <w:pPr>
        <w:pStyle w:val="Brdtekst"/>
        <w:spacing w:before="2" w:line="259" w:lineRule="auto"/>
        <w:ind w:left="131" w:right="565"/>
        <w:rPr>
          <w:b/>
        </w:rPr>
      </w:pPr>
      <w:r w:rsidRPr="002A5730">
        <w:rPr>
          <w:b/>
        </w:rPr>
        <w:t>Seniortråkk</w:t>
      </w:r>
    </w:p>
    <w:p w14:paraId="2247F113" w14:textId="77777777" w:rsidR="00957244" w:rsidRPr="002A5730" w:rsidRDefault="00957244" w:rsidP="00957244">
      <w:pPr>
        <w:pStyle w:val="Brdtekst"/>
        <w:spacing w:before="2" w:line="259" w:lineRule="auto"/>
        <w:ind w:left="131" w:right="565"/>
        <w:rPr>
          <w:b/>
        </w:rPr>
      </w:pPr>
    </w:p>
    <w:p w14:paraId="3CF83CF8" w14:textId="77777777" w:rsidR="00D92D5B" w:rsidRPr="002A5730" w:rsidRDefault="00006B52" w:rsidP="00D92D5B">
      <w:pPr>
        <w:pStyle w:val="Brdtekst"/>
        <w:spacing w:line="259" w:lineRule="auto"/>
        <w:ind w:left="131" w:right="465"/>
      </w:pPr>
      <w:r w:rsidRPr="002A5730">
        <w:t>D</w:t>
      </w:r>
      <w:r w:rsidR="00D92D5B" w:rsidRPr="002A5730">
        <w:t>el</w:t>
      </w:r>
      <w:r w:rsidRPr="002A5730">
        <w:t>en</w:t>
      </w:r>
      <w:r w:rsidR="00D92D5B" w:rsidRPr="002A5730">
        <w:t xml:space="preserve"> eldre i befolkninga aukar i heile verda. I Noreg vil</w:t>
      </w:r>
      <w:r w:rsidR="00D92D5B" w:rsidRPr="002A5730" w:rsidDel="00EB4E90">
        <w:t xml:space="preserve"> </w:t>
      </w:r>
      <w:r w:rsidR="00D92D5B" w:rsidRPr="002A5730">
        <w:t>ein</w:t>
      </w:r>
      <w:r w:rsidR="00D92D5B" w:rsidRPr="002A5730">
        <w:rPr>
          <w:spacing w:val="-4"/>
        </w:rPr>
        <w:t xml:space="preserve"> </w:t>
      </w:r>
      <w:r w:rsidR="00D92D5B" w:rsidRPr="002A5730">
        <w:t>av</w:t>
      </w:r>
      <w:r w:rsidR="00D92D5B" w:rsidRPr="002A5730">
        <w:rPr>
          <w:spacing w:val="-1"/>
        </w:rPr>
        <w:t xml:space="preserve"> </w:t>
      </w:r>
      <w:r w:rsidR="00D92D5B" w:rsidRPr="002A5730">
        <w:t>fem vere</w:t>
      </w:r>
      <w:r w:rsidR="00D92D5B" w:rsidRPr="002A5730">
        <w:rPr>
          <w:spacing w:val="-3"/>
        </w:rPr>
        <w:t xml:space="preserve"> </w:t>
      </w:r>
      <w:r w:rsidR="00D92D5B" w:rsidRPr="002A5730">
        <w:t>over</w:t>
      </w:r>
      <w:r w:rsidR="00D92D5B" w:rsidRPr="002A5730">
        <w:rPr>
          <w:spacing w:val="-3"/>
        </w:rPr>
        <w:t xml:space="preserve"> </w:t>
      </w:r>
      <w:r w:rsidR="00D92D5B" w:rsidRPr="002A5730">
        <w:t>70</w:t>
      </w:r>
      <w:r w:rsidR="00D92D5B" w:rsidRPr="002A5730">
        <w:rPr>
          <w:spacing w:val="-3"/>
        </w:rPr>
        <w:t xml:space="preserve"> </w:t>
      </w:r>
      <w:r w:rsidR="00D92D5B" w:rsidRPr="002A5730">
        <w:t>år</w:t>
      </w:r>
      <w:r w:rsidR="00D92D5B" w:rsidRPr="002A5730">
        <w:rPr>
          <w:spacing w:val="-1"/>
        </w:rPr>
        <w:t xml:space="preserve"> </w:t>
      </w:r>
      <w:r w:rsidR="00D92D5B" w:rsidRPr="002A5730">
        <w:t>i</w:t>
      </w:r>
      <w:r w:rsidR="00D92D5B" w:rsidRPr="002A5730">
        <w:rPr>
          <w:spacing w:val="-3"/>
        </w:rPr>
        <w:t xml:space="preserve"> </w:t>
      </w:r>
      <w:r w:rsidR="00D92D5B" w:rsidRPr="002A5730">
        <w:t>2060.</w:t>
      </w:r>
      <w:r w:rsidR="00D92D5B" w:rsidRPr="002A5730">
        <w:rPr>
          <w:spacing w:val="-4"/>
        </w:rPr>
        <w:t xml:space="preserve"> </w:t>
      </w:r>
      <w:r w:rsidR="00D92D5B" w:rsidRPr="002A5730">
        <w:t>I</w:t>
      </w:r>
      <w:r w:rsidR="00D92D5B" w:rsidRPr="002A5730">
        <w:rPr>
          <w:spacing w:val="-1"/>
        </w:rPr>
        <w:t xml:space="preserve"> </w:t>
      </w:r>
      <w:r w:rsidR="00D92D5B" w:rsidRPr="002A5730">
        <w:t>dag</w:t>
      </w:r>
      <w:r w:rsidR="00D92D5B" w:rsidRPr="002A5730">
        <w:rPr>
          <w:spacing w:val="-3"/>
        </w:rPr>
        <w:t xml:space="preserve"> </w:t>
      </w:r>
      <w:r w:rsidR="00D92D5B" w:rsidRPr="002A5730">
        <w:t>er</w:t>
      </w:r>
      <w:r w:rsidR="00D92D5B" w:rsidRPr="002A5730">
        <w:rPr>
          <w:spacing w:val="-3"/>
        </w:rPr>
        <w:t xml:space="preserve"> </w:t>
      </w:r>
      <w:r w:rsidR="00D92D5B" w:rsidRPr="002A5730">
        <w:t>talet</w:t>
      </w:r>
      <w:r w:rsidR="00D92D5B" w:rsidRPr="002A5730">
        <w:rPr>
          <w:spacing w:val="-5"/>
        </w:rPr>
        <w:t xml:space="preserve"> </w:t>
      </w:r>
      <w:r w:rsidR="00D92D5B" w:rsidRPr="002A5730">
        <w:t>ein av åtte. At vi lever lenger</w:t>
      </w:r>
      <w:r w:rsidRPr="002A5730">
        <w:t>,</w:t>
      </w:r>
      <w:r w:rsidR="00D92D5B" w:rsidRPr="002A5730">
        <w:t xml:space="preserve"> gjer at vi må tenke nytt. Vi må leggje til rette for at fleire skal kunne bu heime så lenge dei ønskjer, delta i aktivitetar dei er interesserte i, kunne vere mobile og inkludert i avgjersler og utviklingsprosessar. Miljøet må </w:t>
      </w:r>
      <w:r w:rsidR="00C33A24" w:rsidRPr="002A5730">
        <w:t>òg</w:t>
      </w:r>
      <w:r w:rsidR="00D92D5B" w:rsidRPr="002A5730">
        <w:t xml:space="preserve"> opplevast tilgjengeleg og trygt.</w:t>
      </w:r>
    </w:p>
    <w:p w14:paraId="1A47D27C" w14:textId="77777777" w:rsidR="000D7BA8" w:rsidRPr="002A5730" w:rsidRDefault="000D7BA8" w:rsidP="00D92D5B">
      <w:pPr>
        <w:pStyle w:val="Brdtekst"/>
        <w:spacing w:line="259" w:lineRule="auto"/>
        <w:ind w:left="131" w:right="465"/>
      </w:pPr>
    </w:p>
    <w:p w14:paraId="50629119" w14:textId="77777777" w:rsidR="00D92D5B" w:rsidRPr="002A5730" w:rsidRDefault="00D92D5B" w:rsidP="00D92D5B">
      <w:pPr>
        <w:pStyle w:val="Brdtekst"/>
        <w:spacing w:line="266" w:lineRule="exact"/>
        <w:ind w:left="131"/>
        <w:rPr>
          <w:spacing w:val="-3"/>
        </w:rPr>
      </w:pPr>
      <w:r w:rsidRPr="002A5730">
        <w:t>Bjørnafjorden kommune tok</w:t>
      </w:r>
      <w:r w:rsidRPr="002A5730" w:rsidDel="00A932E7">
        <w:t xml:space="preserve"> </w:t>
      </w:r>
      <w:r w:rsidRPr="002A5730">
        <w:t>i</w:t>
      </w:r>
      <w:r w:rsidRPr="002A5730">
        <w:rPr>
          <w:spacing w:val="-2"/>
        </w:rPr>
        <w:t xml:space="preserve"> </w:t>
      </w:r>
      <w:r w:rsidRPr="002A5730">
        <w:t>2019 initiativ</w:t>
      </w:r>
      <w:r w:rsidRPr="002A5730">
        <w:rPr>
          <w:spacing w:val="-2"/>
        </w:rPr>
        <w:t xml:space="preserve"> </w:t>
      </w:r>
      <w:r w:rsidRPr="002A5730">
        <w:t>til</w:t>
      </w:r>
      <w:r w:rsidRPr="002A5730">
        <w:rPr>
          <w:spacing w:val="-1"/>
        </w:rPr>
        <w:t xml:space="preserve"> </w:t>
      </w:r>
      <w:r w:rsidRPr="002A5730">
        <w:t>arbeid</w:t>
      </w:r>
      <w:r w:rsidRPr="002A5730">
        <w:rPr>
          <w:spacing w:val="-4"/>
        </w:rPr>
        <w:t xml:space="preserve"> </w:t>
      </w:r>
      <w:r w:rsidRPr="002A5730">
        <w:t>med</w:t>
      </w:r>
      <w:r w:rsidRPr="002A5730">
        <w:rPr>
          <w:spacing w:val="-1"/>
        </w:rPr>
        <w:t xml:space="preserve"> </w:t>
      </w:r>
      <w:r w:rsidRPr="002A5730">
        <w:t>seniortråkk</w:t>
      </w:r>
      <w:r w:rsidRPr="002A5730">
        <w:rPr>
          <w:spacing w:val="-2"/>
        </w:rPr>
        <w:t xml:space="preserve"> </w:t>
      </w:r>
      <w:r w:rsidRPr="002A5730">
        <w:t>for</w:t>
      </w:r>
      <w:r w:rsidRPr="002A5730">
        <w:rPr>
          <w:spacing w:val="-2"/>
        </w:rPr>
        <w:t xml:space="preserve"> </w:t>
      </w:r>
      <w:r w:rsidRPr="002A5730">
        <w:t>å få svar på korleis</w:t>
      </w:r>
      <w:r w:rsidRPr="002A5730">
        <w:rPr>
          <w:spacing w:val="-2"/>
        </w:rPr>
        <w:t xml:space="preserve"> </w:t>
      </w:r>
      <w:r w:rsidRPr="002A5730">
        <w:t>vi</w:t>
      </w:r>
      <w:r w:rsidRPr="002A5730">
        <w:rPr>
          <w:spacing w:val="-1"/>
        </w:rPr>
        <w:t xml:space="preserve"> </w:t>
      </w:r>
      <w:r w:rsidRPr="002A5730">
        <w:t>betre kan</w:t>
      </w:r>
      <w:r w:rsidRPr="002A5730">
        <w:rPr>
          <w:spacing w:val="-1"/>
        </w:rPr>
        <w:t xml:space="preserve"> </w:t>
      </w:r>
      <w:r w:rsidRPr="002A5730">
        <w:t>legge</w:t>
      </w:r>
      <w:r w:rsidRPr="002A5730">
        <w:rPr>
          <w:spacing w:val="-2"/>
        </w:rPr>
        <w:t xml:space="preserve"> </w:t>
      </w:r>
      <w:r w:rsidRPr="002A5730">
        <w:t>til rette</w:t>
      </w:r>
      <w:r w:rsidRPr="002A5730">
        <w:rPr>
          <w:spacing w:val="-4"/>
        </w:rPr>
        <w:t xml:space="preserve"> </w:t>
      </w:r>
      <w:r w:rsidRPr="002A5730">
        <w:t>for</w:t>
      </w:r>
      <w:r w:rsidRPr="002A5730">
        <w:rPr>
          <w:spacing w:val="-5"/>
        </w:rPr>
        <w:t xml:space="preserve"> </w:t>
      </w:r>
      <w:r w:rsidRPr="002A5730">
        <w:t>eit</w:t>
      </w:r>
      <w:r w:rsidRPr="002A5730">
        <w:rPr>
          <w:spacing w:val="-5"/>
        </w:rPr>
        <w:t xml:space="preserve"> </w:t>
      </w:r>
      <w:r w:rsidRPr="002A5730">
        <w:t>meir</w:t>
      </w:r>
      <w:r w:rsidRPr="002A5730">
        <w:rPr>
          <w:spacing w:val="-2"/>
        </w:rPr>
        <w:t xml:space="preserve"> </w:t>
      </w:r>
      <w:r w:rsidRPr="002A5730">
        <w:t>aldersvenleg</w:t>
      </w:r>
      <w:r w:rsidRPr="002A5730">
        <w:rPr>
          <w:spacing w:val="-3"/>
        </w:rPr>
        <w:t xml:space="preserve"> </w:t>
      </w:r>
      <w:r w:rsidRPr="002A5730">
        <w:t>lokalsamfunn.</w:t>
      </w:r>
      <w:r w:rsidRPr="002A5730">
        <w:rPr>
          <w:spacing w:val="-3"/>
        </w:rPr>
        <w:t xml:space="preserve"> </w:t>
      </w:r>
    </w:p>
    <w:p w14:paraId="706552CE" w14:textId="77777777" w:rsidR="000D7BA8" w:rsidRPr="002A5730" w:rsidRDefault="000D7BA8" w:rsidP="00D92D5B">
      <w:pPr>
        <w:pStyle w:val="Brdtekst"/>
        <w:spacing w:line="266" w:lineRule="exact"/>
        <w:ind w:left="131"/>
      </w:pPr>
    </w:p>
    <w:p w14:paraId="7A26AA29" w14:textId="77777777" w:rsidR="0070160A" w:rsidRPr="002A5730" w:rsidRDefault="00D92D5B" w:rsidP="0070160A">
      <w:pPr>
        <w:pStyle w:val="Brdtekst"/>
        <w:spacing w:line="259" w:lineRule="auto"/>
        <w:ind w:left="131" w:right="456"/>
      </w:pPr>
      <w:r w:rsidRPr="002A5730">
        <w:t xml:space="preserve">Det </w:t>
      </w:r>
      <w:r w:rsidR="00C33A24" w:rsidRPr="002A5730">
        <w:t>blei</w:t>
      </w:r>
      <w:r w:rsidRPr="002A5730">
        <w:t xml:space="preserve"> gjennomført intervju, uformelle gruppesamtalar og synfaringar. Det blei òg gjennomført ei digital undersøking der over 200 personar deltok. Prosjektet hadde spesielt</w:t>
      </w:r>
      <w:r w:rsidRPr="002A5730">
        <w:rPr>
          <w:spacing w:val="-1"/>
        </w:rPr>
        <w:t xml:space="preserve"> </w:t>
      </w:r>
      <w:r w:rsidRPr="002A5730">
        <w:t>fokus</w:t>
      </w:r>
      <w:r w:rsidRPr="002A5730">
        <w:rPr>
          <w:spacing w:val="-4"/>
        </w:rPr>
        <w:t xml:space="preserve"> </w:t>
      </w:r>
      <w:r w:rsidRPr="002A5730">
        <w:t>på</w:t>
      </w:r>
      <w:r w:rsidRPr="002A5730">
        <w:rPr>
          <w:spacing w:val="-1"/>
        </w:rPr>
        <w:t xml:space="preserve"> </w:t>
      </w:r>
      <w:r w:rsidRPr="002A5730">
        <w:t>å</w:t>
      </w:r>
      <w:r w:rsidRPr="002A5730">
        <w:rPr>
          <w:spacing w:val="-1"/>
        </w:rPr>
        <w:t xml:space="preserve"> </w:t>
      </w:r>
      <w:r w:rsidRPr="002A5730">
        <w:t>hente</w:t>
      </w:r>
      <w:r w:rsidRPr="002A5730">
        <w:rPr>
          <w:spacing w:val="-1"/>
        </w:rPr>
        <w:t xml:space="preserve"> </w:t>
      </w:r>
      <w:r w:rsidRPr="002A5730">
        <w:t>innspel</w:t>
      </w:r>
      <w:r w:rsidRPr="002A5730">
        <w:rPr>
          <w:spacing w:val="-1"/>
        </w:rPr>
        <w:t xml:space="preserve"> </w:t>
      </w:r>
      <w:r w:rsidRPr="002A5730">
        <w:t>til</w:t>
      </w:r>
      <w:r w:rsidRPr="002A5730">
        <w:rPr>
          <w:spacing w:val="-1"/>
        </w:rPr>
        <w:t xml:space="preserve"> </w:t>
      </w:r>
      <w:r w:rsidRPr="002A5730">
        <w:t>Os</w:t>
      </w:r>
      <w:r w:rsidRPr="002A5730">
        <w:rPr>
          <w:spacing w:val="-3"/>
        </w:rPr>
        <w:t xml:space="preserve"> </w:t>
      </w:r>
      <w:r w:rsidRPr="002A5730">
        <w:t>sentrum</w:t>
      </w:r>
      <w:r w:rsidR="00C33A24" w:rsidRPr="002A5730">
        <w:t>,</w:t>
      </w:r>
      <w:r w:rsidRPr="002A5730">
        <w:rPr>
          <w:spacing w:val="-2"/>
        </w:rPr>
        <w:t xml:space="preserve"> </w:t>
      </w:r>
      <w:r w:rsidRPr="002A5730">
        <w:t>og</w:t>
      </w:r>
      <w:r w:rsidRPr="002A5730">
        <w:rPr>
          <w:spacing w:val="-2"/>
        </w:rPr>
        <w:t xml:space="preserve"> </w:t>
      </w:r>
      <w:r w:rsidRPr="002A5730">
        <w:t>det</w:t>
      </w:r>
      <w:r w:rsidRPr="002A5730">
        <w:rPr>
          <w:spacing w:val="-3"/>
        </w:rPr>
        <w:t xml:space="preserve"> </w:t>
      </w:r>
      <w:r w:rsidRPr="002A5730">
        <w:t>var</w:t>
      </w:r>
      <w:r w:rsidRPr="002A5730">
        <w:rPr>
          <w:spacing w:val="-1"/>
        </w:rPr>
        <w:t xml:space="preserve"> </w:t>
      </w:r>
      <w:r w:rsidRPr="002A5730">
        <w:t>eit</w:t>
      </w:r>
      <w:r w:rsidRPr="002A5730">
        <w:rPr>
          <w:spacing w:val="-3"/>
        </w:rPr>
        <w:t xml:space="preserve"> </w:t>
      </w:r>
      <w:r w:rsidRPr="002A5730">
        <w:t>mål</w:t>
      </w:r>
      <w:r w:rsidRPr="002A5730">
        <w:rPr>
          <w:spacing w:val="-1"/>
        </w:rPr>
        <w:t xml:space="preserve"> </w:t>
      </w:r>
      <w:r w:rsidRPr="002A5730">
        <w:t>å</w:t>
      </w:r>
      <w:r w:rsidRPr="002A5730">
        <w:rPr>
          <w:spacing w:val="-1"/>
        </w:rPr>
        <w:t xml:space="preserve"> </w:t>
      </w:r>
      <w:r w:rsidRPr="002A5730">
        <w:t>nå</w:t>
      </w:r>
      <w:r w:rsidRPr="002A5730">
        <w:rPr>
          <w:spacing w:val="-5"/>
        </w:rPr>
        <w:t xml:space="preserve"> </w:t>
      </w:r>
      <w:r w:rsidRPr="002A5730">
        <w:t>ut</w:t>
      </w:r>
      <w:r w:rsidRPr="002A5730">
        <w:rPr>
          <w:spacing w:val="-1"/>
        </w:rPr>
        <w:t xml:space="preserve"> </w:t>
      </w:r>
      <w:r w:rsidRPr="002A5730">
        <w:t>til</w:t>
      </w:r>
      <w:r w:rsidRPr="002A5730">
        <w:rPr>
          <w:spacing w:val="-4"/>
        </w:rPr>
        <w:t xml:space="preserve"> </w:t>
      </w:r>
      <w:r w:rsidRPr="002A5730">
        <w:t>seniorar</w:t>
      </w:r>
      <w:r w:rsidRPr="002A5730">
        <w:rPr>
          <w:spacing w:val="-1"/>
        </w:rPr>
        <w:t xml:space="preserve"> </w:t>
      </w:r>
      <w:r w:rsidRPr="002A5730">
        <w:t>som budde i</w:t>
      </w:r>
      <w:r w:rsidRPr="002A5730">
        <w:rPr>
          <w:spacing w:val="-2"/>
        </w:rPr>
        <w:t xml:space="preserve"> </w:t>
      </w:r>
      <w:r w:rsidRPr="002A5730">
        <w:t>nærleiken</w:t>
      </w:r>
      <w:r w:rsidRPr="002A5730">
        <w:rPr>
          <w:spacing w:val="-1"/>
        </w:rPr>
        <w:t xml:space="preserve"> </w:t>
      </w:r>
      <w:r w:rsidRPr="002A5730">
        <w:t>av -</w:t>
      </w:r>
      <w:r w:rsidRPr="002A5730">
        <w:rPr>
          <w:spacing w:val="-1"/>
        </w:rPr>
        <w:t xml:space="preserve"> </w:t>
      </w:r>
      <w:r w:rsidRPr="002A5730">
        <w:t>og</w:t>
      </w:r>
      <w:r w:rsidRPr="002A5730">
        <w:rPr>
          <w:spacing w:val="-2"/>
        </w:rPr>
        <w:t xml:space="preserve"> </w:t>
      </w:r>
      <w:r w:rsidRPr="002A5730">
        <w:t>nytta</w:t>
      </w:r>
      <w:r w:rsidRPr="002A5730">
        <w:rPr>
          <w:spacing w:val="-2"/>
        </w:rPr>
        <w:t xml:space="preserve"> </w:t>
      </w:r>
      <w:r w:rsidRPr="002A5730">
        <w:t>tilboda i</w:t>
      </w:r>
      <w:r w:rsidRPr="002A5730">
        <w:rPr>
          <w:spacing w:val="-3"/>
        </w:rPr>
        <w:t xml:space="preserve"> </w:t>
      </w:r>
      <w:r w:rsidRPr="002A5730">
        <w:rPr>
          <w:spacing w:val="-2"/>
        </w:rPr>
        <w:t>sentrum.</w:t>
      </w:r>
    </w:p>
    <w:p w14:paraId="385AD484" w14:textId="77777777" w:rsidR="0070160A" w:rsidRPr="002A5730" w:rsidRDefault="0070160A" w:rsidP="0070160A">
      <w:pPr>
        <w:pStyle w:val="Brdtekst"/>
        <w:spacing w:line="259" w:lineRule="auto"/>
        <w:ind w:left="131" w:right="456"/>
      </w:pPr>
    </w:p>
    <w:p w14:paraId="0F979BE8" w14:textId="77777777" w:rsidR="00D92D5B" w:rsidRPr="002A5730" w:rsidRDefault="00D92D5B" w:rsidP="0070160A">
      <w:pPr>
        <w:pStyle w:val="Brdtekst"/>
        <w:spacing w:line="259" w:lineRule="auto"/>
        <w:ind w:left="131" w:right="456"/>
      </w:pPr>
      <w:r w:rsidRPr="002A5730">
        <w:t xml:space="preserve">Planutkastet låg ute på høyring i 2022. I høyringsperioden </w:t>
      </w:r>
      <w:r w:rsidR="00C33A24" w:rsidRPr="002A5730">
        <w:t>blei</w:t>
      </w:r>
      <w:r w:rsidRPr="002A5730">
        <w:t xml:space="preserve"> det arrangert folkemøte i Oseana, der om lag 350 deltok på møte. Det </w:t>
      </w:r>
      <w:r w:rsidR="00C33A24" w:rsidRPr="002A5730">
        <w:t xml:space="preserve">blei </w:t>
      </w:r>
      <w:r w:rsidRPr="002A5730">
        <w:t xml:space="preserve">gjennomført eiga </w:t>
      </w:r>
      <w:r w:rsidR="00C33A24" w:rsidRPr="002A5730">
        <w:t>spørjeundersøking. Ko</w:t>
      </w:r>
      <w:r w:rsidRPr="002A5730">
        <w:t xml:space="preserve">mmunen fekk inn nesten 90 svar. Det kom elles inn nesten 140 private merknader og 6 offentleg fråsegn. </w:t>
      </w:r>
    </w:p>
    <w:p w14:paraId="4644BF7D" w14:textId="77777777" w:rsidR="0070160A" w:rsidRPr="002A5730" w:rsidRDefault="0070160A" w:rsidP="00D92D5B">
      <w:pPr>
        <w:pStyle w:val="Brdtekst"/>
      </w:pPr>
    </w:p>
    <w:p w14:paraId="5672FEB1" w14:textId="77777777" w:rsidR="00660885" w:rsidRPr="002A5730" w:rsidRDefault="00660885" w:rsidP="00D92D5B">
      <w:pPr>
        <w:pStyle w:val="Brdtekst"/>
      </w:pPr>
    </w:p>
    <w:p w14:paraId="14A1B5CE" w14:textId="77777777" w:rsidR="00C33A24" w:rsidRPr="0050711A" w:rsidRDefault="00D92D5B" w:rsidP="0050711A">
      <w:pPr>
        <w:pStyle w:val="Overskrift2"/>
        <w:numPr>
          <w:ilvl w:val="1"/>
          <w:numId w:val="23"/>
        </w:numPr>
        <w:tabs>
          <w:tab w:val="left" w:pos="579"/>
        </w:tabs>
        <w:spacing w:before="163" w:after="0"/>
      </w:pPr>
      <w:bookmarkStart w:id="26" w:name="_bookmark15"/>
      <w:bookmarkStart w:id="27" w:name="_Toc163472731"/>
      <w:bookmarkEnd w:id="26"/>
      <w:r w:rsidRPr="002A5730">
        <w:t>Kunnskaps-</w:t>
      </w:r>
      <w:r w:rsidRPr="002A5730">
        <w:rPr>
          <w:spacing w:val="-2"/>
        </w:rPr>
        <w:t xml:space="preserve"> </w:t>
      </w:r>
      <w:r w:rsidRPr="002A5730">
        <w:t xml:space="preserve">og </w:t>
      </w:r>
      <w:r w:rsidRPr="002A5730">
        <w:rPr>
          <w:spacing w:val="-2"/>
        </w:rPr>
        <w:t>utgreiingsarbeid</w:t>
      </w:r>
      <w:bookmarkEnd w:id="27"/>
    </w:p>
    <w:p w14:paraId="1AC849B9" w14:textId="77777777" w:rsidR="00D92D5B" w:rsidRPr="002A5730" w:rsidRDefault="00D92D5B" w:rsidP="00B65696">
      <w:pPr>
        <w:pStyle w:val="Brdtekst"/>
        <w:spacing w:before="147" w:line="259" w:lineRule="auto"/>
        <w:ind w:left="131" w:right="456"/>
        <w:rPr>
          <w:color w:val="181818"/>
          <w:spacing w:val="-5"/>
        </w:rPr>
      </w:pPr>
      <w:r w:rsidRPr="002A5730">
        <w:rPr>
          <w:color w:val="181818"/>
        </w:rPr>
        <w:t>Med utgangspunkt i planprogrammet, er det gjort eit omfattande utgreiingsarbeid</w:t>
      </w:r>
      <w:r w:rsidR="00442068" w:rsidRPr="002A5730">
        <w:rPr>
          <w:color w:val="181818"/>
        </w:rPr>
        <w:t>,</w:t>
      </w:r>
      <w:r w:rsidRPr="002A5730">
        <w:rPr>
          <w:color w:val="181818"/>
        </w:rPr>
        <w:t xml:space="preserve"> både av kommunen og konsulentar</w:t>
      </w:r>
      <w:r w:rsidR="00442068" w:rsidRPr="002A5730">
        <w:rPr>
          <w:color w:val="181818"/>
        </w:rPr>
        <w:t>,</w:t>
      </w:r>
      <w:r w:rsidRPr="002A5730">
        <w:rPr>
          <w:color w:val="181818"/>
        </w:rPr>
        <w:t xml:space="preserve"> som har lagt føringar for planforslaget. Tidlegare Hordaland fylkeskommune har bidratt med midlar,</w:t>
      </w:r>
      <w:r w:rsidRPr="002A5730">
        <w:rPr>
          <w:color w:val="181818"/>
          <w:spacing w:val="-2"/>
        </w:rPr>
        <w:t xml:space="preserve"> </w:t>
      </w:r>
      <w:r w:rsidRPr="002A5730">
        <w:rPr>
          <w:color w:val="181818"/>
        </w:rPr>
        <w:t>blant</w:t>
      </w:r>
      <w:r w:rsidRPr="002A5730">
        <w:rPr>
          <w:color w:val="181818"/>
          <w:spacing w:val="-2"/>
        </w:rPr>
        <w:t xml:space="preserve"> </w:t>
      </w:r>
      <w:r w:rsidRPr="002A5730">
        <w:rPr>
          <w:color w:val="181818"/>
        </w:rPr>
        <w:t>annet</w:t>
      </w:r>
      <w:r w:rsidRPr="002A5730">
        <w:rPr>
          <w:color w:val="181818"/>
          <w:spacing w:val="-4"/>
        </w:rPr>
        <w:t xml:space="preserve"> </w:t>
      </w:r>
      <w:r w:rsidRPr="002A5730">
        <w:rPr>
          <w:color w:val="181818"/>
        </w:rPr>
        <w:t>200.000</w:t>
      </w:r>
      <w:r w:rsidRPr="002A5730">
        <w:rPr>
          <w:color w:val="181818"/>
          <w:spacing w:val="-2"/>
        </w:rPr>
        <w:t xml:space="preserve"> </w:t>
      </w:r>
      <w:r w:rsidRPr="002A5730">
        <w:rPr>
          <w:color w:val="181818"/>
        </w:rPr>
        <w:t>til</w:t>
      </w:r>
      <w:r w:rsidRPr="002A5730">
        <w:rPr>
          <w:color w:val="181818"/>
          <w:spacing w:val="-3"/>
        </w:rPr>
        <w:t xml:space="preserve"> </w:t>
      </w:r>
      <w:r w:rsidRPr="002A5730">
        <w:rPr>
          <w:color w:val="181818"/>
        </w:rPr>
        <w:t>utarbeiding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ei</w:t>
      </w:r>
      <w:r w:rsidRPr="002A5730">
        <w:rPr>
          <w:color w:val="181818"/>
          <w:spacing w:val="-2"/>
        </w:rPr>
        <w:t xml:space="preserve"> </w:t>
      </w:r>
      <w:r w:rsidRPr="002A5730">
        <w:rPr>
          <w:color w:val="181818"/>
        </w:rPr>
        <w:t>stads-</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moglegheitsanalyse</w:t>
      </w:r>
      <w:r w:rsidRPr="002A5730">
        <w:rPr>
          <w:color w:val="181818"/>
          <w:spacing w:val="-1"/>
        </w:rPr>
        <w:t xml:space="preserve"> </w:t>
      </w:r>
      <w:r w:rsidRPr="002A5730">
        <w:rPr>
          <w:color w:val="181818"/>
        </w:rPr>
        <w:t>for</w:t>
      </w:r>
      <w:r w:rsidRPr="002A5730">
        <w:rPr>
          <w:color w:val="181818"/>
          <w:spacing w:val="-2"/>
        </w:rPr>
        <w:t xml:space="preserve"> </w:t>
      </w:r>
      <w:r w:rsidRPr="002A5730">
        <w:rPr>
          <w:color w:val="181818"/>
        </w:rPr>
        <w:t>Osøyro.</w:t>
      </w:r>
      <w:r w:rsidRPr="002A5730">
        <w:rPr>
          <w:color w:val="181818"/>
          <w:spacing w:val="-5"/>
        </w:rPr>
        <w:t xml:space="preserve"> </w:t>
      </w:r>
      <w:r w:rsidRPr="002A5730">
        <w:rPr>
          <w:color w:val="181818"/>
        </w:rPr>
        <w:t>Samarbeid</w:t>
      </w:r>
      <w:r w:rsidRPr="002A5730">
        <w:rPr>
          <w:color w:val="181818"/>
          <w:spacing w:val="-3"/>
        </w:rPr>
        <w:t xml:space="preserve"> </w:t>
      </w:r>
      <w:r w:rsidRPr="002A5730">
        <w:rPr>
          <w:color w:val="181818"/>
        </w:rPr>
        <w:t>med</w:t>
      </w:r>
      <w:r w:rsidRPr="002A5730">
        <w:rPr>
          <w:color w:val="181818"/>
          <w:spacing w:val="-4"/>
        </w:rPr>
        <w:t xml:space="preserve"> fylkeskommunen </w:t>
      </w:r>
      <w:r w:rsidRPr="002A5730">
        <w:rPr>
          <w:color w:val="181818"/>
        </w:rPr>
        <w:t>har vore</w:t>
      </w:r>
      <w:r w:rsidRPr="002A5730">
        <w:rPr>
          <w:color w:val="181818"/>
          <w:spacing w:val="-2"/>
        </w:rPr>
        <w:t xml:space="preserve"> </w:t>
      </w:r>
      <w:r w:rsidRPr="002A5730">
        <w:rPr>
          <w:color w:val="181818"/>
        </w:rPr>
        <w:t>viktig</w:t>
      </w:r>
      <w:r w:rsidRPr="002A5730">
        <w:rPr>
          <w:color w:val="181818"/>
          <w:spacing w:val="-1"/>
        </w:rPr>
        <w:t xml:space="preserve"> </w:t>
      </w:r>
      <w:r w:rsidRPr="002A5730">
        <w:rPr>
          <w:color w:val="181818"/>
        </w:rPr>
        <w:t>i</w:t>
      </w:r>
      <w:r w:rsidRPr="002A5730">
        <w:rPr>
          <w:color w:val="181818"/>
          <w:spacing w:val="-3"/>
        </w:rPr>
        <w:t xml:space="preserve"> </w:t>
      </w:r>
      <w:r w:rsidRPr="002A5730">
        <w:rPr>
          <w:color w:val="181818"/>
        </w:rPr>
        <w:t>arbeidet</w:t>
      </w:r>
      <w:r w:rsidRPr="002A5730">
        <w:rPr>
          <w:color w:val="181818"/>
          <w:spacing w:val="-2"/>
        </w:rPr>
        <w:t xml:space="preserve"> </w:t>
      </w:r>
      <w:r w:rsidRPr="002A5730">
        <w:rPr>
          <w:color w:val="181818"/>
        </w:rPr>
        <w:t>med å satse på utvikling</w:t>
      </w:r>
      <w:r w:rsidRPr="002A5730">
        <w:rPr>
          <w:color w:val="181818"/>
          <w:spacing w:val="-1"/>
        </w:rPr>
        <w:t xml:space="preserve"> </w:t>
      </w:r>
      <w:r w:rsidRPr="002A5730">
        <w:rPr>
          <w:color w:val="181818"/>
        </w:rPr>
        <w:t>av regionsenteret.</w:t>
      </w:r>
      <w:r w:rsidRPr="002A5730">
        <w:rPr>
          <w:color w:val="181818"/>
          <w:spacing w:val="-3"/>
        </w:rPr>
        <w:t xml:space="preserve"> </w:t>
      </w:r>
      <w:r w:rsidRPr="002A5730">
        <w:rPr>
          <w:color w:val="181818"/>
        </w:rPr>
        <w:t>Følgjande</w:t>
      </w:r>
      <w:r w:rsidRPr="002A5730">
        <w:rPr>
          <w:color w:val="181818"/>
          <w:spacing w:val="-2"/>
        </w:rPr>
        <w:t xml:space="preserve"> </w:t>
      </w:r>
      <w:r w:rsidRPr="002A5730">
        <w:rPr>
          <w:color w:val="181818"/>
        </w:rPr>
        <w:t>kunnskap og utgreiingar</w:t>
      </w:r>
      <w:r w:rsidRPr="002A5730">
        <w:rPr>
          <w:color w:val="181818"/>
          <w:spacing w:val="-3"/>
        </w:rPr>
        <w:t xml:space="preserve"> </w:t>
      </w:r>
      <w:r w:rsidRPr="002A5730">
        <w:rPr>
          <w:color w:val="181818"/>
        </w:rPr>
        <w:t>er lagt til grunn og er vedlegg til planen:</w:t>
      </w:r>
    </w:p>
    <w:p w14:paraId="10C1064B" w14:textId="77777777" w:rsidR="00D92D5B" w:rsidRPr="002A5730" w:rsidRDefault="00D92D5B" w:rsidP="00C3418F">
      <w:pPr>
        <w:pStyle w:val="Listeavsnitt"/>
        <w:numPr>
          <w:ilvl w:val="0"/>
          <w:numId w:val="17"/>
        </w:numPr>
        <w:tabs>
          <w:tab w:val="left" w:pos="851"/>
          <w:tab w:val="left" w:pos="852"/>
        </w:tabs>
        <w:spacing w:before="160" w:after="200" w:line="288" w:lineRule="auto"/>
        <w:ind w:hanging="361"/>
      </w:pPr>
      <w:r w:rsidRPr="002A5730">
        <w:rPr>
          <w:color w:val="181818"/>
        </w:rPr>
        <w:t>Stadanalyse</w:t>
      </w:r>
      <w:r w:rsidRPr="002A5730">
        <w:rPr>
          <w:color w:val="181818"/>
          <w:spacing w:val="-6"/>
        </w:rPr>
        <w:t xml:space="preserve"> </w:t>
      </w:r>
      <w:r w:rsidRPr="002A5730">
        <w:rPr>
          <w:color w:val="181818"/>
        </w:rPr>
        <w:t>og</w:t>
      </w:r>
      <w:r w:rsidRPr="002A5730">
        <w:rPr>
          <w:color w:val="181818"/>
          <w:spacing w:val="-6"/>
        </w:rPr>
        <w:t xml:space="preserve"> </w:t>
      </w:r>
      <w:r w:rsidRPr="002A5730">
        <w:rPr>
          <w:color w:val="181818"/>
        </w:rPr>
        <w:t>moglegheitsstudie</w:t>
      </w:r>
      <w:r w:rsidRPr="002A5730">
        <w:rPr>
          <w:color w:val="181818"/>
          <w:spacing w:val="-5"/>
        </w:rPr>
        <w:t xml:space="preserve"> </w:t>
      </w:r>
      <w:r w:rsidRPr="002A5730">
        <w:rPr>
          <w:color w:val="181818"/>
        </w:rPr>
        <w:t>Osøyro</w:t>
      </w:r>
      <w:r w:rsidRPr="002A5730">
        <w:rPr>
          <w:color w:val="181818"/>
          <w:spacing w:val="-2"/>
        </w:rPr>
        <w:t xml:space="preserve"> </w:t>
      </w:r>
      <w:r w:rsidRPr="002A5730">
        <w:rPr>
          <w:color w:val="181818"/>
        </w:rPr>
        <w:t>–</w:t>
      </w:r>
      <w:r w:rsidRPr="002A5730">
        <w:rPr>
          <w:color w:val="181818"/>
          <w:spacing w:val="-3"/>
        </w:rPr>
        <w:t xml:space="preserve"> </w:t>
      </w:r>
      <w:r w:rsidRPr="002A5730">
        <w:rPr>
          <w:color w:val="181818"/>
        </w:rPr>
        <w:t>Liv</w:t>
      </w:r>
      <w:r w:rsidRPr="002A5730">
        <w:rPr>
          <w:color w:val="181818"/>
          <w:spacing w:val="-2"/>
        </w:rPr>
        <w:t xml:space="preserve"> </w:t>
      </w:r>
      <w:r w:rsidRPr="002A5730">
        <w:rPr>
          <w:color w:val="181818"/>
        </w:rPr>
        <w:t>på</w:t>
      </w:r>
      <w:r w:rsidRPr="002A5730">
        <w:rPr>
          <w:color w:val="181818"/>
          <w:spacing w:val="-7"/>
        </w:rPr>
        <w:t xml:space="preserve"> </w:t>
      </w:r>
      <w:r w:rsidRPr="002A5730">
        <w:rPr>
          <w:color w:val="181818"/>
        </w:rPr>
        <w:t>Øyro,</w:t>
      </w:r>
      <w:r w:rsidRPr="002A5730">
        <w:rPr>
          <w:color w:val="181818"/>
          <w:spacing w:val="-5"/>
        </w:rPr>
        <w:t xml:space="preserve"> </w:t>
      </w:r>
      <w:r w:rsidRPr="002A5730">
        <w:rPr>
          <w:color w:val="181818"/>
          <w:spacing w:val="-4"/>
        </w:rPr>
        <w:t>2014</w:t>
      </w:r>
    </w:p>
    <w:p w14:paraId="581B14AE" w14:textId="77777777" w:rsidR="00D92D5B" w:rsidRPr="002A5730" w:rsidRDefault="00D92D5B" w:rsidP="00C3418F">
      <w:pPr>
        <w:pStyle w:val="Listeavsnitt"/>
        <w:numPr>
          <w:ilvl w:val="0"/>
          <w:numId w:val="17"/>
        </w:numPr>
        <w:tabs>
          <w:tab w:val="left" w:pos="851"/>
          <w:tab w:val="left" w:pos="852"/>
        </w:tabs>
        <w:spacing w:before="19" w:after="200" w:line="288" w:lineRule="auto"/>
        <w:ind w:hanging="361"/>
      </w:pPr>
      <w:r w:rsidRPr="002A5730">
        <w:rPr>
          <w:color w:val="181818"/>
        </w:rPr>
        <w:t>Landskapsanalyse</w:t>
      </w:r>
      <w:r w:rsidRPr="002A5730">
        <w:rPr>
          <w:color w:val="181818"/>
          <w:spacing w:val="-7"/>
        </w:rPr>
        <w:t xml:space="preserve"> </w:t>
      </w:r>
      <w:r w:rsidRPr="002A5730">
        <w:rPr>
          <w:color w:val="181818"/>
        </w:rPr>
        <w:t>Os</w:t>
      </w:r>
      <w:r w:rsidRPr="002A5730">
        <w:rPr>
          <w:color w:val="181818"/>
          <w:spacing w:val="-10"/>
        </w:rPr>
        <w:t xml:space="preserve"> </w:t>
      </w:r>
      <w:r w:rsidRPr="002A5730">
        <w:rPr>
          <w:color w:val="181818"/>
        </w:rPr>
        <w:t>kommune,</w:t>
      </w:r>
      <w:r w:rsidRPr="002A5730">
        <w:rPr>
          <w:color w:val="181818"/>
          <w:spacing w:val="-9"/>
        </w:rPr>
        <w:t xml:space="preserve"> </w:t>
      </w:r>
      <w:r w:rsidRPr="002A5730">
        <w:rPr>
          <w:color w:val="181818"/>
          <w:spacing w:val="-4"/>
        </w:rPr>
        <w:t>2019</w:t>
      </w:r>
    </w:p>
    <w:p w14:paraId="21F54236" w14:textId="77777777" w:rsidR="00D92D5B" w:rsidRPr="002A5730" w:rsidRDefault="00B65696" w:rsidP="00C3418F">
      <w:pPr>
        <w:pStyle w:val="Listeavsnitt"/>
        <w:numPr>
          <w:ilvl w:val="0"/>
          <w:numId w:val="17"/>
        </w:numPr>
        <w:tabs>
          <w:tab w:val="left" w:pos="851"/>
          <w:tab w:val="left" w:pos="852"/>
        </w:tabs>
        <w:spacing w:after="200" w:line="288" w:lineRule="auto"/>
        <w:ind w:hanging="361"/>
      </w:pPr>
      <w:r w:rsidRPr="002A5730">
        <w:rPr>
          <w:color w:val="181818"/>
        </w:rPr>
        <w:t>European</w:t>
      </w:r>
      <w:r w:rsidR="00D92D5B" w:rsidRPr="002A5730">
        <w:rPr>
          <w:color w:val="181818"/>
          <w:spacing w:val="-9"/>
        </w:rPr>
        <w:t xml:space="preserve"> </w:t>
      </w:r>
      <w:r w:rsidR="00D92D5B" w:rsidRPr="002A5730">
        <w:rPr>
          <w:color w:val="181818"/>
        </w:rPr>
        <w:t>vinnarprosjekt,</w:t>
      </w:r>
      <w:r w:rsidR="00D92D5B" w:rsidRPr="002A5730">
        <w:rPr>
          <w:color w:val="181818"/>
          <w:spacing w:val="-8"/>
        </w:rPr>
        <w:t xml:space="preserve"> </w:t>
      </w:r>
      <w:r w:rsidR="00D92D5B" w:rsidRPr="002A5730">
        <w:rPr>
          <w:color w:val="181818"/>
          <w:spacing w:val="-4"/>
        </w:rPr>
        <w:t>2015</w:t>
      </w:r>
    </w:p>
    <w:p w14:paraId="58F9D3C7" w14:textId="77777777" w:rsidR="00D92D5B" w:rsidRPr="002A5730" w:rsidRDefault="00D92D5B" w:rsidP="00C3418F">
      <w:pPr>
        <w:pStyle w:val="Listeavsnitt"/>
        <w:numPr>
          <w:ilvl w:val="0"/>
          <w:numId w:val="17"/>
        </w:numPr>
        <w:tabs>
          <w:tab w:val="left" w:pos="851"/>
          <w:tab w:val="left" w:pos="852"/>
        </w:tabs>
        <w:spacing w:after="200" w:line="288" w:lineRule="auto"/>
        <w:ind w:hanging="361"/>
      </w:pPr>
      <w:r w:rsidRPr="002A5730">
        <w:rPr>
          <w:color w:val="181818"/>
        </w:rPr>
        <w:t>Handelanalyse</w:t>
      </w:r>
      <w:r w:rsidRPr="002A5730">
        <w:rPr>
          <w:color w:val="181818"/>
          <w:spacing w:val="-4"/>
        </w:rPr>
        <w:t xml:space="preserve"> </w:t>
      </w:r>
      <w:r w:rsidRPr="002A5730">
        <w:rPr>
          <w:color w:val="181818"/>
        </w:rPr>
        <w:t>for</w:t>
      </w:r>
      <w:r w:rsidRPr="002A5730">
        <w:rPr>
          <w:color w:val="181818"/>
          <w:spacing w:val="-5"/>
        </w:rPr>
        <w:t xml:space="preserve"> </w:t>
      </w:r>
      <w:r w:rsidRPr="002A5730">
        <w:rPr>
          <w:color w:val="181818"/>
        </w:rPr>
        <w:t>Osøyro,</w:t>
      </w:r>
      <w:r w:rsidRPr="002A5730">
        <w:rPr>
          <w:color w:val="181818"/>
          <w:spacing w:val="-5"/>
        </w:rPr>
        <w:t xml:space="preserve"> </w:t>
      </w:r>
      <w:r w:rsidRPr="002A5730">
        <w:rPr>
          <w:color w:val="181818"/>
          <w:spacing w:val="-4"/>
        </w:rPr>
        <w:t>2017</w:t>
      </w:r>
    </w:p>
    <w:p w14:paraId="033E620C" w14:textId="77777777" w:rsidR="00D92D5B" w:rsidRPr="002A5730" w:rsidRDefault="00D92D5B" w:rsidP="00C3418F">
      <w:pPr>
        <w:pStyle w:val="Listeavsnitt"/>
        <w:numPr>
          <w:ilvl w:val="0"/>
          <w:numId w:val="17"/>
        </w:numPr>
        <w:tabs>
          <w:tab w:val="left" w:pos="851"/>
          <w:tab w:val="left" w:pos="852"/>
        </w:tabs>
        <w:spacing w:after="200" w:line="288" w:lineRule="auto"/>
        <w:ind w:hanging="361"/>
      </w:pPr>
      <w:r w:rsidRPr="002A5730">
        <w:rPr>
          <w:color w:val="181818"/>
        </w:rPr>
        <w:t>Overordna</w:t>
      </w:r>
      <w:r w:rsidRPr="002A5730">
        <w:rPr>
          <w:color w:val="181818"/>
          <w:spacing w:val="-8"/>
        </w:rPr>
        <w:t xml:space="preserve"> </w:t>
      </w:r>
      <w:r w:rsidRPr="002A5730">
        <w:rPr>
          <w:color w:val="181818"/>
        </w:rPr>
        <w:t>Støyanalyse,</w:t>
      </w:r>
      <w:r w:rsidRPr="002A5730">
        <w:rPr>
          <w:color w:val="181818"/>
          <w:spacing w:val="-8"/>
        </w:rPr>
        <w:t xml:space="preserve"> </w:t>
      </w:r>
      <w:r w:rsidRPr="002A5730">
        <w:rPr>
          <w:color w:val="181818"/>
          <w:spacing w:val="-4"/>
        </w:rPr>
        <w:t>2019</w:t>
      </w:r>
    </w:p>
    <w:p w14:paraId="0B44174B" w14:textId="77777777" w:rsidR="00D92D5B" w:rsidRPr="002A5730" w:rsidRDefault="00D92D5B" w:rsidP="00C3418F">
      <w:pPr>
        <w:pStyle w:val="Listeavsnitt"/>
        <w:numPr>
          <w:ilvl w:val="0"/>
          <w:numId w:val="17"/>
        </w:numPr>
        <w:tabs>
          <w:tab w:val="left" w:pos="851"/>
          <w:tab w:val="left" w:pos="852"/>
        </w:tabs>
        <w:spacing w:before="20" w:after="200" w:line="288" w:lineRule="auto"/>
        <w:ind w:hanging="361"/>
      </w:pPr>
      <w:r w:rsidRPr="002A5730">
        <w:rPr>
          <w:color w:val="181818"/>
        </w:rPr>
        <w:t>Studietur</w:t>
      </w:r>
      <w:r w:rsidRPr="002A5730">
        <w:rPr>
          <w:color w:val="181818"/>
          <w:spacing w:val="-8"/>
        </w:rPr>
        <w:t xml:space="preserve"> </w:t>
      </w:r>
      <w:r w:rsidRPr="002A5730">
        <w:rPr>
          <w:color w:val="181818"/>
        </w:rPr>
        <w:t>attraktiv</w:t>
      </w:r>
      <w:r w:rsidRPr="002A5730">
        <w:rPr>
          <w:color w:val="181818"/>
          <w:spacing w:val="-6"/>
        </w:rPr>
        <w:t xml:space="preserve"> </w:t>
      </w:r>
      <w:r w:rsidRPr="002A5730">
        <w:rPr>
          <w:color w:val="181818"/>
        </w:rPr>
        <w:t>byutvikling,</w:t>
      </w:r>
      <w:r w:rsidRPr="002A5730">
        <w:rPr>
          <w:color w:val="181818"/>
          <w:spacing w:val="-7"/>
        </w:rPr>
        <w:t xml:space="preserve"> </w:t>
      </w:r>
      <w:r w:rsidRPr="002A5730">
        <w:rPr>
          <w:color w:val="181818"/>
        </w:rPr>
        <w:t>politikarar</w:t>
      </w:r>
      <w:r w:rsidRPr="002A5730">
        <w:rPr>
          <w:color w:val="181818"/>
          <w:spacing w:val="-8"/>
        </w:rPr>
        <w:t xml:space="preserve"> </w:t>
      </w:r>
      <w:r w:rsidRPr="002A5730">
        <w:rPr>
          <w:color w:val="181818"/>
        </w:rPr>
        <w:t>og</w:t>
      </w:r>
      <w:r w:rsidRPr="002A5730">
        <w:rPr>
          <w:color w:val="181818"/>
          <w:spacing w:val="-8"/>
        </w:rPr>
        <w:t xml:space="preserve"> </w:t>
      </w:r>
      <w:r w:rsidRPr="002A5730">
        <w:rPr>
          <w:color w:val="181818"/>
        </w:rPr>
        <w:t>administrasjon</w:t>
      </w:r>
      <w:r w:rsidRPr="002A5730">
        <w:rPr>
          <w:color w:val="181818"/>
          <w:spacing w:val="-9"/>
        </w:rPr>
        <w:t xml:space="preserve"> </w:t>
      </w:r>
      <w:r w:rsidRPr="002A5730">
        <w:rPr>
          <w:color w:val="181818"/>
          <w:spacing w:val="-4"/>
        </w:rPr>
        <w:t>2017</w:t>
      </w:r>
    </w:p>
    <w:p w14:paraId="4E3E3CD0" w14:textId="77777777" w:rsidR="00D92D5B" w:rsidRPr="002A5730" w:rsidRDefault="00D92D5B" w:rsidP="00C3418F">
      <w:pPr>
        <w:pStyle w:val="Listeavsnitt"/>
        <w:numPr>
          <w:ilvl w:val="0"/>
          <w:numId w:val="17"/>
        </w:numPr>
        <w:tabs>
          <w:tab w:val="left" w:pos="851"/>
          <w:tab w:val="left" w:pos="852"/>
        </w:tabs>
        <w:spacing w:before="21" w:after="200" w:line="288" w:lineRule="auto"/>
        <w:ind w:hanging="361"/>
      </w:pPr>
      <w:r w:rsidRPr="002A5730">
        <w:rPr>
          <w:color w:val="181818"/>
        </w:rPr>
        <w:t>Spørjeundersøking</w:t>
      </w:r>
      <w:r w:rsidRPr="002A5730">
        <w:rPr>
          <w:color w:val="181818"/>
          <w:spacing w:val="-8"/>
        </w:rPr>
        <w:t xml:space="preserve"> </w:t>
      </w:r>
      <w:r w:rsidRPr="002A5730">
        <w:rPr>
          <w:color w:val="181818"/>
        </w:rPr>
        <w:t>blant</w:t>
      </w:r>
      <w:r w:rsidRPr="002A5730">
        <w:rPr>
          <w:color w:val="181818"/>
          <w:spacing w:val="-6"/>
        </w:rPr>
        <w:t xml:space="preserve"> </w:t>
      </w:r>
      <w:r w:rsidRPr="002A5730">
        <w:rPr>
          <w:color w:val="181818"/>
        </w:rPr>
        <w:t>barn</w:t>
      </w:r>
      <w:r w:rsidRPr="002A5730">
        <w:rPr>
          <w:color w:val="181818"/>
          <w:spacing w:val="-8"/>
        </w:rPr>
        <w:t xml:space="preserve"> </w:t>
      </w:r>
      <w:r w:rsidRPr="002A5730">
        <w:rPr>
          <w:color w:val="181818"/>
        </w:rPr>
        <w:t>og</w:t>
      </w:r>
      <w:r w:rsidRPr="002A5730">
        <w:rPr>
          <w:color w:val="181818"/>
          <w:spacing w:val="-7"/>
        </w:rPr>
        <w:t xml:space="preserve"> </w:t>
      </w:r>
      <w:r w:rsidRPr="002A5730">
        <w:rPr>
          <w:color w:val="181818"/>
        </w:rPr>
        <w:t>ungdomsfamiliar,</w:t>
      </w:r>
      <w:r w:rsidRPr="002A5730">
        <w:rPr>
          <w:color w:val="181818"/>
          <w:spacing w:val="-8"/>
        </w:rPr>
        <w:t xml:space="preserve"> </w:t>
      </w:r>
      <w:r w:rsidRPr="002A5730">
        <w:rPr>
          <w:color w:val="181818"/>
          <w:spacing w:val="-4"/>
        </w:rPr>
        <w:t>2018</w:t>
      </w:r>
    </w:p>
    <w:p w14:paraId="44AFDA9C" w14:textId="77777777" w:rsidR="00D92D5B" w:rsidRPr="002A5730" w:rsidRDefault="00D92D5B" w:rsidP="00C3418F">
      <w:pPr>
        <w:pStyle w:val="Listeavsnitt"/>
        <w:numPr>
          <w:ilvl w:val="0"/>
          <w:numId w:val="17"/>
        </w:numPr>
        <w:tabs>
          <w:tab w:val="left" w:pos="851"/>
          <w:tab w:val="left" w:pos="852"/>
        </w:tabs>
        <w:spacing w:after="200" w:line="288" w:lineRule="auto"/>
        <w:ind w:hanging="361"/>
      </w:pPr>
      <w:r w:rsidRPr="002A5730">
        <w:rPr>
          <w:color w:val="181818"/>
        </w:rPr>
        <w:t>Forvaltningsplan</w:t>
      </w:r>
      <w:r w:rsidRPr="002A5730">
        <w:rPr>
          <w:color w:val="181818"/>
          <w:spacing w:val="-7"/>
        </w:rPr>
        <w:t xml:space="preserve"> </w:t>
      </w:r>
      <w:r w:rsidRPr="002A5730">
        <w:rPr>
          <w:color w:val="181818"/>
        </w:rPr>
        <w:t>for</w:t>
      </w:r>
      <w:r w:rsidRPr="002A5730">
        <w:rPr>
          <w:color w:val="181818"/>
          <w:spacing w:val="-5"/>
        </w:rPr>
        <w:t xml:space="preserve"> </w:t>
      </w:r>
      <w:r w:rsidRPr="002A5730">
        <w:rPr>
          <w:color w:val="181818"/>
          <w:spacing w:val="-2"/>
        </w:rPr>
        <w:t>Oselvvassdraget</w:t>
      </w:r>
    </w:p>
    <w:p w14:paraId="2962622C" w14:textId="77777777" w:rsidR="00D92D5B" w:rsidRPr="002A5730" w:rsidRDefault="00D92D5B" w:rsidP="00C3418F">
      <w:pPr>
        <w:pStyle w:val="Listeavsnitt"/>
        <w:numPr>
          <w:ilvl w:val="0"/>
          <w:numId w:val="17"/>
        </w:numPr>
        <w:tabs>
          <w:tab w:val="left" w:pos="851"/>
          <w:tab w:val="left" w:pos="852"/>
        </w:tabs>
        <w:spacing w:before="41" w:after="200" w:line="288" w:lineRule="auto"/>
        <w:ind w:hanging="361"/>
      </w:pPr>
      <w:r w:rsidRPr="002A5730">
        <w:rPr>
          <w:color w:val="181818"/>
        </w:rPr>
        <w:t>BAS-</w:t>
      </w:r>
      <w:r w:rsidRPr="002A5730">
        <w:rPr>
          <w:color w:val="181818"/>
          <w:spacing w:val="-2"/>
        </w:rPr>
        <w:t xml:space="preserve"> studentprosjekt</w:t>
      </w:r>
    </w:p>
    <w:p w14:paraId="3E5D011C" w14:textId="77777777" w:rsidR="00D92D5B" w:rsidRPr="002A5730" w:rsidRDefault="00D92D5B" w:rsidP="00C3418F">
      <w:pPr>
        <w:pStyle w:val="Listeavsnitt"/>
        <w:numPr>
          <w:ilvl w:val="0"/>
          <w:numId w:val="17"/>
        </w:numPr>
        <w:tabs>
          <w:tab w:val="left" w:pos="851"/>
          <w:tab w:val="left" w:pos="852"/>
        </w:tabs>
        <w:spacing w:after="200" w:line="288" w:lineRule="auto"/>
        <w:ind w:hanging="361"/>
      </w:pPr>
      <w:r w:rsidRPr="002A5730">
        <w:rPr>
          <w:color w:val="181818"/>
        </w:rPr>
        <w:t>Stadanalyse</w:t>
      </w:r>
      <w:r w:rsidRPr="002A5730">
        <w:rPr>
          <w:color w:val="181818"/>
          <w:spacing w:val="-9"/>
        </w:rPr>
        <w:t xml:space="preserve"> </w:t>
      </w:r>
      <w:r w:rsidRPr="002A5730">
        <w:rPr>
          <w:color w:val="181818"/>
        </w:rPr>
        <w:t>og</w:t>
      </w:r>
      <w:r w:rsidRPr="002A5730">
        <w:rPr>
          <w:color w:val="181818"/>
          <w:spacing w:val="-10"/>
        </w:rPr>
        <w:t xml:space="preserve"> </w:t>
      </w:r>
      <w:r w:rsidRPr="002A5730">
        <w:rPr>
          <w:color w:val="181818"/>
        </w:rPr>
        <w:t>moglegheitsstudie</w:t>
      </w:r>
      <w:r w:rsidRPr="002A5730">
        <w:rPr>
          <w:color w:val="181818"/>
          <w:spacing w:val="-8"/>
        </w:rPr>
        <w:t xml:space="preserve"> </w:t>
      </w:r>
      <w:r w:rsidRPr="002A5730">
        <w:rPr>
          <w:color w:val="181818"/>
        </w:rPr>
        <w:t>Finnebrekka,</w:t>
      </w:r>
      <w:r w:rsidRPr="002A5730">
        <w:rPr>
          <w:color w:val="181818"/>
          <w:spacing w:val="-8"/>
        </w:rPr>
        <w:t xml:space="preserve"> </w:t>
      </w:r>
      <w:r w:rsidRPr="002A5730">
        <w:rPr>
          <w:color w:val="181818"/>
          <w:spacing w:val="-4"/>
        </w:rPr>
        <w:t>2017</w:t>
      </w:r>
    </w:p>
    <w:p w14:paraId="110061D2" w14:textId="77777777" w:rsidR="00D92D5B" w:rsidRPr="002A5730" w:rsidRDefault="00D92D5B" w:rsidP="00C3418F">
      <w:pPr>
        <w:pStyle w:val="Listeavsnitt"/>
        <w:numPr>
          <w:ilvl w:val="0"/>
          <w:numId w:val="17"/>
        </w:numPr>
        <w:tabs>
          <w:tab w:val="left" w:pos="851"/>
          <w:tab w:val="left" w:pos="852"/>
        </w:tabs>
        <w:spacing w:before="7" w:after="200" w:line="288" w:lineRule="auto"/>
        <w:ind w:hanging="361"/>
        <w:rPr>
          <w:sz w:val="29"/>
        </w:rPr>
      </w:pPr>
      <w:r w:rsidRPr="002A5730">
        <w:rPr>
          <w:color w:val="181818"/>
        </w:rPr>
        <w:t>Stadanalyse</w:t>
      </w:r>
      <w:r w:rsidRPr="002A5730">
        <w:rPr>
          <w:color w:val="181818"/>
          <w:spacing w:val="-9"/>
        </w:rPr>
        <w:t xml:space="preserve"> </w:t>
      </w:r>
      <w:r w:rsidRPr="002A5730">
        <w:rPr>
          <w:color w:val="181818"/>
        </w:rPr>
        <w:t>og</w:t>
      </w:r>
      <w:r w:rsidRPr="002A5730">
        <w:rPr>
          <w:color w:val="181818"/>
          <w:spacing w:val="-8"/>
        </w:rPr>
        <w:t xml:space="preserve"> </w:t>
      </w:r>
      <w:r w:rsidRPr="002A5730">
        <w:rPr>
          <w:color w:val="181818"/>
        </w:rPr>
        <w:t>moglegheitsstudie</w:t>
      </w:r>
      <w:r w:rsidRPr="002A5730">
        <w:rPr>
          <w:color w:val="181818"/>
          <w:spacing w:val="-7"/>
        </w:rPr>
        <w:t xml:space="preserve"> </w:t>
      </w:r>
      <w:r w:rsidRPr="002A5730">
        <w:rPr>
          <w:color w:val="181818"/>
          <w:spacing w:val="-2"/>
        </w:rPr>
        <w:t>Steinneset</w:t>
      </w:r>
    </w:p>
    <w:p w14:paraId="56B5762D" w14:textId="77777777" w:rsidR="00D92D5B" w:rsidRPr="002A5730" w:rsidRDefault="00D92D5B" w:rsidP="00C3418F">
      <w:pPr>
        <w:pStyle w:val="Listeavsnitt"/>
        <w:numPr>
          <w:ilvl w:val="0"/>
          <w:numId w:val="17"/>
        </w:numPr>
        <w:tabs>
          <w:tab w:val="left" w:pos="851"/>
          <w:tab w:val="left" w:pos="852"/>
        </w:tabs>
        <w:spacing w:before="7" w:after="200" w:line="288" w:lineRule="auto"/>
        <w:ind w:hanging="361"/>
        <w:rPr>
          <w:sz w:val="29"/>
        </w:rPr>
      </w:pPr>
      <w:bookmarkStart w:id="28" w:name="_bookmark16"/>
      <w:bookmarkEnd w:id="28"/>
    </w:p>
    <w:p w14:paraId="0A8381BB" w14:textId="77777777" w:rsidR="00D92D5B" w:rsidRPr="002A5730" w:rsidRDefault="00D92D5B" w:rsidP="00C3418F">
      <w:pPr>
        <w:pStyle w:val="Overskrift2"/>
        <w:numPr>
          <w:ilvl w:val="1"/>
          <w:numId w:val="23"/>
        </w:numPr>
        <w:tabs>
          <w:tab w:val="left" w:pos="579"/>
        </w:tabs>
        <w:spacing w:before="80" w:after="0"/>
      </w:pPr>
      <w:bookmarkStart w:id="29" w:name="_Toc163472732"/>
      <w:r w:rsidRPr="002A5730">
        <w:t>Innspel</w:t>
      </w:r>
      <w:r w:rsidRPr="002A5730">
        <w:rPr>
          <w:spacing w:val="-3"/>
        </w:rPr>
        <w:t xml:space="preserve"> </w:t>
      </w:r>
      <w:r w:rsidRPr="002A5730">
        <w:t>til</w:t>
      </w:r>
      <w:r w:rsidRPr="002A5730">
        <w:rPr>
          <w:spacing w:val="-2"/>
        </w:rPr>
        <w:t xml:space="preserve"> planprogrammet</w:t>
      </w:r>
      <w:bookmarkEnd w:id="29"/>
    </w:p>
    <w:p w14:paraId="72148D31" w14:textId="77777777" w:rsidR="00D92D5B" w:rsidRPr="002A5730" w:rsidRDefault="00D92D5B" w:rsidP="00D92D5B">
      <w:pPr>
        <w:pStyle w:val="Brdtekst"/>
        <w:spacing w:before="148" w:line="259" w:lineRule="auto"/>
        <w:ind w:left="131" w:right="456"/>
      </w:pPr>
      <w:r w:rsidRPr="002A5730">
        <w:t>Planprogram for planarbeidet var lagt ut på høyring 30.03.2016.</w:t>
      </w:r>
      <w:r w:rsidRPr="002A5730">
        <w:rPr>
          <w:spacing w:val="-1"/>
        </w:rPr>
        <w:t xml:space="preserve"> </w:t>
      </w:r>
      <w:r w:rsidRPr="002A5730">
        <w:t>Der kom det inn 18 private og 14 offentlege merknader</w:t>
      </w:r>
      <w:r w:rsidRPr="002A5730">
        <w:rPr>
          <w:spacing w:val="-4"/>
        </w:rPr>
        <w:t xml:space="preserve"> </w:t>
      </w:r>
      <w:r w:rsidRPr="002A5730">
        <w:t>og</w:t>
      </w:r>
      <w:r w:rsidRPr="002A5730">
        <w:rPr>
          <w:spacing w:val="-3"/>
        </w:rPr>
        <w:t xml:space="preserve"> </w:t>
      </w:r>
      <w:r w:rsidRPr="002A5730">
        <w:t>innspel</w:t>
      </w:r>
      <w:r w:rsidRPr="002A5730">
        <w:rPr>
          <w:spacing w:val="-2"/>
        </w:rPr>
        <w:t xml:space="preserve"> </w:t>
      </w:r>
      <w:r w:rsidRPr="002A5730">
        <w:t>som</w:t>
      </w:r>
      <w:r w:rsidRPr="002A5730">
        <w:rPr>
          <w:spacing w:val="-3"/>
        </w:rPr>
        <w:t xml:space="preserve"> </w:t>
      </w:r>
      <w:r w:rsidRPr="002A5730">
        <w:t>gjaldt</w:t>
      </w:r>
      <w:r w:rsidRPr="002A5730">
        <w:rPr>
          <w:spacing w:val="-2"/>
        </w:rPr>
        <w:t xml:space="preserve"> </w:t>
      </w:r>
      <w:r w:rsidRPr="002A5730">
        <w:t>mellom</w:t>
      </w:r>
      <w:r w:rsidRPr="002A5730">
        <w:rPr>
          <w:spacing w:val="-1"/>
        </w:rPr>
        <w:t xml:space="preserve"> </w:t>
      </w:r>
      <w:r w:rsidRPr="002A5730">
        <w:t>anna</w:t>
      </w:r>
      <w:r w:rsidRPr="002A5730">
        <w:rPr>
          <w:spacing w:val="-2"/>
        </w:rPr>
        <w:t xml:space="preserve"> </w:t>
      </w:r>
      <w:r w:rsidRPr="002A5730">
        <w:t>bustad,</w:t>
      </w:r>
      <w:r w:rsidRPr="002A5730">
        <w:rPr>
          <w:spacing w:val="-5"/>
        </w:rPr>
        <w:t xml:space="preserve"> </w:t>
      </w:r>
      <w:r w:rsidRPr="002A5730">
        <w:t>næringsareal.</w:t>
      </w:r>
      <w:r w:rsidRPr="002A5730">
        <w:rPr>
          <w:spacing w:val="-3"/>
        </w:rPr>
        <w:t xml:space="preserve"> </w:t>
      </w:r>
      <w:r w:rsidRPr="002A5730">
        <w:t>Fleire</w:t>
      </w:r>
      <w:r w:rsidRPr="002A5730">
        <w:rPr>
          <w:spacing w:val="-5"/>
        </w:rPr>
        <w:t xml:space="preserve"> </w:t>
      </w:r>
      <w:r w:rsidRPr="002A5730">
        <w:t>av</w:t>
      </w:r>
      <w:r w:rsidRPr="002A5730">
        <w:rPr>
          <w:spacing w:val="-3"/>
        </w:rPr>
        <w:t xml:space="preserve"> </w:t>
      </w:r>
      <w:r w:rsidRPr="002A5730">
        <w:t>desse</w:t>
      </w:r>
      <w:r w:rsidRPr="002A5730">
        <w:rPr>
          <w:spacing w:val="-1"/>
        </w:rPr>
        <w:t xml:space="preserve"> </w:t>
      </w:r>
      <w:r w:rsidRPr="002A5730">
        <w:t>innspela er</w:t>
      </w:r>
      <w:r w:rsidRPr="002A5730">
        <w:rPr>
          <w:spacing w:val="-2"/>
        </w:rPr>
        <w:t xml:space="preserve"> </w:t>
      </w:r>
      <w:r w:rsidRPr="002A5730">
        <w:t>komne</w:t>
      </w:r>
      <w:r w:rsidRPr="002A5730">
        <w:rPr>
          <w:spacing w:val="-4"/>
        </w:rPr>
        <w:t xml:space="preserve"> </w:t>
      </w:r>
      <w:r w:rsidRPr="002A5730">
        <w:t>med</w:t>
      </w:r>
      <w:r w:rsidRPr="002A5730">
        <w:rPr>
          <w:spacing w:val="-2"/>
        </w:rPr>
        <w:t xml:space="preserve"> </w:t>
      </w:r>
      <w:r w:rsidRPr="002A5730">
        <w:t>i det vedtekne planprogrammet. Innspela er vurdert og samla i eit eige vedlegg.</w:t>
      </w:r>
    </w:p>
    <w:p w14:paraId="19797BBA" w14:textId="77777777" w:rsidR="00D92D5B" w:rsidRPr="002A5730" w:rsidRDefault="00D92D5B" w:rsidP="00D92D5B">
      <w:pPr>
        <w:pStyle w:val="Brdtekst"/>
        <w:spacing w:before="4"/>
      </w:pPr>
    </w:p>
    <w:p w14:paraId="648C49D6" w14:textId="77777777" w:rsidR="00D92D5B" w:rsidRPr="002A5730" w:rsidRDefault="00D92D5B" w:rsidP="00C3418F">
      <w:pPr>
        <w:pStyle w:val="Overskrift1"/>
        <w:numPr>
          <w:ilvl w:val="0"/>
          <w:numId w:val="23"/>
        </w:numPr>
      </w:pPr>
      <w:bookmarkStart w:id="30" w:name="_bookmark17"/>
      <w:bookmarkStart w:id="31" w:name="_Toc163472733"/>
      <w:bookmarkEnd w:id="30"/>
      <w:r w:rsidRPr="002A5730">
        <w:t>PLANSTATUS</w:t>
      </w:r>
      <w:r w:rsidRPr="002A5730">
        <w:rPr>
          <w:spacing w:val="-9"/>
        </w:rPr>
        <w:t xml:space="preserve"> </w:t>
      </w:r>
      <w:r w:rsidRPr="002A5730">
        <w:t>OG</w:t>
      </w:r>
      <w:r w:rsidRPr="002A5730">
        <w:rPr>
          <w:spacing w:val="-5"/>
        </w:rPr>
        <w:t xml:space="preserve"> </w:t>
      </w:r>
      <w:r w:rsidRPr="002A5730">
        <w:t>RAMMEFØRESETNADER</w:t>
      </w:r>
      <w:bookmarkEnd w:id="31"/>
    </w:p>
    <w:p w14:paraId="74F98A94" w14:textId="77777777" w:rsidR="008425AA" w:rsidRPr="002A5730" w:rsidRDefault="008425AA" w:rsidP="008425AA"/>
    <w:p w14:paraId="244648ED" w14:textId="77777777" w:rsidR="00D92D5B" w:rsidRPr="002A5730" w:rsidRDefault="00D92D5B" w:rsidP="00C3418F">
      <w:pPr>
        <w:pStyle w:val="Overskrift2"/>
        <w:numPr>
          <w:ilvl w:val="1"/>
          <w:numId w:val="23"/>
        </w:numPr>
        <w:tabs>
          <w:tab w:val="left" w:pos="579"/>
        </w:tabs>
        <w:spacing w:before="192" w:after="0"/>
        <w:rPr>
          <w:spacing w:val="-2"/>
        </w:rPr>
      </w:pPr>
      <w:bookmarkStart w:id="32" w:name="_bookmark18"/>
      <w:bookmarkStart w:id="33" w:name="_Toc163472734"/>
      <w:bookmarkEnd w:id="32"/>
      <w:r w:rsidRPr="002A5730">
        <w:t>Nasjonale</w:t>
      </w:r>
      <w:r w:rsidRPr="002A5730">
        <w:rPr>
          <w:spacing w:val="-2"/>
        </w:rPr>
        <w:t xml:space="preserve"> </w:t>
      </w:r>
      <w:r w:rsidRPr="002A5730">
        <w:t>og</w:t>
      </w:r>
      <w:r w:rsidRPr="002A5730">
        <w:rPr>
          <w:spacing w:val="-3"/>
        </w:rPr>
        <w:t xml:space="preserve"> </w:t>
      </w:r>
      <w:r w:rsidRPr="002A5730">
        <w:t>regionale</w:t>
      </w:r>
      <w:r w:rsidRPr="002A5730">
        <w:rPr>
          <w:spacing w:val="-2"/>
        </w:rPr>
        <w:t xml:space="preserve"> føringar</w:t>
      </w:r>
      <w:bookmarkEnd w:id="33"/>
    </w:p>
    <w:p w14:paraId="37687AFF" w14:textId="77777777" w:rsidR="008425AA" w:rsidRPr="002A5730" w:rsidRDefault="008425AA" w:rsidP="008425AA"/>
    <w:p w14:paraId="3E436CBE" w14:textId="77777777" w:rsidR="00D92D5B" w:rsidRPr="002A5730" w:rsidRDefault="00D92D5B" w:rsidP="00D92D5B">
      <w:pPr>
        <w:pStyle w:val="Brdtekst"/>
        <w:spacing w:before="146" w:line="259" w:lineRule="auto"/>
        <w:ind w:left="131" w:right="456"/>
        <w:rPr>
          <w:color w:val="181818"/>
        </w:rPr>
      </w:pPr>
      <w:r w:rsidRPr="002A5730">
        <w:rPr>
          <w:color w:val="181818"/>
        </w:rPr>
        <w:t>Planarbeidet</w:t>
      </w:r>
      <w:r w:rsidRPr="002A5730">
        <w:rPr>
          <w:color w:val="181818"/>
          <w:spacing w:val="-4"/>
        </w:rPr>
        <w:t xml:space="preserve"> </w:t>
      </w:r>
      <w:r w:rsidRPr="002A5730">
        <w:rPr>
          <w:color w:val="181818"/>
        </w:rPr>
        <w:t>skal</w:t>
      </w:r>
      <w:r w:rsidRPr="002A5730">
        <w:rPr>
          <w:color w:val="181818"/>
          <w:spacing w:val="-5"/>
        </w:rPr>
        <w:t xml:space="preserve"> </w:t>
      </w:r>
      <w:r w:rsidRPr="002A5730">
        <w:rPr>
          <w:color w:val="181818"/>
        </w:rPr>
        <w:t>ta</w:t>
      </w:r>
      <w:r w:rsidRPr="002A5730">
        <w:rPr>
          <w:color w:val="181818"/>
          <w:spacing w:val="-4"/>
        </w:rPr>
        <w:t xml:space="preserve"> </w:t>
      </w:r>
      <w:r w:rsidRPr="002A5730">
        <w:rPr>
          <w:color w:val="181818"/>
        </w:rPr>
        <w:t>omsyn</w:t>
      </w:r>
      <w:r w:rsidRPr="002A5730">
        <w:rPr>
          <w:color w:val="181818"/>
          <w:spacing w:val="-5"/>
        </w:rPr>
        <w:t xml:space="preserve"> </w:t>
      </w:r>
      <w:r w:rsidRPr="002A5730">
        <w:rPr>
          <w:color w:val="181818"/>
        </w:rPr>
        <w:t>til</w:t>
      </w:r>
      <w:r w:rsidRPr="002A5730">
        <w:rPr>
          <w:color w:val="181818"/>
          <w:spacing w:val="-2"/>
        </w:rPr>
        <w:t xml:space="preserve"> </w:t>
      </w:r>
      <w:r w:rsidRPr="002A5730">
        <w:rPr>
          <w:color w:val="181818"/>
        </w:rPr>
        <w:t>både</w:t>
      </w:r>
      <w:r w:rsidRPr="002A5730">
        <w:rPr>
          <w:color w:val="181818"/>
          <w:spacing w:val="-1"/>
        </w:rPr>
        <w:t xml:space="preserve"> </w:t>
      </w:r>
      <w:r w:rsidRPr="002A5730">
        <w:rPr>
          <w:color w:val="181818"/>
        </w:rPr>
        <w:t>kommunale,</w:t>
      </w:r>
      <w:r w:rsidRPr="002A5730">
        <w:rPr>
          <w:color w:val="181818"/>
          <w:spacing w:val="-1"/>
        </w:rPr>
        <w:t xml:space="preserve"> </w:t>
      </w:r>
      <w:r w:rsidRPr="002A5730">
        <w:rPr>
          <w:color w:val="181818"/>
        </w:rPr>
        <w:t>regionale</w:t>
      </w:r>
      <w:r w:rsidRPr="002A5730">
        <w:rPr>
          <w:color w:val="181818"/>
          <w:spacing w:val="-2"/>
        </w:rPr>
        <w:t xml:space="preserve"> </w:t>
      </w:r>
      <w:r w:rsidRPr="002A5730">
        <w:rPr>
          <w:color w:val="181818"/>
        </w:rPr>
        <w:t>og</w:t>
      </w:r>
      <w:r w:rsidRPr="002A5730">
        <w:rPr>
          <w:color w:val="181818"/>
          <w:spacing w:val="-3"/>
        </w:rPr>
        <w:t xml:space="preserve"> </w:t>
      </w:r>
      <w:r w:rsidRPr="002A5730">
        <w:rPr>
          <w:color w:val="181818"/>
        </w:rPr>
        <w:t>nasjonale</w:t>
      </w:r>
      <w:r w:rsidRPr="002A5730">
        <w:rPr>
          <w:color w:val="181818"/>
          <w:spacing w:val="-5"/>
        </w:rPr>
        <w:t xml:space="preserve"> </w:t>
      </w:r>
      <w:r w:rsidRPr="002A5730">
        <w:rPr>
          <w:color w:val="181818"/>
        </w:rPr>
        <w:t>mål</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føringar. Overordna</w:t>
      </w:r>
      <w:r w:rsidRPr="002A5730">
        <w:rPr>
          <w:color w:val="181818"/>
          <w:spacing w:val="-2"/>
        </w:rPr>
        <w:t xml:space="preserve"> </w:t>
      </w:r>
      <w:r w:rsidRPr="002A5730">
        <w:rPr>
          <w:color w:val="181818"/>
        </w:rPr>
        <w:t>føringar</w:t>
      </w:r>
      <w:r w:rsidRPr="002A5730">
        <w:rPr>
          <w:color w:val="181818"/>
          <w:spacing w:val="-5"/>
        </w:rPr>
        <w:t xml:space="preserve"> </w:t>
      </w:r>
      <w:r w:rsidRPr="002A5730">
        <w:rPr>
          <w:color w:val="181818"/>
        </w:rPr>
        <w:t>er nedfelt i mellom anna statlege planretningslinjer og regionale planer. Dei viktigaste nasjonale og regionale føringane er lista opp under.</w:t>
      </w:r>
    </w:p>
    <w:p w14:paraId="3BAF8246" w14:textId="77777777" w:rsidR="008425AA" w:rsidRPr="002A5730" w:rsidRDefault="008425AA" w:rsidP="00D92D5B">
      <w:pPr>
        <w:pStyle w:val="Brdtekst"/>
        <w:spacing w:before="146" w:line="259" w:lineRule="auto"/>
        <w:ind w:left="131" w:right="456"/>
      </w:pPr>
    </w:p>
    <w:p w14:paraId="57259BAF"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Nasjonale</w:t>
      </w:r>
      <w:r w:rsidRPr="002A5730">
        <w:rPr>
          <w:color w:val="181818"/>
          <w:spacing w:val="-7"/>
        </w:rPr>
        <w:t xml:space="preserve"> </w:t>
      </w:r>
      <w:r w:rsidRPr="002A5730">
        <w:rPr>
          <w:color w:val="181818"/>
        </w:rPr>
        <w:t>forventningar</w:t>
      </w:r>
      <w:r w:rsidRPr="002A5730">
        <w:rPr>
          <w:color w:val="181818"/>
          <w:spacing w:val="-5"/>
        </w:rPr>
        <w:t xml:space="preserve"> </w:t>
      </w:r>
      <w:r w:rsidRPr="002A5730">
        <w:rPr>
          <w:color w:val="181818"/>
        </w:rPr>
        <w:t>til</w:t>
      </w:r>
      <w:r w:rsidRPr="002A5730">
        <w:rPr>
          <w:color w:val="181818"/>
          <w:spacing w:val="-9"/>
        </w:rPr>
        <w:t xml:space="preserve"> </w:t>
      </w:r>
      <w:r w:rsidRPr="002A5730">
        <w:rPr>
          <w:color w:val="181818"/>
        </w:rPr>
        <w:t>regional</w:t>
      </w:r>
      <w:r w:rsidRPr="002A5730">
        <w:rPr>
          <w:color w:val="181818"/>
          <w:spacing w:val="-7"/>
        </w:rPr>
        <w:t xml:space="preserve"> </w:t>
      </w:r>
      <w:r w:rsidRPr="002A5730">
        <w:rPr>
          <w:color w:val="181818"/>
        </w:rPr>
        <w:t>og</w:t>
      </w:r>
      <w:r w:rsidRPr="002A5730">
        <w:rPr>
          <w:color w:val="181818"/>
          <w:spacing w:val="-5"/>
        </w:rPr>
        <w:t xml:space="preserve"> </w:t>
      </w:r>
      <w:r w:rsidRPr="002A5730">
        <w:rPr>
          <w:color w:val="181818"/>
        </w:rPr>
        <w:t>kommunal</w:t>
      </w:r>
      <w:r w:rsidRPr="002A5730">
        <w:rPr>
          <w:color w:val="181818"/>
          <w:spacing w:val="-5"/>
        </w:rPr>
        <w:t xml:space="preserve"> </w:t>
      </w:r>
      <w:r w:rsidRPr="002A5730">
        <w:rPr>
          <w:color w:val="181818"/>
        </w:rPr>
        <w:t>planlegging</w:t>
      </w:r>
      <w:r w:rsidRPr="002A5730">
        <w:rPr>
          <w:color w:val="181818"/>
          <w:spacing w:val="-5"/>
        </w:rPr>
        <w:t xml:space="preserve"> </w:t>
      </w:r>
      <w:r w:rsidRPr="002A5730">
        <w:rPr>
          <w:color w:val="181818"/>
          <w:spacing w:val="-4"/>
        </w:rPr>
        <w:t>2023 - 2027</w:t>
      </w:r>
    </w:p>
    <w:p w14:paraId="58D263C3"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Statlege</w:t>
      </w:r>
      <w:r w:rsidRPr="002A5730">
        <w:rPr>
          <w:color w:val="181818"/>
          <w:spacing w:val="-10"/>
        </w:rPr>
        <w:t xml:space="preserve"> </w:t>
      </w:r>
      <w:r w:rsidRPr="002A5730">
        <w:rPr>
          <w:color w:val="181818"/>
        </w:rPr>
        <w:t>planretningslinjer</w:t>
      </w:r>
      <w:r w:rsidRPr="002A5730">
        <w:rPr>
          <w:color w:val="181818"/>
          <w:spacing w:val="-8"/>
        </w:rPr>
        <w:t xml:space="preserve"> </w:t>
      </w:r>
      <w:r w:rsidRPr="002A5730">
        <w:rPr>
          <w:color w:val="181818"/>
        </w:rPr>
        <w:t>for</w:t>
      </w:r>
      <w:r w:rsidRPr="002A5730">
        <w:rPr>
          <w:color w:val="181818"/>
          <w:spacing w:val="-7"/>
        </w:rPr>
        <w:t xml:space="preserve"> </w:t>
      </w:r>
      <w:r w:rsidRPr="002A5730">
        <w:rPr>
          <w:color w:val="181818"/>
        </w:rPr>
        <w:t>samordna</w:t>
      </w:r>
      <w:r w:rsidRPr="002A5730">
        <w:rPr>
          <w:color w:val="181818"/>
          <w:spacing w:val="-7"/>
        </w:rPr>
        <w:t xml:space="preserve"> </w:t>
      </w:r>
      <w:r w:rsidRPr="002A5730">
        <w:rPr>
          <w:color w:val="181818"/>
        </w:rPr>
        <w:t>bustad-</w:t>
      </w:r>
      <w:r w:rsidRPr="002A5730">
        <w:rPr>
          <w:color w:val="181818"/>
          <w:spacing w:val="-6"/>
        </w:rPr>
        <w:t xml:space="preserve"> </w:t>
      </w:r>
      <w:r w:rsidRPr="002A5730">
        <w:rPr>
          <w:color w:val="181818"/>
        </w:rPr>
        <w:t>areal</w:t>
      </w:r>
      <w:r w:rsidRPr="002A5730">
        <w:rPr>
          <w:color w:val="181818"/>
          <w:spacing w:val="-10"/>
        </w:rPr>
        <w:t xml:space="preserve"> </w:t>
      </w:r>
      <w:r w:rsidRPr="002A5730">
        <w:rPr>
          <w:color w:val="181818"/>
        </w:rPr>
        <w:t>og</w:t>
      </w:r>
      <w:r w:rsidRPr="002A5730">
        <w:rPr>
          <w:color w:val="181818"/>
          <w:spacing w:val="-7"/>
        </w:rPr>
        <w:t xml:space="preserve"> </w:t>
      </w:r>
      <w:r w:rsidRPr="002A5730">
        <w:rPr>
          <w:color w:val="181818"/>
        </w:rPr>
        <w:t>transportplanlegging,</w:t>
      </w:r>
      <w:r w:rsidRPr="002A5730">
        <w:rPr>
          <w:color w:val="181818"/>
          <w:spacing w:val="-8"/>
        </w:rPr>
        <w:t xml:space="preserve"> </w:t>
      </w:r>
      <w:r w:rsidRPr="002A5730">
        <w:rPr>
          <w:color w:val="181818"/>
          <w:spacing w:val="-2"/>
        </w:rPr>
        <w:t>2014.</w:t>
      </w:r>
    </w:p>
    <w:p w14:paraId="1A4A0BDB" w14:textId="77777777" w:rsidR="00D92D5B" w:rsidRPr="0034026A" w:rsidRDefault="00D92D5B" w:rsidP="00C3418F">
      <w:pPr>
        <w:pStyle w:val="Listeavsnitt"/>
        <w:numPr>
          <w:ilvl w:val="0"/>
          <w:numId w:val="16"/>
        </w:numPr>
        <w:tabs>
          <w:tab w:val="left" w:pos="851"/>
          <w:tab w:val="left" w:pos="852"/>
        </w:tabs>
        <w:spacing w:after="200" w:line="288" w:lineRule="auto"/>
        <w:ind w:hanging="361"/>
        <w:rPr>
          <w:lang w:val="nb-NO"/>
        </w:rPr>
      </w:pPr>
      <w:r w:rsidRPr="0034026A">
        <w:rPr>
          <w:color w:val="181818"/>
          <w:lang w:val="nb-NO"/>
        </w:rPr>
        <w:t>Meld.St.40</w:t>
      </w:r>
      <w:r w:rsidRPr="0034026A">
        <w:rPr>
          <w:color w:val="181818"/>
          <w:spacing w:val="-7"/>
          <w:lang w:val="nb-NO"/>
        </w:rPr>
        <w:t xml:space="preserve"> </w:t>
      </w:r>
      <w:r w:rsidRPr="0034026A">
        <w:rPr>
          <w:color w:val="181818"/>
          <w:lang w:val="nb-NO"/>
        </w:rPr>
        <w:t>(2020-2021)</w:t>
      </w:r>
      <w:r w:rsidRPr="0034026A">
        <w:rPr>
          <w:color w:val="181818"/>
          <w:spacing w:val="-5"/>
          <w:lang w:val="nb-NO"/>
        </w:rPr>
        <w:t xml:space="preserve"> </w:t>
      </w:r>
      <w:r w:rsidRPr="0034026A">
        <w:rPr>
          <w:color w:val="181818"/>
          <w:lang w:val="nb-NO"/>
        </w:rPr>
        <w:t>Norges</w:t>
      </w:r>
      <w:r w:rsidRPr="0034026A">
        <w:rPr>
          <w:color w:val="181818"/>
          <w:spacing w:val="-4"/>
          <w:lang w:val="nb-NO"/>
        </w:rPr>
        <w:t xml:space="preserve"> </w:t>
      </w:r>
      <w:r w:rsidRPr="0034026A">
        <w:rPr>
          <w:color w:val="181818"/>
          <w:lang w:val="nb-NO"/>
        </w:rPr>
        <w:t>handlingsplan</w:t>
      </w:r>
      <w:r w:rsidRPr="0034026A">
        <w:rPr>
          <w:color w:val="181818"/>
          <w:spacing w:val="-6"/>
          <w:lang w:val="nb-NO"/>
        </w:rPr>
        <w:t xml:space="preserve"> </w:t>
      </w:r>
      <w:r w:rsidRPr="0034026A">
        <w:rPr>
          <w:color w:val="181818"/>
          <w:lang w:val="nb-NO"/>
        </w:rPr>
        <w:t>for</w:t>
      </w:r>
      <w:r w:rsidRPr="0034026A">
        <w:rPr>
          <w:color w:val="181818"/>
          <w:spacing w:val="-5"/>
          <w:lang w:val="nb-NO"/>
        </w:rPr>
        <w:t xml:space="preserve"> </w:t>
      </w:r>
      <w:r w:rsidRPr="0034026A">
        <w:rPr>
          <w:color w:val="181818"/>
          <w:lang w:val="nb-NO"/>
        </w:rPr>
        <w:t>å</w:t>
      </w:r>
      <w:r w:rsidRPr="0034026A">
        <w:rPr>
          <w:color w:val="181818"/>
          <w:spacing w:val="-5"/>
          <w:lang w:val="nb-NO"/>
        </w:rPr>
        <w:t xml:space="preserve"> </w:t>
      </w:r>
      <w:r w:rsidRPr="0034026A">
        <w:rPr>
          <w:color w:val="181818"/>
          <w:lang w:val="nb-NO"/>
        </w:rPr>
        <w:t>nå</w:t>
      </w:r>
      <w:r w:rsidRPr="0034026A">
        <w:rPr>
          <w:color w:val="181818"/>
          <w:spacing w:val="-9"/>
          <w:lang w:val="nb-NO"/>
        </w:rPr>
        <w:t xml:space="preserve"> </w:t>
      </w:r>
      <w:r w:rsidRPr="0034026A">
        <w:rPr>
          <w:color w:val="181818"/>
          <w:lang w:val="nb-NO"/>
        </w:rPr>
        <w:t>bærekraftsmålene</w:t>
      </w:r>
      <w:r w:rsidRPr="0034026A">
        <w:rPr>
          <w:color w:val="181818"/>
          <w:spacing w:val="-5"/>
          <w:lang w:val="nb-NO"/>
        </w:rPr>
        <w:t xml:space="preserve"> </w:t>
      </w:r>
      <w:r w:rsidRPr="0034026A">
        <w:rPr>
          <w:color w:val="181818"/>
          <w:lang w:val="nb-NO"/>
        </w:rPr>
        <w:t>innen</w:t>
      </w:r>
      <w:r w:rsidRPr="0034026A">
        <w:rPr>
          <w:color w:val="181818"/>
          <w:spacing w:val="-6"/>
          <w:lang w:val="nb-NO"/>
        </w:rPr>
        <w:t xml:space="preserve"> </w:t>
      </w:r>
      <w:r w:rsidRPr="0034026A">
        <w:rPr>
          <w:color w:val="181818"/>
          <w:spacing w:val="-4"/>
          <w:lang w:val="nb-NO"/>
        </w:rPr>
        <w:t>2030</w:t>
      </w:r>
    </w:p>
    <w:p w14:paraId="25B58622"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Statlege</w:t>
      </w:r>
      <w:r w:rsidRPr="002A5730">
        <w:rPr>
          <w:color w:val="181818"/>
          <w:spacing w:val="-6"/>
        </w:rPr>
        <w:t xml:space="preserve"> </w:t>
      </w:r>
      <w:r w:rsidRPr="002A5730">
        <w:rPr>
          <w:color w:val="181818"/>
        </w:rPr>
        <w:t>planretningslinjer</w:t>
      </w:r>
      <w:r w:rsidRPr="002A5730">
        <w:rPr>
          <w:color w:val="181818"/>
          <w:spacing w:val="-7"/>
        </w:rPr>
        <w:t xml:space="preserve"> </w:t>
      </w:r>
      <w:r w:rsidRPr="002A5730">
        <w:rPr>
          <w:color w:val="181818"/>
        </w:rPr>
        <w:t>for</w:t>
      </w:r>
      <w:r w:rsidRPr="002A5730">
        <w:rPr>
          <w:color w:val="181818"/>
          <w:spacing w:val="-7"/>
        </w:rPr>
        <w:t xml:space="preserve"> </w:t>
      </w:r>
      <w:r w:rsidRPr="002A5730">
        <w:rPr>
          <w:color w:val="181818"/>
        </w:rPr>
        <w:t>differensiert</w:t>
      </w:r>
      <w:r w:rsidRPr="002A5730">
        <w:rPr>
          <w:color w:val="181818"/>
          <w:spacing w:val="-8"/>
        </w:rPr>
        <w:t xml:space="preserve"> </w:t>
      </w:r>
      <w:r w:rsidRPr="002A5730">
        <w:rPr>
          <w:color w:val="181818"/>
        </w:rPr>
        <w:t>forvaltning</w:t>
      </w:r>
      <w:r w:rsidRPr="002A5730">
        <w:rPr>
          <w:color w:val="181818"/>
          <w:spacing w:val="-9"/>
        </w:rPr>
        <w:t xml:space="preserve"> </w:t>
      </w:r>
      <w:r w:rsidRPr="002A5730">
        <w:rPr>
          <w:color w:val="181818"/>
        </w:rPr>
        <w:t>av</w:t>
      </w:r>
      <w:r w:rsidRPr="002A5730">
        <w:rPr>
          <w:color w:val="181818"/>
          <w:spacing w:val="-2"/>
        </w:rPr>
        <w:t xml:space="preserve"> </w:t>
      </w:r>
      <w:r w:rsidRPr="002A5730">
        <w:rPr>
          <w:color w:val="181818"/>
        </w:rPr>
        <w:t>strandsona</w:t>
      </w:r>
      <w:r w:rsidRPr="002A5730">
        <w:rPr>
          <w:color w:val="181818"/>
          <w:spacing w:val="-6"/>
        </w:rPr>
        <w:t xml:space="preserve"> </w:t>
      </w:r>
      <w:r w:rsidRPr="002A5730">
        <w:rPr>
          <w:color w:val="181818"/>
        </w:rPr>
        <w:t>langs</w:t>
      </w:r>
      <w:r w:rsidRPr="002A5730">
        <w:rPr>
          <w:color w:val="181818"/>
          <w:spacing w:val="-6"/>
        </w:rPr>
        <w:t xml:space="preserve"> </w:t>
      </w:r>
      <w:r w:rsidRPr="002A5730">
        <w:rPr>
          <w:color w:val="181818"/>
        </w:rPr>
        <w:t>sjøen,</w:t>
      </w:r>
      <w:r w:rsidRPr="002A5730">
        <w:rPr>
          <w:color w:val="181818"/>
          <w:spacing w:val="-7"/>
        </w:rPr>
        <w:t xml:space="preserve"> </w:t>
      </w:r>
      <w:r w:rsidRPr="002A5730">
        <w:rPr>
          <w:color w:val="181818"/>
          <w:spacing w:val="-4"/>
        </w:rPr>
        <w:t>2021</w:t>
      </w:r>
    </w:p>
    <w:p w14:paraId="3FE79B52" w14:textId="77777777" w:rsidR="00D92D5B" w:rsidRPr="002A5730" w:rsidRDefault="00D92D5B" w:rsidP="00C3418F">
      <w:pPr>
        <w:pStyle w:val="Listeavsnitt"/>
        <w:numPr>
          <w:ilvl w:val="0"/>
          <w:numId w:val="16"/>
        </w:numPr>
        <w:tabs>
          <w:tab w:val="left" w:pos="851"/>
          <w:tab w:val="left" w:pos="852"/>
        </w:tabs>
        <w:spacing w:before="19" w:after="200" w:line="288" w:lineRule="auto"/>
        <w:ind w:hanging="361"/>
      </w:pPr>
      <w:r w:rsidRPr="002A5730">
        <w:rPr>
          <w:color w:val="181818"/>
        </w:rPr>
        <w:t>Rikspolitiske</w:t>
      </w:r>
      <w:r w:rsidRPr="002A5730">
        <w:rPr>
          <w:color w:val="181818"/>
          <w:spacing w:val="-4"/>
        </w:rPr>
        <w:t xml:space="preserve"> </w:t>
      </w:r>
      <w:r w:rsidRPr="002A5730">
        <w:rPr>
          <w:color w:val="181818"/>
        </w:rPr>
        <w:t>retningslinjer</w:t>
      </w:r>
      <w:r w:rsidRPr="002A5730">
        <w:rPr>
          <w:color w:val="181818"/>
          <w:spacing w:val="-6"/>
        </w:rPr>
        <w:t xml:space="preserve"> </w:t>
      </w:r>
      <w:r w:rsidRPr="002A5730">
        <w:rPr>
          <w:color w:val="181818"/>
        </w:rPr>
        <w:t>for</w:t>
      </w:r>
      <w:r w:rsidRPr="002A5730">
        <w:rPr>
          <w:color w:val="181818"/>
          <w:spacing w:val="-6"/>
        </w:rPr>
        <w:t xml:space="preserve"> </w:t>
      </w:r>
      <w:r w:rsidRPr="002A5730">
        <w:rPr>
          <w:color w:val="181818"/>
        </w:rPr>
        <w:t>verna</w:t>
      </w:r>
      <w:r w:rsidRPr="002A5730">
        <w:rPr>
          <w:color w:val="181818"/>
          <w:spacing w:val="-7"/>
        </w:rPr>
        <w:t xml:space="preserve"> </w:t>
      </w:r>
      <w:r w:rsidRPr="002A5730">
        <w:rPr>
          <w:color w:val="181818"/>
        </w:rPr>
        <w:t>vassdrag,</w:t>
      </w:r>
      <w:r w:rsidRPr="002A5730">
        <w:rPr>
          <w:color w:val="181818"/>
          <w:spacing w:val="-5"/>
        </w:rPr>
        <w:t xml:space="preserve"> </w:t>
      </w:r>
      <w:r w:rsidRPr="002A5730">
        <w:rPr>
          <w:color w:val="181818"/>
          <w:spacing w:val="-4"/>
        </w:rPr>
        <w:t>1994</w:t>
      </w:r>
    </w:p>
    <w:p w14:paraId="333E71E1"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Statleg</w:t>
      </w:r>
      <w:r w:rsidRPr="002A5730">
        <w:rPr>
          <w:color w:val="181818"/>
          <w:spacing w:val="-7"/>
        </w:rPr>
        <w:t xml:space="preserve"> </w:t>
      </w:r>
      <w:r w:rsidRPr="002A5730">
        <w:rPr>
          <w:color w:val="181818"/>
        </w:rPr>
        <w:t>planretningslinje</w:t>
      </w:r>
      <w:r w:rsidRPr="002A5730">
        <w:rPr>
          <w:color w:val="181818"/>
          <w:spacing w:val="-7"/>
        </w:rPr>
        <w:t xml:space="preserve"> </w:t>
      </w:r>
      <w:r w:rsidRPr="002A5730">
        <w:rPr>
          <w:color w:val="181818"/>
        </w:rPr>
        <w:t>for</w:t>
      </w:r>
      <w:r w:rsidRPr="002A5730">
        <w:rPr>
          <w:color w:val="181818"/>
          <w:spacing w:val="-5"/>
        </w:rPr>
        <w:t xml:space="preserve"> </w:t>
      </w:r>
      <w:r w:rsidRPr="002A5730">
        <w:rPr>
          <w:color w:val="181818"/>
        </w:rPr>
        <w:t>klima-</w:t>
      </w:r>
      <w:r w:rsidRPr="002A5730">
        <w:rPr>
          <w:color w:val="181818"/>
          <w:spacing w:val="-9"/>
        </w:rPr>
        <w:t xml:space="preserve"> </w:t>
      </w:r>
      <w:r w:rsidRPr="002A5730">
        <w:rPr>
          <w:color w:val="181818"/>
        </w:rPr>
        <w:t>og</w:t>
      </w:r>
      <w:r w:rsidRPr="002A5730">
        <w:rPr>
          <w:color w:val="181818"/>
          <w:spacing w:val="-8"/>
        </w:rPr>
        <w:t xml:space="preserve"> </w:t>
      </w:r>
      <w:r w:rsidRPr="002A5730">
        <w:rPr>
          <w:color w:val="181818"/>
        </w:rPr>
        <w:t>energiplanlegging</w:t>
      </w:r>
      <w:r w:rsidRPr="002A5730">
        <w:rPr>
          <w:color w:val="181818"/>
          <w:spacing w:val="-6"/>
        </w:rPr>
        <w:t xml:space="preserve"> </w:t>
      </w:r>
      <w:r w:rsidRPr="002A5730">
        <w:rPr>
          <w:color w:val="181818"/>
        </w:rPr>
        <w:t>og</w:t>
      </w:r>
      <w:r w:rsidRPr="002A5730">
        <w:rPr>
          <w:color w:val="181818"/>
          <w:spacing w:val="-6"/>
        </w:rPr>
        <w:t xml:space="preserve"> </w:t>
      </w:r>
      <w:r w:rsidRPr="002A5730">
        <w:rPr>
          <w:color w:val="181818"/>
        </w:rPr>
        <w:t>klimatilpassing</w:t>
      </w:r>
      <w:r w:rsidRPr="002A5730">
        <w:rPr>
          <w:color w:val="181818"/>
          <w:spacing w:val="-8"/>
        </w:rPr>
        <w:t xml:space="preserve"> </w:t>
      </w:r>
      <w:r w:rsidRPr="002A5730">
        <w:rPr>
          <w:color w:val="181818"/>
          <w:spacing w:val="-4"/>
        </w:rPr>
        <w:t>2018</w:t>
      </w:r>
    </w:p>
    <w:p w14:paraId="7DA39D73"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Rikspolitiske</w:t>
      </w:r>
      <w:r w:rsidRPr="002A5730">
        <w:rPr>
          <w:color w:val="181818"/>
          <w:spacing w:val="-9"/>
        </w:rPr>
        <w:t xml:space="preserve"> </w:t>
      </w:r>
      <w:r w:rsidRPr="002A5730">
        <w:rPr>
          <w:color w:val="181818"/>
        </w:rPr>
        <w:t>retningslinjer</w:t>
      </w:r>
      <w:r w:rsidRPr="002A5730">
        <w:rPr>
          <w:color w:val="181818"/>
          <w:spacing w:val="-7"/>
        </w:rPr>
        <w:t xml:space="preserve"> </w:t>
      </w:r>
      <w:r w:rsidRPr="002A5730">
        <w:rPr>
          <w:color w:val="181818"/>
        </w:rPr>
        <w:t>for</w:t>
      </w:r>
      <w:r w:rsidRPr="002A5730">
        <w:rPr>
          <w:color w:val="181818"/>
          <w:spacing w:val="-7"/>
        </w:rPr>
        <w:t xml:space="preserve"> </w:t>
      </w:r>
      <w:r w:rsidRPr="002A5730">
        <w:rPr>
          <w:color w:val="181818"/>
        </w:rPr>
        <w:t>behandling</w:t>
      </w:r>
      <w:r w:rsidRPr="002A5730">
        <w:rPr>
          <w:color w:val="181818"/>
          <w:spacing w:val="-7"/>
        </w:rPr>
        <w:t xml:space="preserve"> </w:t>
      </w:r>
      <w:r w:rsidRPr="002A5730">
        <w:rPr>
          <w:color w:val="181818"/>
        </w:rPr>
        <w:t>av</w:t>
      </w:r>
      <w:r w:rsidRPr="002A5730">
        <w:rPr>
          <w:color w:val="181818"/>
          <w:spacing w:val="-7"/>
        </w:rPr>
        <w:t xml:space="preserve"> </w:t>
      </w:r>
      <w:r w:rsidRPr="002A5730">
        <w:rPr>
          <w:color w:val="181818"/>
        </w:rPr>
        <w:t>støy</w:t>
      </w:r>
      <w:r w:rsidRPr="002A5730">
        <w:rPr>
          <w:color w:val="181818"/>
          <w:spacing w:val="-6"/>
        </w:rPr>
        <w:t xml:space="preserve"> </w:t>
      </w:r>
      <w:r w:rsidRPr="002A5730">
        <w:rPr>
          <w:color w:val="181818"/>
        </w:rPr>
        <w:t>i</w:t>
      </w:r>
      <w:r w:rsidRPr="002A5730">
        <w:rPr>
          <w:color w:val="181818"/>
          <w:spacing w:val="-8"/>
        </w:rPr>
        <w:t xml:space="preserve"> </w:t>
      </w:r>
      <w:r w:rsidRPr="002A5730">
        <w:rPr>
          <w:color w:val="181818"/>
        </w:rPr>
        <w:t>arealplanlegging(T-</w:t>
      </w:r>
      <w:r w:rsidRPr="002A5730">
        <w:rPr>
          <w:color w:val="181818"/>
          <w:spacing w:val="-2"/>
        </w:rPr>
        <w:t>1442/2016)</w:t>
      </w:r>
    </w:p>
    <w:p w14:paraId="08DC4762"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Rikspolitiske</w:t>
      </w:r>
      <w:r w:rsidRPr="002A5730">
        <w:rPr>
          <w:color w:val="181818"/>
          <w:spacing w:val="-6"/>
        </w:rPr>
        <w:t xml:space="preserve"> </w:t>
      </w:r>
      <w:r w:rsidRPr="002A5730">
        <w:rPr>
          <w:color w:val="181818"/>
        </w:rPr>
        <w:t>retningslinjer</w:t>
      </w:r>
      <w:r w:rsidRPr="002A5730">
        <w:rPr>
          <w:color w:val="181818"/>
          <w:spacing w:val="-7"/>
        </w:rPr>
        <w:t xml:space="preserve"> </w:t>
      </w:r>
      <w:r w:rsidRPr="002A5730">
        <w:rPr>
          <w:color w:val="181818"/>
        </w:rPr>
        <w:t>for</w:t>
      </w:r>
      <w:r w:rsidRPr="002A5730">
        <w:rPr>
          <w:color w:val="181818"/>
          <w:spacing w:val="-6"/>
        </w:rPr>
        <w:t xml:space="preserve"> </w:t>
      </w:r>
      <w:r w:rsidRPr="002A5730">
        <w:rPr>
          <w:color w:val="181818"/>
        </w:rPr>
        <w:t>barn</w:t>
      </w:r>
      <w:r w:rsidRPr="002A5730">
        <w:rPr>
          <w:color w:val="181818"/>
          <w:spacing w:val="-8"/>
        </w:rPr>
        <w:t xml:space="preserve"> </w:t>
      </w:r>
      <w:r w:rsidRPr="002A5730">
        <w:rPr>
          <w:color w:val="181818"/>
        </w:rPr>
        <w:t>og</w:t>
      </w:r>
      <w:r w:rsidRPr="002A5730">
        <w:rPr>
          <w:color w:val="181818"/>
          <w:spacing w:val="-6"/>
        </w:rPr>
        <w:t xml:space="preserve"> </w:t>
      </w:r>
      <w:r w:rsidRPr="002A5730">
        <w:rPr>
          <w:color w:val="181818"/>
        </w:rPr>
        <w:t>planlegginga</w:t>
      </w:r>
      <w:r w:rsidRPr="002A5730">
        <w:rPr>
          <w:color w:val="181818"/>
          <w:spacing w:val="-5"/>
        </w:rPr>
        <w:t xml:space="preserve"> </w:t>
      </w:r>
      <w:r w:rsidRPr="002A5730">
        <w:rPr>
          <w:color w:val="181818"/>
          <w:spacing w:val="-4"/>
        </w:rPr>
        <w:t>1995</w:t>
      </w:r>
    </w:p>
    <w:p w14:paraId="05AB1ECC" w14:textId="77777777" w:rsidR="00D92D5B" w:rsidRPr="002A5730" w:rsidRDefault="00D92D5B" w:rsidP="00C3418F">
      <w:pPr>
        <w:pStyle w:val="Listeavsnitt"/>
        <w:numPr>
          <w:ilvl w:val="0"/>
          <w:numId w:val="16"/>
        </w:numPr>
        <w:tabs>
          <w:tab w:val="left" w:pos="851"/>
          <w:tab w:val="left" w:pos="852"/>
        </w:tabs>
        <w:spacing w:before="19" w:after="200" w:line="288" w:lineRule="auto"/>
        <w:ind w:hanging="361"/>
      </w:pPr>
      <w:r w:rsidRPr="002A5730">
        <w:rPr>
          <w:color w:val="181818"/>
        </w:rPr>
        <w:t>Statlege</w:t>
      </w:r>
      <w:r w:rsidRPr="002A5730">
        <w:rPr>
          <w:color w:val="181818"/>
          <w:spacing w:val="-6"/>
        </w:rPr>
        <w:t xml:space="preserve"> </w:t>
      </w:r>
      <w:r w:rsidRPr="002A5730">
        <w:rPr>
          <w:color w:val="181818"/>
        </w:rPr>
        <w:t>planretningslinjer</w:t>
      </w:r>
      <w:r w:rsidRPr="002A5730">
        <w:rPr>
          <w:color w:val="181818"/>
          <w:spacing w:val="-8"/>
        </w:rPr>
        <w:t xml:space="preserve"> </w:t>
      </w:r>
      <w:r w:rsidRPr="002A5730">
        <w:rPr>
          <w:color w:val="181818"/>
        </w:rPr>
        <w:t>for</w:t>
      </w:r>
      <w:r w:rsidRPr="002A5730">
        <w:rPr>
          <w:color w:val="181818"/>
          <w:spacing w:val="-6"/>
        </w:rPr>
        <w:t xml:space="preserve"> </w:t>
      </w:r>
      <w:r w:rsidRPr="002A5730">
        <w:rPr>
          <w:color w:val="181818"/>
        </w:rPr>
        <w:t>differensiert</w:t>
      </w:r>
      <w:r w:rsidRPr="002A5730">
        <w:rPr>
          <w:color w:val="181818"/>
          <w:spacing w:val="-9"/>
        </w:rPr>
        <w:t xml:space="preserve"> </w:t>
      </w:r>
      <w:r w:rsidRPr="002A5730">
        <w:rPr>
          <w:color w:val="181818"/>
        </w:rPr>
        <w:t>forvaltning</w:t>
      </w:r>
      <w:r w:rsidRPr="002A5730">
        <w:rPr>
          <w:color w:val="181818"/>
          <w:spacing w:val="-8"/>
        </w:rPr>
        <w:t xml:space="preserve"> </w:t>
      </w:r>
      <w:r w:rsidRPr="002A5730">
        <w:rPr>
          <w:color w:val="181818"/>
        </w:rPr>
        <w:t>av</w:t>
      </w:r>
      <w:r w:rsidRPr="002A5730">
        <w:rPr>
          <w:color w:val="181818"/>
          <w:spacing w:val="-2"/>
        </w:rPr>
        <w:t xml:space="preserve"> </w:t>
      </w:r>
      <w:r w:rsidRPr="002A5730">
        <w:rPr>
          <w:color w:val="181818"/>
        </w:rPr>
        <w:t>strandsona</w:t>
      </w:r>
      <w:r w:rsidRPr="002A5730">
        <w:rPr>
          <w:color w:val="181818"/>
          <w:spacing w:val="-6"/>
        </w:rPr>
        <w:t xml:space="preserve"> </w:t>
      </w:r>
      <w:r w:rsidRPr="002A5730">
        <w:rPr>
          <w:color w:val="181818"/>
        </w:rPr>
        <w:t>langs</w:t>
      </w:r>
      <w:r w:rsidRPr="002A5730">
        <w:rPr>
          <w:color w:val="181818"/>
          <w:spacing w:val="-7"/>
        </w:rPr>
        <w:t xml:space="preserve"> </w:t>
      </w:r>
      <w:r w:rsidRPr="002A5730">
        <w:rPr>
          <w:color w:val="181818"/>
        </w:rPr>
        <w:t>sjøen,</w:t>
      </w:r>
      <w:r w:rsidRPr="002A5730">
        <w:rPr>
          <w:color w:val="181818"/>
          <w:spacing w:val="-7"/>
        </w:rPr>
        <w:t xml:space="preserve"> </w:t>
      </w:r>
      <w:r w:rsidRPr="002A5730">
        <w:rPr>
          <w:color w:val="181818"/>
          <w:spacing w:val="-4"/>
        </w:rPr>
        <w:t>2021</w:t>
      </w:r>
    </w:p>
    <w:p w14:paraId="10C92153"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Utviklingsplan</w:t>
      </w:r>
      <w:r w:rsidRPr="002A5730">
        <w:rPr>
          <w:color w:val="181818"/>
          <w:spacing w:val="-9"/>
        </w:rPr>
        <w:t xml:space="preserve"> </w:t>
      </w:r>
      <w:r w:rsidRPr="002A5730">
        <w:rPr>
          <w:color w:val="181818"/>
        </w:rPr>
        <w:t>for</w:t>
      </w:r>
      <w:r w:rsidRPr="002A5730">
        <w:rPr>
          <w:color w:val="181818"/>
          <w:spacing w:val="-7"/>
        </w:rPr>
        <w:t xml:space="preserve"> </w:t>
      </w:r>
      <w:r w:rsidRPr="002A5730">
        <w:rPr>
          <w:color w:val="181818"/>
        </w:rPr>
        <w:t>Vestland</w:t>
      </w:r>
      <w:r w:rsidRPr="002A5730">
        <w:rPr>
          <w:color w:val="181818"/>
          <w:spacing w:val="-10"/>
        </w:rPr>
        <w:t xml:space="preserve"> </w:t>
      </w:r>
      <w:r w:rsidRPr="002A5730">
        <w:rPr>
          <w:color w:val="181818"/>
        </w:rPr>
        <w:t>2020-</w:t>
      </w:r>
      <w:r w:rsidRPr="002A5730">
        <w:rPr>
          <w:color w:val="181818"/>
          <w:spacing w:val="-4"/>
        </w:rPr>
        <w:t>2024</w:t>
      </w:r>
    </w:p>
    <w:p w14:paraId="0F101CE3"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Regional</w:t>
      </w:r>
      <w:r w:rsidRPr="002A5730">
        <w:rPr>
          <w:color w:val="181818"/>
          <w:spacing w:val="-5"/>
        </w:rPr>
        <w:t xml:space="preserve"> </w:t>
      </w:r>
      <w:r w:rsidRPr="002A5730">
        <w:rPr>
          <w:color w:val="181818"/>
        </w:rPr>
        <w:t>plan</w:t>
      </w:r>
      <w:r w:rsidRPr="002A5730">
        <w:rPr>
          <w:color w:val="181818"/>
          <w:spacing w:val="-4"/>
        </w:rPr>
        <w:t xml:space="preserve"> </w:t>
      </w:r>
      <w:r w:rsidRPr="002A5730">
        <w:rPr>
          <w:color w:val="181818"/>
        </w:rPr>
        <w:t>for</w:t>
      </w:r>
      <w:r w:rsidRPr="002A5730">
        <w:rPr>
          <w:color w:val="181818"/>
          <w:spacing w:val="-3"/>
        </w:rPr>
        <w:t xml:space="preserve"> </w:t>
      </w:r>
      <w:r w:rsidRPr="002A5730">
        <w:rPr>
          <w:color w:val="181818"/>
        </w:rPr>
        <w:t>attraktive</w:t>
      </w:r>
      <w:r w:rsidRPr="002A5730">
        <w:rPr>
          <w:color w:val="181818"/>
          <w:spacing w:val="-5"/>
        </w:rPr>
        <w:t xml:space="preserve"> </w:t>
      </w:r>
      <w:r w:rsidRPr="002A5730">
        <w:rPr>
          <w:color w:val="181818"/>
        </w:rPr>
        <w:t>senter</w:t>
      </w:r>
      <w:r w:rsidRPr="002A5730">
        <w:rPr>
          <w:color w:val="181818"/>
          <w:spacing w:val="-6"/>
        </w:rPr>
        <w:t xml:space="preserve"> </w:t>
      </w:r>
      <w:r w:rsidRPr="002A5730">
        <w:rPr>
          <w:color w:val="181818"/>
        </w:rPr>
        <w:t>i</w:t>
      </w:r>
      <w:r w:rsidRPr="002A5730">
        <w:rPr>
          <w:color w:val="181818"/>
          <w:spacing w:val="-4"/>
        </w:rPr>
        <w:t xml:space="preserve"> </w:t>
      </w:r>
      <w:r w:rsidRPr="002A5730">
        <w:rPr>
          <w:color w:val="181818"/>
        </w:rPr>
        <w:t>Hordaland</w:t>
      </w:r>
      <w:r w:rsidRPr="002A5730">
        <w:rPr>
          <w:color w:val="181818"/>
          <w:spacing w:val="-6"/>
        </w:rPr>
        <w:t xml:space="preserve"> </w:t>
      </w:r>
      <w:r w:rsidRPr="002A5730">
        <w:rPr>
          <w:color w:val="181818"/>
        </w:rPr>
        <w:t>2015-</w:t>
      </w:r>
      <w:r w:rsidRPr="002A5730">
        <w:rPr>
          <w:color w:val="181818"/>
          <w:spacing w:val="-4"/>
        </w:rPr>
        <w:t>2026</w:t>
      </w:r>
    </w:p>
    <w:p w14:paraId="7830D8A0"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spacing w:val="-4"/>
        </w:rPr>
        <w:t>Regional plan for senterstruktur og berekraftige lokalsamfunn 2023 - 2035</w:t>
      </w:r>
    </w:p>
    <w:p w14:paraId="04F359C1"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Regional</w:t>
      </w:r>
      <w:r w:rsidRPr="002A5730">
        <w:rPr>
          <w:color w:val="181818"/>
          <w:spacing w:val="-8"/>
        </w:rPr>
        <w:t xml:space="preserve"> </w:t>
      </w:r>
      <w:r w:rsidRPr="002A5730">
        <w:rPr>
          <w:color w:val="181818"/>
        </w:rPr>
        <w:t>transportplan</w:t>
      </w:r>
      <w:r w:rsidRPr="002A5730">
        <w:rPr>
          <w:color w:val="181818"/>
          <w:spacing w:val="-6"/>
        </w:rPr>
        <w:t xml:space="preserve"> </w:t>
      </w:r>
      <w:r w:rsidRPr="002A5730">
        <w:rPr>
          <w:color w:val="181818"/>
        </w:rPr>
        <w:t>for</w:t>
      </w:r>
      <w:r w:rsidRPr="002A5730">
        <w:rPr>
          <w:color w:val="181818"/>
          <w:spacing w:val="-7"/>
        </w:rPr>
        <w:t xml:space="preserve"> </w:t>
      </w:r>
      <w:r w:rsidRPr="002A5730">
        <w:rPr>
          <w:color w:val="181818"/>
        </w:rPr>
        <w:t>Vestland</w:t>
      </w:r>
      <w:r w:rsidRPr="002A5730">
        <w:rPr>
          <w:color w:val="181818"/>
          <w:spacing w:val="-5"/>
        </w:rPr>
        <w:t xml:space="preserve"> </w:t>
      </w:r>
      <w:r w:rsidRPr="002A5730">
        <w:rPr>
          <w:color w:val="181818"/>
        </w:rPr>
        <w:t>fylke</w:t>
      </w:r>
      <w:r w:rsidRPr="002A5730">
        <w:rPr>
          <w:color w:val="181818"/>
          <w:spacing w:val="-6"/>
        </w:rPr>
        <w:t xml:space="preserve"> </w:t>
      </w:r>
      <w:r w:rsidRPr="002A5730">
        <w:rPr>
          <w:color w:val="181818"/>
        </w:rPr>
        <w:t>2022-</w:t>
      </w:r>
      <w:r w:rsidRPr="002A5730">
        <w:rPr>
          <w:color w:val="181818"/>
          <w:spacing w:val="-4"/>
        </w:rPr>
        <w:t>2033</w:t>
      </w:r>
    </w:p>
    <w:p w14:paraId="06C6FCAF" w14:textId="77777777" w:rsidR="00D92D5B" w:rsidRPr="002A5730" w:rsidRDefault="00D92D5B" w:rsidP="00C3418F">
      <w:pPr>
        <w:pStyle w:val="Listeavsnitt"/>
        <w:numPr>
          <w:ilvl w:val="0"/>
          <w:numId w:val="16"/>
        </w:numPr>
        <w:tabs>
          <w:tab w:val="left" w:pos="851"/>
          <w:tab w:val="left" w:pos="852"/>
        </w:tabs>
        <w:spacing w:before="19" w:after="200" w:line="288" w:lineRule="auto"/>
        <w:ind w:hanging="361"/>
      </w:pPr>
      <w:r w:rsidRPr="002A5730">
        <w:rPr>
          <w:color w:val="181818"/>
        </w:rPr>
        <w:t>Regional</w:t>
      </w:r>
      <w:r w:rsidRPr="002A5730">
        <w:rPr>
          <w:color w:val="181818"/>
          <w:spacing w:val="-6"/>
        </w:rPr>
        <w:t xml:space="preserve"> </w:t>
      </w:r>
      <w:r w:rsidRPr="002A5730">
        <w:rPr>
          <w:color w:val="181818"/>
        </w:rPr>
        <w:t>plan</w:t>
      </w:r>
      <w:r w:rsidRPr="002A5730">
        <w:rPr>
          <w:color w:val="181818"/>
          <w:spacing w:val="-5"/>
        </w:rPr>
        <w:t xml:space="preserve"> </w:t>
      </w:r>
      <w:r w:rsidRPr="002A5730">
        <w:rPr>
          <w:color w:val="181818"/>
        </w:rPr>
        <w:t>for</w:t>
      </w:r>
      <w:r w:rsidRPr="002A5730">
        <w:rPr>
          <w:color w:val="181818"/>
          <w:spacing w:val="-4"/>
        </w:rPr>
        <w:t xml:space="preserve"> </w:t>
      </w:r>
      <w:r w:rsidRPr="002A5730">
        <w:rPr>
          <w:color w:val="181818"/>
        </w:rPr>
        <w:t>folkehelse</w:t>
      </w:r>
      <w:r w:rsidRPr="002A5730">
        <w:rPr>
          <w:color w:val="181818"/>
          <w:spacing w:val="-3"/>
        </w:rPr>
        <w:t xml:space="preserve"> </w:t>
      </w:r>
      <w:r w:rsidRPr="002A5730">
        <w:rPr>
          <w:color w:val="181818"/>
        </w:rPr>
        <w:t>2014-</w:t>
      </w:r>
      <w:r w:rsidRPr="002A5730">
        <w:rPr>
          <w:color w:val="181818"/>
          <w:spacing w:val="-4"/>
        </w:rPr>
        <w:t>2025</w:t>
      </w:r>
    </w:p>
    <w:p w14:paraId="1AD88890" w14:textId="77777777" w:rsidR="004E5266" w:rsidRPr="002A5730" w:rsidRDefault="004E5266" w:rsidP="00C3418F">
      <w:pPr>
        <w:pStyle w:val="Listeavsnitt"/>
        <w:numPr>
          <w:ilvl w:val="0"/>
          <w:numId w:val="16"/>
        </w:numPr>
        <w:tabs>
          <w:tab w:val="left" w:pos="851"/>
          <w:tab w:val="left" w:pos="852"/>
        </w:tabs>
        <w:spacing w:before="19" w:after="200" w:line="288" w:lineRule="auto"/>
        <w:ind w:hanging="361"/>
      </w:pPr>
      <w:r w:rsidRPr="002A5730">
        <w:rPr>
          <w:color w:val="181818"/>
          <w:spacing w:val="-4"/>
        </w:rPr>
        <w:t>Folkehelseoversikt Vestland 2019 - 2023</w:t>
      </w:r>
    </w:p>
    <w:p w14:paraId="7FFBBE9F"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Regional</w:t>
      </w:r>
      <w:r w:rsidRPr="002A5730">
        <w:rPr>
          <w:color w:val="181818"/>
          <w:spacing w:val="-7"/>
        </w:rPr>
        <w:t xml:space="preserve"> </w:t>
      </w:r>
      <w:r w:rsidRPr="002A5730">
        <w:rPr>
          <w:color w:val="181818"/>
        </w:rPr>
        <w:t>plan</w:t>
      </w:r>
      <w:r w:rsidRPr="002A5730">
        <w:rPr>
          <w:color w:val="181818"/>
          <w:spacing w:val="-6"/>
        </w:rPr>
        <w:t xml:space="preserve"> </w:t>
      </w:r>
      <w:r w:rsidRPr="002A5730">
        <w:rPr>
          <w:color w:val="181818"/>
        </w:rPr>
        <w:t>for</w:t>
      </w:r>
      <w:r w:rsidRPr="002A5730">
        <w:rPr>
          <w:color w:val="181818"/>
          <w:spacing w:val="-5"/>
        </w:rPr>
        <w:t xml:space="preserve"> </w:t>
      </w:r>
      <w:r w:rsidRPr="002A5730">
        <w:rPr>
          <w:color w:val="181818"/>
        </w:rPr>
        <w:t>innovasjon</w:t>
      </w:r>
      <w:r w:rsidRPr="002A5730">
        <w:rPr>
          <w:color w:val="181818"/>
          <w:spacing w:val="-6"/>
        </w:rPr>
        <w:t xml:space="preserve"> </w:t>
      </w:r>
      <w:r w:rsidRPr="002A5730">
        <w:rPr>
          <w:color w:val="181818"/>
        </w:rPr>
        <w:t>og</w:t>
      </w:r>
      <w:r w:rsidRPr="002A5730">
        <w:rPr>
          <w:color w:val="181818"/>
          <w:spacing w:val="-6"/>
        </w:rPr>
        <w:t xml:space="preserve"> </w:t>
      </w:r>
      <w:r w:rsidRPr="002A5730">
        <w:rPr>
          <w:color w:val="181818"/>
        </w:rPr>
        <w:t>næringsutvikling,</w:t>
      </w:r>
      <w:r w:rsidRPr="002A5730">
        <w:rPr>
          <w:color w:val="181818"/>
          <w:spacing w:val="-5"/>
        </w:rPr>
        <w:t xml:space="preserve"> </w:t>
      </w:r>
      <w:r w:rsidRPr="002A5730">
        <w:rPr>
          <w:color w:val="181818"/>
        </w:rPr>
        <w:t>2021-</w:t>
      </w:r>
      <w:r w:rsidRPr="002A5730">
        <w:rPr>
          <w:color w:val="181818"/>
          <w:spacing w:val="-4"/>
        </w:rPr>
        <w:t>2033</w:t>
      </w:r>
    </w:p>
    <w:p w14:paraId="77CCD072" w14:textId="77777777" w:rsidR="00D92D5B" w:rsidRPr="002A5730" w:rsidRDefault="00D92D5B" w:rsidP="00C3418F">
      <w:pPr>
        <w:pStyle w:val="Listeavsnitt"/>
        <w:numPr>
          <w:ilvl w:val="0"/>
          <w:numId w:val="16"/>
        </w:numPr>
        <w:tabs>
          <w:tab w:val="left" w:pos="851"/>
          <w:tab w:val="left" w:pos="852"/>
        </w:tabs>
        <w:spacing w:before="23" w:after="200" w:line="288" w:lineRule="auto"/>
        <w:ind w:hanging="361"/>
      </w:pPr>
      <w:r w:rsidRPr="002A5730">
        <w:rPr>
          <w:color w:val="181818"/>
        </w:rPr>
        <w:t>Klimaplan</w:t>
      </w:r>
      <w:r w:rsidRPr="002A5730">
        <w:rPr>
          <w:color w:val="181818"/>
          <w:spacing w:val="-8"/>
        </w:rPr>
        <w:t xml:space="preserve"> </w:t>
      </w:r>
      <w:r w:rsidRPr="002A5730">
        <w:rPr>
          <w:color w:val="181818"/>
        </w:rPr>
        <w:t>for</w:t>
      </w:r>
      <w:r w:rsidRPr="002A5730">
        <w:rPr>
          <w:color w:val="181818"/>
          <w:spacing w:val="-5"/>
        </w:rPr>
        <w:t xml:space="preserve"> </w:t>
      </w:r>
      <w:r w:rsidRPr="002A5730">
        <w:rPr>
          <w:color w:val="181818"/>
        </w:rPr>
        <w:t>Hordaland</w:t>
      </w:r>
      <w:r w:rsidRPr="002A5730">
        <w:rPr>
          <w:color w:val="181818"/>
          <w:spacing w:val="-6"/>
        </w:rPr>
        <w:t xml:space="preserve"> </w:t>
      </w:r>
      <w:r w:rsidRPr="002A5730">
        <w:rPr>
          <w:color w:val="181818"/>
        </w:rPr>
        <w:t>2014-</w:t>
      </w:r>
      <w:r w:rsidRPr="002A5730">
        <w:rPr>
          <w:color w:val="181818"/>
          <w:spacing w:val="-4"/>
        </w:rPr>
        <w:t>2030</w:t>
      </w:r>
    </w:p>
    <w:p w14:paraId="07659AD5" w14:textId="77777777" w:rsidR="00D92D5B" w:rsidRPr="002A5730" w:rsidRDefault="00D92D5B" w:rsidP="00C3418F">
      <w:pPr>
        <w:pStyle w:val="Listeavsnitt"/>
        <w:numPr>
          <w:ilvl w:val="0"/>
          <w:numId w:val="16"/>
        </w:numPr>
        <w:tabs>
          <w:tab w:val="left" w:pos="851"/>
          <w:tab w:val="left" w:pos="852"/>
        </w:tabs>
        <w:spacing w:before="21" w:after="200" w:line="288" w:lineRule="auto"/>
        <w:ind w:hanging="361"/>
      </w:pPr>
      <w:r w:rsidRPr="002A5730">
        <w:rPr>
          <w:color w:val="181818"/>
        </w:rPr>
        <w:t>Vassforvaltningsplanen for Vestland vassregion 2022 - 2027</w:t>
      </w:r>
    </w:p>
    <w:p w14:paraId="5FF182C4" w14:textId="77777777" w:rsidR="00D92D5B" w:rsidRPr="002A5730" w:rsidRDefault="00D92D5B" w:rsidP="00C3418F">
      <w:pPr>
        <w:pStyle w:val="Listeavsnitt"/>
        <w:numPr>
          <w:ilvl w:val="0"/>
          <w:numId w:val="16"/>
        </w:numPr>
        <w:tabs>
          <w:tab w:val="left" w:pos="851"/>
          <w:tab w:val="left" w:pos="852"/>
        </w:tabs>
        <w:spacing w:before="20" w:after="200" w:line="288" w:lineRule="auto"/>
        <w:ind w:hanging="361"/>
      </w:pPr>
      <w:r w:rsidRPr="002A5730" w:rsidDel="005A477F">
        <w:rPr>
          <w:color w:val="181818"/>
        </w:rPr>
        <w:t xml:space="preserve">Regional </w:t>
      </w:r>
      <w:r w:rsidRPr="002A5730">
        <w:rPr>
          <w:color w:val="181818"/>
        </w:rPr>
        <w:t>plan for kultur 2023 - 2035</w:t>
      </w:r>
    </w:p>
    <w:p w14:paraId="4F328B8B" w14:textId="77777777" w:rsidR="00D92D5B" w:rsidRPr="002A5730" w:rsidRDefault="00D92D5B" w:rsidP="00C3418F">
      <w:pPr>
        <w:pStyle w:val="Listeavsnitt"/>
        <w:numPr>
          <w:ilvl w:val="0"/>
          <w:numId w:val="16"/>
        </w:numPr>
        <w:tabs>
          <w:tab w:val="left" w:pos="851"/>
          <w:tab w:val="left" w:pos="852"/>
        </w:tabs>
        <w:spacing w:after="200" w:line="288" w:lineRule="auto"/>
        <w:ind w:hanging="361"/>
      </w:pPr>
      <w:r w:rsidRPr="002A5730">
        <w:rPr>
          <w:color w:val="181818"/>
        </w:rPr>
        <w:t>Regional</w:t>
      </w:r>
      <w:r w:rsidRPr="002A5730">
        <w:rPr>
          <w:color w:val="181818"/>
          <w:spacing w:val="-9"/>
        </w:rPr>
        <w:t xml:space="preserve"> </w:t>
      </w:r>
      <w:r w:rsidRPr="002A5730">
        <w:rPr>
          <w:color w:val="181818"/>
        </w:rPr>
        <w:t>kystsoneplan</w:t>
      </w:r>
      <w:r w:rsidRPr="002A5730">
        <w:rPr>
          <w:color w:val="181818"/>
          <w:spacing w:val="-4"/>
        </w:rPr>
        <w:t xml:space="preserve"> </w:t>
      </w:r>
      <w:r w:rsidRPr="002A5730">
        <w:rPr>
          <w:color w:val="181818"/>
        </w:rPr>
        <w:t>for</w:t>
      </w:r>
      <w:r w:rsidRPr="002A5730">
        <w:rPr>
          <w:color w:val="181818"/>
          <w:spacing w:val="-7"/>
        </w:rPr>
        <w:t xml:space="preserve"> </w:t>
      </w:r>
      <w:r w:rsidRPr="002A5730">
        <w:rPr>
          <w:color w:val="181818"/>
        </w:rPr>
        <w:t>Sunnhordland</w:t>
      </w:r>
      <w:r w:rsidRPr="002A5730">
        <w:rPr>
          <w:color w:val="181818"/>
          <w:spacing w:val="-4"/>
        </w:rPr>
        <w:t xml:space="preserve"> </w:t>
      </w:r>
      <w:r w:rsidRPr="002A5730">
        <w:rPr>
          <w:color w:val="181818"/>
        </w:rPr>
        <w:t>og</w:t>
      </w:r>
      <w:r w:rsidRPr="002A5730">
        <w:rPr>
          <w:color w:val="181818"/>
          <w:spacing w:val="-5"/>
        </w:rPr>
        <w:t xml:space="preserve"> </w:t>
      </w:r>
      <w:r w:rsidRPr="002A5730">
        <w:rPr>
          <w:color w:val="181818"/>
        </w:rPr>
        <w:t>ytre</w:t>
      </w:r>
      <w:r w:rsidRPr="002A5730">
        <w:rPr>
          <w:color w:val="181818"/>
          <w:spacing w:val="-2"/>
        </w:rPr>
        <w:t xml:space="preserve"> </w:t>
      </w:r>
      <w:r w:rsidRPr="002A5730">
        <w:rPr>
          <w:color w:val="181818"/>
        </w:rPr>
        <w:t>Hardanger,</w:t>
      </w:r>
      <w:r w:rsidRPr="002A5730">
        <w:rPr>
          <w:color w:val="181818"/>
          <w:spacing w:val="-3"/>
        </w:rPr>
        <w:t xml:space="preserve"> </w:t>
      </w:r>
      <w:r w:rsidRPr="002A5730">
        <w:rPr>
          <w:color w:val="181818"/>
          <w:spacing w:val="-4"/>
        </w:rPr>
        <w:t>2017</w:t>
      </w:r>
    </w:p>
    <w:p w14:paraId="61203460" w14:textId="77777777" w:rsidR="00D92D5B" w:rsidRPr="002A5730" w:rsidRDefault="00D92D5B" w:rsidP="00C3418F">
      <w:pPr>
        <w:pStyle w:val="Listeavsnitt"/>
        <w:numPr>
          <w:ilvl w:val="0"/>
          <w:numId w:val="16"/>
        </w:numPr>
        <w:tabs>
          <w:tab w:val="left" w:pos="851"/>
          <w:tab w:val="left" w:pos="852"/>
        </w:tabs>
        <w:spacing w:before="21" w:after="200" w:line="288" w:lineRule="auto"/>
        <w:ind w:hanging="361"/>
      </w:pPr>
      <w:r w:rsidRPr="002A5730">
        <w:rPr>
          <w:color w:val="181818"/>
        </w:rPr>
        <w:t>Kollektivstrategi</w:t>
      </w:r>
      <w:r w:rsidRPr="002A5730">
        <w:rPr>
          <w:color w:val="181818"/>
          <w:spacing w:val="-9"/>
        </w:rPr>
        <w:t xml:space="preserve"> </w:t>
      </w:r>
      <w:r w:rsidRPr="002A5730">
        <w:rPr>
          <w:color w:val="181818"/>
        </w:rPr>
        <w:t>for</w:t>
      </w:r>
      <w:r w:rsidRPr="002A5730">
        <w:rPr>
          <w:color w:val="181818"/>
          <w:spacing w:val="-6"/>
        </w:rPr>
        <w:t xml:space="preserve"> </w:t>
      </w:r>
      <w:r w:rsidRPr="002A5730">
        <w:rPr>
          <w:color w:val="181818"/>
        </w:rPr>
        <w:t>Hordaland,</w:t>
      </w:r>
      <w:r w:rsidRPr="002A5730">
        <w:rPr>
          <w:color w:val="181818"/>
          <w:spacing w:val="-5"/>
        </w:rPr>
        <w:t xml:space="preserve"> </w:t>
      </w:r>
      <w:r w:rsidRPr="002A5730">
        <w:rPr>
          <w:color w:val="181818"/>
        </w:rPr>
        <w:t>utvikling</w:t>
      </w:r>
      <w:r w:rsidRPr="002A5730">
        <w:rPr>
          <w:color w:val="181818"/>
          <w:spacing w:val="-7"/>
        </w:rPr>
        <w:t xml:space="preserve"> </w:t>
      </w:r>
      <w:r w:rsidRPr="002A5730">
        <w:rPr>
          <w:color w:val="181818"/>
        </w:rPr>
        <w:t>frem</w:t>
      </w:r>
      <w:r w:rsidRPr="002A5730">
        <w:rPr>
          <w:color w:val="181818"/>
          <w:spacing w:val="-6"/>
        </w:rPr>
        <w:t xml:space="preserve"> </w:t>
      </w:r>
      <w:r w:rsidRPr="002A5730">
        <w:rPr>
          <w:color w:val="181818"/>
        </w:rPr>
        <w:t>mot</w:t>
      </w:r>
      <w:r w:rsidRPr="002A5730">
        <w:rPr>
          <w:color w:val="181818"/>
          <w:spacing w:val="-7"/>
        </w:rPr>
        <w:t xml:space="preserve"> </w:t>
      </w:r>
      <w:r w:rsidRPr="002A5730">
        <w:rPr>
          <w:color w:val="181818"/>
          <w:spacing w:val="-4"/>
        </w:rPr>
        <w:t>2030</w:t>
      </w:r>
    </w:p>
    <w:p w14:paraId="2B8641C2" w14:textId="77777777" w:rsidR="00074228" w:rsidRPr="002A5730" w:rsidRDefault="00074228" w:rsidP="00074228">
      <w:pPr>
        <w:pStyle w:val="Listeavsnitt"/>
        <w:tabs>
          <w:tab w:val="left" w:pos="851"/>
          <w:tab w:val="left" w:pos="852"/>
        </w:tabs>
        <w:spacing w:before="21" w:after="200" w:line="288" w:lineRule="auto"/>
        <w:ind w:left="851"/>
      </w:pPr>
    </w:p>
    <w:p w14:paraId="5895851E" w14:textId="77777777" w:rsidR="00F86D83" w:rsidRPr="002A5730" w:rsidRDefault="00D92D5B" w:rsidP="00074228">
      <w:pPr>
        <w:pStyle w:val="Overskrift2"/>
        <w:numPr>
          <w:ilvl w:val="1"/>
          <w:numId w:val="23"/>
        </w:numPr>
        <w:tabs>
          <w:tab w:val="left" w:pos="579"/>
        </w:tabs>
        <w:spacing w:before="80" w:after="0"/>
      </w:pPr>
      <w:bookmarkStart w:id="34" w:name="_bookmark19"/>
      <w:bookmarkStart w:id="35" w:name="_Toc163472735"/>
      <w:bookmarkEnd w:id="34"/>
      <w:r w:rsidRPr="002A5730">
        <w:t>Kommunale</w:t>
      </w:r>
      <w:r w:rsidRPr="002A5730">
        <w:rPr>
          <w:spacing w:val="-1"/>
        </w:rPr>
        <w:t xml:space="preserve"> </w:t>
      </w:r>
      <w:r w:rsidRPr="002A5730">
        <w:rPr>
          <w:spacing w:val="-2"/>
        </w:rPr>
        <w:t>føringar</w:t>
      </w:r>
      <w:bookmarkEnd w:id="35"/>
      <w:r w:rsidRPr="002A5730">
        <w:rPr>
          <w:spacing w:val="-2"/>
        </w:rPr>
        <w:t xml:space="preserve"> </w:t>
      </w:r>
    </w:p>
    <w:p w14:paraId="7B20C156" w14:textId="77777777" w:rsidR="00F86D83" w:rsidRPr="002A5730" w:rsidRDefault="00D92D5B" w:rsidP="00074228">
      <w:pPr>
        <w:pStyle w:val="Brdtekst"/>
        <w:spacing w:before="146" w:line="259" w:lineRule="auto"/>
        <w:ind w:left="131" w:right="456"/>
        <w:rPr>
          <w:color w:val="181818"/>
        </w:rPr>
      </w:pPr>
      <w:r w:rsidRPr="002A5730">
        <w:rPr>
          <w:b/>
          <w:color w:val="181818"/>
        </w:rPr>
        <w:t>Kommunal planstrategi</w:t>
      </w:r>
      <w:r w:rsidRPr="002A5730">
        <w:rPr>
          <w:color w:val="181818"/>
        </w:rPr>
        <w:t xml:space="preserve"> for Bjørnafjorden kommune 2020-2024 </w:t>
      </w:r>
      <w:r w:rsidR="00F86D83" w:rsidRPr="002A5730">
        <w:rPr>
          <w:color w:val="181818"/>
        </w:rPr>
        <w:t xml:space="preserve">blei </w:t>
      </w:r>
      <w:r w:rsidRPr="002A5730">
        <w:rPr>
          <w:color w:val="181818"/>
        </w:rPr>
        <w:t>vedtatt av kommunestyret 15.12.2020. Områdeplan Os sentrum er prioritert i planperioden.</w:t>
      </w:r>
    </w:p>
    <w:p w14:paraId="32A60098" w14:textId="77777777" w:rsidR="00002F92" w:rsidRPr="002A5730" w:rsidRDefault="00D92D5B" w:rsidP="00074228">
      <w:pPr>
        <w:pStyle w:val="Brdtekst"/>
        <w:spacing w:before="146" w:line="259" w:lineRule="auto"/>
        <w:ind w:left="131" w:right="456"/>
        <w:rPr>
          <w:color w:val="181818"/>
        </w:rPr>
      </w:pPr>
      <w:r w:rsidRPr="002A5730">
        <w:rPr>
          <w:b/>
          <w:color w:val="181818"/>
        </w:rPr>
        <w:t>Kommuneplanens samfunnsdel 2023-2035</w:t>
      </w:r>
      <w:r w:rsidRPr="002A5730">
        <w:rPr>
          <w:color w:val="181818"/>
        </w:rPr>
        <w:t xml:space="preserve"> </w:t>
      </w:r>
      <w:r w:rsidR="00F86D83" w:rsidRPr="002A5730">
        <w:rPr>
          <w:color w:val="181818"/>
        </w:rPr>
        <w:t xml:space="preserve">blei </w:t>
      </w:r>
      <w:r w:rsidRPr="002A5730">
        <w:rPr>
          <w:color w:val="181818"/>
        </w:rPr>
        <w:t xml:space="preserve">vedtatt av kommunestyret 3. november 2022 og er det </w:t>
      </w:r>
      <w:r w:rsidR="00002F92" w:rsidRPr="002A5730">
        <w:rPr>
          <w:color w:val="181818"/>
        </w:rPr>
        <w:t>viktigaste</w:t>
      </w:r>
      <w:r w:rsidRPr="002A5730">
        <w:rPr>
          <w:color w:val="181818"/>
        </w:rPr>
        <w:t xml:space="preserve"> styringsdokumentet for kommunen dei kom</w:t>
      </w:r>
      <w:r w:rsidR="00002F92" w:rsidRPr="002A5730">
        <w:rPr>
          <w:color w:val="181818"/>
        </w:rPr>
        <w:t>m</w:t>
      </w:r>
      <w:r w:rsidRPr="002A5730">
        <w:rPr>
          <w:color w:val="181818"/>
        </w:rPr>
        <w:t xml:space="preserve">ande 12 åra. Samfunnsmålet for den nye kommuneplanen er «Det gode liv for alle». Satsingsområda er framtidsretta transport og infrastruktur, folk og fellesskap i berekraftige tettstader og lokalsamfunn, framtidsretta Bjørnafjorden kommune og samarbeid for å nå måla. Osøyro skal vere kommune- og regionsenter med gode og allsidige offentlege og private tenester. </w:t>
      </w:r>
    </w:p>
    <w:p w14:paraId="2571A6E7" w14:textId="77777777" w:rsidR="00D92D5B" w:rsidRPr="002A5730" w:rsidRDefault="00D92D5B" w:rsidP="00D92D5B">
      <w:pPr>
        <w:pStyle w:val="Brdtekst"/>
        <w:spacing w:before="146" w:line="259" w:lineRule="auto"/>
        <w:ind w:left="131" w:right="456"/>
        <w:rPr>
          <w:color w:val="181818"/>
        </w:rPr>
      </w:pPr>
      <w:r w:rsidRPr="002A5730">
        <w:rPr>
          <w:b/>
          <w:color w:val="181818"/>
        </w:rPr>
        <w:t xml:space="preserve">Kommuneplanen sin arealdel </w:t>
      </w:r>
      <w:r w:rsidR="00002F92" w:rsidRPr="002A5730">
        <w:rPr>
          <w:b/>
          <w:color w:val="181818"/>
        </w:rPr>
        <w:t xml:space="preserve">(KDPA) </w:t>
      </w:r>
      <w:r w:rsidRPr="002A5730">
        <w:rPr>
          <w:b/>
          <w:color w:val="181818"/>
        </w:rPr>
        <w:t>for Bjørnafjorden vest</w:t>
      </w:r>
      <w:r w:rsidRPr="002A5730">
        <w:rPr>
          <w:color w:val="181818"/>
        </w:rPr>
        <w:t xml:space="preserve"> </w:t>
      </w:r>
      <w:r w:rsidR="00002F92" w:rsidRPr="002A5730">
        <w:rPr>
          <w:color w:val="181818"/>
        </w:rPr>
        <w:t>blei</w:t>
      </w:r>
      <w:r w:rsidRPr="002A5730">
        <w:rPr>
          <w:color w:val="181818"/>
        </w:rPr>
        <w:t xml:space="preserve"> vedtatt av kommunestyret 11. mai 2023. Planen definerer Osøyro som eit regionsenter </w:t>
      </w:r>
      <w:r w:rsidR="00002F92" w:rsidRPr="002A5730">
        <w:rPr>
          <w:color w:val="181818"/>
        </w:rPr>
        <w:t>som</w:t>
      </w:r>
      <w:r w:rsidRPr="002A5730">
        <w:rPr>
          <w:color w:val="181818"/>
        </w:rPr>
        <w:t xml:space="preserve"> skal innehalda funksjonar, handel og tenester for heile kommunen og kommunane rundt. I tillegg skal hovudtyngda av kommunal forvaltning og besøksintensive tenestetilbod ligge her. I tillegg legg planen opp til at den største veksten skal kome rundt kommune og regionsenteret</w:t>
      </w:r>
      <w:r w:rsidR="00030FC3" w:rsidRPr="002A5730">
        <w:rPr>
          <w:color w:val="181818"/>
        </w:rPr>
        <w:t>,</w:t>
      </w:r>
      <w:r w:rsidRPr="002A5730">
        <w:rPr>
          <w:color w:val="181818"/>
        </w:rPr>
        <w:t xml:space="preserve"> og dermed styrke den funksjonen Osøyro har. </w:t>
      </w:r>
    </w:p>
    <w:p w14:paraId="141CC409" w14:textId="77777777" w:rsidR="00002F92" w:rsidRPr="002A5730" w:rsidRDefault="00002F92" w:rsidP="00D92D5B">
      <w:pPr>
        <w:pStyle w:val="Brdtekst"/>
        <w:spacing w:before="146" w:line="259" w:lineRule="auto"/>
        <w:ind w:left="131" w:right="456"/>
        <w:rPr>
          <w:color w:val="181818"/>
        </w:rPr>
      </w:pPr>
    </w:p>
    <w:p w14:paraId="2E995820" w14:textId="77777777" w:rsidR="0070160A" w:rsidRPr="002A5730" w:rsidRDefault="00D92D5B" w:rsidP="0070160A">
      <w:pPr>
        <w:pStyle w:val="Brdtekst"/>
        <w:keepNext/>
        <w:spacing w:before="160" w:line="259" w:lineRule="auto"/>
        <w:ind w:left="131"/>
      </w:pPr>
      <w:r w:rsidRPr="002A5730">
        <w:rPr>
          <w:noProof/>
        </w:rPr>
        <w:drawing>
          <wp:inline distT="0" distB="0" distL="0" distR="0" wp14:anchorId="2B83B47D" wp14:editId="76AFE132">
            <wp:extent cx="4420925" cy="3294451"/>
            <wp:effectExtent l="0" t="0" r="0" b="1270"/>
            <wp:docPr id="156740658" name="Picture 156740658" descr="Et bilde som inneholder kart, atlas,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0658" name="Bilde 1" descr="Et bilde som inneholder kart, atlas, tekst"/>
                    <pic:cNvPicPr/>
                  </pic:nvPicPr>
                  <pic:blipFill>
                    <a:blip r:embed="rId19"/>
                    <a:stretch>
                      <a:fillRect/>
                    </a:stretch>
                  </pic:blipFill>
                  <pic:spPr>
                    <a:xfrm>
                      <a:off x="0" y="0"/>
                      <a:ext cx="4424807" cy="3297344"/>
                    </a:xfrm>
                    <a:prstGeom prst="rect">
                      <a:avLst/>
                    </a:prstGeom>
                  </pic:spPr>
                </pic:pic>
              </a:graphicData>
            </a:graphic>
          </wp:inline>
        </w:drawing>
      </w:r>
    </w:p>
    <w:p w14:paraId="4BD688B5" w14:textId="77777777" w:rsidR="00660885" w:rsidRPr="002A5730" w:rsidRDefault="0070160A" w:rsidP="0070160A">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6</w:t>
      </w:r>
      <w:r w:rsidRPr="002A5730">
        <w:rPr>
          <w:lang w:val="nn-NO"/>
        </w:rPr>
        <w:fldChar w:fldCharType="end"/>
      </w:r>
      <w:r w:rsidRPr="002A5730">
        <w:rPr>
          <w:lang w:val="nn-NO"/>
        </w:rPr>
        <w:t xml:space="preserve"> Kart som syner ny arealdel for Bjørnafjorden vest, 2023</w:t>
      </w:r>
    </w:p>
    <w:p w14:paraId="004773BB" w14:textId="77777777" w:rsidR="0070160A" w:rsidRPr="002A5730" w:rsidRDefault="0070160A" w:rsidP="0070160A"/>
    <w:p w14:paraId="502F7698" w14:textId="77777777" w:rsidR="00D92D5B" w:rsidRPr="002A5730" w:rsidRDefault="00D92D5B" w:rsidP="00D92D5B">
      <w:pPr>
        <w:pStyle w:val="Brdtekst"/>
        <w:spacing w:before="4" w:line="259" w:lineRule="auto"/>
        <w:ind w:left="131" w:right="565"/>
      </w:pPr>
      <w:r w:rsidRPr="002A5730">
        <w:t>Osøyro er regionsenter og kommunesenter for Bjørnafjorden kommune.</w:t>
      </w:r>
      <w:r w:rsidRPr="002A5730">
        <w:rPr>
          <w:spacing w:val="40"/>
        </w:rPr>
        <w:t xml:space="preserve"> </w:t>
      </w:r>
      <w:r w:rsidRPr="002A5730">
        <w:t>Osøyro er eit kommunikasjonsknutepunkt</w:t>
      </w:r>
      <w:r w:rsidRPr="002A5730">
        <w:rPr>
          <w:spacing w:val="-2"/>
        </w:rPr>
        <w:t xml:space="preserve"> </w:t>
      </w:r>
      <w:r w:rsidRPr="002A5730">
        <w:t>sør</w:t>
      </w:r>
      <w:r w:rsidRPr="002A5730">
        <w:rPr>
          <w:spacing w:val="-3"/>
        </w:rPr>
        <w:t xml:space="preserve"> </w:t>
      </w:r>
      <w:r w:rsidRPr="002A5730">
        <w:t>på</w:t>
      </w:r>
      <w:r w:rsidRPr="002A5730">
        <w:rPr>
          <w:spacing w:val="-3"/>
        </w:rPr>
        <w:t xml:space="preserve"> </w:t>
      </w:r>
      <w:r w:rsidRPr="002A5730">
        <w:t>Bergenshalvøya.</w:t>
      </w:r>
      <w:r w:rsidRPr="002A5730">
        <w:rPr>
          <w:spacing w:val="-6"/>
        </w:rPr>
        <w:t xml:space="preserve"> </w:t>
      </w:r>
      <w:r w:rsidRPr="002A5730">
        <w:t>Ei</w:t>
      </w:r>
      <w:r w:rsidRPr="002A5730">
        <w:rPr>
          <w:spacing w:val="-4"/>
        </w:rPr>
        <w:t xml:space="preserve"> </w:t>
      </w:r>
      <w:r w:rsidRPr="002A5730">
        <w:t>hovudutfordring</w:t>
      </w:r>
      <w:r w:rsidRPr="002A5730">
        <w:rPr>
          <w:spacing w:val="-4"/>
        </w:rPr>
        <w:t xml:space="preserve"> </w:t>
      </w:r>
      <w:r w:rsidRPr="002A5730">
        <w:t>er</w:t>
      </w:r>
      <w:r w:rsidRPr="002A5730">
        <w:rPr>
          <w:spacing w:val="-3"/>
        </w:rPr>
        <w:t xml:space="preserve"> </w:t>
      </w:r>
      <w:r w:rsidRPr="002A5730">
        <w:t>å</w:t>
      </w:r>
      <w:r w:rsidRPr="002A5730">
        <w:rPr>
          <w:spacing w:val="-3"/>
        </w:rPr>
        <w:t xml:space="preserve"> </w:t>
      </w:r>
      <w:r w:rsidRPr="002A5730">
        <w:t>leggje</w:t>
      </w:r>
      <w:r w:rsidRPr="002A5730">
        <w:rPr>
          <w:spacing w:val="-2"/>
        </w:rPr>
        <w:t xml:space="preserve"> </w:t>
      </w:r>
      <w:r w:rsidRPr="002A5730">
        <w:t>til</w:t>
      </w:r>
      <w:r w:rsidRPr="002A5730">
        <w:rPr>
          <w:spacing w:val="-3"/>
        </w:rPr>
        <w:t xml:space="preserve"> </w:t>
      </w:r>
      <w:r w:rsidRPr="002A5730">
        <w:t>rette</w:t>
      </w:r>
      <w:r w:rsidRPr="002A5730">
        <w:rPr>
          <w:spacing w:val="-2"/>
        </w:rPr>
        <w:t xml:space="preserve"> </w:t>
      </w:r>
      <w:r w:rsidRPr="002A5730">
        <w:t>for</w:t>
      </w:r>
      <w:r w:rsidRPr="002A5730">
        <w:rPr>
          <w:spacing w:val="-3"/>
        </w:rPr>
        <w:t xml:space="preserve"> </w:t>
      </w:r>
      <w:r w:rsidRPr="002A5730">
        <w:t>høg grad av fortetting utan å øydelegge eksisterande småskala stadidentitet med stor tidsdjupne og flotte naturkvalitetar knytt til elv, hamn og gamle villaområde.</w:t>
      </w:r>
    </w:p>
    <w:p w14:paraId="47E57EC2" w14:textId="77777777" w:rsidR="00EF38BA" w:rsidRPr="002A5730" w:rsidRDefault="00EF38BA" w:rsidP="00D92D5B">
      <w:pPr>
        <w:pStyle w:val="Brdtekst"/>
        <w:spacing w:before="4" w:line="259" w:lineRule="auto"/>
        <w:ind w:left="131" w:right="565"/>
      </w:pPr>
    </w:p>
    <w:p w14:paraId="4A3CC306" w14:textId="77777777" w:rsidR="00D92D5B" w:rsidRPr="002A5730" w:rsidRDefault="00D92D5B" w:rsidP="00D92D5B">
      <w:pPr>
        <w:pStyle w:val="Brdtekst"/>
        <w:spacing w:line="259" w:lineRule="auto"/>
        <w:ind w:left="131" w:right="456"/>
      </w:pPr>
      <w:r w:rsidRPr="002A5730">
        <w:t>Sentrumssona</w:t>
      </w:r>
      <w:r w:rsidRPr="002A5730">
        <w:rPr>
          <w:spacing w:val="-1"/>
        </w:rPr>
        <w:t xml:space="preserve"> </w:t>
      </w:r>
      <w:r w:rsidRPr="002A5730">
        <w:t>i</w:t>
      </w:r>
      <w:r w:rsidRPr="002A5730">
        <w:rPr>
          <w:spacing w:val="-2"/>
        </w:rPr>
        <w:t xml:space="preserve"> </w:t>
      </w:r>
      <w:r w:rsidRPr="002A5730">
        <w:t>regionsenteret</w:t>
      </w:r>
      <w:r w:rsidRPr="002A5730">
        <w:rPr>
          <w:spacing w:val="-2"/>
        </w:rPr>
        <w:t xml:space="preserve"> </w:t>
      </w:r>
      <w:r w:rsidRPr="002A5730">
        <w:t>Osøyro,</w:t>
      </w:r>
      <w:r w:rsidRPr="002A5730">
        <w:rPr>
          <w:spacing w:val="-1"/>
        </w:rPr>
        <w:t xml:space="preserve"> </w:t>
      </w:r>
      <w:r w:rsidRPr="002A5730">
        <w:t>er</w:t>
      </w:r>
      <w:r w:rsidRPr="002A5730">
        <w:rPr>
          <w:spacing w:val="-4"/>
        </w:rPr>
        <w:t xml:space="preserve"> </w:t>
      </w:r>
      <w:r w:rsidRPr="002A5730">
        <w:t>den</w:t>
      </w:r>
      <w:r w:rsidRPr="002A5730">
        <w:rPr>
          <w:spacing w:val="-1"/>
        </w:rPr>
        <w:t xml:space="preserve"> </w:t>
      </w:r>
      <w:r w:rsidRPr="002A5730">
        <w:t>sona</w:t>
      </w:r>
      <w:r w:rsidRPr="002A5730">
        <w:rPr>
          <w:spacing w:val="-1"/>
        </w:rPr>
        <w:t xml:space="preserve"> </w:t>
      </w:r>
      <w:r w:rsidRPr="002A5730">
        <w:t>der</w:t>
      </w:r>
      <w:r w:rsidRPr="002A5730">
        <w:rPr>
          <w:spacing w:val="-1"/>
        </w:rPr>
        <w:t xml:space="preserve"> </w:t>
      </w:r>
      <w:r w:rsidRPr="002A5730">
        <w:t>ein</w:t>
      </w:r>
      <w:r w:rsidRPr="002A5730">
        <w:rPr>
          <w:spacing w:val="-4"/>
        </w:rPr>
        <w:t xml:space="preserve"> </w:t>
      </w:r>
      <w:r w:rsidRPr="002A5730">
        <w:t>ønskjer</w:t>
      </w:r>
      <w:r w:rsidRPr="002A5730">
        <w:rPr>
          <w:spacing w:val="-4"/>
        </w:rPr>
        <w:t xml:space="preserve"> </w:t>
      </w:r>
      <w:r w:rsidRPr="002A5730">
        <w:t>mest</w:t>
      </w:r>
      <w:r w:rsidRPr="002A5730">
        <w:rPr>
          <w:spacing w:val="-3"/>
        </w:rPr>
        <w:t xml:space="preserve"> </w:t>
      </w:r>
      <w:r w:rsidRPr="002A5730">
        <w:t>urban</w:t>
      </w:r>
      <w:r w:rsidRPr="002A5730">
        <w:rPr>
          <w:spacing w:val="-2"/>
        </w:rPr>
        <w:t xml:space="preserve"> </w:t>
      </w:r>
      <w:r w:rsidRPr="002A5730">
        <w:t>utvikling.</w:t>
      </w:r>
      <w:r w:rsidRPr="002A5730">
        <w:rPr>
          <w:spacing w:val="-2"/>
        </w:rPr>
        <w:t xml:space="preserve"> </w:t>
      </w:r>
      <w:r w:rsidRPr="002A5730">
        <w:t>Sentrum er</w:t>
      </w:r>
      <w:r w:rsidRPr="002A5730">
        <w:rPr>
          <w:spacing w:val="-4"/>
        </w:rPr>
        <w:t xml:space="preserve"> </w:t>
      </w:r>
      <w:r w:rsidRPr="002A5730">
        <w:t>delt</w:t>
      </w:r>
      <w:r w:rsidRPr="002A5730">
        <w:rPr>
          <w:spacing w:val="-4"/>
        </w:rPr>
        <w:t xml:space="preserve"> </w:t>
      </w:r>
      <w:r w:rsidRPr="002A5730">
        <w:t>i</w:t>
      </w:r>
      <w:r w:rsidRPr="002A5730">
        <w:rPr>
          <w:spacing w:val="-3"/>
        </w:rPr>
        <w:t xml:space="preserve"> </w:t>
      </w:r>
      <w:r w:rsidRPr="002A5730">
        <w:t>to soner, S1 og S</w:t>
      </w:r>
      <w:r w:rsidR="00787FCF" w:rsidRPr="002A5730">
        <w:t>2 i KDPA</w:t>
      </w:r>
      <w:r w:rsidRPr="002A5730">
        <w:t>. Utanfor sentrum er det gitt ei fortettingssone.</w:t>
      </w:r>
    </w:p>
    <w:p w14:paraId="1812A243" w14:textId="77777777" w:rsidR="00EF38BA" w:rsidRPr="002A5730" w:rsidRDefault="00EF38BA" w:rsidP="00D92D5B">
      <w:pPr>
        <w:pStyle w:val="Brdtekst"/>
        <w:spacing w:line="259" w:lineRule="auto"/>
        <w:ind w:left="131" w:right="456"/>
      </w:pPr>
    </w:p>
    <w:p w14:paraId="1DE79917" w14:textId="77777777" w:rsidR="00D92D5B" w:rsidRPr="002A5730" w:rsidRDefault="00D92D5B" w:rsidP="00D92D5B">
      <w:pPr>
        <w:pStyle w:val="Brdtekst"/>
        <w:spacing w:line="259" w:lineRule="auto"/>
        <w:ind w:left="131" w:right="456"/>
      </w:pPr>
      <w:r w:rsidRPr="002A5730">
        <w:rPr>
          <w:color w:val="181818"/>
        </w:rPr>
        <w:t>Det</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eit</w:t>
      </w:r>
      <w:r w:rsidRPr="002A5730">
        <w:rPr>
          <w:color w:val="181818"/>
          <w:spacing w:val="-2"/>
        </w:rPr>
        <w:t xml:space="preserve"> </w:t>
      </w:r>
      <w:r w:rsidRPr="002A5730">
        <w:rPr>
          <w:color w:val="181818"/>
        </w:rPr>
        <w:t>overordna</w:t>
      </w:r>
      <w:r w:rsidRPr="002A5730">
        <w:rPr>
          <w:color w:val="181818"/>
          <w:spacing w:val="-1"/>
        </w:rPr>
        <w:t xml:space="preserve"> </w:t>
      </w:r>
      <w:r w:rsidRPr="002A5730">
        <w:rPr>
          <w:color w:val="181818"/>
        </w:rPr>
        <w:t>mål</w:t>
      </w:r>
      <w:r w:rsidRPr="002A5730">
        <w:rPr>
          <w:color w:val="181818"/>
          <w:spacing w:val="-4"/>
        </w:rPr>
        <w:t xml:space="preserve"> </w:t>
      </w:r>
      <w:r w:rsidRPr="002A5730">
        <w:rPr>
          <w:color w:val="181818"/>
        </w:rPr>
        <w:t>å</w:t>
      </w:r>
      <w:r w:rsidRPr="002A5730">
        <w:rPr>
          <w:color w:val="181818"/>
          <w:spacing w:val="-3"/>
        </w:rPr>
        <w:t xml:space="preserve"> </w:t>
      </w:r>
      <w:r w:rsidRPr="002A5730">
        <w:rPr>
          <w:color w:val="181818"/>
        </w:rPr>
        <w:t>konsentrere</w:t>
      </w:r>
      <w:r w:rsidRPr="002A5730">
        <w:rPr>
          <w:color w:val="181818"/>
          <w:spacing w:val="-3"/>
        </w:rPr>
        <w:t xml:space="preserve"> </w:t>
      </w:r>
      <w:r w:rsidRPr="002A5730">
        <w:rPr>
          <w:color w:val="181818"/>
        </w:rPr>
        <w:t>framtidig</w:t>
      </w:r>
      <w:r w:rsidRPr="002A5730">
        <w:rPr>
          <w:color w:val="181818"/>
          <w:spacing w:val="-3"/>
        </w:rPr>
        <w:t xml:space="preserve"> </w:t>
      </w:r>
      <w:r w:rsidRPr="002A5730">
        <w:rPr>
          <w:color w:val="181818"/>
        </w:rPr>
        <w:t>bustadbygging</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størst</w:t>
      </w:r>
      <w:r w:rsidRPr="002A5730">
        <w:rPr>
          <w:color w:val="181818"/>
          <w:spacing w:val="-3"/>
        </w:rPr>
        <w:t xml:space="preserve"> </w:t>
      </w:r>
      <w:r w:rsidRPr="002A5730">
        <w:rPr>
          <w:color w:val="181818"/>
        </w:rPr>
        <w:t>mogleg</w:t>
      </w:r>
      <w:r w:rsidRPr="002A5730">
        <w:rPr>
          <w:color w:val="181818"/>
          <w:spacing w:val="-5"/>
        </w:rPr>
        <w:t xml:space="preserve"> </w:t>
      </w:r>
      <w:r w:rsidRPr="002A5730">
        <w:rPr>
          <w:color w:val="181818"/>
        </w:rPr>
        <w:t>grad</w:t>
      </w:r>
      <w:r w:rsidRPr="002A5730">
        <w:rPr>
          <w:color w:val="181818"/>
          <w:spacing w:val="-2"/>
        </w:rPr>
        <w:t xml:space="preserve"> </w:t>
      </w:r>
      <w:r w:rsidRPr="002A5730">
        <w:rPr>
          <w:color w:val="181818"/>
        </w:rPr>
        <w:t>rundt</w:t>
      </w:r>
      <w:r w:rsidRPr="002A5730">
        <w:rPr>
          <w:color w:val="181818"/>
          <w:spacing w:val="-1"/>
        </w:rPr>
        <w:t xml:space="preserve"> </w:t>
      </w:r>
      <w:r w:rsidRPr="002A5730">
        <w:rPr>
          <w:color w:val="181818"/>
        </w:rPr>
        <w:t>Osøyro.</w:t>
      </w:r>
      <w:r w:rsidRPr="002A5730">
        <w:rPr>
          <w:color w:val="181818"/>
          <w:spacing w:val="-4"/>
        </w:rPr>
        <w:t xml:space="preserve"> </w:t>
      </w:r>
      <w:r w:rsidRPr="002A5730">
        <w:rPr>
          <w:color w:val="181818"/>
        </w:rPr>
        <w:t>Slik</w:t>
      </w:r>
      <w:r w:rsidRPr="002A5730">
        <w:rPr>
          <w:color w:val="181818"/>
          <w:spacing w:val="-3"/>
        </w:rPr>
        <w:t xml:space="preserve"> </w:t>
      </w:r>
      <w:r w:rsidRPr="002A5730">
        <w:rPr>
          <w:color w:val="181818"/>
        </w:rPr>
        <w:t>oppnår ein best mogleg stadutvikling, eit breitt handels‐ og servicetilbod, best mogleg tilgjenge for innbyggjarane, og minst mogleg utslepp frå transport. Bjørnafjorden kommune reknar det som realistisk at over 45 % av veksten i Bjørnafjorden vest vil komme på og rundt Osøyro, inkludert Bjånes, innanfor denne rulleringsperioden av kommunedelplanen. Dette svarar</w:t>
      </w:r>
      <w:r w:rsidRPr="002A5730">
        <w:rPr>
          <w:color w:val="181818"/>
          <w:spacing w:val="-2"/>
        </w:rPr>
        <w:t xml:space="preserve"> </w:t>
      </w:r>
      <w:r w:rsidRPr="002A5730">
        <w:rPr>
          <w:color w:val="181818"/>
        </w:rPr>
        <w:t>til om lag 7500 nye personar i og tett på regionsenteret i</w:t>
      </w:r>
      <w:r w:rsidRPr="002A5730">
        <w:rPr>
          <w:color w:val="181818"/>
          <w:spacing w:val="-1"/>
        </w:rPr>
        <w:t xml:space="preserve"> </w:t>
      </w:r>
      <w:r w:rsidRPr="002A5730">
        <w:rPr>
          <w:color w:val="181818"/>
        </w:rPr>
        <w:t>2040,</w:t>
      </w:r>
      <w:r w:rsidRPr="002A5730">
        <w:rPr>
          <w:color w:val="181818"/>
          <w:spacing w:val="-2"/>
        </w:rPr>
        <w:t xml:space="preserve"> </w:t>
      </w:r>
      <w:r w:rsidRPr="002A5730">
        <w:rPr>
          <w:color w:val="181818"/>
        </w:rPr>
        <w:t>og</w:t>
      </w:r>
      <w:r w:rsidRPr="002A5730">
        <w:rPr>
          <w:color w:val="181818"/>
          <w:spacing w:val="-2"/>
        </w:rPr>
        <w:t xml:space="preserve"> </w:t>
      </w:r>
      <w:r w:rsidRPr="002A5730">
        <w:rPr>
          <w:color w:val="181818"/>
        </w:rPr>
        <w:t>om lag</w:t>
      </w:r>
      <w:r w:rsidRPr="002A5730">
        <w:rPr>
          <w:color w:val="181818"/>
          <w:spacing w:val="-2"/>
        </w:rPr>
        <w:t xml:space="preserve"> </w:t>
      </w:r>
      <w:r w:rsidRPr="002A5730">
        <w:rPr>
          <w:color w:val="181818"/>
        </w:rPr>
        <w:t xml:space="preserve">3200 nye </w:t>
      </w:r>
      <w:r w:rsidRPr="002A5730">
        <w:rPr>
          <w:color w:val="181818"/>
          <w:spacing w:val="-2"/>
        </w:rPr>
        <w:t xml:space="preserve">bustader. </w:t>
      </w:r>
      <w:r w:rsidR="007C3E5A" w:rsidRPr="002A5730">
        <w:rPr>
          <w:color w:val="181818"/>
          <w:spacing w:val="-2"/>
        </w:rPr>
        <w:t>Innafor</w:t>
      </w:r>
      <w:r w:rsidRPr="002A5730">
        <w:rPr>
          <w:color w:val="181818"/>
          <w:spacing w:val="-2"/>
        </w:rPr>
        <w:t xml:space="preserve"> sentrumsformå</w:t>
      </w:r>
      <w:r w:rsidR="00BB7F1C" w:rsidRPr="002A5730">
        <w:rPr>
          <w:color w:val="181818"/>
          <w:spacing w:val="-2"/>
        </w:rPr>
        <w:t>l</w:t>
      </w:r>
      <w:r w:rsidRPr="002A5730">
        <w:rPr>
          <w:color w:val="181818"/>
          <w:spacing w:val="-2"/>
        </w:rPr>
        <w:t>et er det antyda høg utnytting og nesten 1000 nye bueiningar og litt over 2000 nye personar.</w:t>
      </w:r>
    </w:p>
    <w:p w14:paraId="58E8DC66" w14:textId="77777777" w:rsidR="00D92D5B" w:rsidRPr="002A5730" w:rsidRDefault="00D92D5B" w:rsidP="00D92D5B">
      <w:pPr>
        <w:pStyle w:val="Brdtekst"/>
        <w:spacing w:before="8"/>
        <w:rPr>
          <w:sz w:val="16"/>
        </w:rPr>
      </w:pPr>
      <w:bookmarkStart w:id="36" w:name="_bookmark20"/>
      <w:bookmarkEnd w:id="36"/>
    </w:p>
    <w:p w14:paraId="785C151C" w14:textId="77777777" w:rsidR="0099196A" w:rsidRPr="002A5730" w:rsidRDefault="0099196A">
      <w:pPr>
        <w:spacing w:after="160" w:line="259" w:lineRule="auto"/>
        <w:rPr>
          <w:rFonts w:eastAsia="Times New Roman" w:cs="Arial"/>
          <w:color w:val="auto"/>
          <w:sz w:val="16"/>
          <w:lang w:eastAsia="nb-NO"/>
        </w:rPr>
      </w:pPr>
      <w:r w:rsidRPr="002A5730">
        <w:rPr>
          <w:sz w:val="16"/>
        </w:rPr>
        <w:br w:type="page"/>
      </w:r>
    </w:p>
    <w:p w14:paraId="7FA2CE20" w14:textId="77777777" w:rsidR="00EF38BA" w:rsidRPr="002A5730" w:rsidRDefault="00EF38BA" w:rsidP="00D92D5B">
      <w:pPr>
        <w:pStyle w:val="Brdtekst"/>
        <w:spacing w:before="8"/>
        <w:rPr>
          <w:sz w:val="16"/>
        </w:rPr>
      </w:pPr>
    </w:p>
    <w:p w14:paraId="23CAA4AD" w14:textId="77777777" w:rsidR="00D92D5B" w:rsidRPr="002A5730" w:rsidRDefault="00D92D5B" w:rsidP="00C3418F">
      <w:pPr>
        <w:pStyle w:val="Overskrift2"/>
        <w:numPr>
          <w:ilvl w:val="1"/>
          <w:numId w:val="23"/>
        </w:numPr>
        <w:tabs>
          <w:tab w:val="left" w:pos="579"/>
        </w:tabs>
        <w:spacing w:before="80" w:after="0"/>
      </w:pPr>
      <w:bookmarkStart w:id="37" w:name="_bookmark21"/>
      <w:bookmarkStart w:id="38" w:name="_Toc163472736"/>
      <w:bookmarkEnd w:id="37"/>
      <w:r w:rsidRPr="002A5730">
        <w:rPr>
          <w:spacing w:val="-2"/>
        </w:rPr>
        <w:t>Temaplanar</w:t>
      </w:r>
      <w:bookmarkEnd w:id="38"/>
    </w:p>
    <w:p w14:paraId="301C4ED9" w14:textId="77777777" w:rsidR="00D92D5B" w:rsidRPr="002A5730" w:rsidRDefault="00D92D5B" w:rsidP="00D92D5B">
      <w:pPr>
        <w:pStyle w:val="Brdtekst"/>
        <w:spacing w:before="146" w:line="259" w:lineRule="auto"/>
        <w:ind w:left="131"/>
      </w:pPr>
      <w:r w:rsidRPr="002A5730">
        <w:t>I</w:t>
      </w:r>
      <w:r w:rsidRPr="002A5730">
        <w:rPr>
          <w:spacing w:val="-2"/>
        </w:rPr>
        <w:t xml:space="preserve"> </w:t>
      </w:r>
      <w:r w:rsidRPr="002A5730">
        <w:t>tillegg</w:t>
      </w:r>
      <w:r w:rsidRPr="002A5730">
        <w:rPr>
          <w:spacing w:val="-3"/>
        </w:rPr>
        <w:t xml:space="preserve"> </w:t>
      </w:r>
      <w:r w:rsidRPr="002A5730">
        <w:t>til</w:t>
      </w:r>
      <w:r w:rsidRPr="002A5730">
        <w:rPr>
          <w:spacing w:val="-4"/>
        </w:rPr>
        <w:t xml:space="preserve"> </w:t>
      </w:r>
      <w:r w:rsidRPr="002A5730">
        <w:t>kommunal</w:t>
      </w:r>
      <w:r w:rsidRPr="002A5730">
        <w:rPr>
          <w:spacing w:val="-2"/>
        </w:rPr>
        <w:t xml:space="preserve"> </w:t>
      </w:r>
      <w:r w:rsidRPr="002A5730">
        <w:t>planstrategi,</w:t>
      </w:r>
      <w:r w:rsidRPr="002A5730">
        <w:rPr>
          <w:spacing w:val="-5"/>
        </w:rPr>
        <w:t xml:space="preserve"> </w:t>
      </w:r>
      <w:r w:rsidRPr="002A5730">
        <w:t>kommuneplanens</w:t>
      </w:r>
      <w:r w:rsidRPr="002A5730">
        <w:rPr>
          <w:spacing w:val="-2"/>
        </w:rPr>
        <w:t xml:space="preserve"> </w:t>
      </w:r>
      <w:r w:rsidRPr="002A5730">
        <w:t>samfunnsdel</w:t>
      </w:r>
      <w:r w:rsidRPr="002A5730">
        <w:rPr>
          <w:spacing w:val="-5"/>
        </w:rPr>
        <w:t xml:space="preserve"> </w:t>
      </w:r>
      <w:r w:rsidRPr="002A5730">
        <w:t>og</w:t>
      </w:r>
      <w:r w:rsidRPr="002A5730">
        <w:rPr>
          <w:spacing w:val="-3"/>
        </w:rPr>
        <w:t xml:space="preserve"> </w:t>
      </w:r>
      <w:r w:rsidRPr="002A5730">
        <w:t>arealdel</w:t>
      </w:r>
      <w:r w:rsidRPr="002A5730">
        <w:rPr>
          <w:spacing w:val="-2"/>
        </w:rPr>
        <w:t xml:space="preserve"> </w:t>
      </w:r>
      <w:r w:rsidRPr="002A5730">
        <w:t>gir</w:t>
      </w:r>
      <w:r w:rsidRPr="002A5730">
        <w:rPr>
          <w:spacing w:val="-5"/>
        </w:rPr>
        <w:t xml:space="preserve"> </w:t>
      </w:r>
      <w:r w:rsidRPr="002A5730">
        <w:t>kommunale</w:t>
      </w:r>
      <w:r w:rsidRPr="002A5730">
        <w:rPr>
          <w:spacing w:val="-2"/>
        </w:rPr>
        <w:t xml:space="preserve"> </w:t>
      </w:r>
      <w:r w:rsidRPr="002A5730">
        <w:t>temaplanar</w:t>
      </w:r>
      <w:r w:rsidRPr="002A5730">
        <w:rPr>
          <w:spacing w:val="-1"/>
        </w:rPr>
        <w:t xml:space="preserve"> </w:t>
      </w:r>
      <w:r w:rsidRPr="002A5730">
        <w:t>og utgreiingar også viktige innspel til planarbeidet. Dette er blant anna:</w:t>
      </w:r>
    </w:p>
    <w:p w14:paraId="4909B80B" w14:textId="77777777" w:rsidR="00EF38BA" w:rsidRPr="002A5730" w:rsidRDefault="00EF38BA" w:rsidP="00D92D5B">
      <w:pPr>
        <w:pStyle w:val="Brdtekst"/>
        <w:spacing w:before="146" w:line="259" w:lineRule="auto"/>
        <w:ind w:left="131"/>
      </w:pPr>
    </w:p>
    <w:p w14:paraId="14E65657" w14:textId="77777777" w:rsidR="00D92D5B" w:rsidRPr="002A5730" w:rsidRDefault="00D92D5B" w:rsidP="00C3418F">
      <w:pPr>
        <w:pStyle w:val="Listeavsnitt"/>
        <w:numPr>
          <w:ilvl w:val="0"/>
          <w:numId w:val="15"/>
        </w:numPr>
        <w:tabs>
          <w:tab w:val="left" w:pos="851"/>
          <w:tab w:val="left" w:pos="852"/>
        </w:tabs>
        <w:spacing w:after="200" w:line="288" w:lineRule="auto"/>
        <w:ind w:hanging="361"/>
      </w:pPr>
      <w:r w:rsidRPr="002A5730">
        <w:t>Sykkelstrategi</w:t>
      </w:r>
      <w:r w:rsidRPr="002A5730">
        <w:rPr>
          <w:spacing w:val="-7"/>
        </w:rPr>
        <w:t xml:space="preserve"> </w:t>
      </w:r>
      <w:r w:rsidRPr="002A5730">
        <w:t>for</w:t>
      </w:r>
      <w:r w:rsidRPr="002A5730">
        <w:rPr>
          <w:spacing w:val="-9"/>
        </w:rPr>
        <w:t xml:space="preserve"> </w:t>
      </w:r>
      <w:r w:rsidR="007C3E5A" w:rsidRPr="002A5730">
        <w:t>Bjørnafjorden kommune 2022-</w:t>
      </w:r>
      <w:r w:rsidR="00117935" w:rsidRPr="002A5730">
        <w:t>2033</w:t>
      </w:r>
    </w:p>
    <w:p w14:paraId="638B0100" w14:textId="77777777" w:rsidR="00D92D5B" w:rsidRPr="002A5730" w:rsidRDefault="00D92D5B" w:rsidP="00C3418F">
      <w:pPr>
        <w:pStyle w:val="Listeavsnitt"/>
        <w:numPr>
          <w:ilvl w:val="0"/>
          <w:numId w:val="15"/>
        </w:numPr>
        <w:tabs>
          <w:tab w:val="left" w:pos="851"/>
          <w:tab w:val="left" w:pos="852"/>
        </w:tabs>
        <w:spacing w:before="20" w:after="200" w:line="288" w:lineRule="auto"/>
        <w:ind w:hanging="361"/>
      </w:pPr>
      <w:r w:rsidRPr="002A5730">
        <w:t>Trafikksikringsplan</w:t>
      </w:r>
      <w:r w:rsidRPr="002A5730">
        <w:rPr>
          <w:spacing w:val="-9"/>
        </w:rPr>
        <w:t xml:space="preserve"> </w:t>
      </w:r>
      <w:r w:rsidRPr="002A5730">
        <w:t>for</w:t>
      </w:r>
      <w:r w:rsidRPr="002A5730">
        <w:rPr>
          <w:spacing w:val="-9"/>
        </w:rPr>
        <w:t xml:space="preserve"> </w:t>
      </w:r>
      <w:r w:rsidRPr="002A5730">
        <w:t>Os</w:t>
      </w:r>
      <w:r w:rsidRPr="002A5730">
        <w:rPr>
          <w:spacing w:val="-9"/>
        </w:rPr>
        <w:t xml:space="preserve"> </w:t>
      </w:r>
      <w:r w:rsidRPr="002A5730">
        <w:t>2</w:t>
      </w:r>
      <w:r w:rsidR="00117935" w:rsidRPr="002A5730">
        <w:t>022</w:t>
      </w:r>
      <w:r w:rsidRPr="002A5730">
        <w:t>-</w:t>
      </w:r>
      <w:r w:rsidRPr="002A5730">
        <w:rPr>
          <w:spacing w:val="-4"/>
        </w:rPr>
        <w:t>202</w:t>
      </w:r>
      <w:r w:rsidR="00117935" w:rsidRPr="002A5730">
        <w:rPr>
          <w:spacing w:val="-4"/>
        </w:rPr>
        <w:t>6</w:t>
      </w:r>
    </w:p>
    <w:p w14:paraId="66B23C15" w14:textId="77777777" w:rsidR="00D92D5B" w:rsidRPr="002A5730" w:rsidRDefault="00D92D5B" w:rsidP="00C3418F">
      <w:pPr>
        <w:pStyle w:val="Listeavsnitt"/>
        <w:numPr>
          <w:ilvl w:val="0"/>
          <w:numId w:val="15"/>
        </w:numPr>
        <w:tabs>
          <w:tab w:val="left" w:pos="851"/>
          <w:tab w:val="left" w:pos="852"/>
        </w:tabs>
        <w:spacing w:after="200" w:line="288" w:lineRule="auto"/>
        <w:ind w:hanging="361"/>
      </w:pPr>
      <w:r w:rsidRPr="002A5730">
        <w:t>Bustadsosial</w:t>
      </w:r>
      <w:r w:rsidRPr="002A5730">
        <w:rPr>
          <w:spacing w:val="-11"/>
        </w:rPr>
        <w:t xml:space="preserve"> </w:t>
      </w:r>
      <w:r w:rsidRPr="002A5730">
        <w:t>handlingsplan</w:t>
      </w:r>
      <w:r w:rsidRPr="002A5730">
        <w:rPr>
          <w:spacing w:val="-6"/>
        </w:rPr>
        <w:t xml:space="preserve"> </w:t>
      </w:r>
      <w:r w:rsidRPr="002A5730">
        <w:t>for</w:t>
      </w:r>
      <w:r w:rsidRPr="002A5730">
        <w:rPr>
          <w:spacing w:val="-8"/>
        </w:rPr>
        <w:t xml:space="preserve"> </w:t>
      </w:r>
      <w:r w:rsidRPr="002A5730">
        <w:t xml:space="preserve">Os </w:t>
      </w:r>
      <w:r w:rsidR="00C35045" w:rsidRPr="002A5730">
        <w:rPr>
          <w:spacing w:val="-4"/>
        </w:rPr>
        <w:t>2024 – 2027</w:t>
      </w:r>
    </w:p>
    <w:p w14:paraId="5EB7DEB9" w14:textId="77777777" w:rsidR="00D92D5B" w:rsidRPr="002A5730" w:rsidRDefault="00D92D5B" w:rsidP="00C3418F">
      <w:pPr>
        <w:pStyle w:val="Listeavsnitt"/>
        <w:numPr>
          <w:ilvl w:val="0"/>
          <w:numId w:val="15"/>
        </w:numPr>
        <w:tabs>
          <w:tab w:val="left" w:pos="851"/>
          <w:tab w:val="left" w:pos="852"/>
        </w:tabs>
        <w:spacing w:before="21" w:after="200" w:line="288" w:lineRule="auto"/>
        <w:ind w:hanging="361"/>
      </w:pPr>
      <w:r w:rsidRPr="002A5730">
        <w:t>Kulturminnevern</w:t>
      </w:r>
      <w:r w:rsidR="4E828AC8" w:rsidRPr="002A5730">
        <w:t xml:space="preserve"> – DIVE-analyse</w:t>
      </w:r>
      <w:r w:rsidRPr="002A5730">
        <w:t>,</w:t>
      </w:r>
      <w:r w:rsidRPr="002A5730">
        <w:rPr>
          <w:spacing w:val="-8"/>
        </w:rPr>
        <w:t xml:space="preserve"> </w:t>
      </w:r>
      <w:r w:rsidR="652B061E" w:rsidRPr="002A5730">
        <w:rPr>
          <w:spacing w:val="-8"/>
        </w:rPr>
        <w:t>20</w:t>
      </w:r>
      <w:r w:rsidRPr="002A5730">
        <w:rPr>
          <w:spacing w:val="-4"/>
        </w:rPr>
        <w:t>19</w:t>
      </w:r>
    </w:p>
    <w:p w14:paraId="4EE84B07" w14:textId="77777777" w:rsidR="00D92D5B" w:rsidRPr="002A5730" w:rsidRDefault="00D92D5B" w:rsidP="00C3418F">
      <w:pPr>
        <w:pStyle w:val="Listeavsnitt"/>
        <w:numPr>
          <w:ilvl w:val="0"/>
          <w:numId w:val="15"/>
        </w:numPr>
        <w:tabs>
          <w:tab w:val="left" w:pos="851"/>
          <w:tab w:val="left" w:pos="852"/>
        </w:tabs>
        <w:spacing w:after="200" w:line="288" w:lineRule="auto"/>
        <w:ind w:hanging="361"/>
      </w:pPr>
      <w:r w:rsidRPr="002A5730">
        <w:t>Kommunedelplan</w:t>
      </w:r>
      <w:r w:rsidRPr="002A5730">
        <w:rPr>
          <w:spacing w:val="-7"/>
        </w:rPr>
        <w:t xml:space="preserve"> </w:t>
      </w:r>
      <w:r w:rsidRPr="002A5730">
        <w:t>avløp</w:t>
      </w:r>
      <w:r w:rsidRPr="002A5730">
        <w:rPr>
          <w:spacing w:val="-6"/>
        </w:rPr>
        <w:t xml:space="preserve"> </w:t>
      </w:r>
      <w:r w:rsidRPr="002A5730">
        <w:t>Os,</w:t>
      </w:r>
      <w:r w:rsidRPr="002A5730">
        <w:rPr>
          <w:spacing w:val="-5"/>
        </w:rPr>
        <w:t xml:space="preserve"> </w:t>
      </w:r>
      <w:r w:rsidRPr="002A5730">
        <w:t>2016-</w:t>
      </w:r>
      <w:r w:rsidRPr="002A5730">
        <w:rPr>
          <w:spacing w:val="-4"/>
        </w:rPr>
        <w:t>2027</w:t>
      </w:r>
    </w:p>
    <w:p w14:paraId="409333FE" w14:textId="77777777" w:rsidR="00D92D5B" w:rsidRPr="002A5730" w:rsidRDefault="00D92D5B" w:rsidP="00C3418F">
      <w:pPr>
        <w:pStyle w:val="Listeavsnitt"/>
        <w:numPr>
          <w:ilvl w:val="0"/>
          <w:numId w:val="15"/>
        </w:numPr>
        <w:tabs>
          <w:tab w:val="left" w:pos="851"/>
          <w:tab w:val="left" w:pos="852"/>
        </w:tabs>
        <w:spacing w:before="20" w:after="200" w:line="288" w:lineRule="auto"/>
        <w:ind w:hanging="361"/>
      </w:pPr>
      <w:r w:rsidRPr="002A5730">
        <w:t>Forvaltningsplan</w:t>
      </w:r>
      <w:r w:rsidRPr="002A5730">
        <w:rPr>
          <w:spacing w:val="-12"/>
        </w:rPr>
        <w:t xml:space="preserve"> </w:t>
      </w:r>
      <w:r w:rsidRPr="002A5730">
        <w:rPr>
          <w:spacing w:val="-2"/>
        </w:rPr>
        <w:t>Oselvvassdraget</w:t>
      </w:r>
    </w:p>
    <w:p w14:paraId="6A3E790D" w14:textId="77777777" w:rsidR="00D92D5B" w:rsidRPr="002A5730" w:rsidRDefault="00D92D5B" w:rsidP="00C3418F">
      <w:pPr>
        <w:pStyle w:val="Listeavsnitt"/>
        <w:numPr>
          <w:ilvl w:val="0"/>
          <w:numId w:val="15"/>
        </w:numPr>
        <w:tabs>
          <w:tab w:val="left" w:pos="851"/>
          <w:tab w:val="left" w:pos="852"/>
        </w:tabs>
        <w:spacing w:after="200" w:line="288" w:lineRule="auto"/>
        <w:ind w:hanging="361"/>
      </w:pPr>
      <w:r w:rsidRPr="002A5730">
        <w:t>Landskapsanalyse</w:t>
      </w:r>
      <w:r w:rsidRPr="002A5730">
        <w:rPr>
          <w:spacing w:val="-14"/>
        </w:rPr>
        <w:t xml:space="preserve"> </w:t>
      </w:r>
      <w:r w:rsidRPr="002A5730">
        <w:rPr>
          <w:spacing w:val="-5"/>
        </w:rPr>
        <w:t>Os</w:t>
      </w:r>
    </w:p>
    <w:p w14:paraId="79B6E97F" w14:textId="77777777" w:rsidR="00D92D5B" w:rsidRPr="002A5730" w:rsidRDefault="00D92D5B" w:rsidP="00C3418F">
      <w:pPr>
        <w:pStyle w:val="Listeavsnitt"/>
        <w:numPr>
          <w:ilvl w:val="0"/>
          <w:numId w:val="15"/>
        </w:numPr>
        <w:tabs>
          <w:tab w:val="left" w:pos="851"/>
          <w:tab w:val="left" w:pos="852"/>
        </w:tabs>
        <w:spacing w:after="200" w:line="288" w:lineRule="auto"/>
        <w:ind w:hanging="361"/>
      </w:pPr>
      <w:r w:rsidRPr="002A5730">
        <w:t>Kartlegging</w:t>
      </w:r>
      <w:r w:rsidRPr="002A5730">
        <w:rPr>
          <w:spacing w:val="-7"/>
        </w:rPr>
        <w:t xml:space="preserve"> </w:t>
      </w:r>
      <w:r w:rsidRPr="002A5730">
        <w:t>av</w:t>
      </w:r>
      <w:r w:rsidRPr="002A5730">
        <w:rPr>
          <w:spacing w:val="-7"/>
        </w:rPr>
        <w:t xml:space="preserve"> </w:t>
      </w:r>
      <w:r w:rsidRPr="002A5730">
        <w:t>verdifulle</w:t>
      </w:r>
      <w:r w:rsidRPr="002A5730">
        <w:rPr>
          <w:spacing w:val="-5"/>
        </w:rPr>
        <w:t xml:space="preserve"> </w:t>
      </w:r>
      <w:r w:rsidRPr="002A5730">
        <w:t>friluftsområde</w:t>
      </w:r>
      <w:r w:rsidRPr="002A5730">
        <w:rPr>
          <w:spacing w:val="-7"/>
        </w:rPr>
        <w:t xml:space="preserve"> </w:t>
      </w:r>
      <w:r w:rsidRPr="002A5730">
        <w:rPr>
          <w:spacing w:val="-5"/>
        </w:rPr>
        <w:t>Os</w:t>
      </w:r>
    </w:p>
    <w:p w14:paraId="79289E0D" w14:textId="77777777" w:rsidR="00D92D5B" w:rsidRPr="002A5730" w:rsidRDefault="00D92D5B" w:rsidP="00D92D5B">
      <w:pPr>
        <w:pStyle w:val="Listeavsnitt"/>
        <w:tabs>
          <w:tab w:val="left" w:pos="851"/>
          <w:tab w:val="left" w:pos="852"/>
        </w:tabs>
        <w:ind w:left="851"/>
      </w:pPr>
    </w:p>
    <w:p w14:paraId="26444EBD" w14:textId="77777777" w:rsidR="00D92D5B" w:rsidRPr="002A5730" w:rsidRDefault="00D92D5B" w:rsidP="00C3418F">
      <w:pPr>
        <w:pStyle w:val="Overskrift2"/>
        <w:numPr>
          <w:ilvl w:val="1"/>
          <w:numId w:val="23"/>
        </w:numPr>
        <w:tabs>
          <w:tab w:val="left" w:pos="579"/>
        </w:tabs>
        <w:spacing w:before="142" w:after="0"/>
      </w:pPr>
      <w:bookmarkStart w:id="39" w:name="_Toc163472737"/>
      <w:r w:rsidRPr="002A5730">
        <w:t>Andre</w:t>
      </w:r>
      <w:r w:rsidRPr="002A5730">
        <w:rPr>
          <w:spacing w:val="-2"/>
        </w:rPr>
        <w:t xml:space="preserve"> </w:t>
      </w:r>
      <w:r w:rsidRPr="002A5730">
        <w:t>planar</w:t>
      </w:r>
      <w:r w:rsidRPr="002A5730">
        <w:rPr>
          <w:spacing w:val="-3"/>
        </w:rPr>
        <w:t xml:space="preserve"> </w:t>
      </w:r>
      <w:r w:rsidRPr="002A5730">
        <w:t>under</w:t>
      </w:r>
      <w:r w:rsidRPr="002A5730">
        <w:rPr>
          <w:spacing w:val="-3"/>
        </w:rPr>
        <w:t xml:space="preserve"> </w:t>
      </w:r>
      <w:r w:rsidRPr="002A5730">
        <w:rPr>
          <w:spacing w:val="-2"/>
        </w:rPr>
        <w:t>arbeid</w:t>
      </w:r>
      <w:bookmarkEnd w:id="39"/>
    </w:p>
    <w:p w14:paraId="258D5F6F" w14:textId="77777777" w:rsidR="00B77A2C" w:rsidRPr="002A5730" w:rsidRDefault="00D92D5B" w:rsidP="00B77A2C">
      <w:pPr>
        <w:pStyle w:val="Brdtekst"/>
        <w:spacing w:before="146" w:line="256" w:lineRule="auto"/>
        <w:ind w:left="131" w:right="456"/>
      </w:pPr>
      <w:r w:rsidRPr="002A5730">
        <w:t>Det</w:t>
      </w:r>
      <w:r w:rsidRPr="002A5730">
        <w:rPr>
          <w:spacing w:val="-3"/>
        </w:rPr>
        <w:t xml:space="preserve"> </w:t>
      </w:r>
      <w:r w:rsidRPr="002A5730">
        <w:t>er</w:t>
      </w:r>
      <w:r w:rsidRPr="002A5730">
        <w:rPr>
          <w:spacing w:val="-3"/>
        </w:rPr>
        <w:t xml:space="preserve"> </w:t>
      </w:r>
      <w:r w:rsidRPr="002A5730">
        <w:t>venta</w:t>
      </w:r>
      <w:r w:rsidRPr="002A5730">
        <w:rPr>
          <w:spacing w:val="-4"/>
        </w:rPr>
        <w:t xml:space="preserve"> </w:t>
      </w:r>
      <w:r w:rsidRPr="002A5730">
        <w:t>fleire</w:t>
      </w:r>
      <w:r w:rsidRPr="002A5730">
        <w:rPr>
          <w:spacing w:val="-4"/>
        </w:rPr>
        <w:t xml:space="preserve"> </w:t>
      </w:r>
      <w:r w:rsidRPr="002A5730">
        <w:t>private</w:t>
      </w:r>
      <w:r w:rsidRPr="002A5730">
        <w:rPr>
          <w:spacing w:val="-3"/>
        </w:rPr>
        <w:t xml:space="preserve"> </w:t>
      </w:r>
      <w:r w:rsidRPr="002A5730">
        <w:t>planforslag</w:t>
      </w:r>
      <w:r w:rsidRPr="002A5730">
        <w:rPr>
          <w:spacing w:val="-3"/>
        </w:rPr>
        <w:t xml:space="preserve"> </w:t>
      </w:r>
      <w:r w:rsidRPr="002A5730">
        <w:t>om utbygging</w:t>
      </w:r>
      <w:r w:rsidRPr="002A5730">
        <w:rPr>
          <w:spacing w:val="-2"/>
        </w:rPr>
        <w:t xml:space="preserve"> </w:t>
      </w:r>
      <w:r w:rsidRPr="002A5730">
        <w:t>i</w:t>
      </w:r>
      <w:r w:rsidRPr="002A5730">
        <w:rPr>
          <w:spacing w:val="-3"/>
        </w:rPr>
        <w:t xml:space="preserve"> </w:t>
      </w:r>
      <w:r w:rsidRPr="002A5730">
        <w:t>etterkant</w:t>
      </w:r>
      <w:r w:rsidRPr="002A5730">
        <w:rPr>
          <w:spacing w:val="-1"/>
        </w:rPr>
        <w:t xml:space="preserve"> </w:t>
      </w:r>
      <w:r w:rsidRPr="002A5730">
        <w:t>av</w:t>
      </w:r>
      <w:r w:rsidRPr="002A5730">
        <w:rPr>
          <w:spacing w:val="-2"/>
        </w:rPr>
        <w:t xml:space="preserve"> </w:t>
      </w:r>
      <w:r w:rsidRPr="002A5730">
        <w:t>vedteken</w:t>
      </w:r>
      <w:r w:rsidRPr="002A5730">
        <w:rPr>
          <w:spacing w:val="-3"/>
        </w:rPr>
        <w:t xml:space="preserve"> </w:t>
      </w:r>
      <w:r w:rsidRPr="002A5730">
        <w:t>sentrumsplan, som til dømes Jordmorsvingen</w:t>
      </w:r>
      <w:r w:rsidR="006C1FBF" w:rsidRPr="002A5730">
        <w:t>, og prosess</w:t>
      </w:r>
      <w:r w:rsidR="00B77A2C" w:rsidRPr="002A5730">
        <w:t xml:space="preserve"> for Finnebrekka </w:t>
      </w:r>
      <w:r w:rsidR="00531D0D" w:rsidRPr="002A5730">
        <w:t>terrasse</w:t>
      </w:r>
      <w:r w:rsidR="00B77A2C" w:rsidRPr="002A5730">
        <w:t xml:space="preserve"> som har stoppa opp i påvente av godkjent sentrumsplan kan kome i gang igjen. </w:t>
      </w:r>
      <w:r w:rsidR="00763A31" w:rsidRPr="002A5730">
        <w:t xml:space="preserve">For Hotelltomta </w:t>
      </w:r>
      <w:r w:rsidR="000F0DD6" w:rsidRPr="002A5730">
        <w:t xml:space="preserve">blei det meldt oppstart </w:t>
      </w:r>
      <w:r w:rsidR="000A2988" w:rsidRPr="002A5730">
        <w:t>hausten 2023</w:t>
      </w:r>
      <w:r w:rsidR="00227342" w:rsidRPr="002A5730">
        <w:t xml:space="preserve">. </w:t>
      </w:r>
      <w:r w:rsidR="00B77A2C" w:rsidRPr="002A5730">
        <w:t xml:space="preserve"> og det vil bli meldt oppstart for </w:t>
      </w:r>
      <w:r w:rsidR="006B36D5" w:rsidRPr="002A5730">
        <w:t xml:space="preserve">parkering i </w:t>
      </w:r>
      <w:r w:rsidR="00B77A2C" w:rsidRPr="002A5730">
        <w:t xml:space="preserve">fjellhall med Bjørnafjorden kommune som forslagsstillar våren 2024. </w:t>
      </w:r>
      <w:r w:rsidR="00B77A2C" w:rsidRPr="002A5730">
        <w:br/>
      </w:r>
    </w:p>
    <w:p w14:paraId="3B92F6B2" w14:textId="77777777" w:rsidR="00EF38BA" w:rsidRPr="002A5730" w:rsidRDefault="00EF38BA" w:rsidP="00EF38BA">
      <w:pPr>
        <w:pStyle w:val="Brdtekst"/>
        <w:spacing w:before="146" w:line="256" w:lineRule="auto"/>
        <w:ind w:left="131" w:right="456"/>
        <w:sectPr w:rsidR="00EF38BA" w:rsidRPr="002A5730" w:rsidSect="00A749E0">
          <w:headerReference w:type="default" r:id="rId20"/>
          <w:footerReference w:type="default" r:id="rId21"/>
          <w:pgSz w:w="11910" w:h="16840"/>
          <w:pgMar w:top="1080" w:right="540" w:bottom="1240" w:left="860" w:header="0" w:footer="1046" w:gutter="0"/>
          <w:cols w:space="708"/>
        </w:sectPr>
      </w:pPr>
    </w:p>
    <w:p w14:paraId="100EEE8C" w14:textId="77777777" w:rsidR="00D92D5B" w:rsidRPr="002A5730" w:rsidRDefault="00D92D5B" w:rsidP="00C3418F">
      <w:pPr>
        <w:pStyle w:val="Overskrift1"/>
        <w:numPr>
          <w:ilvl w:val="0"/>
          <w:numId w:val="23"/>
        </w:numPr>
      </w:pPr>
      <w:bookmarkStart w:id="40" w:name="_bookmark23"/>
      <w:bookmarkStart w:id="41" w:name="_Toc163472738"/>
      <w:bookmarkEnd w:id="40"/>
      <w:r w:rsidRPr="002A5730">
        <w:t>SKILDRING</w:t>
      </w:r>
      <w:r w:rsidRPr="002A5730">
        <w:rPr>
          <w:spacing w:val="-5"/>
        </w:rPr>
        <w:t xml:space="preserve"> </w:t>
      </w:r>
      <w:r w:rsidRPr="002A5730">
        <w:t>AV</w:t>
      </w:r>
      <w:r w:rsidRPr="002A5730">
        <w:rPr>
          <w:spacing w:val="-8"/>
        </w:rPr>
        <w:t xml:space="preserve"> </w:t>
      </w:r>
      <w:r w:rsidRPr="002A5730">
        <w:rPr>
          <w:spacing w:val="-2"/>
        </w:rPr>
        <w:t>PLANOMRÅDET</w:t>
      </w:r>
      <w:bookmarkEnd w:id="41"/>
    </w:p>
    <w:p w14:paraId="27E22935" w14:textId="77777777" w:rsidR="00D92D5B" w:rsidRPr="002A5730" w:rsidRDefault="00D92D5B" w:rsidP="00C3418F">
      <w:pPr>
        <w:pStyle w:val="Overskrift2"/>
        <w:numPr>
          <w:ilvl w:val="1"/>
          <w:numId w:val="23"/>
        </w:numPr>
        <w:tabs>
          <w:tab w:val="left" w:pos="579"/>
        </w:tabs>
        <w:spacing w:before="191" w:after="0"/>
        <w:rPr>
          <w:spacing w:val="-2"/>
        </w:rPr>
      </w:pPr>
      <w:bookmarkStart w:id="42" w:name="_bookmark24"/>
      <w:bookmarkStart w:id="43" w:name="_Toc163472739"/>
      <w:bookmarkEnd w:id="42"/>
      <w:r w:rsidRPr="002A5730">
        <w:rPr>
          <w:spacing w:val="-2"/>
        </w:rPr>
        <w:t>Lokalisering</w:t>
      </w:r>
      <w:bookmarkEnd w:id="43"/>
    </w:p>
    <w:p w14:paraId="2A53A082" w14:textId="77777777" w:rsidR="00EF38BA" w:rsidRPr="002A5730" w:rsidRDefault="00EF38BA" w:rsidP="00EF38BA"/>
    <w:p w14:paraId="6541754A" w14:textId="77777777" w:rsidR="00DB65BE" w:rsidRPr="002A5730" w:rsidRDefault="00DB65BE" w:rsidP="00DB65BE">
      <w:pPr>
        <w:pStyle w:val="Brdtekst"/>
        <w:keepNext/>
      </w:pPr>
      <w:r w:rsidRPr="002A5730">
        <w:rPr>
          <w:rFonts w:ascii="Arial Black"/>
          <w:noProof/>
          <w:sz w:val="34"/>
        </w:rPr>
        <w:drawing>
          <wp:inline distT="0" distB="0" distL="0" distR="0" wp14:anchorId="545F276F" wp14:editId="6178B94B">
            <wp:extent cx="7821785" cy="5743575"/>
            <wp:effectExtent l="0" t="0" r="8255" b="0"/>
            <wp:docPr id="29750776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29919" cy="5749547"/>
                    </a:xfrm>
                    <a:prstGeom prst="rect">
                      <a:avLst/>
                    </a:prstGeom>
                    <a:noFill/>
                  </pic:spPr>
                </pic:pic>
              </a:graphicData>
            </a:graphic>
          </wp:inline>
        </w:drawing>
      </w:r>
    </w:p>
    <w:p w14:paraId="1B3D7E76" w14:textId="77777777" w:rsidR="0074465F" w:rsidRPr="002A5730" w:rsidRDefault="00DB65BE" w:rsidP="00DB65BE">
      <w:pPr>
        <w:pStyle w:val="Bildetekst"/>
        <w:rPr>
          <w:rFonts w:ascii="Arial Black"/>
          <w:color w:val="auto"/>
          <w:sz w:val="34"/>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7</w:t>
      </w:r>
      <w:r w:rsidRPr="002A5730">
        <w:rPr>
          <w:lang w:val="nn-NO"/>
        </w:rPr>
        <w:fldChar w:fldCharType="end"/>
      </w:r>
      <w:r w:rsidRPr="002A5730">
        <w:rPr>
          <w:lang w:val="nn-NO"/>
        </w:rPr>
        <w:t xml:space="preserve"> Oversiktskart over tilgrensa areal rundt planområdet for Områdeplan for Osøyro (sentrumsplanen)</w:t>
      </w:r>
    </w:p>
    <w:p w14:paraId="212941E5" w14:textId="77777777" w:rsidR="0074465F" w:rsidRPr="002A5730" w:rsidRDefault="0074465F" w:rsidP="0074465F">
      <w:pPr>
        <w:pStyle w:val="Brdtekst"/>
        <w:spacing w:line="259" w:lineRule="auto"/>
        <w:ind w:right="456"/>
      </w:pPr>
    </w:p>
    <w:p w14:paraId="46D1BD8A" w14:textId="77777777" w:rsidR="00D92D5B" w:rsidRPr="002A5730" w:rsidRDefault="00D92D5B" w:rsidP="00D92D5B">
      <w:pPr>
        <w:pStyle w:val="Brdtekst"/>
        <w:spacing w:line="259" w:lineRule="auto"/>
        <w:ind w:left="131" w:right="456"/>
      </w:pPr>
      <w:r w:rsidRPr="002A5730">
        <w:t>Planområdet</w:t>
      </w:r>
      <w:r w:rsidRPr="002A5730">
        <w:rPr>
          <w:spacing w:val="-2"/>
        </w:rPr>
        <w:t xml:space="preserve"> </w:t>
      </w:r>
      <w:r w:rsidRPr="002A5730">
        <w:t>er</w:t>
      </w:r>
      <w:r w:rsidRPr="002A5730">
        <w:rPr>
          <w:spacing w:val="-4"/>
        </w:rPr>
        <w:t xml:space="preserve"> </w:t>
      </w:r>
      <w:r w:rsidRPr="002A5730">
        <w:t>avgrensa</w:t>
      </w:r>
      <w:r w:rsidRPr="002A5730">
        <w:rPr>
          <w:spacing w:val="-2"/>
        </w:rPr>
        <w:t xml:space="preserve"> </w:t>
      </w:r>
      <w:r w:rsidRPr="002A5730">
        <w:t>etter</w:t>
      </w:r>
      <w:r w:rsidRPr="002A5730">
        <w:rPr>
          <w:spacing w:val="-2"/>
        </w:rPr>
        <w:t xml:space="preserve"> </w:t>
      </w:r>
      <w:r w:rsidRPr="002A5730">
        <w:t>sentrumsareal</w:t>
      </w:r>
      <w:r w:rsidRPr="002A5730">
        <w:rPr>
          <w:spacing w:val="-5"/>
        </w:rPr>
        <w:t xml:space="preserve"> </w:t>
      </w:r>
      <w:r w:rsidRPr="002A5730">
        <w:t>som vist i arealplan frå 2012.</w:t>
      </w:r>
      <w:r w:rsidRPr="002A5730">
        <w:rPr>
          <w:spacing w:val="-3"/>
        </w:rPr>
        <w:t xml:space="preserve"> </w:t>
      </w:r>
      <w:r w:rsidRPr="002A5730">
        <w:t>I</w:t>
      </w:r>
      <w:r w:rsidRPr="002A5730">
        <w:rPr>
          <w:spacing w:val="-2"/>
        </w:rPr>
        <w:t xml:space="preserve"> </w:t>
      </w:r>
      <w:r w:rsidRPr="002A5730">
        <w:t>tillegg</w:t>
      </w:r>
      <w:r w:rsidRPr="002A5730">
        <w:rPr>
          <w:spacing w:val="-5"/>
        </w:rPr>
        <w:t xml:space="preserve"> </w:t>
      </w:r>
      <w:r w:rsidRPr="002A5730">
        <w:t>er</w:t>
      </w:r>
      <w:r w:rsidRPr="002A5730">
        <w:rPr>
          <w:spacing w:val="-2"/>
        </w:rPr>
        <w:t xml:space="preserve"> </w:t>
      </w:r>
      <w:r w:rsidRPr="002A5730">
        <w:t>det</w:t>
      </w:r>
      <w:r w:rsidRPr="002A5730">
        <w:rPr>
          <w:spacing w:val="-2"/>
        </w:rPr>
        <w:t xml:space="preserve"> </w:t>
      </w:r>
      <w:r w:rsidRPr="002A5730">
        <w:t>utvida</w:t>
      </w:r>
      <w:r w:rsidRPr="002A5730">
        <w:rPr>
          <w:spacing w:val="-2"/>
        </w:rPr>
        <w:t xml:space="preserve"> </w:t>
      </w:r>
      <w:r w:rsidRPr="002A5730">
        <w:t>så</w:t>
      </w:r>
      <w:r w:rsidRPr="002A5730">
        <w:rPr>
          <w:spacing w:val="-2"/>
        </w:rPr>
        <w:t xml:space="preserve"> </w:t>
      </w:r>
      <w:r w:rsidRPr="002A5730">
        <w:t>langt</w:t>
      </w:r>
      <w:r w:rsidRPr="002A5730">
        <w:rPr>
          <w:spacing w:val="-4"/>
        </w:rPr>
        <w:t xml:space="preserve"> </w:t>
      </w:r>
      <w:r w:rsidRPr="002A5730">
        <w:t>aust</w:t>
      </w:r>
      <w:r w:rsidRPr="002A5730">
        <w:rPr>
          <w:spacing w:val="-2"/>
        </w:rPr>
        <w:t xml:space="preserve"> </w:t>
      </w:r>
      <w:r w:rsidRPr="002A5730">
        <w:t>at</w:t>
      </w:r>
      <w:r w:rsidRPr="002A5730">
        <w:rPr>
          <w:spacing w:val="-2"/>
        </w:rPr>
        <w:t xml:space="preserve"> </w:t>
      </w:r>
      <w:r w:rsidRPr="002A5730">
        <w:t xml:space="preserve">det arealet som er synleg frå sentrum - Osøyro, er med. Planområdet er elles i samsvar med gjeldande arealplan. Planen fokuserer på fem utviklingsområde: </w:t>
      </w:r>
      <w:r w:rsidRPr="002A5730">
        <w:rPr>
          <w:b/>
        </w:rPr>
        <w:t>Øyro, Hamna, Steinneset, Finnebrekka og Sentrum nord</w:t>
      </w:r>
      <w:r w:rsidRPr="002A5730">
        <w:t>.</w:t>
      </w:r>
      <w:r w:rsidR="00103B40" w:rsidRPr="002A5730">
        <w:t xml:space="preserve"> (sjå kap. 7.2 for </w:t>
      </w:r>
      <w:r w:rsidR="004625CD" w:rsidRPr="002A5730">
        <w:t xml:space="preserve">nærare </w:t>
      </w:r>
      <w:r w:rsidR="00103B40" w:rsidRPr="002A5730">
        <w:t>omtale av dei ulike områda)</w:t>
      </w:r>
      <w:r w:rsidR="00AE6850" w:rsidRPr="002A5730">
        <w:t>.</w:t>
      </w:r>
    </w:p>
    <w:p w14:paraId="77613EAE" w14:textId="77777777" w:rsidR="0044153A" w:rsidRPr="002A5730" w:rsidRDefault="0044153A" w:rsidP="00D92D5B">
      <w:pPr>
        <w:pStyle w:val="Brdtekst"/>
        <w:spacing w:line="259" w:lineRule="auto"/>
        <w:ind w:left="131" w:right="456"/>
      </w:pPr>
    </w:p>
    <w:p w14:paraId="68AE9A76" w14:textId="77777777" w:rsidR="00D92D5B" w:rsidRPr="002A5730" w:rsidRDefault="00D92D5B" w:rsidP="005667FF">
      <w:r w:rsidRPr="002A5730">
        <w:t>Planområdet</w:t>
      </w:r>
      <w:r w:rsidRPr="002A5730">
        <w:rPr>
          <w:spacing w:val="-9"/>
        </w:rPr>
        <w:t xml:space="preserve"> </w:t>
      </w:r>
      <w:r w:rsidRPr="002A5730">
        <w:t>grensar</w:t>
      </w:r>
      <w:r w:rsidRPr="002A5730">
        <w:rPr>
          <w:spacing w:val="-6"/>
        </w:rPr>
        <w:t xml:space="preserve"> </w:t>
      </w:r>
      <w:r w:rsidRPr="002A5730">
        <w:rPr>
          <w:spacing w:val="-4"/>
        </w:rPr>
        <w:t>til:</w:t>
      </w:r>
    </w:p>
    <w:p w14:paraId="0D688773" w14:textId="77777777" w:rsidR="00D92D5B" w:rsidRPr="002A5730" w:rsidRDefault="00D92D5B" w:rsidP="00C3418F">
      <w:pPr>
        <w:pStyle w:val="Listeavsnitt"/>
        <w:numPr>
          <w:ilvl w:val="0"/>
          <w:numId w:val="14"/>
        </w:numPr>
        <w:tabs>
          <w:tab w:val="left" w:pos="851"/>
          <w:tab w:val="left" w:pos="852"/>
        </w:tabs>
        <w:spacing w:before="181" w:after="200" w:line="259" w:lineRule="auto"/>
        <w:ind w:right="962"/>
      </w:pPr>
      <w:r w:rsidRPr="002A5730">
        <w:rPr>
          <w:color w:val="181818"/>
        </w:rPr>
        <w:t>Sør-vest:</w:t>
      </w:r>
      <w:r w:rsidRPr="002A5730">
        <w:rPr>
          <w:b/>
          <w:color w:val="181818"/>
          <w:spacing w:val="-4"/>
        </w:rPr>
        <w:t xml:space="preserve"> </w:t>
      </w:r>
      <w:r w:rsidRPr="002A5730">
        <w:rPr>
          <w:color w:val="181818"/>
        </w:rPr>
        <w:t>Planområdet</w:t>
      </w:r>
      <w:r w:rsidRPr="002A5730">
        <w:rPr>
          <w:color w:val="181818"/>
          <w:spacing w:val="-1"/>
        </w:rPr>
        <w:t xml:space="preserve"> </w:t>
      </w:r>
      <w:r w:rsidRPr="002A5730">
        <w:rPr>
          <w:color w:val="181818"/>
        </w:rPr>
        <w:t>grensar</w:t>
      </w:r>
      <w:r w:rsidRPr="002A5730">
        <w:rPr>
          <w:color w:val="181818"/>
          <w:spacing w:val="-1"/>
        </w:rPr>
        <w:t xml:space="preserve"> </w:t>
      </w:r>
      <w:r w:rsidRPr="002A5730">
        <w:rPr>
          <w:color w:val="181818"/>
        </w:rPr>
        <w:t>til</w:t>
      </w:r>
      <w:r w:rsidRPr="002A5730">
        <w:rPr>
          <w:color w:val="181818"/>
          <w:spacing w:val="-1"/>
        </w:rPr>
        <w:t xml:space="preserve"> </w:t>
      </w:r>
      <w:r w:rsidRPr="002A5730">
        <w:rPr>
          <w:color w:val="181818"/>
        </w:rPr>
        <w:t>Mobergsvika.</w:t>
      </w:r>
      <w:r w:rsidRPr="002A5730">
        <w:rPr>
          <w:color w:val="181818"/>
          <w:spacing w:val="-5"/>
        </w:rPr>
        <w:t xml:space="preserve"> </w:t>
      </w:r>
      <w:r w:rsidRPr="002A5730">
        <w:rPr>
          <w:color w:val="181818"/>
        </w:rPr>
        <w:t>Dette</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eit</w:t>
      </w:r>
      <w:r w:rsidRPr="002A5730">
        <w:rPr>
          <w:color w:val="181818"/>
          <w:spacing w:val="-1"/>
        </w:rPr>
        <w:t xml:space="preserve"> </w:t>
      </w:r>
      <w:r w:rsidRPr="002A5730">
        <w:rPr>
          <w:color w:val="181818"/>
        </w:rPr>
        <w:t>friområde</w:t>
      </w:r>
      <w:r w:rsidRPr="002A5730">
        <w:rPr>
          <w:color w:val="181818"/>
          <w:spacing w:val="-3"/>
        </w:rPr>
        <w:t xml:space="preserve"> </w:t>
      </w:r>
      <w:r w:rsidRPr="002A5730">
        <w:rPr>
          <w:color w:val="181818"/>
        </w:rPr>
        <w:t>med</w:t>
      </w:r>
      <w:r w:rsidRPr="002A5730">
        <w:rPr>
          <w:color w:val="181818"/>
          <w:spacing w:val="-1"/>
        </w:rPr>
        <w:t xml:space="preserve"> </w:t>
      </w:r>
      <w:r w:rsidRPr="002A5730">
        <w:rPr>
          <w:color w:val="181818"/>
        </w:rPr>
        <w:t>nokre naust,</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er</w:t>
      </w:r>
      <w:r w:rsidRPr="002A5730">
        <w:rPr>
          <w:color w:val="181818"/>
          <w:spacing w:val="-3"/>
        </w:rPr>
        <w:t xml:space="preserve"> </w:t>
      </w:r>
      <w:r w:rsidRPr="002A5730">
        <w:rPr>
          <w:color w:val="181818"/>
        </w:rPr>
        <w:t>ein populær badeplass.</w:t>
      </w:r>
    </w:p>
    <w:p w14:paraId="7E20ED70" w14:textId="77777777" w:rsidR="00D92D5B" w:rsidRPr="002A5730" w:rsidRDefault="00D92D5B" w:rsidP="00C3418F">
      <w:pPr>
        <w:pStyle w:val="Listeavsnitt"/>
        <w:numPr>
          <w:ilvl w:val="0"/>
          <w:numId w:val="14"/>
        </w:numPr>
        <w:tabs>
          <w:tab w:val="left" w:pos="851"/>
          <w:tab w:val="left" w:pos="852"/>
        </w:tabs>
        <w:spacing w:after="200" w:line="259" w:lineRule="auto"/>
        <w:ind w:right="986"/>
      </w:pPr>
      <w:r w:rsidRPr="002A5730">
        <w:rPr>
          <w:color w:val="181818"/>
        </w:rPr>
        <w:t>Vest:</w:t>
      </w:r>
      <w:r w:rsidRPr="002A5730">
        <w:rPr>
          <w:color w:val="181818"/>
          <w:spacing w:val="-3"/>
        </w:rPr>
        <w:t xml:space="preserve"> </w:t>
      </w:r>
      <w:r w:rsidRPr="002A5730">
        <w:rPr>
          <w:color w:val="181818"/>
        </w:rPr>
        <w:t>Planområdet</w:t>
      </w:r>
      <w:r w:rsidRPr="002A5730">
        <w:rPr>
          <w:color w:val="181818"/>
          <w:spacing w:val="-3"/>
        </w:rPr>
        <w:t xml:space="preserve"> </w:t>
      </w:r>
      <w:r w:rsidRPr="002A5730">
        <w:rPr>
          <w:color w:val="181818"/>
        </w:rPr>
        <w:t>grensar</w:t>
      </w:r>
      <w:r w:rsidRPr="002A5730">
        <w:rPr>
          <w:color w:val="181818"/>
          <w:spacing w:val="-5"/>
        </w:rPr>
        <w:t xml:space="preserve"> </w:t>
      </w:r>
      <w:r w:rsidRPr="002A5730">
        <w:rPr>
          <w:color w:val="181818"/>
        </w:rPr>
        <w:t>til</w:t>
      </w:r>
      <w:r w:rsidRPr="002A5730">
        <w:rPr>
          <w:color w:val="181818"/>
          <w:spacing w:val="-3"/>
        </w:rPr>
        <w:t xml:space="preserve"> </w:t>
      </w:r>
      <w:r w:rsidRPr="002A5730">
        <w:rPr>
          <w:color w:val="181818"/>
        </w:rPr>
        <w:t>bustadområda</w:t>
      </w:r>
      <w:r w:rsidRPr="002A5730">
        <w:rPr>
          <w:color w:val="181818"/>
          <w:spacing w:val="-3"/>
        </w:rPr>
        <w:t xml:space="preserve"> </w:t>
      </w:r>
      <w:r w:rsidRPr="002A5730">
        <w:rPr>
          <w:color w:val="181818"/>
        </w:rPr>
        <w:t>Stegen,</w:t>
      </w:r>
      <w:r w:rsidRPr="002A5730">
        <w:rPr>
          <w:color w:val="181818"/>
          <w:spacing w:val="-6"/>
        </w:rPr>
        <w:t xml:space="preserve"> </w:t>
      </w:r>
      <w:r w:rsidRPr="002A5730">
        <w:rPr>
          <w:color w:val="181818"/>
        </w:rPr>
        <w:t>Midtskogvegen,</w:t>
      </w:r>
      <w:r w:rsidRPr="002A5730">
        <w:rPr>
          <w:color w:val="181818"/>
          <w:spacing w:val="-6"/>
        </w:rPr>
        <w:t xml:space="preserve"> </w:t>
      </w:r>
      <w:r w:rsidRPr="002A5730">
        <w:rPr>
          <w:color w:val="181818"/>
        </w:rPr>
        <w:t>Kolabakkane</w:t>
      </w:r>
      <w:r w:rsidRPr="002A5730">
        <w:rPr>
          <w:color w:val="181818"/>
          <w:spacing w:val="-2"/>
        </w:rPr>
        <w:t xml:space="preserve"> </w:t>
      </w:r>
      <w:r w:rsidRPr="002A5730">
        <w:rPr>
          <w:color w:val="181818"/>
        </w:rPr>
        <w:t>og</w:t>
      </w:r>
      <w:r w:rsidRPr="002A5730">
        <w:rPr>
          <w:color w:val="181818"/>
          <w:spacing w:val="-4"/>
        </w:rPr>
        <w:t xml:space="preserve"> </w:t>
      </w:r>
      <w:r w:rsidRPr="002A5730">
        <w:rPr>
          <w:color w:val="181818"/>
        </w:rPr>
        <w:t>Øyrsmoget</w:t>
      </w:r>
      <w:r w:rsidR="00805ADA" w:rsidRPr="002A5730">
        <w:rPr>
          <w:color w:val="181818"/>
        </w:rPr>
        <w:t xml:space="preserve">. </w:t>
      </w:r>
      <w:r w:rsidRPr="002A5730">
        <w:rPr>
          <w:color w:val="181818"/>
        </w:rPr>
        <w:t>Området er i hovudtrekk utbygd med einebustader.</w:t>
      </w:r>
    </w:p>
    <w:p w14:paraId="5041D766" w14:textId="77777777" w:rsidR="00D92D5B" w:rsidRPr="002A5730" w:rsidRDefault="00D92D5B" w:rsidP="00D92D5B">
      <w:pPr>
        <w:spacing w:line="259" w:lineRule="auto"/>
        <w:sectPr w:rsidR="00D92D5B" w:rsidRPr="002A5730" w:rsidSect="00A749E0">
          <w:headerReference w:type="default" r:id="rId23"/>
          <w:footerReference w:type="default" r:id="rId24"/>
          <w:pgSz w:w="11910" w:h="16840"/>
          <w:pgMar w:top="1280" w:right="540" w:bottom="280" w:left="860" w:header="0" w:footer="0" w:gutter="0"/>
          <w:cols w:space="708"/>
        </w:sectPr>
      </w:pPr>
    </w:p>
    <w:p w14:paraId="08F14BAF" w14:textId="77777777" w:rsidR="00D92D5B" w:rsidRPr="002A5730" w:rsidRDefault="00D92D5B" w:rsidP="00C3418F">
      <w:pPr>
        <w:pStyle w:val="Listeavsnitt"/>
        <w:numPr>
          <w:ilvl w:val="0"/>
          <w:numId w:val="14"/>
        </w:numPr>
        <w:tabs>
          <w:tab w:val="left" w:pos="851"/>
          <w:tab w:val="left" w:pos="852"/>
        </w:tabs>
        <w:spacing w:before="81" w:after="200" w:line="259" w:lineRule="auto"/>
        <w:ind w:right="509"/>
      </w:pPr>
      <w:r w:rsidRPr="002A5730">
        <w:rPr>
          <w:color w:val="181818"/>
        </w:rPr>
        <w:t>Nord-vest:</w:t>
      </w:r>
      <w:r w:rsidRPr="002A5730">
        <w:rPr>
          <w:color w:val="181818"/>
          <w:spacing w:val="-4"/>
        </w:rPr>
        <w:t xml:space="preserve"> </w:t>
      </w:r>
      <w:r w:rsidRPr="002A5730">
        <w:rPr>
          <w:color w:val="181818"/>
        </w:rPr>
        <w:t>Planområdet</w:t>
      </w:r>
      <w:r w:rsidRPr="002A5730">
        <w:rPr>
          <w:color w:val="181818"/>
          <w:spacing w:val="-2"/>
        </w:rPr>
        <w:t xml:space="preserve"> </w:t>
      </w:r>
      <w:r w:rsidRPr="002A5730">
        <w:rPr>
          <w:color w:val="181818"/>
        </w:rPr>
        <w:t>grenser</w:t>
      </w:r>
      <w:r w:rsidRPr="002A5730">
        <w:rPr>
          <w:color w:val="181818"/>
          <w:spacing w:val="-2"/>
        </w:rPr>
        <w:t xml:space="preserve"> </w:t>
      </w:r>
      <w:r w:rsidRPr="002A5730">
        <w:rPr>
          <w:color w:val="181818"/>
        </w:rPr>
        <w:t>til</w:t>
      </w:r>
      <w:r w:rsidRPr="002A5730">
        <w:rPr>
          <w:color w:val="181818"/>
          <w:spacing w:val="-6"/>
        </w:rPr>
        <w:t xml:space="preserve"> </w:t>
      </w:r>
      <w:r w:rsidRPr="002A5730">
        <w:rPr>
          <w:color w:val="181818"/>
        </w:rPr>
        <w:t>bustadområda</w:t>
      </w:r>
      <w:r w:rsidRPr="002A5730">
        <w:rPr>
          <w:color w:val="181818"/>
          <w:spacing w:val="-2"/>
        </w:rPr>
        <w:t xml:space="preserve"> </w:t>
      </w:r>
      <w:r w:rsidRPr="002A5730">
        <w:rPr>
          <w:color w:val="181818"/>
        </w:rPr>
        <w:t>Holt,</w:t>
      </w:r>
      <w:r w:rsidRPr="002A5730">
        <w:rPr>
          <w:color w:val="181818"/>
          <w:spacing w:val="-2"/>
        </w:rPr>
        <w:t xml:space="preserve"> </w:t>
      </w:r>
      <w:r w:rsidRPr="002A5730">
        <w:rPr>
          <w:color w:val="181818"/>
        </w:rPr>
        <w:t>Holtbrekka</w:t>
      </w:r>
      <w:r w:rsidRPr="002A5730">
        <w:rPr>
          <w:color w:val="181818"/>
          <w:spacing w:val="-4"/>
        </w:rPr>
        <w:t xml:space="preserve"> </w:t>
      </w:r>
      <w:r w:rsidRPr="002A5730">
        <w:rPr>
          <w:color w:val="181818"/>
        </w:rPr>
        <w:t>og</w:t>
      </w:r>
      <w:r w:rsidRPr="002A5730">
        <w:rPr>
          <w:color w:val="181818"/>
          <w:spacing w:val="-5"/>
        </w:rPr>
        <w:t xml:space="preserve"> </w:t>
      </w:r>
      <w:r w:rsidRPr="002A5730">
        <w:rPr>
          <w:color w:val="181818"/>
        </w:rPr>
        <w:t>Kuvenbakken.</w:t>
      </w:r>
      <w:r w:rsidRPr="002A5730">
        <w:rPr>
          <w:color w:val="181818"/>
          <w:spacing w:val="-3"/>
        </w:rPr>
        <w:t xml:space="preserve"> </w:t>
      </w:r>
      <w:r w:rsidRPr="002A5730">
        <w:rPr>
          <w:color w:val="181818"/>
        </w:rPr>
        <w:t>Området</w:t>
      </w:r>
      <w:r w:rsidRPr="002A5730">
        <w:rPr>
          <w:color w:val="181818"/>
          <w:spacing w:val="-4"/>
        </w:rPr>
        <w:t xml:space="preserve"> </w:t>
      </w:r>
      <w:r w:rsidRPr="002A5730">
        <w:rPr>
          <w:color w:val="181818"/>
        </w:rPr>
        <w:t>består</w:t>
      </w:r>
      <w:r w:rsidRPr="002A5730">
        <w:rPr>
          <w:color w:val="181818"/>
          <w:spacing w:val="-5"/>
        </w:rPr>
        <w:t xml:space="preserve"> </w:t>
      </w:r>
      <w:r w:rsidRPr="002A5730">
        <w:rPr>
          <w:color w:val="181818"/>
        </w:rPr>
        <w:t>i hovudsak av einebustader.</w:t>
      </w:r>
    </w:p>
    <w:p w14:paraId="2BF13412" w14:textId="77777777" w:rsidR="00D92D5B" w:rsidRPr="002A5730" w:rsidRDefault="00D92D5B" w:rsidP="00C3418F">
      <w:pPr>
        <w:pStyle w:val="Listeavsnitt"/>
        <w:numPr>
          <w:ilvl w:val="0"/>
          <w:numId w:val="14"/>
        </w:numPr>
        <w:tabs>
          <w:tab w:val="left" w:pos="851"/>
          <w:tab w:val="left" w:pos="852"/>
        </w:tabs>
        <w:spacing w:after="200" w:line="259" w:lineRule="auto"/>
        <w:ind w:right="586"/>
      </w:pPr>
      <w:r w:rsidRPr="002A5730">
        <w:rPr>
          <w:color w:val="181818"/>
        </w:rPr>
        <w:t>Nord: Planområdet grenser til bustadområdet Osstølen, Klokkargarden og Oshaugen. Området er prega</w:t>
      </w:r>
      <w:r w:rsidRPr="002A5730">
        <w:rPr>
          <w:color w:val="181818"/>
          <w:spacing w:val="-2"/>
        </w:rPr>
        <w:t xml:space="preserve"> </w:t>
      </w:r>
      <w:r w:rsidRPr="002A5730">
        <w:rPr>
          <w:color w:val="181818"/>
        </w:rPr>
        <w:t>av</w:t>
      </w:r>
      <w:r w:rsidRPr="002A5730">
        <w:rPr>
          <w:color w:val="181818"/>
          <w:spacing w:val="-2"/>
        </w:rPr>
        <w:t xml:space="preserve"> </w:t>
      </w:r>
      <w:r w:rsidRPr="002A5730">
        <w:rPr>
          <w:color w:val="181818"/>
        </w:rPr>
        <w:t>einebustader,</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fleire</w:t>
      </w:r>
      <w:r w:rsidRPr="002A5730">
        <w:rPr>
          <w:color w:val="181818"/>
          <w:spacing w:val="-1"/>
        </w:rPr>
        <w:t xml:space="preserve"> </w:t>
      </w:r>
      <w:r w:rsidRPr="002A5730">
        <w:rPr>
          <w:color w:val="181818"/>
        </w:rPr>
        <w:t>bustadprosjekt</w:t>
      </w:r>
      <w:r w:rsidRPr="002A5730">
        <w:rPr>
          <w:color w:val="181818"/>
          <w:spacing w:val="-3"/>
        </w:rPr>
        <w:t xml:space="preserve"> </w:t>
      </w:r>
      <w:r w:rsidRPr="002A5730">
        <w:rPr>
          <w:color w:val="181818"/>
        </w:rPr>
        <w:t>kor</w:t>
      </w:r>
      <w:r w:rsidRPr="002A5730">
        <w:rPr>
          <w:color w:val="181818"/>
          <w:spacing w:val="-3"/>
        </w:rPr>
        <w:t xml:space="preserve"> </w:t>
      </w:r>
      <w:r w:rsidRPr="002A5730">
        <w:rPr>
          <w:color w:val="181818"/>
        </w:rPr>
        <w:t>rekkjehus</w:t>
      </w:r>
      <w:r w:rsidRPr="002A5730">
        <w:rPr>
          <w:color w:val="181818"/>
          <w:spacing w:val="-1"/>
        </w:rPr>
        <w:t xml:space="preserve"> </w:t>
      </w:r>
      <w:r w:rsidRPr="002A5730">
        <w:rPr>
          <w:color w:val="181818"/>
        </w:rPr>
        <w:t>er</w:t>
      </w:r>
      <w:r w:rsidRPr="002A5730">
        <w:rPr>
          <w:color w:val="181818"/>
          <w:spacing w:val="-1"/>
        </w:rPr>
        <w:t xml:space="preserve"> </w:t>
      </w:r>
      <w:r w:rsidRPr="002A5730">
        <w:rPr>
          <w:color w:val="181818"/>
        </w:rPr>
        <w:t>under</w:t>
      </w:r>
      <w:r w:rsidRPr="002A5730">
        <w:rPr>
          <w:color w:val="181818"/>
          <w:spacing w:val="-3"/>
        </w:rPr>
        <w:t xml:space="preserve"> </w:t>
      </w:r>
      <w:r w:rsidRPr="002A5730">
        <w:rPr>
          <w:color w:val="181818"/>
        </w:rPr>
        <w:t>oppføring.</w:t>
      </w:r>
      <w:r w:rsidRPr="002A5730">
        <w:rPr>
          <w:color w:val="181818"/>
          <w:spacing w:val="-2"/>
        </w:rPr>
        <w:t xml:space="preserve"> </w:t>
      </w:r>
      <w:r w:rsidRPr="002A5730">
        <w:rPr>
          <w:color w:val="181818"/>
        </w:rPr>
        <w:t>Oselva</w:t>
      </w:r>
      <w:r w:rsidRPr="002A5730">
        <w:rPr>
          <w:color w:val="181818"/>
          <w:spacing w:val="-3"/>
        </w:rPr>
        <w:t xml:space="preserve"> </w:t>
      </w:r>
      <w:r w:rsidRPr="002A5730">
        <w:rPr>
          <w:color w:val="181818"/>
        </w:rPr>
        <w:t>grensar</w:t>
      </w:r>
      <w:r w:rsidRPr="002A5730">
        <w:rPr>
          <w:color w:val="181818"/>
          <w:spacing w:val="-3"/>
        </w:rPr>
        <w:t xml:space="preserve"> </w:t>
      </w:r>
      <w:r w:rsidRPr="002A5730">
        <w:rPr>
          <w:color w:val="181818"/>
        </w:rPr>
        <w:t>til planområdet, og er samstundes også ein del av planområdet.</w:t>
      </w:r>
    </w:p>
    <w:p w14:paraId="5F67528E" w14:textId="77777777" w:rsidR="00D92D5B" w:rsidRPr="002A5730" w:rsidRDefault="00D92D5B" w:rsidP="00C3418F">
      <w:pPr>
        <w:pStyle w:val="Listeavsnitt"/>
        <w:numPr>
          <w:ilvl w:val="0"/>
          <w:numId w:val="14"/>
        </w:numPr>
        <w:tabs>
          <w:tab w:val="left" w:pos="851"/>
          <w:tab w:val="left" w:pos="852"/>
        </w:tabs>
        <w:spacing w:after="200" w:line="288" w:lineRule="auto"/>
        <w:ind w:hanging="361"/>
      </w:pPr>
      <w:r w:rsidRPr="002A5730">
        <w:rPr>
          <w:color w:val="181818"/>
        </w:rPr>
        <w:t>Nord-aust:</w:t>
      </w:r>
      <w:r w:rsidRPr="002A5730">
        <w:rPr>
          <w:b/>
          <w:color w:val="181818"/>
          <w:spacing w:val="-7"/>
        </w:rPr>
        <w:t xml:space="preserve"> </w:t>
      </w:r>
      <w:r w:rsidRPr="002A5730">
        <w:rPr>
          <w:color w:val="181818"/>
        </w:rPr>
        <w:t>Planområdet</w:t>
      </w:r>
      <w:r w:rsidRPr="002A5730">
        <w:rPr>
          <w:color w:val="181818"/>
          <w:spacing w:val="-7"/>
        </w:rPr>
        <w:t xml:space="preserve"> </w:t>
      </w:r>
      <w:r w:rsidRPr="002A5730">
        <w:rPr>
          <w:color w:val="181818"/>
        </w:rPr>
        <w:t>grensar</w:t>
      </w:r>
      <w:r w:rsidRPr="002A5730">
        <w:rPr>
          <w:color w:val="181818"/>
          <w:spacing w:val="-5"/>
        </w:rPr>
        <w:t xml:space="preserve"> </w:t>
      </w:r>
      <w:r w:rsidRPr="002A5730">
        <w:rPr>
          <w:color w:val="181818"/>
        </w:rPr>
        <w:t>til</w:t>
      </w:r>
      <w:r w:rsidRPr="002A5730">
        <w:rPr>
          <w:color w:val="181818"/>
          <w:spacing w:val="-5"/>
        </w:rPr>
        <w:t xml:space="preserve"> </w:t>
      </w:r>
      <w:r w:rsidRPr="002A5730">
        <w:rPr>
          <w:color w:val="181818"/>
        </w:rPr>
        <w:t>Bjørnefjorden</w:t>
      </w:r>
      <w:r w:rsidRPr="002A5730">
        <w:rPr>
          <w:color w:val="181818"/>
          <w:spacing w:val="-5"/>
        </w:rPr>
        <w:t xml:space="preserve"> </w:t>
      </w:r>
      <w:r w:rsidRPr="002A5730">
        <w:rPr>
          <w:color w:val="181818"/>
          <w:spacing w:val="-2"/>
        </w:rPr>
        <w:t>golfklubb.</w:t>
      </w:r>
    </w:p>
    <w:p w14:paraId="19D6FE62" w14:textId="77777777" w:rsidR="00D92D5B" w:rsidRPr="002A5730" w:rsidRDefault="00DB65BE" w:rsidP="00C3418F">
      <w:pPr>
        <w:pStyle w:val="Listeavsnitt"/>
        <w:numPr>
          <w:ilvl w:val="0"/>
          <w:numId w:val="14"/>
        </w:numPr>
        <w:tabs>
          <w:tab w:val="left" w:pos="851"/>
          <w:tab w:val="left" w:pos="852"/>
        </w:tabs>
        <w:spacing w:before="20" w:after="200" w:line="259" w:lineRule="auto"/>
        <w:ind w:right="590"/>
      </w:pPr>
      <w:r w:rsidRPr="002A5730">
        <w:rPr>
          <w:noProof/>
        </w:rPr>
        <mc:AlternateContent>
          <mc:Choice Requires="wps">
            <w:drawing>
              <wp:anchor distT="0" distB="0" distL="114300" distR="114300" simplePos="0" relativeHeight="251658246" behindDoc="1" locked="0" layoutInCell="1" allowOverlap="1" wp14:anchorId="6F6968A1" wp14:editId="39DFE864">
                <wp:simplePos x="0" y="0"/>
                <wp:positionH relativeFrom="column">
                  <wp:posOffset>269875</wp:posOffset>
                </wp:positionH>
                <wp:positionV relativeFrom="paragraph">
                  <wp:posOffset>7515225</wp:posOffset>
                </wp:positionV>
                <wp:extent cx="6128385" cy="635"/>
                <wp:effectExtent l="0" t="0" r="0" b="0"/>
                <wp:wrapNone/>
                <wp:docPr id="39233606" name="Tekstboks 1"/>
                <wp:cNvGraphicFramePr/>
                <a:graphic xmlns:a="http://schemas.openxmlformats.org/drawingml/2006/main">
                  <a:graphicData uri="http://schemas.microsoft.com/office/word/2010/wordprocessingShape">
                    <wps:wsp>
                      <wps:cNvSpPr txBox="1"/>
                      <wps:spPr>
                        <a:xfrm>
                          <a:off x="0" y="0"/>
                          <a:ext cx="6128385" cy="635"/>
                        </a:xfrm>
                        <a:prstGeom prst="rect">
                          <a:avLst/>
                        </a:prstGeom>
                        <a:solidFill>
                          <a:prstClr val="white"/>
                        </a:solidFill>
                        <a:ln>
                          <a:noFill/>
                        </a:ln>
                      </wps:spPr>
                      <wps:txbx>
                        <w:txbxContent>
                          <w:p w14:paraId="29C578AA" w14:textId="77777777" w:rsidR="00DB65BE" w:rsidRPr="002A5730" w:rsidRDefault="00DB65BE" w:rsidP="00DB65BE">
                            <w:pPr>
                              <w:pStyle w:val="Bildetekst"/>
                              <w:rPr>
                                <w:rFonts w:ascii="Arial" w:eastAsia="Calibri" w:hAnsi="Arial"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8</w:t>
                            </w:r>
                            <w:r w:rsidRPr="002A5730">
                              <w:rPr>
                                <w:lang w:val="nn-NO"/>
                              </w:rPr>
                              <w:fldChar w:fldCharType="end"/>
                            </w:r>
                            <w:r w:rsidRPr="002A5730">
                              <w:rPr>
                                <w:lang w:val="nn-NO"/>
                              </w:rPr>
                              <w:t xml:space="preserve"> Sentrumsbusetnad består av kontor- og forretningsbygg (grønt), undervisnings- og kulturbygg (Oransje), helseinstitusjonar (lilla) og bustadar (gult)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72E57ED0">
              <v:shape id="_x0000_s1029" style="position:absolute;left:0;text-align:left;margin-left:21.25pt;margin-top:591.75pt;width:482.55pt;height:.05pt;z-index:-251658234;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" w14:anchorId="19449891">
                <v:textbox style="mso-fit-shape-to-text:t" inset="0,0,0,0">
                  <w:txbxContent>
                    <w:p w:rsidRPr="002A5730" w:rsidR="00DB65BE" w:rsidP="00DB65BE" w:rsidRDefault="00DB65BE" w14:paraId="4D2978E2" w14:textId="06BF82A4">
                      <w:pPr>
                        <w:pStyle w:val="Bildetekst"/>
                        <w:rPr>
                          <w:rFonts w:ascii="Arial" w:hAnsi="Arial" w:eastAsia="Calibri"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8</w:t>
                      </w:r>
                      <w:r w:rsidRPr="002A5730">
                        <w:rPr>
                          <w:lang w:val="nn-NO"/>
                        </w:rPr>
                        <w:fldChar w:fldCharType="end"/>
                      </w:r>
                      <w:r w:rsidRPr="002A5730">
                        <w:rPr>
                          <w:lang w:val="nn-NO"/>
                        </w:rPr>
                        <w:t xml:space="preserve"> Sentrumsbusetnad består av kontor- og forretningsbygg (grønt), undervisnings- og kulturbygg (Oransje), helseinstitusjonar (lilla) og bustadar (gult)</w:t>
                      </w:r>
                    </w:p>
                  </w:txbxContent>
                </v:textbox>
              </v:shape>
            </w:pict>
          </mc:Fallback>
        </mc:AlternateContent>
      </w:r>
      <w:r w:rsidR="00D92D5B" w:rsidRPr="002A5730">
        <w:rPr>
          <w:color w:val="181818"/>
        </w:rPr>
        <w:t xml:space="preserve">Aust: Planområdet grensar til Lurane, Steinneset og </w:t>
      </w:r>
      <w:r w:rsidR="00852F1E">
        <w:rPr>
          <w:color w:val="181818"/>
        </w:rPr>
        <w:t>Vestre</w:t>
      </w:r>
      <w:r w:rsidR="00D92D5B" w:rsidRPr="002A5730">
        <w:rPr>
          <w:color w:val="181818"/>
        </w:rPr>
        <w:t xml:space="preserve"> Lurane. Førstnemnde er prega av fleirmannsbustader</w:t>
      </w:r>
      <w:r w:rsidR="00D92D5B" w:rsidRPr="002A5730">
        <w:rPr>
          <w:color w:val="181818"/>
          <w:spacing w:val="-2"/>
        </w:rPr>
        <w:t xml:space="preserve"> </w:t>
      </w:r>
      <w:r w:rsidR="00D92D5B" w:rsidRPr="002A5730">
        <w:rPr>
          <w:color w:val="181818"/>
        </w:rPr>
        <w:t>og</w:t>
      </w:r>
      <w:r w:rsidR="00D92D5B" w:rsidRPr="002A5730">
        <w:rPr>
          <w:color w:val="181818"/>
          <w:spacing w:val="-5"/>
        </w:rPr>
        <w:t xml:space="preserve"> </w:t>
      </w:r>
      <w:r w:rsidR="00D92D5B" w:rsidRPr="002A5730">
        <w:rPr>
          <w:color w:val="181818"/>
        </w:rPr>
        <w:t>leilegheitskompleks.</w:t>
      </w:r>
      <w:r w:rsidR="00D92D5B" w:rsidRPr="002A5730">
        <w:rPr>
          <w:color w:val="181818"/>
          <w:spacing w:val="-4"/>
        </w:rPr>
        <w:t xml:space="preserve"> </w:t>
      </w:r>
      <w:r w:rsidR="00D92D5B" w:rsidRPr="002A5730">
        <w:rPr>
          <w:color w:val="181818"/>
        </w:rPr>
        <w:t>På</w:t>
      </w:r>
      <w:r w:rsidR="00D92D5B" w:rsidRPr="002A5730">
        <w:rPr>
          <w:color w:val="181818"/>
          <w:spacing w:val="-2"/>
        </w:rPr>
        <w:t xml:space="preserve"> </w:t>
      </w:r>
      <w:r w:rsidR="00D92D5B" w:rsidRPr="002A5730">
        <w:rPr>
          <w:color w:val="181818"/>
        </w:rPr>
        <w:t>Lurane</w:t>
      </w:r>
      <w:r w:rsidR="00D92D5B" w:rsidRPr="002A5730">
        <w:rPr>
          <w:color w:val="181818"/>
          <w:spacing w:val="-4"/>
        </w:rPr>
        <w:t xml:space="preserve"> </w:t>
      </w:r>
      <w:r w:rsidR="00D92D5B" w:rsidRPr="002A5730">
        <w:rPr>
          <w:color w:val="181818"/>
        </w:rPr>
        <w:t>er</w:t>
      </w:r>
      <w:r w:rsidR="00D92D5B" w:rsidRPr="002A5730">
        <w:rPr>
          <w:color w:val="181818"/>
          <w:spacing w:val="-2"/>
        </w:rPr>
        <w:t xml:space="preserve"> </w:t>
      </w:r>
      <w:r w:rsidR="00D92D5B" w:rsidRPr="002A5730">
        <w:rPr>
          <w:color w:val="181818"/>
        </w:rPr>
        <w:t>det</w:t>
      </w:r>
      <w:r w:rsidR="00D92D5B" w:rsidRPr="002A5730">
        <w:rPr>
          <w:color w:val="181818"/>
          <w:spacing w:val="-4"/>
        </w:rPr>
        <w:t xml:space="preserve"> også </w:t>
      </w:r>
      <w:r w:rsidR="00D92D5B" w:rsidRPr="002A5730">
        <w:rPr>
          <w:color w:val="181818"/>
        </w:rPr>
        <w:t>eit</w:t>
      </w:r>
      <w:r w:rsidR="00D92D5B" w:rsidRPr="002A5730">
        <w:rPr>
          <w:color w:val="181818"/>
          <w:spacing w:val="-1"/>
        </w:rPr>
        <w:t xml:space="preserve"> </w:t>
      </w:r>
      <w:r w:rsidR="00D92D5B" w:rsidRPr="002A5730">
        <w:rPr>
          <w:color w:val="181818"/>
        </w:rPr>
        <w:t>bu-</w:t>
      </w:r>
      <w:r w:rsidR="00D92D5B" w:rsidRPr="002A5730">
        <w:rPr>
          <w:color w:val="181818"/>
          <w:spacing w:val="-5"/>
        </w:rPr>
        <w:t xml:space="preserve"> </w:t>
      </w:r>
      <w:r w:rsidR="00D92D5B" w:rsidRPr="002A5730">
        <w:rPr>
          <w:color w:val="181818"/>
        </w:rPr>
        <w:t>og</w:t>
      </w:r>
      <w:r w:rsidR="00D92D5B" w:rsidRPr="002A5730">
        <w:rPr>
          <w:color w:val="181818"/>
          <w:spacing w:val="-3"/>
        </w:rPr>
        <w:t xml:space="preserve"> </w:t>
      </w:r>
      <w:r w:rsidR="00D92D5B" w:rsidRPr="002A5730">
        <w:rPr>
          <w:color w:val="181818"/>
        </w:rPr>
        <w:t>behandlingssenter.</w:t>
      </w:r>
      <w:r w:rsidR="00D92D5B" w:rsidRPr="002A5730">
        <w:rPr>
          <w:color w:val="181818"/>
          <w:spacing w:val="-3"/>
        </w:rPr>
        <w:t xml:space="preserve"> </w:t>
      </w:r>
      <w:r w:rsidR="00D92D5B" w:rsidRPr="002A5730">
        <w:rPr>
          <w:color w:val="181818"/>
        </w:rPr>
        <w:t xml:space="preserve">Steinneset og </w:t>
      </w:r>
      <w:r w:rsidR="00980997">
        <w:rPr>
          <w:color w:val="181818"/>
        </w:rPr>
        <w:t>Vestre</w:t>
      </w:r>
      <w:r w:rsidR="00D92D5B" w:rsidRPr="002A5730">
        <w:rPr>
          <w:color w:val="181818"/>
        </w:rPr>
        <w:t xml:space="preserve"> Lurane består i hovudsak av einebustader og naust ved fjordfronten. Stranda på Steinneset er friområde.</w:t>
      </w:r>
    </w:p>
    <w:p w14:paraId="67E9C58C" w14:textId="77777777" w:rsidR="00D92D5B" w:rsidRPr="002A5730" w:rsidRDefault="00D92D5B" w:rsidP="00D92D5B">
      <w:pPr>
        <w:pStyle w:val="Brdtekst"/>
      </w:pPr>
    </w:p>
    <w:p w14:paraId="0E4C84CC" w14:textId="77777777" w:rsidR="00D92D5B" w:rsidRPr="002A5730" w:rsidRDefault="00D92D5B" w:rsidP="00C3418F">
      <w:pPr>
        <w:pStyle w:val="Overskrift2"/>
        <w:numPr>
          <w:ilvl w:val="1"/>
          <w:numId w:val="23"/>
        </w:numPr>
        <w:tabs>
          <w:tab w:val="left" w:pos="579"/>
        </w:tabs>
        <w:spacing w:before="182" w:after="0"/>
        <w:rPr>
          <w:spacing w:val="-2"/>
        </w:rPr>
      </w:pPr>
      <w:bookmarkStart w:id="44" w:name="_bookmark25"/>
      <w:bookmarkStart w:id="45" w:name="_Toc163472740"/>
      <w:bookmarkEnd w:id="44"/>
      <w:r w:rsidRPr="002A5730">
        <w:t>Dagens</w:t>
      </w:r>
      <w:r w:rsidRPr="002A5730">
        <w:rPr>
          <w:spacing w:val="-4"/>
        </w:rPr>
        <w:t xml:space="preserve"> </w:t>
      </w:r>
      <w:r w:rsidRPr="002A5730">
        <w:t>arealbruk</w:t>
      </w:r>
      <w:r w:rsidRPr="002A5730">
        <w:rPr>
          <w:spacing w:val="-1"/>
        </w:rPr>
        <w:t xml:space="preserve"> </w:t>
      </w:r>
      <w:r w:rsidRPr="002A5730">
        <w:t>og</w:t>
      </w:r>
      <w:r w:rsidRPr="002A5730">
        <w:rPr>
          <w:spacing w:val="-3"/>
        </w:rPr>
        <w:t xml:space="preserve"> </w:t>
      </w:r>
      <w:r w:rsidRPr="002A5730">
        <w:t>tilstøytane</w:t>
      </w:r>
      <w:r w:rsidRPr="002A5730">
        <w:rPr>
          <w:spacing w:val="-2"/>
        </w:rPr>
        <w:t xml:space="preserve"> arealbruk</w:t>
      </w:r>
      <w:bookmarkEnd w:id="45"/>
    </w:p>
    <w:p w14:paraId="288F4008" w14:textId="77777777" w:rsidR="00035D1C" w:rsidRPr="002A5730" w:rsidRDefault="00035D1C" w:rsidP="00035D1C"/>
    <w:p w14:paraId="1A98360B" w14:textId="77777777" w:rsidR="00D92D5B" w:rsidRPr="002A5730" w:rsidRDefault="00035D1C" w:rsidP="00D92D5B">
      <w:pPr>
        <w:pStyle w:val="Brdtekst"/>
        <w:rPr>
          <w:rFonts w:ascii="Arial Black"/>
          <w:sz w:val="34"/>
        </w:rPr>
      </w:pPr>
      <w:r w:rsidRPr="002A5730">
        <w:rPr>
          <w:rFonts w:ascii="Arial Black"/>
          <w:noProof/>
          <w:sz w:val="34"/>
        </w:rPr>
        <w:drawing>
          <wp:anchor distT="0" distB="0" distL="114300" distR="114300" simplePos="0" relativeHeight="251658244" behindDoc="1" locked="0" layoutInCell="1" allowOverlap="1" wp14:anchorId="5DE32090" wp14:editId="6D652527">
            <wp:simplePos x="0" y="0"/>
            <wp:positionH relativeFrom="column">
              <wp:posOffset>273050</wp:posOffset>
            </wp:positionH>
            <wp:positionV relativeFrom="paragraph">
              <wp:posOffset>74295</wp:posOffset>
            </wp:positionV>
            <wp:extent cx="5116830" cy="6029325"/>
            <wp:effectExtent l="0" t="0" r="7620" b="9525"/>
            <wp:wrapNone/>
            <wp:docPr id="184" name="docshape36" descr="Et bilde som inneholder kart  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ocshape36" descr="Et bilde som inneholder kart  Automatisk generert beskrivels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16830" cy="602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C5E143E" w14:textId="77777777" w:rsidR="00D92D5B" w:rsidRPr="002A5730" w:rsidRDefault="00D92D5B" w:rsidP="00D92D5B">
      <w:pPr>
        <w:pStyle w:val="Brdtekst"/>
        <w:rPr>
          <w:rFonts w:ascii="Arial Black"/>
          <w:sz w:val="34"/>
        </w:rPr>
      </w:pPr>
    </w:p>
    <w:p w14:paraId="203B7CF8" w14:textId="77777777" w:rsidR="00D92D5B" w:rsidRPr="002A5730" w:rsidRDefault="00D92D5B" w:rsidP="00D92D5B">
      <w:pPr>
        <w:pStyle w:val="Brdtekst"/>
        <w:rPr>
          <w:rFonts w:ascii="Arial Black"/>
          <w:sz w:val="34"/>
        </w:rPr>
      </w:pPr>
    </w:p>
    <w:p w14:paraId="253605E5" w14:textId="77777777" w:rsidR="00D92D5B" w:rsidRPr="002A5730" w:rsidRDefault="00D92D5B" w:rsidP="00D92D5B">
      <w:pPr>
        <w:pStyle w:val="Brdtekst"/>
        <w:rPr>
          <w:rFonts w:ascii="Arial Black"/>
          <w:sz w:val="34"/>
        </w:rPr>
      </w:pPr>
    </w:p>
    <w:p w14:paraId="248CE6D4" w14:textId="77777777" w:rsidR="00D92D5B" w:rsidRPr="002A5730" w:rsidRDefault="00D92D5B" w:rsidP="00D92D5B">
      <w:pPr>
        <w:pStyle w:val="Brdtekst"/>
        <w:rPr>
          <w:rFonts w:ascii="Arial Black"/>
          <w:sz w:val="34"/>
        </w:rPr>
      </w:pPr>
    </w:p>
    <w:p w14:paraId="4C80152D" w14:textId="77777777" w:rsidR="00D92D5B" w:rsidRPr="002A5730" w:rsidRDefault="00D92D5B" w:rsidP="00D92D5B">
      <w:pPr>
        <w:pStyle w:val="Brdtekst"/>
        <w:rPr>
          <w:rFonts w:ascii="Arial Black"/>
          <w:sz w:val="34"/>
        </w:rPr>
      </w:pPr>
    </w:p>
    <w:p w14:paraId="68B94818" w14:textId="77777777" w:rsidR="00D92D5B" w:rsidRPr="002A5730" w:rsidRDefault="00D92D5B" w:rsidP="00D92D5B">
      <w:pPr>
        <w:pStyle w:val="Brdtekst"/>
        <w:rPr>
          <w:rFonts w:ascii="Arial Black"/>
          <w:sz w:val="34"/>
        </w:rPr>
      </w:pPr>
    </w:p>
    <w:p w14:paraId="270FBE60" w14:textId="77777777" w:rsidR="00D92D5B" w:rsidRPr="002A5730" w:rsidRDefault="00D92D5B" w:rsidP="00D92D5B">
      <w:pPr>
        <w:pStyle w:val="Brdtekst"/>
        <w:rPr>
          <w:rFonts w:ascii="Arial Black"/>
          <w:sz w:val="34"/>
        </w:rPr>
      </w:pPr>
    </w:p>
    <w:p w14:paraId="220733CE" w14:textId="77777777" w:rsidR="00D92D5B" w:rsidRPr="002A5730" w:rsidRDefault="00D92D5B" w:rsidP="00D92D5B">
      <w:pPr>
        <w:pStyle w:val="Brdtekst"/>
        <w:rPr>
          <w:rFonts w:ascii="Arial Black"/>
          <w:sz w:val="34"/>
        </w:rPr>
      </w:pPr>
    </w:p>
    <w:p w14:paraId="095B31E4" w14:textId="77777777" w:rsidR="00D92D5B" w:rsidRPr="002A5730" w:rsidRDefault="00D92D5B" w:rsidP="00D92D5B">
      <w:pPr>
        <w:pStyle w:val="Brdtekst"/>
        <w:rPr>
          <w:rFonts w:ascii="Arial Black"/>
          <w:sz w:val="34"/>
        </w:rPr>
      </w:pPr>
    </w:p>
    <w:p w14:paraId="0A95B952" w14:textId="77777777" w:rsidR="0044153A" w:rsidRPr="002A5730" w:rsidRDefault="0044153A" w:rsidP="00D92D5B">
      <w:pPr>
        <w:pStyle w:val="Brdtekst"/>
        <w:rPr>
          <w:rFonts w:ascii="Arial Black"/>
          <w:sz w:val="34"/>
        </w:rPr>
      </w:pPr>
    </w:p>
    <w:p w14:paraId="2CF328D3" w14:textId="77777777" w:rsidR="0044153A" w:rsidRPr="002A5730" w:rsidRDefault="0044153A" w:rsidP="00D92D5B">
      <w:pPr>
        <w:pStyle w:val="Brdtekst"/>
        <w:rPr>
          <w:rFonts w:ascii="Arial Black"/>
          <w:sz w:val="34"/>
        </w:rPr>
      </w:pPr>
    </w:p>
    <w:p w14:paraId="0771FCAC" w14:textId="77777777" w:rsidR="0044153A" w:rsidRPr="002A5730" w:rsidRDefault="0044153A" w:rsidP="00D92D5B">
      <w:pPr>
        <w:pStyle w:val="Brdtekst"/>
        <w:rPr>
          <w:rFonts w:ascii="Arial Black"/>
          <w:sz w:val="34"/>
        </w:rPr>
      </w:pPr>
    </w:p>
    <w:p w14:paraId="3AF71A0B" w14:textId="77777777" w:rsidR="0044153A" w:rsidRPr="002A5730" w:rsidRDefault="0044153A" w:rsidP="00D92D5B">
      <w:pPr>
        <w:pStyle w:val="Brdtekst"/>
        <w:rPr>
          <w:rFonts w:ascii="Arial Black"/>
          <w:sz w:val="34"/>
        </w:rPr>
      </w:pPr>
    </w:p>
    <w:p w14:paraId="34AEDD61" w14:textId="77777777" w:rsidR="0044153A" w:rsidRPr="002A5730" w:rsidRDefault="0044153A" w:rsidP="00D92D5B">
      <w:pPr>
        <w:pStyle w:val="Brdtekst"/>
        <w:rPr>
          <w:rFonts w:ascii="Arial Black"/>
          <w:sz w:val="34"/>
        </w:rPr>
      </w:pPr>
    </w:p>
    <w:p w14:paraId="336FB3B9" w14:textId="77777777" w:rsidR="0044153A" w:rsidRPr="002A5730" w:rsidRDefault="0044153A" w:rsidP="00D92D5B">
      <w:pPr>
        <w:pStyle w:val="Brdtekst"/>
        <w:rPr>
          <w:rFonts w:ascii="Arial Black"/>
          <w:sz w:val="34"/>
        </w:rPr>
      </w:pPr>
    </w:p>
    <w:p w14:paraId="5F4E7FBF" w14:textId="77777777" w:rsidR="0044153A" w:rsidRPr="002A5730" w:rsidRDefault="0044153A" w:rsidP="00D92D5B">
      <w:pPr>
        <w:pStyle w:val="Brdtekst"/>
        <w:rPr>
          <w:rFonts w:ascii="Arial Black"/>
          <w:sz w:val="34"/>
        </w:rPr>
      </w:pPr>
    </w:p>
    <w:p w14:paraId="61879D6C" w14:textId="77777777" w:rsidR="0044153A" w:rsidRPr="002A5730" w:rsidRDefault="0044153A" w:rsidP="00D92D5B">
      <w:pPr>
        <w:pStyle w:val="Brdtekst"/>
        <w:rPr>
          <w:rFonts w:ascii="Arial Black"/>
          <w:sz w:val="34"/>
        </w:rPr>
      </w:pPr>
    </w:p>
    <w:p w14:paraId="2AAF2CAD" w14:textId="77777777" w:rsidR="00D92D5B" w:rsidRPr="002A5730" w:rsidRDefault="00D92D5B" w:rsidP="00D92D5B">
      <w:pPr>
        <w:pStyle w:val="Brdtekst"/>
        <w:rPr>
          <w:rFonts w:ascii="Arial Black"/>
          <w:sz w:val="34"/>
        </w:rPr>
      </w:pPr>
    </w:p>
    <w:p w14:paraId="1D51A6AA" w14:textId="77777777" w:rsidR="00D92D5B" w:rsidRPr="002A5730" w:rsidRDefault="00D92D5B" w:rsidP="00D92D5B">
      <w:pPr>
        <w:pStyle w:val="Brdtekst"/>
        <w:spacing w:before="6"/>
        <w:rPr>
          <w:rFonts w:ascii="Arial Black"/>
          <w:sz w:val="39"/>
        </w:rPr>
      </w:pPr>
    </w:p>
    <w:p w14:paraId="60739BFA" w14:textId="77777777" w:rsidR="00D92D5B" w:rsidRPr="002A5730" w:rsidRDefault="00D92D5B" w:rsidP="00D92D5B">
      <w:pPr>
        <w:spacing w:line="259" w:lineRule="auto"/>
        <w:rPr>
          <w:sz w:val="20"/>
        </w:rPr>
        <w:sectPr w:rsidR="00D92D5B" w:rsidRPr="002A5730" w:rsidSect="00A749E0">
          <w:headerReference w:type="default" r:id="rId26"/>
          <w:footerReference w:type="default" r:id="rId27"/>
          <w:pgSz w:w="11910" w:h="16840"/>
          <w:pgMar w:top="1040" w:right="540" w:bottom="1240" w:left="860" w:header="0" w:footer="1046" w:gutter="0"/>
          <w:pgNumType w:start="22"/>
          <w:cols w:space="708"/>
        </w:sectPr>
      </w:pPr>
    </w:p>
    <w:p w14:paraId="4E33A5F4" w14:textId="77777777" w:rsidR="00D92D5B" w:rsidRPr="002A5730" w:rsidRDefault="00D92D5B" w:rsidP="00D92D5B">
      <w:pPr>
        <w:pStyle w:val="Brdtekst"/>
        <w:spacing w:before="41" w:line="259" w:lineRule="auto"/>
        <w:ind w:left="131" w:right="630"/>
      </w:pPr>
      <w:r w:rsidRPr="002A5730">
        <w:t>Osøyro er ein tettstad med bystruktur og kommunesenterfunksjonar: kommunehus, næring-, kultur-, og offentlege tenester som kyrkje, barne- og ungdomsskule, idrettsanlegg, barnehage. Nyare leilegheitsbygg og veg- og parkeringsareal dominerer sjøfronten, elles er Øyro omgitt av kollar med småhus/eine- og tomannsbusetnad/rekkehus.</w:t>
      </w:r>
      <w:r w:rsidRPr="002A5730">
        <w:rPr>
          <w:spacing w:val="-1"/>
        </w:rPr>
        <w:t xml:space="preserve"> </w:t>
      </w:r>
      <w:r w:rsidRPr="002A5730">
        <w:t>Fv.</w:t>
      </w:r>
      <w:r w:rsidRPr="002A5730">
        <w:rPr>
          <w:spacing w:val="-3"/>
        </w:rPr>
        <w:t xml:space="preserve"> </w:t>
      </w:r>
      <w:r w:rsidRPr="002A5730">
        <w:t>552</w:t>
      </w:r>
      <w:r w:rsidRPr="002A5730">
        <w:rPr>
          <w:spacing w:val="-4"/>
        </w:rPr>
        <w:t xml:space="preserve"> </w:t>
      </w:r>
      <w:r w:rsidRPr="002A5730">
        <w:rPr>
          <w:spacing w:val="-2"/>
        </w:rPr>
        <w:t xml:space="preserve"> </w:t>
      </w:r>
      <w:r w:rsidRPr="002A5730">
        <w:t>går</w:t>
      </w:r>
      <w:r w:rsidRPr="002A5730">
        <w:rPr>
          <w:spacing w:val="-2"/>
        </w:rPr>
        <w:t xml:space="preserve"> </w:t>
      </w:r>
      <w:r w:rsidRPr="002A5730">
        <w:t>gjennom</w:t>
      </w:r>
      <w:r w:rsidRPr="002A5730">
        <w:rPr>
          <w:spacing w:val="-1"/>
        </w:rPr>
        <w:t xml:space="preserve"> </w:t>
      </w:r>
      <w:r w:rsidRPr="002A5730">
        <w:t>Osøyro</w:t>
      </w:r>
      <w:r w:rsidRPr="002A5730">
        <w:rPr>
          <w:spacing w:val="-3"/>
        </w:rPr>
        <w:t xml:space="preserve"> </w:t>
      </w:r>
      <w:r w:rsidRPr="002A5730">
        <w:t>og</w:t>
      </w:r>
      <w:r w:rsidRPr="002A5730">
        <w:rPr>
          <w:spacing w:val="-3"/>
        </w:rPr>
        <w:t xml:space="preserve"> </w:t>
      </w:r>
      <w:r w:rsidRPr="002A5730">
        <w:t>deler</w:t>
      </w:r>
      <w:r w:rsidRPr="002A5730">
        <w:rPr>
          <w:spacing w:val="-2"/>
        </w:rPr>
        <w:t xml:space="preserve"> </w:t>
      </w:r>
      <w:r w:rsidRPr="002A5730">
        <w:t>seg</w:t>
      </w:r>
      <w:r w:rsidRPr="002A5730">
        <w:rPr>
          <w:spacing w:val="-3"/>
        </w:rPr>
        <w:t xml:space="preserve"> </w:t>
      </w:r>
      <w:r w:rsidRPr="002A5730">
        <w:t>i</w:t>
      </w:r>
      <w:r w:rsidRPr="002A5730">
        <w:rPr>
          <w:spacing w:val="-3"/>
        </w:rPr>
        <w:t xml:space="preserve"> </w:t>
      </w:r>
      <w:r w:rsidRPr="002A5730">
        <w:t>sentrum</w:t>
      </w:r>
      <w:r w:rsidRPr="002A5730">
        <w:rPr>
          <w:spacing w:val="-3"/>
        </w:rPr>
        <w:t xml:space="preserve"> </w:t>
      </w:r>
      <w:r w:rsidRPr="002A5730">
        <w:t>mot</w:t>
      </w:r>
      <w:r w:rsidRPr="002A5730">
        <w:rPr>
          <w:spacing w:val="-2"/>
        </w:rPr>
        <w:t xml:space="preserve"> </w:t>
      </w:r>
      <w:r w:rsidRPr="002A5730">
        <w:t xml:space="preserve">ferjekaiane på Hatvik og Halhjem. Fv. 583 startar på Osøyro i </w:t>
      </w:r>
      <w:r w:rsidR="00170C64" w:rsidRPr="002A5730">
        <w:t>rundkøyringa</w:t>
      </w:r>
      <w:r w:rsidRPr="002A5730">
        <w:t xml:space="preserve"> og kryss med Fv. 552 og går nordover Osdalen (Byvegen)</w:t>
      </w:r>
      <w:r w:rsidR="00DB65BE" w:rsidRPr="002A5730">
        <w:t>.</w:t>
      </w:r>
    </w:p>
    <w:p w14:paraId="2E725D34" w14:textId="77777777" w:rsidR="00DB65BE" w:rsidRPr="002A5730" w:rsidRDefault="00DB65BE" w:rsidP="00D92D5B">
      <w:pPr>
        <w:pStyle w:val="Brdtekst"/>
        <w:spacing w:before="41" w:line="259" w:lineRule="auto"/>
        <w:ind w:left="131" w:right="630"/>
      </w:pPr>
    </w:p>
    <w:p w14:paraId="746E6C61" w14:textId="77777777" w:rsidR="00D92D5B" w:rsidRPr="002A5730" w:rsidRDefault="00D92D5B" w:rsidP="00D92D5B">
      <w:pPr>
        <w:pStyle w:val="Brdtekst"/>
        <w:spacing w:line="259" w:lineRule="auto"/>
        <w:ind w:left="131" w:right="456"/>
      </w:pPr>
      <w:r w:rsidRPr="002A5730">
        <w:t>Dagens sentrum består av utbygging i kvartalsstruktur med både handel, næring, bustad, offentleg og privat tenesteyting.</w:t>
      </w:r>
      <w:r w:rsidRPr="002A5730">
        <w:rPr>
          <w:spacing w:val="-3"/>
        </w:rPr>
        <w:t xml:space="preserve"> </w:t>
      </w:r>
      <w:r w:rsidRPr="002A5730">
        <w:t>Kaifronten</w:t>
      </w:r>
      <w:r w:rsidRPr="002A5730">
        <w:rPr>
          <w:spacing w:val="-3"/>
        </w:rPr>
        <w:t xml:space="preserve"> </w:t>
      </w:r>
      <w:r w:rsidRPr="002A5730">
        <w:t>er</w:t>
      </w:r>
      <w:r w:rsidRPr="002A5730">
        <w:rPr>
          <w:spacing w:val="-6"/>
        </w:rPr>
        <w:t xml:space="preserve"> </w:t>
      </w:r>
      <w:r w:rsidRPr="002A5730">
        <w:t>avgrensa</w:t>
      </w:r>
      <w:r w:rsidRPr="002A5730">
        <w:rPr>
          <w:spacing w:val="-2"/>
        </w:rPr>
        <w:t xml:space="preserve"> </w:t>
      </w:r>
      <w:r w:rsidRPr="002A5730">
        <w:t>av</w:t>
      </w:r>
      <w:r w:rsidRPr="002A5730">
        <w:rPr>
          <w:spacing w:val="-1"/>
        </w:rPr>
        <w:t xml:space="preserve"> </w:t>
      </w:r>
      <w:r w:rsidRPr="002A5730">
        <w:t>Hatvikvegen</w:t>
      </w:r>
      <w:r w:rsidRPr="002A5730">
        <w:rPr>
          <w:spacing w:val="-2"/>
        </w:rPr>
        <w:t xml:space="preserve"> </w:t>
      </w:r>
      <w:r w:rsidRPr="002A5730">
        <w:t>i</w:t>
      </w:r>
      <w:r w:rsidRPr="002A5730">
        <w:rPr>
          <w:spacing w:val="-4"/>
        </w:rPr>
        <w:t xml:space="preserve"> </w:t>
      </w:r>
      <w:r w:rsidRPr="002A5730">
        <w:t>nord,</w:t>
      </w:r>
      <w:r w:rsidRPr="002A5730">
        <w:rPr>
          <w:spacing w:val="-2"/>
        </w:rPr>
        <w:t xml:space="preserve"> </w:t>
      </w:r>
      <w:r w:rsidRPr="002A5730">
        <w:t>kaifronten</w:t>
      </w:r>
      <w:r w:rsidRPr="002A5730">
        <w:rPr>
          <w:spacing w:val="-3"/>
        </w:rPr>
        <w:t xml:space="preserve"> </w:t>
      </w:r>
      <w:r w:rsidRPr="002A5730">
        <w:t>i</w:t>
      </w:r>
      <w:r w:rsidRPr="002A5730">
        <w:rPr>
          <w:spacing w:val="-4"/>
        </w:rPr>
        <w:t xml:space="preserve"> </w:t>
      </w:r>
      <w:r w:rsidRPr="002A5730">
        <w:t>aust,</w:t>
      </w:r>
      <w:r w:rsidRPr="002A5730">
        <w:rPr>
          <w:spacing w:val="-3"/>
        </w:rPr>
        <w:t xml:space="preserve"> </w:t>
      </w:r>
      <w:r w:rsidRPr="002A5730">
        <w:t>fjellskjering</w:t>
      </w:r>
      <w:r w:rsidRPr="002A5730">
        <w:rPr>
          <w:spacing w:val="-3"/>
        </w:rPr>
        <w:t xml:space="preserve"> </w:t>
      </w:r>
      <w:r w:rsidRPr="002A5730">
        <w:t>i</w:t>
      </w:r>
      <w:r w:rsidRPr="002A5730">
        <w:rPr>
          <w:spacing w:val="-3"/>
        </w:rPr>
        <w:t xml:space="preserve"> </w:t>
      </w:r>
      <w:r w:rsidRPr="002A5730">
        <w:t>vest</w:t>
      </w:r>
      <w:r w:rsidRPr="002A5730">
        <w:rPr>
          <w:spacing w:val="-2"/>
        </w:rPr>
        <w:t xml:space="preserve"> </w:t>
      </w:r>
      <w:r w:rsidRPr="002A5730">
        <w:t>og</w:t>
      </w:r>
      <w:r w:rsidRPr="002A5730">
        <w:rPr>
          <w:spacing w:val="-4"/>
        </w:rPr>
        <w:t xml:space="preserve"> </w:t>
      </w:r>
      <w:r w:rsidRPr="002A5730">
        <w:t>næringskai</w:t>
      </w:r>
      <w:r w:rsidRPr="002A5730">
        <w:rPr>
          <w:spacing w:val="-3"/>
        </w:rPr>
        <w:t xml:space="preserve"> </w:t>
      </w:r>
      <w:r w:rsidRPr="002A5730">
        <w:t>i sør. Finnebrekka høyrer med i landskapsrommet rundt sentrum. Nedre del av Finnebrekka er i arealplanen regulert til sentrumsføremål, mens øvre del til bustad.</w:t>
      </w:r>
    </w:p>
    <w:p w14:paraId="4B40B2EF" w14:textId="77777777" w:rsidR="00D92D5B" w:rsidRPr="002A5730" w:rsidRDefault="00D92D5B" w:rsidP="00D92D5B">
      <w:pPr>
        <w:pStyle w:val="Brdtekst"/>
      </w:pPr>
    </w:p>
    <w:p w14:paraId="0C1D51AB" w14:textId="77777777" w:rsidR="00DB65BE" w:rsidRPr="002A5730" w:rsidRDefault="00D92D5B" w:rsidP="004719A2">
      <w:pPr>
        <w:pStyle w:val="Overskrift2"/>
        <w:numPr>
          <w:ilvl w:val="1"/>
          <w:numId w:val="23"/>
        </w:numPr>
        <w:tabs>
          <w:tab w:val="left" w:pos="579"/>
        </w:tabs>
        <w:spacing w:before="141" w:after="0"/>
      </w:pPr>
      <w:bookmarkStart w:id="46" w:name="_bookmark26"/>
      <w:bookmarkStart w:id="47" w:name="_Toc163472741"/>
      <w:bookmarkEnd w:id="46"/>
      <w:r w:rsidRPr="002A5730">
        <w:rPr>
          <w:spacing w:val="-2"/>
        </w:rPr>
        <w:t>Landskap</w:t>
      </w:r>
      <w:bookmarkStart w:id="48" w:name="_bookmark27"/>
      <w:bookmarkEnd w:id="47"/>
      <w:bookmarkEnd w:id="48"/>
    </w:p>
    <w:p w14:paraId="5BD2D49A" w14:textId="77777777" w:rsidR="00D92D5B" w:rsidRPr="002A5730" w:rsidRDefault="00D92D5B" w:rsidP="004719A2">
      <w:pPr>
        <w:tabs>
          <w:tab w:val="left" w:pos="636"/>
        </w:tabs>
        <w:spacing w:before="143" w:after="200" w:line="288" w:lineRule="auto"/>
        <w:ind w:left="131"/>
        <w:rPr>
          <w:i/>
        </w:rPr>
      </w:pPr>
      <w:r w:rsidRPr="002A5730">
        <w:rPr>
          <w:i/>
        </w:rPr>
        <w:t>Topografi</w:t>
      </w:r>
      <w:r w:rsidRPr="002A5730">
        <w:rPr>
          <w:i/>
          <w:spacing w:val="-4"/>
        </w:rPr>
        <w:t xml:space="preserve"> </w:t>
      </w:r>
      <w:r w:rsidRPr="002A5730">
        <w:rPr>
          <w:i/>
        </w:rPr>
        <w:t>og</w:t>
      </w:r>
      <w:r w:rsidRPr="002A5730">
        <w:rPr>
          <w:i/>
          <w:spacing w:val="-5"/>
        </w:rPr>
        <w:t xml:space="preserve"> </w:t>
      </w:r>
      <w:r w:rsidRPr="002A5730">
        <w:rPr>
          <w:i/>
          <w:spacing w:val="-2"/>
        </w:rPr>
        <w:t>landskapstrekk.</w:t>
      </w:r>
    </w:p>
    <w:p w14:paraId="4232FCB9" w14:textId="77777777" w:rsidR="00FE3142" w:rsidRPr="002A5730" w:rsidRDefault="00D92D5B" w:rsidP="00D92D5B">
      <w:pPr>
        <w:pStyle w:val="Brdtekst"/>
        <w:spacing w:before="179" w:line="259" w:lineRule="auto"/>
        <w:ind w:left="131" w:right="565"/>
      </w:pPr>
      <w:r w:rsidRPr="002A5730">
        <w:t xml:space="preserve">Landskapet i kommunen er overordna kartlagt og verdivurdert som del av «Verdivurdering av landskap i Hordaland fylke. Kartlegginga omfattar landskapskarakter og </w:t>
      </w:r>
      <w:r w:rsidR="00DE4507" w:rsidRPr="002A5730">
        <w:t>verdsetting</w:t>
      </w:r>
      <w:r w:rsidRPr="002A5730">
        <w:t xml:space="preserve"> i eit regionalt perspektiv. Kommunen</w:t>
      </w:r>
      <w:r w:rsidRPr="002A5730">
        <w:rPr>
          <w:spacing w:val="-1"/>
        </w:rPr>
        <w:t xml:space="preserve"> </w:t>
      </w:r>
      <w:r w:rsidRPr="002A5730">
        <w:t>er</w:t>
      </w:r>
      <w:r w:rsidRPr="002A5730">
        <w:rPr>
          <w:spacing w:val="-4"/>
        </w:rPr>
        <w:t xml:space="preserve"> </w:t>
      </w:r>
      <w:r w:rsidRPr="002A5730">
        <w:t>plassert</w:t>
      </w:r>
      <w:r w:rsidRPr="002A5730">
        <w:rPr>
          <w:spacing w:val="-4"/>
        </w:rPr>
        <w:t xml:space="preserve"> </w:t>
      </w:r>
      <w:r w:rsidRPr="002A5730">
        <w:t>i</w:t>
      </w:r>
      <w:r w:rsidRPr="002A5730">
        <w:rPr>
          <w:spacing w:val="-3"/>
        </w:rPr>
        <w:t xml:space="preserve"> </w:t>
      </w:r>
      <w:r w:rsidRPr="002A5730">
        <w:t>landskapsregion</w:t>
      </w:r>
      <w:r w:rsidRPr="002A5730">
        <w:rPr>
          <w:spacing w:val="-6"/>
        </w:rPr>
        <w:t xml:space="preserve"> </w:t>
      </w:r>
      <w:r w:rsidRPr="002A5730">
        <w:t>21,</w:t>
      </w:r>
      <w:r w:rsidRPr="002A5730">
        <w:rPr>
          <w:spacing w:val="-2"/>
        </w:rPr>
        <w:t xml:space="preserve"> </w:t>
      </w:r>
      <w:r w:rsidRPr="002A5730">
        <w:t>Ytre</w:t>
      </w:r>
      <w:r w:rsidRPr="002A5730">
        <w:rPr>
          <w:spacing w:val="-1"/>
        </w:rPr>
        <w:t xml:space="preserve"> </w:t>
      </w:r>
      <w:r w:rsidRPr="002A5730">
        <w:t>fjordbygder</w:t>
      </w:r>
      <w:r w:rsidRPr="002A5730">
        <w:rPr>
          <w:spacing w:val="-2"/>
        </w:rPr>
        <w:t xml:space="preserve"> </w:t>
      </w:r>
      <w:r w:rsidRPr="002A5730">
        <w:t>på</w:t>
      </w:r>
      <w:r w:rsidRPr="002A5730">
        <w:rPr>
          <w:spacing w:val="-2"/>
        </w:rPr>
        <w:t xml:space="preserve"> </w:t>
      </w:r>
      <w:r w:rsidRPr="002A5730">
        <w:t>Vestlandet,</w:t>
      </w:r>
      <w:r w:rsidRPr="002A5730">
        <w:rPr>
          <w:spacing w:val="-5"/>
        </w:rPr>
        <w:t xml:space="preserve"> </w:t>
      </w:r>
      <w:r w:rsidRPr="002A5730">
        <w:t>underregion</w:t>
      </w:r>
      <w:r w:rsidRPr="002A5730">
        <w:rPr>
          <w:spacing w:val="-5"/>
        </w:rPr>
        <w:t xml:space="preserve"> </w:t>
      </w:r>
      <w:r w:rsidRPr="002A5730">
        <w:t>21.5</w:t>
      </w:r>
      <w:r w:rsidRPr="002A5730">
        <w:rPr>
          <w:spacing w:val="-4"/>
        </w:rPr>
        <w:t xml:space="preserve"> </w:t>
      </w:r>
      <w:r w:rsidRPr="002A5730">
        <w:t xml:space="preserve">Bergensbuene. </w:t>
      </w:r>
    </w:p>
    <w:p w14:paraId="39162ACF" w14:textId="77777777" w:rsidR="00D92D5B" w:rsidRPr="002A5730" w:rsidRDefault="00D92D5B" w:rsidP="00D92D5B">
      <w:pPr>
        <w:pStyle w:val="Brdtekst"/>
        <w:spacing w:before="179" w:line="259" w:lineRule="auto"/>
        <w:ind w:left="131" w:right="565"/>
      </w:pPr>
      <w:r w:rsidRPr="002A5730">
        <w:t>Det</w:t>
      </w:r>
      <w:r w:rsidRPr="002A5730">
        <w:rPr>
          <w:spacing w:val="-3"/>
        </w:rPr>
        <w:t xml:space="preserve"> </w:t>
      </w:r>
      <w:r w:rsidRPr="002A5730">
        <w:t>er</w:t>
      </w:r>
      <w:r w:rsidRPr="002A5730">
        <w:rPr>
          <w:spacing w:val="-1"/>
        </w:rPr>
        <w:t xml:space="preserve"> </w:t>
      </w:r>
      <w:r w:rsidRPr="002A5730">
        <w:t>nyleg</w:t>
      </w:r>
      <w:r w:rsidRPr="002A5730">
        <w:rPr>
          <w:spacing w:val="-2"/>
        </w:rPr>
        <w:t xml:space="preserve"> </w:t>
      </w:r>
      <w:r w:rsidRPr="002A5730">
        <w:t>gjennomført</w:t>
      </w:r>
      <w:r w:rsidRPr="002A5730">
        <w:rPr>
          <w:spacing w:val="-3"/>
        </w:rPr>
        <w:t xml:space="preserve"> </w:t>
      </w:r>
      <w:r w:rsidRPr="002A5730">
        <w:t>ein</w:t>
      </w:r>
      <w:r w:rsidRPr="002A5730">
        <w:rPr>
          <w:spacing w:val="-2"/>
        </w:rPr>
        <w:t xml:space="preserve"> </w:t>
      </w:r>
      <w:r w:rsidRPr="002A5730">
        <w:t>landskapsanalyse</w:t>
      </w:r>
      <w:r w:rsidRPr="002A5730">
        <w:rPr>
          <w:spacing w:val="-3"/>
        </w:rPr>
        <w:t xml:space="preserve"> </w:t>
      </w:r>
      <w:r w:rsidRPr="002A5730">
        <w:t>i</w:t>
      </w:r>
      <w:r w:rsidRPr="002A5730">
        <w:rPr>
          <w:spacing w:val="-2"/>
        </w:rPr>
        <w:t xml:space="preserve"> </w:t>
      </w:r>
      <w:r w:rsidRPr="002A5730">
        <w:t>forbindelse</w:t>
      </w:r>
      <w:r w:rsidRPr="002A5730">
        <w:rPr>
          <w:spacing w:val="-2"/>
        </w:rPr>
        <w:t xml:space="preserve"> </w:t>
      </w:r>
      <w:r w:rsidRPr="002A5730">
        <w:t>med</w:t>
      </w:r>
      <w:r w:rsidRPr="002A5730">
        <w:rPr>
          <w:spacing w:val="-1"/>
        </w:rPr>
        <w:t xml:space="preserve"> </w:t>
      </w:r>
      <w:r w:rsidRPr="002A5730">
        <w:t>rullering</w:t>
      </w:r>
      <w:r w:rsidRPr="002A5730">
        <w:rPr>
          <w:spacing w:val="-2"/>
        </w:rPr>
        <w:t xml:space="preserve"> </w:t>
      </w:r>
      <w:r w:rsidRPr="002A5730">
        <w:t>av</w:t>
      </w:r>
      <w:r w:rsidRPr="002A5730">
        <w:rPr>
          <w:spacing w:val="-2"/>
        </w:rPr>
        <w:t xml:space="preserve"> </w:t>
      </w:r>
      <w:r w:rsidRPr="002A5730">
        <w:t>kommunedelplanens</w:t>
      </w:r>
      <w:r w:rsidRPr="002A5730">
        <w:rPr>
          <w:spacing w:val="-1"/>
        </w:rPr>
        <w:t xml:space="preserve"> </w:t>
      </w:r>
      <w:r w:rsidRPr="002A5730">
        <w:t>arealdel</w:t>
      </w:r>
      <w:r w:rsidRPr="002A5730">
        <w:rPr>
          <w:spacing w:val="-4"/>
        </w:rPr>
        <w:t xml:space="preserve"> </w:t>
      </w:r>
      <w:r w:rsidRPr="002A5730">
        <w:t>for Bjørnafjorden vest</w:t>
      </w:r>
      <w:r w:rsidR="00FE3142" w:rsidRPr="002A5730">
        <w:t>,</w:t>
      </w:r>
      <w:r w:rsidRPr="002A5730">
        <w:t xml:space="preserve"> for å fastsette landskapskarakter og landskapsverdi på lokalt/ kommunalt nivå etter metode skildra i rettleiaren «Metode for landskapsanalyse i kommuneplan»</w:t>
      </w:r>
      <w:r w:rsidR="00D72E7D" w:rsidRPr="002A5730">
        <w:rPr>
          <w:rStyle w:val="Fotnotereferanse"/>
        </w:rPr>
        <w:footnoteReference w:id="2"/>
      </w:r>
      <w:r w:rsidRPr="002A5730">
        <w:t>.</w:t>
      </w:r>
    </w:p>
    <w:p w14:paraId="22752CBB" w14:textId="77777777" w:rsidR="00D92D5B" w:rsidRPr="002A5730" w:rsidRDefault="00D72E7D" w:rsidP="00F964D4">
      <w:pPr>
        <w:pStyle w:val="Brdtekst"/>
        <w:spacing w:before="179" w:line="259" w:lineRule="auto"/>
        <w:ind w:left="131" w:right="565"/>
      </w:pPr>
      <w:r w:rsidRPr="002A5730">
        <w:t>Landskapsanalysen skildrar landskapskarakteren til Osøyro som følgjande: Fjordtilknytt tettstad med allsidig arealbruk</w:t>
      </w:r>
      <w:r w:rsidRPr="002A5730">
        <w:rPr>
          <w:spacing w:val="-1"/>
        </w:rPr>
        <w:t xml:space="preserve"> </w:t>
      </w:r>
      <w:r w:rsidRPr="002A5730">
        <w:t>på</w:t>
      </w:r>
      <w:r w:rsidRPr="002A5730">
        <w:rPr>
          <w:spacing w:val="-2"/>
        </w:rPr>
        <w:t xml:space="preserve"> </w:t>
      </w:r>
      <w:r w:rsidRPr="002A5730">
        <w:t>elveosen</w:t>
      </w:r>
      <w:r w:rsidRPr="002A5730">
        <w:rPr>
          <w:spacing w:val="-2"/>
        </w:rPr>
        <w:t xml:space="preserve"> </w:t>
      </w:r>
      <w:r w:rsidRPr="002A5730">
        <w:t>i</w:t>
      </w:r>
      <w:r w:rsidRPr="002A5730">
        <w:rPr>
          <w:spacing w:val="-5"/>
        </w:rPr>
        <w:t xml:space="preserve"> </w:t>
      </w:r>
      <w:r w:rsidRPr="002A5730">
        <w:t>overgangen</w:t>
      </w:r>
      <w:r w:rsidRPr="002A5730">
        <w:rPr>
          <w:spacing w:val="-2"/>
        </w:rPr>
        <w:t xml:space="preserve"> </w:t>
      </w:r>
      <w:r w:rsidRPr="002A5730">
        <w:t>mellom</w:t>
      </w:r>
      <w:r w:rsidRPr="002A5730">
        <w:rPr>
          <w:spacing w:val="-1"/>
        </w:rPr>
        <w:t xml:space="preserve"> </w:t>
      </w:r>
      <w:r w:rsidRPr="002A5730">
        <w:t>Oselva</w:t>
      </w:r>
      <w:r w:rsidRPr="002A5730">
        <w:rPr>
          <w:spacing w:val="-5"/>
        </w:rPr>
        <w:t xml:space="preserve"> </w:t>
      </w:r>
      <w:r w:rsidRPr="002A5730">
        <w:t>og</w:t>
      </w:r>
      <w:r w:rsidRPr="002A5730">
        <w:rPr>
          <w:spacing w:val="-5"/>
        </w:rPr>
        <w:t xml:space="preserve"> </w:t>
      </w:r>
      <w:r w:rsidRPr="002A5730">
        <w:t>Fusafjorden.</w:t>
      </w:r>
      <w:r w:rsidRPr="002A5730">
        <w:rPr>
          <w:spacing w:val="-3"/>
        </w:rPr>
        <w:t xml:space="preserve"> </w:t>
      </w:r>
      <w:r w:rsidRPr="002A5730">
        <w:t>Osøyro</w:t>
      </w:r>
      <w:r w:rsidRPr="002A5730">
        <w:rPr>
          <w:spacing w:val="-3"/>
        </w:rPr>
        <w:t xml:space="preserve"> </w:t>
      </w:r>
      <w:r w:rsidRPr="002A5730">
        <w:t>markerer</w:t>
      </w:r>
      <w:r w:rsidRPr="002A5730">
        <w:rPr>
          <w:spacing w:val="-2"/>
        </w:rPr>
        <w:t xml:space="preserve"> </w:t>
      </w:r>
      <w:r w:rsidRPr="002A5730">
        <w:t>slutten</w:t>
      </w:r>
      <w:r w:rsidRPr="002A5730">
        <w:rPr>
          <w:spacing w:val="-2"/>
        </w:rPr>
        <w:t xml:space="preserve"> </w:t>
      </w:r>
      <w:r w:rsidRPr="002A5730">
        <w:t>av</w:t>
      </w:r>
      <w:r w:rsidRPr="002A5730">
        <w:rPr>
          <w:spacing w:val="-4"/>
        </w:rPr>
        <w:t xml:space="preserve"> </w:t>
      </w:r>
      <w:r w:rsidRPr="002A5730">
        <w:t>Osdalføret</w:t>
      </w:r>
      <w:r w:rsidRPr="002A5730">
        <w:rPr>
          <w:spacing w:val="-4"/>
        </w:rPr>
        <w:t xml:space="preserve"> </w:t>
      </w:r>
      <w:r w:rsidRPr="002A5730">
        <w:t>der Oselva</w:t>
      </w:r>
      <w:r w:rsidRPr="002A5730">
        <w:rPr>
          <w:spacing w:val="-1"/>
        </w:rPr>
        <w:t xml:space="preserve"> </w:t>
      </w:r>
      <w:r w:rsidRPr="002A5730">
        <w:t>møter fjorden og er</w:t>
      </w:r>
      <w:r w:rsidRPr="002A5730">
        <w:rPr>
          <w:spacing w:val="-2"/>
        </w:rPr>
        <w:t xml:space="preserve"> </w:t>
      </w:r>
      <w:r w:rsidRPr="002A5730">
        <w:t>karakterisert av den flate elveosen omgitt av låge kollar. Øyro er tydeleg avgrensa av åsane i aust, vest og nord og opnar seg mot sør og Bjørnafjorden i elveosen og vert del av det overordna fjordlandskapet. Det er småskala bystruktur med kortare sikteliner og der busetnad på kollane viskar ut overgangane mot landskapet omkring. Oselva har lite å seie for tettstaden sin karakter, den er i liten grad synleg før ved sjølve utløpet ved brua (fv. 552) der den renn ut i Bjørnafjorden. Det er eit visuelt brot med sjølve elveløpet som ligg gøymt og er lite framheva som landskapselement på Osøyro. Vidt utsyn mot Bjørnafjorden i kontrast med tettstaden sin gatestr</w:t>
      </w:r>
      <w:r w:rsidR="00FD1A78">
        <w:t>uk</w:t>
      </w:r>
      <w:r w:rsidRPr="002A5730">
        <w:t>tu</w:t>
      </w:r>
      <w:r w:rsidR="00FD1A78">
        <w:t>r</w:t>
      </w:r>
      <w:r w:rsidRPr="002A5730">
        <w:t xml:space="preserve"> med avgrensa sikteliner.</w:t>
      </w:r>
    </w:p>
    <w:p w14:paraId="0441BA22" w14:textId="77777777" w:rsidR="00EA3900" w:rsidRPr="002A5730" w:rsidRDefault="006B4CA3" w:rsidP="00F964D4">
      <w:pPr>
        <w:pStyle w:val="Brdtekst"/>
        <w:spacing w:before="179" w:line="259" w:lineRule="auto"/>
        <w:ind w:left="131" w:right="565"/>
      </w:pPr>
      <w:r w:rsidRPr="002A5730">
        <w:rPr>
          <w:noProof/>
          <w:sz w:val="20"/>
        </w:rPr>
        <w:drawing>
          <wp:inline distT="0" distB="0" distL="0" distR="0" wp14:anchorId="5C4F3823" wp14:editId="66297100">
            <wp:extent cx="3371215" cy="3493135"/>
            <wp:effectExtent l="0" t="0" r="635" b="0"/>
            <wp:docPr id="20377845" name="Bilde 5"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845" name="Bilde 5" descr="Et bilde som inneholder kart, tekst&#10;&#10;Automatisk generert beskrivel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71215" cy="3493135"/>
                    </a:xfrm>
                    <a:prstGeom prst="rect">
                      <a:avLst/>
                    </a:prstGeom>
                    <a:noFill/>
                  </pic:spPr>
                </pic:pic>
              </a:graphicData>
            </a:graphic>
          </wp:inline>
        </w:drawing>
      </w:r>
    </w:p>
    <w:p w14:paraId="688E66AB" w14:textId="77777777" w:rsidR="001C2D99" w:rsidRPr="002A5730" w:rsidRDefault="001C2D99" w:rsidP="001C2D99">
      <w:pPr>
        <w:pStyle w:val="Brdtekst"/>
        <w:keepNext/>
      </w:pPr>
    </w:p>
    <w:p w14:paraId="3A05906D" w14:textId="77777777" w:rsidR="00D92D5B" w:rsidRPr="002A5730" w:rsidRDefault="001C2D99" w:rsidP="00EA3900">
      <w:pPr>
        <w:pStyle w:val="Bildetekst"/>
        <w:rPr>
          <w:sz w:val="20"/>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9</w:t>
      </w:r>
      <w:r w:rsidRPr="002A5730">
        <w:rPr>
          <w:lang w:val="nn-NO"/>
        </w:rPr>
        <w:fldChar w:fldCharType="end"/>
      </w:r>
      <w:r w:rsidRPr="002A5730">
        <w:rPr>
          <w:lang w:val="nn-NO"/>
        </w:rPr>
        <w:t xml:space="preserve"> - Viktige overordna landskapstrekk Osøyro (henta frå s. 162 Landsskapsanalyse i Os kommun</w:t>
      </w:r>
      <w:r w:rsidR="002C6114" w:rsidRPr="002A5730">
        <w:rPr>
          <w:lang w:val="nn-NO"/>
        </w:rPr>
        <w:t>e)</w:t>
      </w:r>
    </w:p>
    <w:p w14:paraId="02828B6E" w14:textId="77777777" w:rsidR="00FE3142" w:rsidRPr="002A5730" w:rsidRDefault="00D92D5B" w:rsidP="00FE3142">
      <w:pPr>
        <w:pStyle w:val="Brdtekst"/>
        <w:spacing w:after="240" w:line="259" w:lineRule="auto"/>
        <w:ind w:left="131" w:right="454"/>
        <w:rPr>
          <w:color w:val="181818"/>
        </w:rPr>
      </w:pPr>
      <w:r w:rsidRPr="002A5730">
        <w:rPr>
          <w:color w:val="181818"/>
        </w:rPr>
        <w:t>Osøyro er eit historisk knutepunkt for ferdsel, kyrkjestad mm, med mange synlege kulturminne som landemerke.</w:t>
      </w:r>
      <w:r w:rsidRPr="002A5730">
        <w:rPr>
          <w:color w:val="181818"/>
          <w:spacing w:val="-3"/>
        </w:rPr>
        <w:t xml:space="preserve"> </w:t>
      </w:r>
      <w:r w:rsidRPr="002A5730">
        <w:rPr>
          <w:color w:val="181818"/>
        </w:rPr>
        <w:t>Nyare</w:t>
      </w:r>
      <w:r w:rsidRPr="002A5730">
        <w:rPr>
          <w:color w:val="181818"/>
          <w:spacing w:val="-2"/>
        </w:rPr>
        <w:t xml:space="preserve"> </w:t>
      </w:r>
      <w:r w:rsidRPr="002A5730">
        <w:rPr>
          <w:color w:val="181818"/>
        </w:rPr>
        <w:t>leilegheitsbygg</w:t>
      </w:r>
      <w:r w:rsidRPr="002A5730">
        <w:rPr>
          <w:color w:val="181818"/>
          <w:spacing w:val="-2"/>
        </w:rPr>
        <w:t xml:space="preserve"> </w:t>
      </w:r>
      <w:r w:rsidRPr="002A5730">
        <w:rPr>
          <w:color w:val="181818"/>
        </w:rPr>
        <w:t>plassert</w:t>
      </w:r>
      <w:r w:rsidRPr="002A5730">
        <w:rPr>
          <w:color w:val="181818"/>
          <w:spacing w:val="-2"/>
        </w:rPr>
        <w:t xml:space="preserve"> </w:t>
      </w:r>
      <w:r w:rsidRPr="002A5730">
        <w:rPr>
          <w:color w:val="181818"/>
        </w:rPr>
        <w:t>langs</w:t>
      </w:r>
      <w:r w:rsidRPr="002A5730">
        <w:rPr>
          <w:color w:val="181818"/>
          <w:spacing w:val="-2"/>
        </w:rPr>
        <w:t xml:space="preserve"> </w:t>
      </w:r>
      <w:r w:rsidRPr="002A5730">
        <w:rPr>
          <w:color w:val="181818"/>
        </w:rPr>
        <w:t>fjorden</w:t>
      </w:r>
      <w:r w:rsidRPr="002A5730">
        <w:rPr>
          <w:color w:val="181818"/>
          <w:spacing w:val="-2"/>
        </w:rPr>
        <w:t xml:space="preserve"> </w:t>
      </w:r>
      <w:r w:rsidRPr="002A5730">
        <w:rPr>
          <w:color w:val="181818"/>
        </w:rPr>
        <w:t>bryt</w:t>
      </w:r>
      <w:r w:rsidRPr="002A5730">
        <w:rPr>
          <w:color w:val="181818"/>
          <w:spacing w:val="-4"/>
        </w:rPr>
        <w:t xml:space="preserve"> </w:t>
      </w:r>
      <w:r w:rsidRPr="002A5730">
        <w:rPr>
          <w:color w:val="181818"/>
        </w:rPr>
        <w:t>med</w:t>
      </w:r>
      <w:r w:rsidRPr="002A5730">
        <w:rPr>
          <w:color w:val="181818"/>
          <w:spacing w:val="-2"/>
        </w:rPr>
        <w:t xml:space="preserve"> </w:t>
      </w:r>
      <w:r w:rsidRPr="002A5730">
        <w:rPr>
          <w:color w:val="181818"/>
        </w:rPr>
        <w:t>opphavleg</w:t>
      </w:r>
      <w:r w:rsidRPr="002A5730">
        <w:rPr>
          <w:color w:val="181818"/>
          <w:spacing w:val="-3"/>
        </w:rPr>
        <w:t xml:space="preserve"> </w:t>
      </w:r>
      <w:r w:rsidRPr="002A5730">
        <w:rPr>
          <w:color w:val="181818"/>
        </w:rPr>
        <w:t>struktur</w:t>
      </w:r>
      <w:r w:rsidRPr="002A5730">
        <w:rPr>
          <w:color w:val="181818"/>
          <w:spacing w:val="-2"/>
        </w:rPr>
        <w:t xml:space="preserve"> </w:t>
      </w:r>
      <w:r w:rsidRPr="002A5730">
        <w:rPr>
          <w:color w:val="181818"/>
        </w:rPr>
        <w:t>med</w:t>
      </w:r>
      <w:r w:rsidRPr="002A5730">
        <w:rPr>
          <w:color w:val="181818"/>
          <w:spacing w:val="-2"/>
        </w:rPr>
        <w:t xml:space="preserve"> </w:t>
      </w:r>
      <w:r w:rsidRPr="002A5730">
        <w:rPr>
          <w:color w:val="181818"/>
        </w:rPr>
        <w:t>sentrum</w:t>
      </w:r>
      <w:r w:rsidRPr="002A5730">
        <w:rPr>
          <w:color w:val="181818"/>
          <w:spacing w:val="-2"/>
        </w:rPr>
        <w:t xml:space="preserve"> </w:t>
      </w:r>
      <w:r w:rsidRPr="002A5730">
        <w:rPr>
          <w:color w:val="181818"/>
        </w:rPr>
        <w:t>på</w:t>
      </w:r>
      <w:r w:rsidRPr="002A5730">
        <w:rPr>
          <w:color w:val="181818"/>
          <w:spacing w:val="-5"/>
        </w:rPr>
        <w:t xml:space="preserve"> </w:t>
      </w:r>
      <w:r w:rsidRPr="002A5730">
        <w:rPr>
          <w:color w:val="181818"/>
        </w:rPr>
        <w:t>øyro</w:t>
      </w:r>
      <w:r w:rsidRPr="002A5730">
        <w:rPr>
          <w:color w:val="181818"/>
          <w:spacing w:val="-3"/>
        </w:rPr>
        <w:t xml:space="preserve"> </w:t>
      </w:r>
      <w:r w:rsidRPr="002A5730">
        <w:rPr>
          <w:color w:val="181818"/>
        </w:rPr>
        <w:t>og bustader på kollane omkring. Overgangane mellom nye byggjeområde er dominert av veg og parkeringsareal og manglar til dels gode landskapssamanhengar med det historiske sentrum.</w:t>
      </w:r>
      <w:bookmarkStart w:id="49" w:name="_bookmark28"/>
      <w:bookmarkEnd w:id="49"/>
    </w:p>
    <w:p w14:paraId="652BA8AA" w14:textId="77777777" w:rsidR="00D92D5B" w:rsidRPr="002A5730" w:rsidRDefault="00D92D5B" w:rsidP="00C514E7">
      <w:pPr>
        <w:tabs>
          <w:tab w:val="left" w:pos="636"/>
        </w:tabs>
        <w:spacing w:after="240" w:line="288" w:lineRule="auto"/>
        <w:ind w:left="131"/>
        <w:rPr>
          <w:i/>
        </w:rPr>
      </w:pPr>
      <w:r w:rsidRPr="002A5730">
        <w:rPr>
          <w:i/>
        </w:rPr>
        <w:t>Estetisk</w:t>
      </w:r>
      <w:r w:rsidRPr="002A5730">
        <w:rPr>
          <w:i/>
          <w:spacing w:val="-7"/>
        </w:rPr>
        <w:t xml:space="preserve"> </w:t>
      </w:r>
      <w:r w:rsidRPr="002A5730">
        <w:rPr>
          <w:i/>
        </w:rPr>
        <w:t>og</w:t>
      </w:r>
      <w:r w:rsidRPr="002A5730">
        <w:rPr>
          <w:i/>
          <w:spacing w:val="-5"/>
        </w:rPr>
        <w:t xml:space="preserve"> </w:t>
      </w:r>
      <w:r w:rsidRPr="002A5730">
        <w:rPr>
          <w:i/>
        </w:rPr>
        <w:t>kulturell</w:t>
      </w:r>
      <w:r w:rsidRPr="002A5730">
        <w:rPr>
          <w:i/>
          <w:spacing w:val="-4"/>
        </w:rPr>
        <w:t xml:space="preserve"> </w:t>
      </w:r>
      <w:r w:rsidRPr="002A5730">
        <w:rPr>
          <w:i/>
          <w:spacing w:val="-2"/>
        </w:rPr>
        <w:t>verdi</w:t>
      </w:r>
    </w:p>
    <w:p w14:paraId="56F27A52" w14:textId="77777777" w:rsidR="001C2D99" w:rsidRPr="002A5730" w:rsidRDefault="00D92D5B" w:rsidP="00C514E7">
      <w:pPr>
        <w:pStyle w:val="Brdtekst"/>
        <w:spacing w:after="240" w:line="259" w:lineRule="auto"/>
        <w:ind w:left="131" w:right="454"/>
        <w:rPr>
          <w:color w:val="181818"/>
        </w:rPr>
      </w:pPr>
      <w:r w:rsidRPr="002A5730">
        <w:rPr>
          <w:color w:val="181818"/>
        </w:rPr>
        <w:t xml:space="preserve">Landskapsverdiane er i stor grad knytt til den historiske tettstaden Osøyro som gir delområdet tidsdjupne og karakter. Landskapsrommet er avgrensa av kollane omkring, der småhus omgitt av hagar gir sentrum ei grøn </w:t>
      </w:r>
      <w:r w:rsidR="00C514E7" w:rsidRPr="002A5730">
        <w:rPr>
          <w:color w:val="181818"/>
        </w:rPr>
        <w:t>inn</w:t>
      </w:r>
      <w:r w:rsidRPr="002A5730">
        <w:rPr>
          <w:color w:val="181818"/>
        </w:rPr>
        <w:t>ramming. Mot fjorden dominerer infrastruktur og harde flater i nyare byggjeområde. Delområdet Osøyro</w:t>
      </w:r>
      <w:r w:rsidRPr="002A5730">
        <w:rPr>
          <w:color w:val="181818"/>
          <w:spacing w:val="80"/>
        </w:rPr>
        <w:t xml:space="preserve"> </w:t>
      </w:r>
      <w:r w:rsidRPr="002A5730">
        <w:rPr>
          <w:color w:val="181818"/>
        </w:rPr>
        <w:t>er</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landskapsanalysen</w:t>
      </w:r>
      <w:r w:rsidRPr="002A5730">
        <w:rPr>
          <w:color w:val="181818"/>
          <w:spacing w:val="-1"/>
        </w:rPr>
        <w:t xml:space="preserve"> </w:t>
      </w:r>
      <w:r w:rsidRPr="002A5730">
        <w:rPr>
          <w:color w:val="181818"/>
        </w:rPr>
        <w:t>gitt</w:t>
      </w:r>
      <w:r w:rsidRPr="002A5730">
        <w:rPr>
          <w:color w:val="181818"/>
          <w:spacing w:val="-3"/>
        </w:rPr>
        <w:t xml:space="preserve"> </w:t>
      </w:r>
      <w:r w:rsidRPr="002A5730">
        <w:rPr>
          <w:color w:val="181818"/>
        </w:rPr>
        <w:t>middels</w:t>
      </w:r>
      <w:r w:rsidRPr="002A5730">
        <w:rPr>
          <w:color w:val="181818"/>
          <w:spacing w:val="-3"/>
        </w:rPr>
        <w:t xml:space="preserve"> </w:t>
      </w:r>
      <w:r w:rsidRPr="002A5730">
        <w:rPr>
          <w:color w:val="181818"/>
        </w:rPr>
        <w:t>verdi.</w:t>
      </w:r>
      <w:r w:rsidRPr="002A5730">
        <w:rPr>
          <w:color w:val="181818"/>
          <w:spacing w:val="-4"/>
        </w:rPr>
        <w:t xml:space="preserve"> </w:t>
      </w:r>
      <w:r w:rsidRPr="002A5730">
        <w:rPr>
          <w:color w:val="181818"/>
        </w:rPr>
        <w:t>Delområde i</w:t>
      </w:r>
      <w:r w:rsidRPr="002A5730">
        <w:rPr>
          <w:color w:val="181818"/>
          <w:spacing w:val="-4"/>
        </w:rPr>
        <w:t xml:space="preserve"> </w:t>
      </w:r>
      <w:r w:rsidRPr="002A5730">
        <w:rPr>
          <w:color w:val="181818"/>
        </w:rPr>
        <w:t>aust (Ulvenvatnet –</w:t>
      </w:r>
      <w:r w:rsidRPr="002A5730">
        <w:rPr>
          <w:color w:val="181818"/>
          <w:spacing w:val="-3"/>
        </w:rPr>
        <w:t xml:space="preserve"> </w:t>
      </w:r>
      <w:r w:rsidRPr="002A5730">
        <w:rPr>
          <w:color w:val="181818"/>
        </w:rPr>
        <w:t>Kuventræ</w:t>
      </w:r>
      <w:r w:rsidRPr="002A5730">
        <w:rPr>
          <w:color w:val="181818"/>
          <w:spacing w:val="-2"/>
        </w:rPr>
        <w:t xml:space="preserve"> </w:t>
      </w:r>
      <w:r w:rsidRPr="002A5730">
        <w:rPr>
          <w:color w:val="181818"/>
        </w:rPr>
        <w:t>–</w:t>
      </w:r>
      <w:r w:rsidRPr="002A5730">
        <w:rPr>
          <w:color w:val="181818"/>
          <w:spacing w:val="-3"/>
        </w:rPr>
        <w:t xml:space="preserve"> </w:t>
      </w:r>
      <w:r w:rsidRPr="002A5730">
        <w:rPr>
          <w:color w:val="181818"/>
        </w:rPr>
        <w:t>Moberg)</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 xml:space="preserve">delområde i vest (Solstrand – Moldegård og Lyssand) er gitt stor verdi. Dette er område med spreidd bygde kulturmiljø og kulturlandskap og som særleg godt representerer stadidentitet og viktige overordna karaktertrekk ved landskapet i Os. Desse områda er viktig </w:t>
      </w:r>
      <w:r w:rsidR="00852317" w:rsidRPr="002A5730">
        <w:rPr>
          <w:color w:val="181818"/>
        </w:rPr>
        <w:t>ramme</w:t>
      </w:r>
      <w:r w:rsidRPr="002A5730">
        <w:rPr>
          <w:color w:val="181818"/>
        </w:rPr>
        <w:t xml:space="preserve"> og avgrensing av tettstaden Osøyro. </w:t>
      </w:r>
    </w:p>
    <w:p w14:paraId="2F4B703C" w14:textId="77777777" w:rsidR="001C2D99" w:rsidRPr="002A5730" w:rsidRDefault="00D92D5B" w:rsidP="00C514E7">
      <w:pPr>
        <w:pStyle w:val="Brdtekst"/>
        <w:spacing w:before="160" w:after="240" w:line="259" w:lineRule="auto"/>
        <w:ind w:left="131" w:right="456"/>
        <w:rPr>
          <w:spacing w:val="-2"/>
        </w:rPr>
      </w:pPr>
      <w:r w:rsidRPr="002A5730">
        <w:t xml:space="preserve">I landskapsanalyse for </w:t>
      </w:r>
      <w:r w:rsidRPr="002A5730" w:rsidDel="006523FA">
        <w:t>Os kommune</w:t>
      </w:r>
      <w:r w:rsidRPr="002A5730">
        <w:t xml:space="preserve"> er det peikt på at det er viktig å sikre og utvikle natur- og kulturlandskapsområde</w:t>
      </w:r>
      <w:r w:rsidRPr="002A5730">
        <w:rPr>
          <w:spacing w:val="-4"/>
        </w:rPr>
        <w:t xml:space="preserve"> </w:t>
      </w:r>
      <w:r w:rsidRPr="002A5730">
        <w:t>som</w:t>
      </w:r>
      <w:r w:rsidRPr="002A5730">
        <w:rPr>
          <w:spacing w:val="-1"/>
        </w:rPr>
        <w:t xml:space="preserve"> </w:t>
      </w:r>
      <w:r w:rsidRPr="002A5730">
        <w:t>grunnlag</w:t>
      </w:r>
      <w:r w:rsidRPr="002A5730">
        <w:rPr>
          <w:spacing w:val="-4"/>
        </w:rPr>
        <w:t xml:space="preserve"> </w:t>
      </w:r>
      <w:r w:rsidRPr="002A5730">
        <w:t>for</w:t>
      </w:r>
      <w:r w:rsidRPr="002A5730">
        <w:rPr>
          <w:spacing w:val="-5"/>
        </w:rPr>
        <w:t xml:space="preserve"> </w:t>
      </w:r>
      <w:r w:rsidRPr="002A5730">
        <w:t>identitet,</w:t>
      </w:r>
      <w:r w:rsidRPr="002A5730">
        <w:rPr>
          <w:spacing w:val="-4"/>
        </w:rPr>
        <w:t xml:space="preserve"> </w:t>
      </w:r>
      <w:r w:rsidRPr="002A5730">
        <w:t>kvalitet</w:t>
      </w:r>
      <w:r w:rsidRPr="002A5730">
        <w:rPr>
          <w:spacing w:val="-4"/>
        </w:rPr>
        <w:t xml:space="preserve"> </w:t>
      </w:r>
      <w:r w:rsidRPr="002A5730">
        <w:t>og</w:t>
      </w:r>
      <w:r w:rsidRPr="002A5730">
        <w:rPr>
          <w:spacing w:val="-3"/>
        </w:rPr>
        <w:t xml:space="preserve"> </w:t>
      </w:r>
      <w:r w:rsidRPr="002A5730">
        <w:t>rekreasjon</w:t>
      </w:r>
      <w:r w:rsidRPr="002A5730">
        <w:rPr>
          <w:spacing w:val="-3"/>
        </w:rPr>
        <w:t xml:space="preserve"> </w:t>
      </w:r>
      <w:r w:rsidRPr="002A5730">
        <w:t>i</w:t>
      </w:r>
      <w:r w:rsidRPr="002A5730">
        <w:rPr>
          <w:spacing w:val="-5"/>
        </w:rPr>
        <w:t xml:space="preserve"> </w:t>
      </w:r>
      <w:r w:rsidRPr="002A5730">
        <w:t>og</w:t>
      </w:r>
      <w:r w:rsidRPr="002A5730">
        <w:rPr>
          <w:spacing w:val="-3"/>
        </w:rPr>
        <w:t xml:space="preserve"> </w:t>
      </w:r>
      <w:r w:rsidRPr="002A5730">
        <w:t>rundt</w:t>
      </w:r>
      <w:r w:rsidRPr="002A5730">
        <w:rPr>
          <w:spacing w:val="-2"/>
        </w:rPr>
        <w:t xml:space="preserve"> </w:t>
      </w:r>
      <w:r w:rsidRPr="002A5730">
        <w:t>fortettingsområda.</w:t>
      </w:r>
      <w:r w:rsidRPr="002A5730">
        <w:rPr>
          <w:spacing w:val="-2"/>
        </w:rPr>
        <w:t xml:space="preserve"> </w:t>
      </w:r>
    </w:p>
    <w:p w14:paraId="7C1D7C78" w14:textId="77777777" w:rsidR="008D7A23" w:rsidRPr="002A5730" w:rsidRDefault="00D92D5B" w:rsidP="00C514E7">
      <w:pPr>
        <w:pStyle w:val="Brdtekst"/>
        <w:spacing w:before="160" w:after="240" w:line="259" w:lineRule="auto"/>
        <w:ind w:left="131" w:right="456"/>
        <w:rPr>
          <w:b/>
          <w:bCs/>
        </w:rPr>
      </w:pPr>
      <w:r w:rsidRPr="002A5730">
        <w:rPr>
          <w:b/>
          <w:bCs/>
        </w:rPr>
        <w:t>For Osøyro er det skildra følgjande viktige omsyn ut frå eit landskapsperspektiv:</w:t>
      </w:r>
    </w:p>
    <w:p w14:paraId="123CFD29" w14:textId="77777777" w:rsidR="00C514E7" w:rsidRPr="002A5730" w:rsidRDefault="00D92D5B" w:rsidP="00C514E7">
      <w:pPr>
        <w:pStyle w:val="Brdtekst"/>
        <w:numPr>
          <w:ilvl w:val="0"/>
          <w:numId w:val="30"/>
        </w:numPr>
        <w:spacing w:line="259" w:lineRule="auto"/>
        <w:ind w:right="456"/>
      </w:pPr>
      <w:r w:rsidRPr="002A5730">
        <w:t>Historiske</w:t>
      </w:r>
      <w:r w:rsidRPr="002A5730">
        <w:rPr>
          <w:spacing w:val="-6"/>
        </w:rPr>
        <w:t xml:space="preserve"> </w:t>
      </w:r>
      <w:r w:rsidRPr="002A5730">
        <w:t>bygg</w:t>
      </w:r>
      <w:r w:rsidRPr="002A5730">
        <w:rPr>
          <w:spacing w:val="-7"/>
        </w:rPr>
        <w:t xml:space="preserve"> </w:t>
      </w:r>
      <w:r w:rsidRPr="002A5730">
        <w:t>og</w:t>
      </w:r>
      <w:r w:rsidRPr="002A5730">
        <w:rPr>
          <w:spacing w:val="-6"/>
        </w:rPr>
        <w:t xml:space="preserve"> </w:t>
      </w:r>
      <w:r w:rsidRPr="002A5730">
        <w:t>parkanlegg,</w:t>
      </w:r>
      <w:r w:rsidRPr="002A5730">
        <w:rPr>
          <w:spacing w:val="-4"/>
        </w:rPr>
        <w:t xml:space="preserve"> </w:t>
      </w:r>
      <w:r w:rsidRPr="002A5730">
        <w:t>møteplassar</w:t>
      </w:r>
      <w:r w:rsidRPr="002A5730">
        <w:rPr>
          <w:spacing w:val="-8"/>
        </w:rPr>
        <w:t xml:space="preserve"> </w:t>
      </w:r>
      <w:r w:rsidRPr="002A5730">
        <w:t>og</w:t>
      </w:r>
      <w:r w:rsidRPr="002A5730">
        <w:rPr>
          <w:spacing w:val="-6"/>
        </w:rPr>
        <w:t xml:space="preserve"> </w:t>
      </w:r>
      <w:r w:rsidRPr="002A5730">
        <w:t>gatenett</w:t>
      </w:r>
      <w:r w:rsidRPr="002A5730">
        <w:rPr>
          <w:spacing w:val="-4"/>
        </w:rPr>
        <w:t xml:space="preserve"> </w:t>
      </w:r>
      <w:r w:rsidRPr="002A5730">
        <w:t>er</w:t>
      </w:r>
      <w:r w:rsidRPr="002A5730">
        <w:rPr>
          <w:spacing w:val="-5"/>
        </w:rPr>
        <w:t xml:space="preserve"> </w:t>
      </w:r>
      <w:r w:rsidRPr="002A5730">
        <w:t>avgjerande</w:t>
      </w:r>
      <w:r w:rsidRPr="002A5730">
        <w:rPr>
          <w:spacing w:val="-6"/>
        </w:rPr>
        <w:t xml:space="preserve"> </w:t>
      </w:r>
      <w:r w:rsidRPr="002A5730">
        <w:t>for</w:t>
      </w:r>
      <w:r w:rsidRPr="002A5730">
        <w:rPr>
          <w:spacing w:val="-7"/>
        </w:rPr>
        <w:t xml:space="preserve"> </w:t>
      </w:r>
      <w:r w:rsidRPr="002A5730">
        <w:rPr>
          <w:spacing w:val="-2"/>
        </w:rPr>
        <w:t>landskapskarakter.</w:t>
      </w:r>
    </w:p>
    <w:p w14:paraId="48C8C138" w14:textId="77777777" w:rsidR="00C514E7" w:rsidRPr="002A5730" w:rsidRDefault="00D92D5B" w:rsidP="00C514E7">
      <w:pPr>
        <w:pStyle w:val="Brdtekst"/>
        <w:numPr>
          <w:ilvl w:val="0"/>
          <w:numId w:val="30"/>
        </w:numPr>
        <w:spacing w:line="259" w:lineRule="auto"/>
        <w:ind w:right="456"/>
      </w:pPr>
      <w:r w:rsidRPr="002A5730">
        <w:t>Dei</w:t>
      </w:r>
      <w:r w:rsidRPr="002A5730">
        <w:rPr>
          <w:spacing w:val="-2"/>
        </w:rPr>
        <w:t xml:space="preserve"> </w:t>
      </w:r>
      <w:r w:rsidRPr="002A5730">
        <w:t>sentrale</w:t>
      </w:r>
      <w:r w:rsidRPr="002A5730">
        <w:rPr>
          <w:spacing w:val="-5"/>
        </w:rPr>
        <w:t xml:space="preserve"> </w:t>
      </w:r>
      <w:r w:rsidRPr="002A5730">
        <w:t>historiske</w:t>
      </w:r>
      <w:r w:rsidRPr="002A5730">
        <w:rPr>
          <w:spacing w:val="-4"/>
        </w:rPr>
        <w:t xml:space="preserve"> </w:t>
      </w:r>
      <w:r w:rsidRPr="002A5730">
        <w:t>grønstrukturane</w:t>
      </w:r>
      <w:r w:rsidRPr="002A5730">
        <w:rPr>
          <w:spacing w:val="-1"/>
        </w:rPr>
        <w:t xml:space="preserve"> </w:t>
      </w:r>
      <w:r w:rsidRPr="002A5730">
        <w:t>på</w:t>
      </w:r>
      <w:r w:rsidRPr="002A5730">
        <w:rPr>
          <w:spacing w:val="-5"/>
        </w:rPr>
        <w:t xml:space="preserve"> </w:t>
      </w:r>
      <w:r w:rsidRPr="002A5730">
        <w:t>Osøyro</w:t>
      </w:r>
      <w:r w:rsidRPr="002A5730">
        <w:rPr>
          <w:spacing w:val="-3"/>
        </w:rPr>
        <w:t xml:space="preserve"> </w:t>
      </w:r>
      <w:r w:rsidRPr="002A5730">
        <w:t>med</w:t>
      </w:r>
      <w:r w:rsidRPr="002A5730">
        <w:rPr>
          <w:spacing w:val="-3"/>
        </w:rPr>
        <w:t xml:space="preserve"> </w:t>
      </w:r>
      <w:r w:rsidRPr="002A5730">
        <w:t>kyrkjeflaten,</w:t>
      </w:r>
      <w:r w:rsidRPr="002A5730">
        <w:rPr>
          <w:spacing w:val="-2"/>
        </w:rPr>
        <w:t xml:space="preserve"> </w:t>
      </w:r>
      <w:r w:rsidRPr="002A5730">
        <w:t>kyrkjegarden,</w:t>
      </w:r>
      <w:r w:rsidRPr="002A5730">
        <w:rPr>
          <w:spacing w:val="-2"/>
        </w:rPr>
        <w:t xml:space="preserve"> </w:t>
      </w:r>
      <w:r w:rsidRPr="002A5730">
        <w:t>grøntområda</w:t>
      </w:r>
      <w:r w:rsidRPr="002A5730">
        <w:rPr>
          <w:spacing w:val="-4"/>
        </w:rPr>
        <w:t xml:space="preserve"> </w:t>
      </w:r>
      <w:r w:rsidRPr="002A5730">
        <w:t>ved skulen og ved Oselvarverkstaden, Likbrekko/Kvernelva.</w:t>
      </w:r>
    </w:p>
    <w:p w14:paraId="58A96B71" w14:textId="77777777" w:rsidR="00852317" w:rsidRPr="002A5730" w:rsidRDefault="00D92D5B" w:rsidP="00C514E7">
      <w:pPr>
        <w:pStyle w:val="Brdtekst"/>
        <w:numPr>
          <w:ilvl w:val="0"/>
          <w:numId w:val="30"/>
        </w:numPr>
        <w:spacing w:line="259" w:lineRule="auto"/>
        <w:ind w:right="456"/>
      </w:pPr>
      <w:r w:rsidRPr="002A5730">
        <w:t>Oshaugen</w:t>
      </w:r>
      <w:r w:rsidRPr="002A5730">
        <w:rPr>
          <w:spacing w:val="-6"/>
        </w:rPr>
        <w:t xml:space="preserve"> </w:t>
      </w:r>
      <w:r w:rsidRPr="002A5730">
        <w:t>og</w:t>
      </w:r>
      <w:r w:rsidRPr="002A5730">
        <w:rPr>
          <w:spacing w:val="-4"/>
        </w:rPr>
        <w:t xml:space="preserve"> </w:t>
      </w:r>
      <w:r w:rsidRPr="002A5730">
        <w:t>Gamlebrua</w:t>
      </w:r>
      <w:r w:rsidRPr="002A5730">
        <w:rPr>
          <w:spacing w:val="-4"/>
        </w:rPr>
        <w:t xml:space="preserve"> </w:t>
      </w:r>
      <w:r w:rsidRPr="002A5730">
        <w:t>som</w:t>
      </w:r>
      <w:r w:rsidRPr="002A5730">
        <w:rPr>
          <w:spacing w:val="-5"/>
        </w:rPr>
        <w:t xml:space="preserve"> </w:t>
      </w:r>
      <w:r w:rsidRPr="002A5730">
        <w:t>landemerke</w:t>
      </w:r>
      <w:r w:rsidRPr="002A5730">
        <w:rPr>
          <w:spacing w:val="-6"/>
        </w:rPr>
        <w:t xml:space="preserve"> </w:t>
      </w:r>
      <w:r w:rsidRPr="002A5730">
        <w:t>og</w:t>
      </w:r>
      <w:r w:rsidRPr="002A5730">
        <w:rPr>
          <w:spacing w:val="-4"/>
        </w:rPr>
        <w:t xml:space="preserve"> </w:t>
      </w:r>
      <w:r w:rsidRPr="002A5730">
        <w:t>visuell</w:t>
      </w:r>
      <w:r w:rsidRPr="002A5730">
        <w:rPr>
          <w:spacing w:val="-4"/>
        </w:rPr>
        <w:t xml:space="preserve"> </w:t>
      </w:r>
      <w:r w:rsidRPr="002A5730">
        <w:t>avgrensing</w:t>
      </w:r>
      <w:r w:rsidRPr="002A5730">
        <w:rPr>
          <w:spacing w:val="-4"/>
        </w:rPr>
        <w:t xml:space="preserve"> </w:t>
      </w:r>
      <w:r w:rsidRPr="002A5730">
        <w:t>av</w:t>
      </w:r>
      <w:r w:rsidRPr="002A5730">
        <w:rPr>
          <w:spacing w:val="-5"/>
        </w:rPr>
        <w:t xml:space="preserve"> </w:t>
      </w:r>
      <w:r w:rsidRPr="002A5730">
        <w:t>den</w:t>
      </w:r>
      <w:r w:rsidRPr="002A5730">
        <w:rPr>
          <w:spacing w:val="-3"/>
        </w:rPr>
        <w:t xml:space="preserve"> </w:t>
      </w:r>
      <w:r w:rsidRPr="002A5730">
        <w:t>tette</w:t>
      </w:r>
      <w:r w:rsidRPr="002A5730">
        <w:rPr>
          <w:spacing w:val="-3"/>
        </w:rPr>
        <w:t xml:space="preserve"> </w:t>
      </w:r>
      <w:r w:rsidRPr="002A5730">
        <w:t>Osøyro</w:t>
      </w:r>
      <w:r w:rsidRPr="002A5730">
        <w:rPr>
          <w:spacing w:val="-3"/>
        </w:rPr>
        <w:t xml:space="preserve"> </w:t>
      </w:r>
      <w:r w:rsidRPr="002A5730">
        <w:t>i</w:t>
      </w:r>
      <w:r w:rsidRPr="002A5730">
        <w:rPr>
          <w:spacing w:val="-6"/>
        </w:rPr>
        <w:t xml:space="preserve"> </w:t>
      </w:r>
      <w:r w:rsidRPr="002A5730">
        <w:rPr>
          <w:spacing w:val="-2"/>
        </w:rPr>
        <w:t>nord.</w:t>
      </w:r>
    </w:p>
    <w:p w14:paraId="768BAFAE" w14:textId="77777777" w:rsidR="00E1068B" w:rsidRPr="002A5730" w:rsidRDefault="00D92D5B" w:rsidP="00C514E7">
      <w:pPr>
        <w:pStyle w:val="Brdtekst"/>
        <w:numPr>
          <w:ilvl w:val="0"/>
          <w:numId w:val="30"/>
        </w:numPr>
        <w:spacing w:line="259" w:lineRule="auto"/>
        <w:ind w:right="456"/>
      </w:pPr>
      <w:r w:rsidRPr="002A5730">
        <w:t>Møtet</w:t>
      </w:r>
      <w:r w:rsidRPr="002A5730">
        <w:rPr>
          <w:spacing w:val="-8"/>
        </w:rPr>
        <w:t xml:space="preserve"> </w:t>
      </w:r>
      <w:r w:rsidRPr="002A5730">
        <w:t>mellom</w:t>
      </w:r>
      <w:r w:rsidRPr="002A5730">
        <w:rPr>
          <w:spacing w:val="-2"/>
        </w:rPr>
        <w:t xml:space="preserve"> </w:t>
      </w:r>
      <w:r w:rsidRPr="002A5730">
        <w:t>tettstaden,</w:t>
      </w:r>
      <w:r w:rsidRPr="002A5730">
        <w:rPr>
          <w:spacing w:val="-6"/>
        </w:rPr>
        <w:t xml:space="preserve"> </w:t>
      </w:r>
      <w:r w:rsidRPr="002A5730">
        <w:t>elva</w:t>
      </w:r>
      <w:r w:rsidRPr="002A5730">
        <w:rPr>
          <w:spacing w:val="-5"/>
        </w:rPr>
        <w:t xml:space="preserve"> </w:t>
      </w:r>
      <w:r w:rsidRPr="002A5730">
        <w:t>og</w:t>
      </w:r>
      <w:r w:rsidRPr="002A5730">
        <w:rPr>
          <w:spacing w:val="-4"/>
        </w:rPr>
        <w:t xml:space="preserve"> </w:t>
      </w:r>
      <w:r w:rsidRPr="002A5730">
        <w:t>fjorden</w:t>
      </w:r>
      <w:r w:rsidR="008D7A23" w:rsidRPr="002A5730">
        <w:t>, s</w:t>
      </w:r>
      <w:r w:rsidRPr="002A5730">
        <w:t>ikt</w:t>
      </w:r>
      <w:r w:rsidR="00C514E7" w:rsidRPr="002A5730">
        <w:t>-</w:t>
      </w:r>
      <w:r w:rsidRPr="002A5730">
        <w:t>lin</w:t>
      </w:r>
      <w:r w:rsidR="00C514E7" w:rsidRPr="002A5730">
        <w:t>jer</w:t>
      </w:r>
      <w:r w:rsidRPr="002A5730">
        <w:rPr>
          <w:spacing w:val="-5"/>
        </w:rPr>
        <w:t xml:space="preserve"> </w:t>
      </w:r>
      <w:r w:rsidRPr="002A5730">
        <w:t>og</w:t>
      </w:r>
      <w:r w:rsidRPr="002A5730">
        <w:rPr>
          <w:spacing w:val="-4"/>
        </w:rPr>
        <w:t xml:space="preserve"> </w:t>
      </w:r>
      <w:r w:rsidRPr="002A5730">
        <w:rPr>
          <w:spacing w:val="-2"/>
        </w:rPr>
        <w:t>utsyn</w:t>
      </w:r>
      <w:r w:rsidR="00852317" w:rsidRPr="002A5730">
        <w:rPr>
          <w:spacing w:val="-2"/>
        </w:rPr>
        <w:t>.</w:t>
      </w:r>
    </w:p>
    <w:p w14:paraId="67DF9A0C" w14:textId="77777777" w:rsidR="00852317" w:rsidRPr="002A5730" w:rsidRDefault="00852317" w:rsidP="00E1068B">
      <w:pPr>
        <w:tabs>
          <w:tab w:val="left" w:pos="851"/>
          <w:tab w:val="left" w:pos="852"/>
        </w:tabs>
        <w:spacing w:after="200" w:line="288" w:lineRule="auto"/>
        <w:rPr>
          <w:b/>
        </w:rPr>
      </w:pPr>
    </w:p>
    <w:p w14:paraId="0825B7AC" w14:textId="77777777" w:rsidR="00D102A0" w:rsidRPr="002A5730" w:rsidRDefault="00D102A0" w:rsidP="008D7A23">
      <w:pPr>
        <w:tabs>
          <w:tab w:val="left" w:pos="851"/>
          <w:tab w:val="left" w:pos="852"/>
        </w:tabs>
        <w:spacing w:after="200" w:line="288" w:lineRule="auto"/>
        <w:rPr>
          <w:b/>
        </w:rPr>
      </w:pPr>
    </w:p>
    <w:p w14:paraId="2A03F7E2" w14:textId="77777777" w:rsidR="008D7A23" w:rsidRPr="002A5730" w:rsidRDefault="00D92D5B" w:rsidP="008D7A23">
      <w:pPr>
        <w:tabs>
          <w:tab w:val="left" w:pos="851"/>
          <w:tab w:val="left" w:pos="852"/>
        </w:tabs>
        <w:spacing w:after="200" w:line="288" w:lineRule="auto"/>
        <w:rPr>
          <w:rFonts w:ascii="Symbol" w:hAnsi="Symbol"/>
        </w:rPr>
      </w:pPr>
      <w:r w:rsidRPr="002A5730">
        <w:rPr>
          <w:b/>
        </w:rPr>
        <w:t>Følgjande</w:t>
      </w:r>
      <w:r w:rsidRPr="002A5730">
        <w:rPr>
          <w:b/>
          <w:spacing w:val="-6"/>
        </w:rPr>
        <w:t xml:space="preserve"> </w:t>
      </w:r>
      <w:r w:rsidRPr="002A5730">
        <w:rPr>
          <w:b/>
        </w:rPr>
        <w:t>overordna</w:t>
      </w:r>
      <w:r w:rsidRPr="002A5730">
        <w:rPr>
          <w:b/>
          <w:spacing w:val="-4"/>
        </w:rPr>
        <w:t xml:space="preserve"> </w:t>
      </w:r>
      <w:r w:rsidRPr="002A5730">
        <w:rPr>
          <w:b/>
        </w:rPr>
        <w:t>prinsipp</w:t>
      </w:r>
      <w:r w:rsidRPr="002A5730">
        <w:rPr>
          <w:b/>
          <w:spacing w:val="-4"/>
        </w:rPr>
        <w:t xml:space="preserve"> </w:t>
      </w:r>
      <w:r w:rsidRPr="002A5730">
        <w:rPr>
          <w:b/>
        </w:rPr>
        <w:t>bør</w:t>
      </w:r>
      <w:r w:rsidRPr="002A5730">
        <w:rPr>
          <w:b/>
          <w:spacing w:val="-4"/>
        </w:rPr>
        <w:t xml:space="preserve"> </w:t>
      </w:r>
      <w:r w:rsidRPr="002A5730">
        <w:rPr>
          <w:b/>
        </w:rPr>
        <w:t>gjelde</w:t>
      </w:r>
      <w:r w:rsidRPr="002A5730">
        <w:rPr>
          <w:b/>
          <w:spacing w:val="-4"/>
        </w:rPr>
        <w:t xml:space="preserve"> </w:t>
      </w:r>
      <w:r w:rsidRPr="002A5730">
        <w:rPr>
          <w:b/>
        </w:rPr>
        <w:t>for</w:t>
      </w:r>
      <w:r w:rsidRPr="002A5730">
        <w:rPr>
          <w:b/>
          <w:spacing w:val="-4"/>
        </w:rPr>
        <w:t xml:space="preserve"> </w:t>
      </w:r>
      <w:r w:rsidRPr="002A5730">
        <w:rPr>
          <w:b/>
        </w:rPr>
        <w:t>framtidig</w:t>
      </w:r>
      <w:r w:rsidRPr="002A5730">
        <w:rPr>
          <w:b/>
          <w:spacing w:val="-6"/>
        </w:rPr>
        <w:t xml:space="preserve"> </w:t>
      </w:r>
      <w:r w:rsidRPr="002A5730">
        <w:rPr>
          <w:b/>
        </w:rPr>
        <w:t>utvikling,</w:t>
      </w:r>
      <w:r w:rsidRPr="002A5730">
        <w:rPr>
          <w:b/>
          <w:spacing w:val="-3"/>
        </w:rPr>
        <w:t xml:space="preserve"> </w:t>
      </w:r>
      <w:r w:rsidRPr="002A5730">
        <w:rPr>
          <w:b/>
        </w:rPr>
        <w:t>ut</w:t>
      </w:r>
      <w:r w:rsidRPr="002A5730">
        <w:rPr>
          <w:b/>
          <w:spacing w:val="-5"/>
        </w:rPr>
        <w:t xml:space="preserve"> </w:t>
      </w:r>
      <w:r w:rsidRPr="002A5730">
        <w:rPr>
          <w:b/>
        </w:rPr>
        <w:t>frå</w:t>
      </w:r>
      <w:r w:rsidRPr="002A5730">
        <w:rPr>
          <w:b/>
          <w:spacing w:val="-4"/>
        </w:rPr>
        <w:t xml:space="preserve"> </w:t>
      </w:r>
      <w:r w:rsidRPr="002A5730">
        <w:rPr>
          <w:b/>
        </w:rPr>
        <w:t>eit</w:t>
      </w:r>
      <w:r w:rsidRPr="002A5730">
        <w:rPr>
          <w:b/>
          <w:spacing w:val="-5"/>
        </w:rPr>
        <w:t xml:space="preserve"> </w:t>
      </w:r>
      <w:r w:rsidRPr="002A5730">
        <w:rPr>
          <w:b/>
          <w:spacing w:val="-2"/>
        </w:rPr>
        <w:t>landskapsperspektiv:</w:t>
      </w:r>
    </w:p>
    <w:p w14:paraId="75496DFE" w14:textId="77777777" w:rsidR="008D7A23" w:rsidRPr="002A5730" w:rsidRDefault="00D92D5B" w:rsidP="00C3418F">
      <w:pPr>
        <w:pStyle w:val="Listeavsnitt"/>
        <w:numPr>
          <w:ilvl w:val="0"/>
          <w:numId w:val="31"/>
        </w:numPr>
        <w:tabs>
          <w:tab w:val="left" w:pos="851"/>
          <w:tab w:val="left" w:pos="852"/>
        </w:tabs>
        <w:spacing w:after="200" w:line="288" w:lineRule="auto"/>
        <w:rPr>
          <w:rFonts w:ascii="Symbol" w:hAnsi="Symbol"/>
        </w:rPr>
      </w:pPr>
      <w:r w:rsidRPr="002A5730">
        <w:t>Tilpassing</w:t>
      </w:r>
      <w:r w:rsidRPr="002A5730">
        <w:rPr>
          <w:spacing w:val="-6"/>
        </w:rPr>
        <w:t xml:space="preserve"> </w:t>
      </w:r>
      <w:r w:rsidRPr="002A5730">
        <w:t>til</w:t>
      </w:r>
      <w:r w:rsidRPr="002A5730">
        <w:rPr>
          <w:spacing w:val="-6"/>
        </w:rPr>
        <w:t xml:space="preserve"> </w:t>
      </w:r>
      <w:r w:rsidRPr="002A5730">
        <w:t>kulturhistoriske</w:t>
      </w:r>
      <w:r w:rsidRPr="002A5730">
        <w:rPr>
          <w:spacing w:val="-3"/>
        </w:rPr>
        <w:t xml:space="preserve"> </w:t>
      </w:r>
      <w:r w:rsidRPr="002A5730">
        <w:t>bygg</w:t>
      </w:r>
      <w:r w:rsidRPr="002A5730">
        <w:rPr>
          <w:spacing w:val="-8"/>
        </w:rPr>
        <w:t xml:space="preserve"> </w:t>
      </w:r>
      <w:r w:rsidRPr="002A5730">
        <w:t>og</w:t>
      </w:r>
      <w:r w:rsidRPr="002A5730">
        <w:rPr>
          <w:spacing w:val="-5"/>
        </w:rPr>
        <w:t xml:space="preserve"> </w:t>
      </w:r>
      <w:r w:rsidRPr="002A5730">
        <w:rPr>
          <w:spacing w:val="-2"/>
        </w:rPr>
        <w:t>anlegg.</w:t>
      </w:r>
    </w:p>
    <w:p w14:paraId="1D0DA1C3" w14:textId="77777777" w:rsidR="008D7A23" w:rsidRPr="002A5730" w:rsidRDefault="00D92D5B" w:rsidP="00C3418F">
      <w:pPr>
        <w:pStyle w:val="Listeavsnitt"/>
        <w:numPr>
          <w:ilvl w:val="0"/>
          <w:numId w:val="31"/>
        </w:numPr>
        <w:tabs>
          <w:tab w:val="left" w:pos="851"/>
          <w:tab w:val="left" w:pos="852"/>
        </w:tabs>
        <w:spacing w:after="200" w:line="288" w:lineRule="auto"/>
        <w:rPr>
          <w:rFonts w:ascii="Symbol" w:hAnsi="Symbol"/>
        </w:rPr>
      </w:pPr>
      <w:r w:rsidRPr="002A5730">
        <w:t>Forsterke</w:t>
      </w:r>
      <w:r w:rsidRPr="002A5730">
        <w:rPr>
          <w:spacing w:val="-6"/>
        </w:rPr>
        <w:t xml:space="preserve"> </w:t>
      </w:r>
      <w:r w:rsidRPr="002A5730">
        <w:t>Oselva</w:t>
      </w:r>
      <w:r w:rsidRPr="002A5730">
        <w:rPr>
          <w:spacing w:val="-4"/>
        </w:rPr>
        <w:t xml:space="preserve"> </w:t>
      </w:r>
      <w:r w:rsidRPr="002A5730">
        <w:t>som</w:t>
      </w:r>
      <w:r w:rsidRPr="002A5730">
        <w:rPr>
          <w:spacing w:val="-3"/>
        </w:rPr>
        <w:t xml:space="preserve"> </w:t>
      </w:r>
      <w:r w:rsidRPr="002A5730">
        <w:t>nøkkelement/sentralt</w:t>
      </w:r>
      <w:r w:rsidRPr="002A5730">
        <w:rPr>
          <w:spacing w:val="-4"/>
        </w:rPr>
        <w:t xml:space="preserve"> </w:t>
      </w:r>
      <w:r w:rsidRPr="002A5730">
        <w:t>landskapselement</w:t>
      </w:r>
      <w:r w:rsidRPr="002A5730">
        <w:rPr>
          <w:spacing w:val="-4"/>
        </w:rPr>
        <w:t xml:space="preserve"> </w:t>
      </w:r>
      <w:r w:rsidRPr="002A5730">
        <w:t>gjennom</w:t>
      </w:r>
      <w:r w:rsidRPr="002A5730">
        <w:rPr>
          <w:spacing w:val="-3"/>
        </w:rPr>
        <w:t xml:space="preserve"> </w:t>
      </w:r>
      <w:r w:rsidRPr="002A5730">
        <w:t>blågrøne</w:t>
      </w:r>
      <w:r w:rsidRPr="002A5730">
        <w:rPr>
          <w:spacing w:val="-6"/>
        </w:rPr>
        <w:t xml:space="preserve"> </w:t>
      </w:r>
      <w:r w:rsidRPr="002A5730">
        <w:t>strukturar</w:t>
      </w:r>
      <w:r w:rsidRPr="002A5730">
        <w:rPr>
          <w:spacing w:val="-7"/>
        </w:rPr>
        <w:t xml:space="preserve"> </w:t>
      </w:r>
      <w:r w:rsidRPr="002A5730">
        <w:t>som knyter elva til eksisterande parkar og gatenett.</w:t>
      </w:r>
    </w:p>
    <w:p w14:paraId="2F036C50" w14:textId="77777777" w:rsidR="008D7A23" w:rsidRPr="002A5730" w:rsidRDefault="00D92D5B" w:rsidP="00C3418F">
      <w:pPr>
        <w:pStyle w:val="Listeavsnitt"/>
        <w:numPr>
          <w:ilvl w:val="0"/>
          <w:numId w:val="31"/>
        </w:numPr>
        <w:tabs>
          <w:tab w:val="left" w:pos="851"/>
          <w:tab w:val="left" w:pos="852"/>
        </w:tabs>
        <w:spacing w:after="200" w:line="288" w:lineRule="auto"/>
        <w:rPr>
          <w:rFonts w:ascii="Symbol" w:hAnsi="Symbol"/>
        </w:rPr>
      </w:pPr>
      <w:r w:rsidRPr="002A5730">
        <w:t>Forsterke</w:t>
      </w:r>
      <w:r w:rsidRPr="002A5730">
        <w:rPr>
          <w:spacing w:val="-4"/>
        </w:rPr>
        <w:t xml:space="preserve"> </w:t>
      </w:r>
      <w:r w:rsidRPr="002A5730">
        <w:t>strandpromenaden</w:t>
      </w:r>
      <w:r w:rsidRPr="002A5730">
        <w:rPr>
          <w:spacing w:val="-2"/>
        </w:rPr>
        <w:t xml:space="preserve"> </w:t>
      </w:r>
      <w:r w:rsidRPr="002A5730">
        <w:t>som</w:t>
      </w:r>
      <w:r w:rsidRPr="002A5730">
        <w:rPr>
          <w:spacing w:val="-1"/>
        </w:rPr>
        <w:t xml:space="preserve"> </w:t>
      </w:r>
      <w:r w:rsidRPr="002A5730">
        <w:t>blågrøn</w:t>
      </w:r>
      <w:r w:rsidRPr="002A5730">
        <w:rPr>
          <w:spacing w:val="-3"/>
        </w:rPr>
        <w:t xml:space="preserve"> </w:t>
      </w:r>
      <w:r w:rsidRPr="002A5730">
        <w:t>struktur</w:t>
      </w:r>
      <w:r w:rsidRPr="002A5730">
        <w:rPr>
          <w:spacing w:val="-2"/>
        </w:rPr>
        <w:t xml:space="preserve"> </w:t>
      </w:r>
      <w:r w:rsidRPr="002A5730">
        <w:t>for</w:t>
      </w:r>
      <w:r w:rsidRPr="002A5730">
        <w:rPr>
          <w:spacing w:val="-2"/>
        </w:rPr>
        <w:t xml:space="preserve"> </w:t>
      </w:r>
      <w:r w:rsidRPr="002A5730">
        <w:t>å</w:t>
      </w:r>
      <w:r w:rsidRPr="002A5730">
        <w:rPr>
          <w:spacing w:val="-2"/>
        </w:rPr>
        <w:t xml:space="preserve"> </w:t>
      </w:r>
      <w:r w:rsidRPr="002A5730">
        <w:t>gje</w:t>
      </w:r>
      <w:r w:rsidRPr="002A5730">
        <w:rPr>
          <w:spacing w:val="-2"/>
        </w:rPr>
        <w:t xml:space="preserve"> </w:t>
      </w:r>
      <w:r w:rsidRPr="002A5730">
        <w:t>dei</w:t>
      </w:r>
      <w:r w:rsidRPr="002A5730">
        <w:rPr>
          <w:spacing w:val="-5"/>
        </w:rPr>
        <w:t xml:space="preserve"> </w:t>
      </w:r>
      <w:r w:rsidRPr="002A5730">
        <w:t>nyare</w:t>
      </w:r>
      <w:r w:rsidRPr="002A5730">
        <w:rPr>
          <w:spacing w:val="-1"/>
        </w:rPr>
        <w:t xml:space="preserve"> </w:t>
      </w:r>
      <w:r w:rsidRPr="002A5730">
        <w:t>byggjeområda</w:t>
      </w:r>
      <w:r w:rsidRPr="002A5730">
        <w:rPr>
          <w:spacing w:val="-2"/>
        </w:rPr>
        <w:t xml:space="preserve"> </w:t>
      </w:r>
      <w:r w:rsidRPr="002A5730">
        <w:t>ved</w:t>
      </w:r>
      <w:r w:rsidRPr="002A5730">
        <w:rPr>
          <w:spacing w:val="-2"/>
        </w:rPr>
        <w:t xml:space="preserve"> </w:t>
      </w:r>
      <w:r w:rsidRPr="002A5730">
        <w:t>fjorden</w:t>
      </w:r>
      <w:r w:rsidRPr="002A5730">
        <w:rPr>
          <w:spacing w:val="-2"/>
        </w:rPr>
        <w:t xml:space="preserve"> </w:t>
      </w:r>
      <w:r w:rsidRPr="002A5730">
        <w:t xml:space="preserve">betre tilknyting til det historiske sentrum. Strandsona bør så langt som mogleg sikrast mot ytterlegare </w:t>
      </w:r>
      <w:r w:rsidRPr="002A5730">
        <w:rPr>
          <w:spacing w:val="-2"/>
        </w:rPr>
        <w:t>privatisering/nedbygging.</w:t>
      </w:r>
    </w:p>
    <w:p w14:paraId="315F14ED" w14:textId="77777777" w:rsidR="00E1068B" w:rsidRPr="002A5730" w:rsidRDefault="00D92D5B" w:rsidP="00C3418F">
      <w:pPr>
        <w:pStyle w:val="Listeavsnitt"/>
        <w:numPr>
          <w:ilvl w:val="0"/>
          <w:numId w:val="31"/>
        </w:numPr>
        <w:tabs>
          <w:tab w:val="left" w:pos="851"/>
          <w:tab w:val="left" w:pos="852"/>
        </w:tabs>
        <w:spacing w:after="200" w:line="288" w:lineRule="auto"/>
        <w:rPr>
          <w:rFonts w:ascii="Symbol" w:hAnsi="Symbol"/>
        </w:rPr>
      </w:pPr>
      <w:r w:rsidRPr="002A5730">
        <w:t>Sikre og forsterke blågrøne strukturar mellom Osøyro og nærliggjande landskapsområde som vil vere ein ressurs for tettstaden, både som visuell ramme, og som funksjonelle bymarker og rekreasjonsområde: Prestegardsskogen og Banktjørna, hamnebassenget, og dei lokalt viktige landskapsområda</w:t>
      </w:r>
      <w:r w:rsidRPr="002A5730">
        <w:rPr>
          <w:spacing w:val="-1"/>
        </w:rPr>
        <w:t xml:space="preserve"> </w:t>
      </w:r>
      <w:r w:rsidRPr="002A5730">
        <w:t>Ulvenvatnet –</w:t>
      </w:r>
      <w:r w:rsidRPr="002A5730">
        <w:rPr>
          <w:spacing w:val="-3"/>
        </w:rPr>
        <w:t xml:space="preserve"> </w:t>
      </w:r>
      <w:r w:rsidRPr="002A5730">
        <w:t>Kuventræ</w:t>
      </w:r>
      <w:r w:rsidRPr="002A5730">
        <w:rPr>
          <w:spacing w:val="-4"/>
        </w:rPr>
        <w:t xml:space="preserve"> </w:t>
      </w:r>
      <w:r w:rsidRPr="002A5730">
        <w:t>– Moberg</w:t>
      </w:r>
      <w:r w:rsidRPr="002A5730">
        <w:rPr>
          <w:spacing w:val="-1"/>
        </w:rPr>
        <w:t xml:space="preserve"> </w:t>
      </w:r>
      <w:r w:rsidRPr="002A5730">
        <w:t>i</w:t>
      </w:r>
      <w:r w:rsidRPr="002A5730">
        <w:rPr>
          <w:spacing w:val="-6"/>
        </w:rPr>
        <w:t xml:space="preserve"> </w:t>
      </w:r>
      <w:r w:rsidRPr="002A5730">
        <w:t>vest</w:t>
      </w:r>
      <w:r w:rsidRPr="002A5730">
        <w:rPr>
          <w:spacing w:val="-3"/>
        </w:rPr>
        <w:t xml:space="preserve"> </w:t>
      </w:r>
      <w:r w:rsidRPr="002A5730">
        <w:t>og</w:t>
      </w:r>
      <w:r w:rsidRPr="002A5730">
        <w:rPr>
          <w:spacing w:val="-4"/>
        </w:rPr>
        <w:t xml:space="preserve"> </w:t>
      </w:r>
      <w:r w:rsidRPr="002A5730">
        <w:t>Lyssand</w:t>
      </w:r>
      <w:r w:rsidRPr="002A5730">
        <w:rPr>
          <w:spacing w:val="-2"/>
        </w:rPr>
        <w:t xml:space="preserve"> </w:t>
      </w:r>
      <w:r w:rsidRPr="002A5730">
        <w:t>og</w:t>
      </w:r>
      <w:r w:rsidRPr="002A5730">
        <w:rPr>
          <w:spacing w:val="-4"/>
        </w:rPr>
        <w:t xml:space="preserve"> </w:t>
      </w:r>
      <w:r w:rsidRPr="002A5730">
        <w:t>Solstrand</w:t>
      </w:r>
      <w:r w:rsidRPr="002A5730">
        <w:rPr>
          <w:spacing w:val="-1"/>
        </w:rPr>
        <w:t xml:space="preserve"> </w:t>
      </w:r>
      <w:r w:rsidRPr="002A5730">
        <w:t>– Moldegård</w:t>
      </w:r>
      <w:r w:rsidRPr="002A5730">
        <w:rPr>
          <w:spacing w:val="-2"/>
        </w:rPr>
        <w:t xml:space="preserve"> </w:t>
      </w:r>
      <w:r w:rsidRPr="002A5730">
        <w:t>i</w:t>
      </w:r>
      <w:r w:rsidRPr="002A5730">
        <w:rPr>
          <w:spacing w:val="-4"/>
        </w:rPr>
        <w:t xml:space="preserve"> </w:t>
      </w:r>
      <w:r w:rsidRPr="002A5730">
        <w:t>aust.</w:t>
      </w:r>
    </w:p>
    <w:bookmarkStart w:id="50" w:name="_bookmark29"/>
    <w:bookmarkEnd w:id="50"/>
    <w:p w14:paraId="27B2961A" w14:textId="77777777" w:rsidR="00D92D5B" w:rsidRPr="002A5730" w:rsidRDefault="000B28A6" w:rsidP="00D92D5B">
      <w:pPr>
        <w:pStyle w:val="Listeavsnitt"/>
        <w:tabs>
          <w:tab w:val="left" w:pos="851"/>
          <w:tab w:val="left" w:pos="852"/>
        </w:tabs>
        <w:spacing w:line="259" w:lineRule="auto"/>
        <w:ind w:left="851" w:right="454"/>
        <w:rPr>
          <w:rFonts w:ascii="Symbol" w:hAnsi="Symbol"/>
        </w:rPr>
      </w:pPr>
      <w:r w:rsidRPr="002A5730">
        <w:rPr>
          <w:noProof/>
        </w:rPr>
        <mc:AlternateContent>
          <mc:Choice Requires="wpg">
            <w:drawing>
              <wp:anchor distT="0" distB="0" distL="114300" distR="114300" simplePos="0" relativeHeight="251658242" behindDoc="1" locked="0" layoutInCell="1" allowOverlap="1" wp14:anchorId="5EE1087B" wp14:editId="7A0F3DB5">
                <wp:simplePos x="0" y="0"/>
                <wp:positionH relativeFrom="page">
                  <wp:posOffset>647700</wp:posOffset>
                </wp:positionH>
                <wp:positionV relativeFrom="paragraph">
                  <wp:posOffset>97155</wp:posOffset>
                </wp:positionV>
                <wp:extent cx="6157595" cy="4816475"/>
                <wp:effectExtent l="0" t="0" r="0" b="3175"/>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7595" cy="4816475"/>
                          <a:chOff x="992" y="3352"/>
                          <a:chExt cx="9697" cy="7585"/>
                        </a:xfrm>
                      </wpg:grpSpPr>
                      <pic:pic xmlns:pic="http://schemas.openxmlformats.org/drawingml/2006/picture">
                        <pic:nvPicPr>
                          <pic:cNvPr id="174" name="docshape43" descr="Et bilde som inneholder kart  Automatisk generert beskrivels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992" y="8027"/>
                            <a:ext cx="3359" cy="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docshape44" descr="Et bilde som inneholder kart  Automatisk generert beskrivels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401" y="8321"/>
                            <a:ext cx="3118" cy="2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docshape45" descr="Et bilde som inneholder kart  Automatisk generert beskrivels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7571" y="8357"/>
                            <a:ext cx="3118"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docshape46" descr="Et bilde som inneholder kart  Automatisk generert beskrivels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6330" y="3352"/>
                            <a:ext cx="4226" cy="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00520862">
              <v:group id="Group 172" style="position:absolute;margin-left:51pt;margin-top:7.65pt;width:484.85pt;height:379.25pt;z-index:-251658238;mso-position-horizontal-relative:page" coordsize="9697,7585" coordorigin="992,3352" o:spid="_x0000_s1026" w14:anchorId="2A31A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43" style="position:absolute;left:992;top:8027;width:3359;height:2895;visibility:visible;mso-wrap-style:square" alt="Et bilde som inneholder kart  Automatisk generert beskrivels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">
                  <v:imagedata o:title="Et bilde som inneholder kart  Automatisk generert beskrivelse" r:id="rId33"/>
                </v:shape>
                <v:shape id="docshape44" style="position:absolute;left:4401;top:8321;width:3118;height:2616;visibility:visible;mso-wrap-style:square" alt="Et bilde som inneholder kart  Automatisk generert beskrivels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">
                  <v:imagedata o:title="Et bilde som inneholder kart  Automatisk generert beskrivelse" r:id="rId34"/>
                </v:shape>
                <v:shape id="docshape45" style="position:absolute;left:7571;top:8357;width:3118;height:2568;visibility:visible;mso-wrap-style:square" alt="Et bilde som inneholder kart  Automatisk generert beskrivels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">
                  <v:imagedata o:title="Et bilde som inneholder kart  Automatisk generert beskrivelse" r:id="rId35"/>
                </v:shape>
                <v:shape id="docshape46" style="position:absolute;left:6330;top:3352;width:4226;height:4945;visibility:visible;mso-wrap-style:square" alt="Et bilde som inneholder kart  Automatisk generert beskrivels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">
                  <v:imagedata o:title="Et bilde som inneholder kart  Automatisk generert beskrivelse" r:id="rId36"/>
                </v:shape>
                <w10:wrap anchorx="page"/>
              </v:group>
            </w:pict>
          </mc:Fallback>
        </mc:AlternateContent>
      </w:r>
      <w:r w:rsidR="00117CD8" w:rsidRPr="002A5730">
        <w:rPr>
          <w:noProof/>
        </w:rPr>
        <mc:AlternateContent>
          <mc:Choice Requires="wps">
            <w:drawing>
              <wp:anchor distT="0" distB="0" distL="114300" distR="114300" simplePos="0" relativeHeight="251658247" behindDoc="1" locked="0" layoutInCell="1" allowOverlap="1" wp14:anchorId="35BF3F97" wp14:editId="04F760FF">
                <wp:simplePos x="0" y="0"/>
                <wp:positionH relativeFrom="column">
                  <wp:posOffset>158750</wp:posOffset>
                </wp:positionH>
                <wp:positionV relativeFrom="paragraph">
                  <wp:posOffset>5106035</wp:posOffset>
                </wp:positionV>
                <wp:extent cx="6157595" cy="635"/>
                <wp:effectExtent l="0" t="0" r="0" b="0"/>
                <wp:wrapNone/>
                <wp:docPr id="1430524496" name="Tekstboks 1"/>
                <wp:cNvGraphicFramePr/>
                <a:graphic xmlns:a="http://schemas.openxmlformats.org/drawingml/2006/main">
                  <a:graphicData uri="http://schemas.microsoft.com/office/word/2010/wordprocessingShape">
                    <wps:wsp>
                      <wps:cNvSpPr txBox="1"/>
                      <wps:spPr>
                        <a:xfrm>
                          <a:off x="0" y="0"/>
                          <a:ext cx="6157595" cy="635"/>
                        </a:xfrm>
                        <a:prstGeom prst="rect">
                          <a:avLst/>
                        </a:prstGeom>
                        <a:solidFill>
                          <a:prstClr val="white"/>
                        </a:solidFill>
                        <a:ln>
                          <a:noFill/>
                        </a:ln>
                      </wps:spPr>
                      <wps:txbx>
                        <w:txbxContent>
                          <w:p w14:paraId="42228B00" w14:textId="77777777" w:rsidR="00117CD8" w:rsidRPr="002A5730" w:rsidRDefault="00117CD8" w:rsidP="00117CD8">
                            <w:pPr>
                              <w:pStyle w:val="Bildetekst"/>
                              <w:rPr>
                                <w:rFonts w:ascii="Arial" w:eastAsia="Calibri" w:hAnsi="Arial"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10</w:t>
                            </w:r>
                            <w:r w:rsidRPr="002A5730">
                              <w:rPr>
                                <w:lang w:val="nn-NO"/>
                              </w:rPr>
                              <w:fldChar w:fldCharType="end"/>
                            </w:r>
                            <w:r w:rsidRPr="002A5730">
                              <w:rPr>
                                <w:lang w:val="nn-NO"/>
                              </w:rPr>
                              <w:t xml:space="preserve"> Kart som syner dominerande vindretning. Illustrasjon frå Stadanalyse og moglegheitsstudie Osøyro.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16A6A6DB">
              <v:shape id="_x0000_s1030" style="position:absolute;left:0;text-align:left;margin-left:12.5pt;margin-top:402.05pt;width:484.85pt;height:.05pt;z-index:-251658233;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" w14:anchorId="5CE7135C">
                <v:textbox style="mso-fit-shape-to-text:t" inset="0,0,0,0">
                  <w:txbxContent>
                    <w:p w:rsidRPr="002A5730" w:rsidR="00117CD8" w:rsidP="00117CD8" w:rsidRDefault="00117CD8" w14:paraId="7F0C8FEB" w14:textId="0B2F8CC6">
                      <w:pPr>
                        <w:pStyle w:val="Bildetekst"/>
                        <w:rPr>
                          <w:rFonts w:ascii="Arial" w:hAnsi="Arial" w:eastAsia="Calibri"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10</w:t>
                      </w:r>
                      <w:r w:rsidRPr="002A5730">
                        <w:rPr>
                          <w:lang w:val="nn-NO"/>
                        </w:rPr>
                        <w:fldChar w:fldCharType="end"/>
                      </w:r>
                      <w:r w:rsidRPr="002A5730">
                        <w:rPr>
                          <w:lang w:val="nn-NO"/>
                        </w:rPr>
                        <w:t xml:space="preserve"> Kart som syner dominerande vindretning. Illustrasjon frå Stadanalyse og moglegheitsstudie Osøyro.</w:t>
                      </w:r>
                    </w:p>
                  </w:txbxContent>
                </v:textbox>
              </v:shape>
            </w:pict>
          </mc:Fallback>
        </mc:AlternateContent>
      </w:r>
    </w:p>
    <w:p w14:paraId="09351A4C" w14:textId="77777777" w:rsidR="00D92D5B" w:rsidRPr="002A5730" w:rsidRDefault="00D92D5B" w:rsidP="00C3418F">
      <w:pPr>
        <w:pStyle w:val="Listeavsnitt"/>
        <w:numPr>
          <w:ilvl w:val="2"/>
          <w:numId w:val="23"/>
        </w:numPr>
        <w:tabs>
          <w:tab w:val="left" w:pos="636"/>
        </w:tabs>
        <w:spacing w:after="200" w:line="253" w:lineRule="exact"/>
        <w:ind w:left="635" w:hanging="505"/>
        <w:rPr>
          <w:b/>
        </w:rPr>
      </w:pPr>
      <w:r w:rsidRPr="002A5730">
        <w:rPr>
          <w:b/>
        </w:rPr>
        <w:t>Lokalklima</w:t>
      </w:r>
      <w:r w:rsidRPr="002A5730">
        <w:rPr>
          <w:b/>
          <w:spacing w:val="-5"/>
        </w:rPr>
        <w:t xml:space="preserve"> </w:t>
      </w:r>
      <w:r w:rsidRPr="002A5730">
        <w:rPr>
          <w:b/>
        </w:rPr>
        <w:t>og</w:t>
      </w:r>
      <w:r w:rsidRPr="002A5730">
        <w:rPr>
          <w:b/>
          <w:spacing w:val="-4"/>
        </w:rPr>
        <w:t xml:space="preserve"> </w:t>
      </w:r>
      <w:r w:rsidRPr="002A5730">
        <w:rPr>
          <w:b/>
          <w:spacing w:val="-2"/>
        </w:rPr>
        <w:t>solforhold</w:t>
      </w:r>
    </w:p>
    <w:p w14:paraId="553E8796" w14:textId="77777777" w:rsidR="00C3418F" w:rsidRPr="002A5730" w:rsidRDefault="00D92D5B" w:rsidP="00C3418F">
      <w:pPr>
        <w:pStyle w:val="Brdtekst"/>
        <w:spacing w:before="178" w:line="259" w:lineRule="auto"/>
        <w:ind w:left="131" w:right="5173"/>
      </w:pPr>
      <w:r w:rsidRPr="002A5730">
        <w:t>Osøyro ligg ved utløpet til Oselva. Øyro er sørvendt mot Bjørnafjorden</w:t>
      </w:r>
      <w:r w:rsidRPr="002A5730">
        <w:rPr>
          <w:spacing w:val="-3"/>
        </w:rPr>
        <w:t xml:space="preserve"> </w:t>
      </w:r>
      <w:r w:rsidRPr="002A5730">
        <w:t>og</w:t>
      </w:r>
      <w:r w:rsidRPr="002A5730">
        <w:rPr>
          <w:spacing w:val="-6"/>
        </w:rPr>
        <w:t xml:space="preserve"> </w:t>
      </w:r>
      <w:r w:rsidRPr="002A5730">
        <w:t>har</w:t>
      </w:r>
      <w:r w:rsidRPr="002A5730">
        <w:rPr>
          <w:spacing w:val="-3"/>
        </w:rPr>
        <w:t xml:space="preserve"> </w:t>
      </w:r>
      <w:r w:rsidRPr="002A5730">
        <w:t>god</w:t>
      </w:r>
      <w:r w:rsidRPr="002A5730">
        <w:rPr>
          <w:spacing w:val="-6"/>
        </w:rPr>
        <w:t xml:space="preserve"> </w:t>
      </w:r>
      <w:r w:rsidRPr="002A5730">
        <w:t>soleksponering.</w:t>
      </w:r>
      <w:r w:rsidRPr="002A5730">
        <w:rPr>
          <w:spacing w:val="-4"/>
        </w:rPr>
        <w:t xml:space="preserve"> </w:t>
      </w:r>
      <w:r w:rsidRPr="002A5730">
        <w:t>Terrenget</w:t>
      </w:r>
      <w:r w:rsidRPr="002A5730">
        <w:rPr>
          <w:spacing w:val="-3"/>
        </w:rPr>
        <w:t xml:space="preserve"> </w:t>
      </w:r>
      <w:r w:rsidRPr="002A5730">
        <w:t>kring øyro er kupert med åsar på omlag 50- 100 høgdemeter (Lurane</w:t>
      </w:r>
      <w:r w:rsidRPr="002A5730">
        <w:rPr>
          <w:spacing w:val="-2"/>
        </w:rPr>
        <w:t xml:space="preserve"> </w:t>
      </w:r>
      <w:r w:rsidRPr="002A5730">
        <w:t>i</w:t>
      </w:r>
      <w:r w:rsidRPr="002A5730">
        <w:rPr>
          <w:spacing w:val="-4"/>
        </w:rPr>
        <w:t xml:space="preserve"> </w:t>
      </w:r>
      <w:r w:rsidRPr="002A5730">
        <w:t>aust,</w:t>
      </w:r>
      <w:r w:rsidRPr="002A5730">
        <w:rPr>
          <w:spacing w:val="-3"/>
        </w:rPr>
        <w:t xml:space="preserve"> </w:t>
      </w:r>
      <w:r w:rsidRPr="002A5730">
        <w:t>St.</w:t>
      </w:r>
      <w:r w:rsidRPr="002A5730">
        <w:rPr>
          <w:spacing w:val="-2"/>
        </w:rPr>
        <w:t xml:space="preserve"> </w:t>
      </w:r>
      <w:r w:rsidRPr="002A5730">
        <w:t>Hanshaugen</w:t>
      </w:r>
      <w:r w:rsidRPr="002A5730">
        <w:rPr>
          <w:spacing w:val="-3"/>
        </w:rPr>
        <w:t xml:space="preserve"> </w:t>
      </w:r>
      <w:r w:rsidRPr="002A5730">
        <w:t>i</w:t>
      </w:r>
      <w:r w:rsidRPr="002A5730">
        <w:rPr>
          <w:spacing w:val="-4"/>
        </w:rPr>
        <w:t xml:space="preserve"> </w:t>
      </w:r>
      <w:r w:rsidRPr="002A5730">
        <w:t>vest</w:t>
      </w:r>
      <w:r w:rsidRPr="002A5730">
        <w:rPr>
          <w:spacing w:val="-5"/>
        </w:rPr>
        <w:t xml:space="preserve"> </w:t>
      </w:r>
      <w:r w:rsidRPr="002A5730">
        <w:t>og</w:t>
      </w:r>
      <w:r w:rsidRPr="002A5730">
        <w:rPr>
          <w:spacing w:val="-4"/>
        </w:rPr>
        <w:t xml:space="preserve"> </w:t>
      </w:r>
      <w:r w:rsidRPr="002A5730">
        <w:t>Oshaugen</w:t>
      </w:r>
      <w:r w:rsidRPr="002A5730">
        <w:rPr>
          <w:spacing w:val="-3"/>
        </w:rPr>
        <w:t xml:space="preserve"> </w:t>
      </w:r>
      <w:r w:rsidRPr="002A5730">
        <w:t>i</w:t>
      </w:r>
      <w:r w:rsidRPr="002A5730">
        <w:rPr>
          <w:spacing w:val="-4"/>
        </w:rPr>
        <w:t xml:space="preserve"> </w:t>
      </w:r>
      <w:r w:rsidRPr="002A5730">
        <w:t>nord). Det er ikkje store høgder som skygger for staden.</w:t>
      </w:r>
    </w:p>
    <w:p w14:paraId="5AE46540" w14:textId="77777777" w:rsidR="00D92D5B" w:rsidRPr="002A5730" w:rsidRDefault="00D92D5B" w:rsidP="00D92D5B">
      <w:pPr>
        <w:pStyle w:val="Brdtekst"/>
        <w:spacing w:line="259" w:lineRule="auto"/>
        <w:ind w:left="131" w:right="5173"/>
      </w:pPr>
      <w:r w:rsidRPr="002A5730">
        <w:t>Dominerande vindretning på Osøyro er sørausten frå Bjørnafjorden,</w:t>
      </w:r>
      <w:r w:rsidRPr="002A5730">
        <w:rPr>
          <w:spacing w:val="-4"/>
        </w:rPr>
        <w:t xml:space="preserve"> </w:t>
      </w:r>
      <w:r w:rsidRPr="002A5730">
        <w:t>både</w:t>
      </w:r>
      <w:r w:rsidRPr="002A5730">
        <w:rPr>
          <w:spacing w:val="-3"/>
        </w:rPr>
        <w:t xml:space="preserve"> </w:t>
      </w:r>
      <w:r w:rsidRPr="002A5730">
        <w:t>sommar</w:t>
      </w:r>
      <w:r w:rsidRPr="002A5730">
        <w:rPr>
          <w:spacing w:val="-4"/>
        </w:rPr>
        <w:t xml:space="preserve"> </w:t>
      </w:r>
      <w:r w:rsidRPr="002A5730">
        <w:t>(svart</w:t>
      </w:r>
      <w:r w:rsidRPr="002A5730">
        <w:rPr>
          <w:spacing w:val="-4"/>
        </w:rPr>
        <w:t xml:space="preserve"> </w:t>
      </w:r>
      <w:r w:rsidRPr="002A5730">
        <w:t>pil)</w:t>
      </w:r>
      <w:r w:rsidRPr="002A5730">
        <w:rPr>
          <w:spacing w:val="-6"/>
        </w:rPr>
        <w:t xml:space="preserve"> </w:t>
      </w:r>
      <w:r w:rsidRPr="002A5730">
        <w:t>og</w:t>
      </w:r>
      <w:r w:rsidRPr="002A5730">
        <w:rPr>
          <w:spacing w:val="-7"/>
        </w:rPr>
        <w:t xml:space="preserve"> </w:t>
      </w:r>
      <w:r w:rsidRPr="002A5730">
        <w:t>vinter</w:t>
      </w:r>
      <w:r w:rsidRPr="002A5730">
        <w:rPr>
          <w:spacing w:val="-6"/>
        </w:rPr>
        <w:t xml:space="preserve"> </w:t>
      </w:r>
      <w:r w:rsidRPr="002A5730">
        <w:t>(kvit</w:t>
      </w:r>
      <w:r w:rsidRPr="002A5730">
        <w:rPr>
          <w:spacing w:val="-6"/>
        </w:rPr>
        <w:t xml:space="preserve"> </w:t>
      </w:r>
      <w:r w:rsidRPr="002A5730">
        <w:t>pil). Sjå kart til høgre. Sønnavinden tar mest frå Lukksundet. Vind frå nord og vest flest</w:t>
      </w:r>
      <w:r w:rsidRPr="002A5730">
        <w:rPr>
          <w:spacing w:val="-1"/>
        </w:rPr>
        <w:t xml:space="preserve"> </w:t>
      </w:r>
      <w:r w:rsidRPr="002A5730">
        <w:t>dagar, men ein</w:t>
      </w:r>
      <w:r w:rsidRPr="002A5730">
        <w:rPr>
          <w:spacing w:val="-1"/>
        </w:rPr>
        <w:t xml:space="preserve"> </w:t>
      </w:r>
      <w:r w:rsidRPr="002A5730">
        <w:t>merker ikkje til det på øyro. Det kjem kaldt drag langsmed Oselva og andre elvar (Kvernelva). Dei største utfordringane kjem når vinden kjem frå sør, og det er høg vassføring i elva.</w:t>
      </w:r>
    </w:p>
    <w:p w14:paraId="070D2756" w14:textId="77777777" w:rsidR="00D92D5B" w:rsidRPr="002A5730" w:rsidRDefault="00D92D5B" w:rsidP="00D92D5B">
      <w:pPr>
        <w:pStyle w:val="Brdtekst"/>
        <w:ind w:left="131"/>
      </w:pPr>
      <w:r w:rsidRPr="002A5730">
        <w:t>Dette</w:t>
      </w:r>
      <w:r w:rsidRPr="002A5730">
        <w:rPr>
          <w:spacing w:val="-2"/>
        </w:rPr>
        <w:t xml:space="preserve"> </w:t>
      </w:r>
      <w:r w:rsidRPr="002A5730">
        <w:t>fører</w:t>
      </w:r>
      <w:r w:rsidRPr="002A5730">
        <w:rPr>
          <w:spacing w:val="-4"/>
        </w:rPr>
        <w:t xml:space="preserve"> </w:t>
      </w:r>
      <w:r w:rsidRPr="002A5730">
        <w:t>til</w:t>
      </w:r>
      <w:r w:rsidRPr="002A5730">
        <w:rPr>
          <w:spacing w:val="-5"/>
        </w:rPr>
        <w:t xml:space="preserve"> </w:t>
      </w:r>
      <w:r w:rsidRPr="002A5730">
        <w:t>mykje</w:t>
      </w:r>
      <w:r w:rsidRPr="002A5730">
        <w:rPr>
          <w:spacing w:val="-2"/>
        </w:rPr>
        <w:t xml:space="preserve"> </w:t>
      </w:r>
      <w:r w:rsidRPr="002A5730">
        <w:t>bølger</w:t>
      </w:r>
      <w:r w:rsidRPr="002A5730">
        <w:rPr>
          <w:spacing w:val="-5"/>
        </w:rPr>
        <w:t xml:space="preserve"> </w:t>
      </w:r>
      <w:r w:rsidRPr="002A5730">
        <w:t>i</w:t>
      </w:r>
      <w:r w:rsidRPr="002A5730">
        <w:rPr>
          <w:spacing w:val="-2"/>
        </w:rPr>
        <w:t xml:space="preserve"> hamnebassenget.</w:t>
      </w:r>
    </w:p>
    <w:p w14:paraId="1EAAD4FA" w14:textId="77777777" w:rsidR="00D92D5B" w:rsidRPr="002A5730" w:rsidRDefault="00D92D5B" w:rsidP="00D92D5B">
      <w:pPr>
        <w:pStyle w:val="Brdtekst"/>
      </w:pPr>
    </w:p>
    <w:p w14:paraId="1AB94048" w14:textId="77777777" w:rsidR="00D92D5B" w:rsidRPr="002A5730" w:rsidRDefault="00D92D5B" w:rsidP="00D92D5B">
      <w:pPr>
        <w:pStyle w:val="Brdtekst"/>
      </w:pPr>
    </w:p>
    <w:p w14:paraId="4FE3CC3E" w14:textId="77777777" w:rsidR="00D92D5B" w:rsidRPr="002A5730" w:rsidRDefault="00D92D5B" w:rsidP="00D92D5B">
      <w:pPr>
        <w:pStyle w:val="Brdtekst"/>
      </w:pPr>
    </w:p>
    <w:p w14:paraId="711F484D" w14:textId="77777777" w:rsidR="00D92D5B" w:rsidRPr="002A5730" w:rsidRDefault="00D92D5B" w:rsidP="00D92D5B">
      <w:pPr>
        <w:pStyle w:val="Brdtekst"/>
      </w:pPr>
    </w:p>
    <w:p w14:paraId="5825B3BF" w14:textId="77777777" w:rsidR="00844F30" w:rsidRPr="002A5730" w:rsidRDefault="00844F30" w:rsidP="00D92D5B">
      <w:pPr>
        <w:pStyle w:val="Brdtekst"/>
      </w:pPr>
    </w:p>
    <w:p w14:paraId="396D974E" w14:textId="77777777" w:rsidR="00844F30" w:rsidRPr="002A5730" w:rsidRDefault="00844F30" w:rsidP="00D92D5B">
      <w:pPr>
        <w:pStyle w:val="Brdtekst"/>
      </w:pPr>
    </w:p>
    <w:p w14:paraId="3C525AE9" w14:textId="77777777" w:rsidR="00844F30" w:rsidRPr="002A5730" w:rsidRDefault="00844F30" w:rsidP="00D92D5B">
      <w:pPr>
        <w:pStyle w:val="Brdtekst"/>
      </w:pPr>
    </w:p>
    <w:p w14:paraId="3E7672BD" w14:textId="77777777" w:rsidR="00844F30" w:rsidRPr="002A5730" w:rsidRDefault="00844F30" w:rsidP="00D92D5B">
      <w:pPr>
        <w:pStyle w:val="Brdtekst"/>
      </w:pPr>
    </w:p>
    <w:p w14:paraId="611C8B2F" w14:textId="77777777" w:rsidR="00844F30" w:rsidRPr="002A5730" w:rsidRDefault="00844F30" w:rsidP="00D92D5B">
      <w:pPr>
        <w:pStyle w:val="Brdtekst"/>
      </w:pPr>
    </w:p>
    <w:p w14:paraId="1F1471B4" w14:textId="77777777" w:rsidR="00D92D5B" w:rsidRPr="002A5730" w:rsidRDefault="00D92D5B" w:rsidP="00D92D5B">
      <w:pPr>
        <w:pStyle w:val="Brdtekst"/>
      </w:pPr>
    </w:p>
    <w:p w14:paraId="6E5AC1E2" w14:textId="77777777" w:rsidR="00D92D5B" w:rsidRPr="002A5730" w:rsidRDefault="00D92D5B" w:rsidP="00D92D5B">
      <w:pPr>
        <w:pStyle w:val="Brdtekst"/>
        <w:spacing w:before="6"/>
        <w:rPr>
          <w:sz w:val="31"/>
        </w:rPr>
      </w:pPr>
    </w:p>
    <w:p w14:paraId="2ACCDD7C" w14:textId="77777777" w:rsidR="00D92D5B" w:rsidRPr="002A5730" w:rsidRDefault="00D92D5B" w:rsidP="00D92D5B">
      <w:pPr>
        <w:pStyle w:val="Brdtekst"/>
        <w:spacing w:before="2"/>
        <w:rPr>
          <w:i/>
          <w:sz w:val="16"/>
        </w:rPr>
      </w:pPr>
    </w:p>
    <w:p w14:paraId="1059A48F" w14:textId="77777777" w:rsidR="00117CD8" w:rsidRPr="002A5730" w:rsidRDefault="00117CD8" w:rsidP="001D1907">
      <w:pPr>
        <w:pStyle w:val="Brdtekst"/>
        <w:spacing w:before="1" w:line="259" w:lineRule="auto"/>
        <w:ind w:right="456"/>
        <w:rPr>
          <w:color w:val="181818"/>
        </w:rPr>
      </w:pPr>
    </w:p>
    <w:p w14:paraId="5A0AB280" w14:textId="77777777" w:rsidR="000B28A6" w:rsidRPr="002A5730" w:rsidRDefault="000B28A6" w:rsidP="004E1AE3">
      <w:pPr>
        <w:pStyle w:val="Brdtekst"/>
        <w:spacing w:before="1" w:line="259" w:lineRule="auto"/>
        <w:ind w:left="131" w:right="456"/>
        <w:rPr>
          <w:color w:val="181818"/>
        </w:rPr>
      </w:pPr>
    </w:p>
    <w:p w14:paraId="676ECD50" w14:textId="77777777" w:rsidR="00C3418F" w:rsidRPr="002A5730" w:rsidRDefault="00C3418F" w:rsidP="000725AE">
      <w:pPr>
        <w:pStyle w:val="Brdtekst"/>
        <w:spacing w:before="1" w:line="259" w:lineRule="auto"/>
        <w:ind w:left="131" w:right="456"/>
        <w:rPr>
          <w:color w:val="181818"/>
        </w:rPr>
      </w:pPr>
    </w:p>
    <w:p w14:paraId="20C756B9" w14:textId="77777777" w:rsidR="00117CD8" w:rsidRPr="002A5730" w:rsidRDefault="00D92D5B" w:rsidP="000725AE">
      <w:pPr>
        <w:pStyle w:val="Brdtekst"/>
        <w:spacing w:before="1" w:line="259" w:lineRule="auto"/>
        <w:ind w:left="131" w:right="456"/>
        <w:sectPr w:rsidR="00117CD8" w:rsidRPr="002A5730" w:rsidSect="00A749E0">
          <w:headerReference w:type="default" r:id="rId37"/>
          <w:pgSz w:w="11910" w:h="16840"/>
          <w:pgMar w:top="1040" w:right="540" w:bottom="1240" w:left="860" w:header="0" w:footer="1046" w:gutter="0"/>
          <w:cols w:space="708"/>
        </w:sectPr>
      </w:pPr>
      <w:r w:rsidRPr="002A5730">
        <w:rPr>
          <w:color w:val="181818"/>
        </w:rPr>
        <w:t>Osøyro har god sol eksponering. Tettstaden ligg inst i ei vik som er sørvendt mot Bjørnafjorden. Terrenget omkring</w:t>
      </w:r>
      <w:r w:rsidRPr="002A5730">
        <w:rPr>
          <w:color w:val="181818"/>
          <w:spacing w:val="-2"/>
        </w:rPr>
        <w:t xml:space="preserve"> </w:t>
      </w:r>
      <w:r w:rsidRPr="002A5730">
        <w:rPr>
          <w:color w:val="181818"/>
        </w:rPr>
        <w:t>er</w:t>
      </w:r>
      <w:r w:rsidRPr="002A5730">
        <w:rPr>
          <w:color w:val="181818"/>
          <w:spacing w:val="-3"/>
        </w:rPr>
        <w:t xml:space="preserve"> </w:t>
      </w:r>
      <w:r w:rsidRPr="002A5730">
        <w:rPr>
          <w:color w:val="181818"/>
        </w:rPr>
        <w:t>kupert</w:t>
      </w:r>
      <w:r w:rsidRPr="002A5730">
        <w:rPr>
          <w:color w:val="181818"/>
          <w:spacing w:val="-2"/>
        </w:rPr>
        <w:t xml:space="preserve"> </w:t>
      </w:r>
      <w:r w:rsidRPr="002A5730">
        <w:rPr>
          <w:color w:val="181818"/>
        </w:rPr>
        <w:t>med</w:t>
      </w:r>
      <w:r w:rsidRPr="002A5730">
        <w:rPr>
          <w:color w:val="181818"/>
          <w:spacing w:val="-1"/>
        </w:rPr>
        <w:t xml:space="preserve"> </w:t>
      </w:r>
      <w:r w:rsidRPr="002A5730">
        <w:rPr>
          <w:color w:val="181818"/>
        </w:rPr>
        <w:t>åsar,</w:t>
      </w:r>
      <w:r w:rsidRPr="002A5730">
        <w:rPr>
          <w:color w:val="181818"/>
          <w:spacing w:val="-1"/>
        </w:rPr>
        <w:t xml:space="preserve"> </w:t>
      </w:r>
      <w:r w:rsidRPr="002A5730">
        <w:rPr>
          <w:color w:val="181818"/>
        </w:rPr>
        <w:t>men</w:t>
      </w:r>
      <w:r w:rsidRPr="002A5730">
        <w:rPr>
          <w:color w:val="181818"/>
          <w:spacing w:val="-1"/>
        </w:rPr>
        <w:t xml:space="preserve"> </w:t>
      </w:r>
      <w:r w:rsidRPr="002A5730">
        <w:rPr>
          <w:color w:val="181818"/>
        </w:rPr>
        <w:t>det</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ikkje</w:t>
      </w:r>
      <w:r w:rsidRPr="002A5730">
        <w:rPr>
          <w:color w:val="181818"/>
          <w:spacing w:val="-3"/>
        </w:rPr>
        <w:t xml:space="preserve"> </w:t>
      </w:r>
      <w:r w:rsidRPr="002A5730">
        <w:rPr>
          <w:color w:val="181818"/>
        </w:rPr>
        <w:t>store</w:t>
      </w:r>
      <w:r w:rsidRPr="002A5730">
        <w:rPr>
          <w:color w:val="181818"/>
          <w:spacing w:val="-1"/>
        </w:rPr>
        <w:t xml:space="preserve"> </w:t>
      </w:r>
      <w:r w:rsidRPr="002A5730">
        <w:rPr>
          <w:color w:val="181818"/>
        </w:rPr>
        <w:t>høgder</w:t>
      </w:r>
      <w:r w:rsidRPr="002A5730">
        <w:rPr>
          <w:color w:val="181818"/>
          <w:spacing w:val="-1"/>
        </w:rPr>
        <w:t xml:space="preserve"> </w:t>
      </w:r>
      <w:r w:rsidRPr="002A5730">
        <w:rPr>
          <w:color w:val="181818"/>
        </w:rPr>
        <w:t>som skygger</w:t>
      </w:r>
      <w:r w:rsidRPr="002A5730">
        <w:rPr>
          <w:color w:val="181818"/>
          <w:spacing w:val="-3"/>
        </w:rPr>
        <w:t xml:space="preserve"> </w:t>
      </w:r>
      <w:r w:rsidRPr="002A5730">
        <w:rPr>
          <w:color w:val="181818"/>
        </w:rPr>
        <w:t>for</w:t>
      </w:r>
      <w:r w:rsidRPr="002A5730">
        <w:rPr>
          <w:color w:val="181818"/>
          <w:spacing w:val="-4"/>
        </w:rPr>
        <w:t xml:space="preserve"> </w:t>
      </w:r>
      <w:r w:rsidRPr="002A5730">
        <w:rPr>
          <w:color w:val="181818"/>
        </w:rPr>
        <w:t>staden.</w:t>
      </w:r>
      <w:r w:rsidRPr="002A5730">
        <w:rPr>
          <w:color w:val="181818"/>
          <w:spacing w:val="-2"/>
        </w:rPr>
        <w:t xml:space="preserve"> </w:t>
      </w:r>
      <w:r w:rsidRPr="002A5730">
        <w:rPr>
          <w:color w:val="181818"/>
        </w:rPr>
        <w:t>Karta til</w:t>
      </w:r>
      <w:r w:rsidRPr="002A5730">
        <w:rPr>
          <w:color w:val="181818"/>
          <w:spacing w:val="-4"/>
        </w:rPr>
        <w:t xml:space="preserve"> </w:t>
      </w:r>
      <w:r w:rsidRPr="002A5730">
        <w:rPr>
          <w:color w:val="181818"/>
        </w:rPr>
        <w:t>høgre</w:t>
      </w:r>
      <w:r w:rsidRPr="002A5730">
        <w:rPr>
          <w:color w:val="181818"/>
          <w:spacing w:val="-3"/>
        </w:rPr>
        <w:t xml:space="preserve"> </w:t>
      </w:r>
      <w:r w:rsidRPr="002A5730">
        <w:rPr>
          <w:color w:val="181818"/>
        </w:rPr>
        <w:t>viser</w:t>
      </w:r>
      <w:r w:rsidRPr="002A5730">
        <w:rPr>
          <w:color w:val="181818"/>
          <w:spacing w:val="-3"/>
        </w:rPr>
        <w:t xml:space="preserve"> </w:t>
      </w:r>
      <w:r w:rsidRPr="002A5730">
        <w:rPr>
          <w:color w:val="181818"/>
        </w:rPr>
        <w:t>med grøn line soloppgang og raud line viser solnedgan</w:t>
      </w:r>
      <w:r w:rsidR="004E1AE3" w:rsidRPr="002A5730">
        <w:rPr>
          <w:color w:val="181818"/>
        </w:rPr>
        <w:t xml:space="preserve">g. </w:t>
      </w:r>
    </w:p>
    <w:p w14:paraId="1A56B6D3" w14:textId="77777777" w:rsidR="00844F30" w:rsidRPr="002A5730" w:rsidRDefault="00D92D5B" w:rsidP="00C514E7">
      <w:pPr>
        <w:pStyle w:val="Overskrift2"/>
        <w:numPr>
          <w:ilvl w:val="1"/>
          <w:numId w:val="23"/>
        </w:numPr>
        <w:tabs>
          <w:tab w:val="left" w:pos="579"/>
        </w:tabs>
        <w:spacing w:before="81"/>
        <w:rPr>
          <w:spacing w:val="-2"/>
        </w:rPr>
      </w:pPr>
      <w:bookmarkStart w:id="51" w:name="_bookmark30"/>
      <w:bookmarkStart w:id="52" w:name="_Hlk157354917"/>
      <w:bookmarkStart w:id="53" w:name="_Toc163472742"/>
      <w:bookmarkEnd w:id="51"/>
      <w:r w:rsidRPr="002A5730">
        <w:t>Kulturminne</w:t>
      </w:r>
      <w:r w:rsidRPr="002A5730">
        <w:rPr>
          <w:spacing w:val="-2"/>
        </w:rPr>
        <w:t xml:space="preserve"> </w:t>
      </w:r>
      <w:r w:rsidRPr="002A5730">
        <w:t>og</w:t>
      </w:r>
      <w:r w:rsidRPr="002A5730">
        <w:rPr>
          <w:spacing w:val="-2"/>
        </w:rPr>
        <w:t xml:space="preserve"> kulturmilj</w:t>
      </w:r>
      <w:bookmarkEnd w:id="52"/>
      <w:r w:rsidR="001C1A35" w:rsidRPr="002A5730">
        <w:rPr>
          <w:spacing w:val="-2"/>
        </w:rPr>
        <w:t>ø</w:t>
      </w:r>
      <w:bookmarkEnd w:id="53"/>
    </w:p>
    <w:p w14:paraId="0BB0784C" w14:textId="77777777" w:rsidR="00D973EC" w:rsidRPr="002A5730" w:rsidRDefault="00D973EC" w:rsidP="00C514E7">
      <w:pPr>
        <w:pStyle w:val="Brdtekst"/>
        <w:spacing w:before="1" w:after="120" w:line="259" w:lineRule="auto"/>
        <w:ind w:left="131" w:right="814"/>
      </w:pPr>
      <w:r w:rsidRPr="002A5730">
        <w:t>Osøyro</w:t>
      </w:r>
      <w:r w:rsidRPr="002A5730">
        <w:rPr>
          <w:spacing w:val="-3"/>
        </w:rPr>
        <w:t xml:space="preserve"> </w:t>
      </w:r>
      <w:r w:rsidRPr="002A5730">
        <w:t>er</w:t>
      </w:r>
      <w:r w:rsidRPr="002A5730">
        <w:rPr>
          <w:spacing w:val="-2"/>
        </w:rPr>
        <w:t xml:space="preserve"> </w:t>
      </w:r>
      <w:r w:rsidRPr="002A5730">
        <w:t>i</w:t>
      </w:r>
      <w:r w:rsidRPr="002A5730">
        <w:rPr>
          <w:spacing w:val="-3"/>
        </w:rPr>
        <w:t xml:space="preserve"> </w:t>
      </w:r>
      <w:r w:rsidRPr="002A5730">
        <w:t>dag</w:t>
      </w:r>
      <w:r w:rsidRPr="002A5730">
        <w:rPr>
          <w:spacing w:val="-4"/>
        </w:rPr>
        <w:t xml:space="preserve"> </w:t>
      </w:r>
      <w:r w:rsidRPr="002A5730">
        <w:t>ein</w:t>
      </w:r>
      <w:r w:rsidRPr="002A5730">
        <w:rPr>
          <w:spacing w:val="-3"/>
        </w:rPr>
        <w:t xml:space="preserve"> </w:t>
      </w:r>
      <w:r w:rsidRPr="002A5730">
        <w:t>tettstad</w:t>
      </w:r>
      <w:r w:rsidRPr="002A5730">
        <w:rPr>
          <w:spacing w:val="-2"/>
        </w:rPr>
        <w:t xml:space="preserve"> </w:t>
      </w:r>
      <w:r w:rsidRPr="002A5730">
        <w:t>som</w:t>
      </w:r>
      <w:r w:rsidRPr="002A5730">
        <w:rPr>
          <w:spacing w:val="-3"/>
        </w:rPr>
        <w:t xml:space="preserve"> </w:t>
      </w:r>
      <w:r w:rsidRPr="002A5730">
        <w:t>er</w:t>
      </w:r>
      <w:r w:rsidRPr="002A5730">
        <w:rPr>
          <w:spacing w:val="-2"/>
        </w:rPr>
        <w:t xml:space="preserve"> </w:t>
      </w:r>
      <w:r w:rsidRPr="002A5730">
        <w:t>sett</w:t>
      </w:r>
      <w:r w:rsidRPr="002A5730">
        <w:rPr>
          <w:spacing w:val="-2"/>
        </w:rPr>
        <w:t xml:space="preserve"> </w:t>
      </w:r>
      <w:r w:rsidRPr="002A5730">
        <w:t>saman</w:t>
      </w:r>
      <w:r w:rsidRPr="002A5730">
        <w:rPr>
          <w:spacing w:val="-4"/>
        </w:rPr>
        <w:t xml:space="preserve"> </w:t>
      </w:r>
      <w:r w:rsidRPr="002A5730">
        <w:t>av</w:t>
      </w:r>
      <w:r w:rsidRPr="002A5730">
        <w:rPr>
          <w:spacing w:val="-2"/>
        </w:rPr>
        <w:t xml:space="preserve"> </w:t>
      </w:r>
      <w:r w:rsidRPr="002A5730">
        <w:t>blanda</w:t>
      </w:r>
      <w:r w:rsidRPr="002A5730">
        <w:rPr>
          <w:spacing w:val="-2"/>
        </w:rPr>
        <w:t xml:space="preserve"> </w:t>
      </w:r>
      <w:r w:rsidRPr="002A5730">
        <w:t>arkitektur,</w:t>
      </w:r>
      <w:r w:rsidRPr="002A5730">
        <w:rPr>
          <w:spacing w:val="-2"/>
        </w:rPr>
        <w:t xml:space="preserve"> </w:t>
      </w:r>
      <w:r w:rsidRPr="002A5730">
        <w:t>struktur</w:t>
      </w:r>
      <w:r w:rsidRPr="002A5730">
        <w:rPr>
          <w:spacing w:val="-4"/>
        </w:rPr>
        <w:t xml:space="preserve"> </w:t>
      </w:r>
      <w:r w:rsidRPr="002A5730">
        <w:t>og</w:t>
      </w:r>
      <w:r w:rsidRPr="002A5730">
        <w:rPr>
          <w:spacing w:val="-3"/>
        </w:rPr>
        <w:t xml:space="preserve"> </w:t>
      </w:r>
      <w:r w:rsidRPr="002A5730">
        <w:t>funksjonar.</w:t>
      </w:r>
      <w:r w:rsidRPr="002A5730">
        <w:rPr>
          <w:spacing w:val="-3"/>
        </w:rPr>
        <w:t xml:space="preserve"> </w:t>
      </w:r>
      <w:r w:rsidRPr="002A5730">
        <w:t>Osøyro</w:t>
      </w:r>
      <w:r w:rsidRPr="002A5730">
        <w:rPr>
          <w:spacing w:val="-3"/>
        </w:rPr>
        <w:t xml:space="preserve"> </w:t>
      </w:r>
      <w:r w:rsidRPr="002A5730">
        <w:t>er</w:t>
      </w:r>
      <w:r w:rsidRPr="002A5730">
        <w:rPr>
          <w:spacing w:val="-2"/>
        </w:rPr>
        <w:t xml:space="preserve"> </w:t>
      </w:r>
      <w:r w:rsidRPr="002A5730">
        <w:t>eit kommunesenter med mange kvalitetar og stor kulturhistorisk verdi som gjev identitet og eigenart til staden.</w:t>
      </w:r>
      <w:r w:rsidRPr="002A5730">
        <w:rPr>
          <w:spacing w:val="40"/>
        </w:rPr>
        <w:t xml:space="preserve"> </w:t>
      </w:r>
      <w:r w:rsidRPr="002A5730">
        <w:t>Det er utarbeida ein kulturhistorisk stadanalyse (DIVE-analyse) for Osøyro i samband med planarbeidet. Tekst og bilete nedanfor er henta frå denne.</w:t>
      </w:r>
      <w:r w:rsidRPr="002A5730">
        <w:rPr>
          <w:spacing w:val="40"/>
        </w:rPr>
        <w:t xml:space="preserve"> </w:t>
      </w:r>
      <w:r w:rsidRPr="002A5730">
        <w:t xml:space="preserve">Sjå vedlagt DIVE-analyse datert 11.2.2019 for meir utfyllande </w:t>
      </w:r>
      <w:r w:rsidRPr="002A5730">
        <w:rPr>
          <w:spacing w:val="-2"/>
        </w:rPr>
        <w:t>skildringar.</w:t>
      </w:r>
    </w:p>
    <w:p w14:paraId="0C03C591" w14:textId="77777777" w:rsidR="00D973EC" w:rsidRPr="002A5730" w:rsidRDefault="00D973EC" w:rsidP="00D92D5B">
      <w:pPr>
        <w:pStyle w:val="Brdtekst"/>
        <w:rPr>
          <w:rFonts w:ascii="Arial Black"/>
          <w:sz w:val="34"/>
        </w:rPr>
      </w:pPr>
    </w:p>
    <w:p w14:paraId="07BF09DF" w14:textId="77777777" w:rsidR="00D973EC" w:rsidRPr="002A5730" w:rsidRDefault="00D973EC" w:rsidP="00D973EC">
      <w:pPr>
        <w:pStyle w:val="Brdtekst"/>
        <w:keepNext/>
      </w:pPr>
      <w:r w:rsidRPr="002A5730">
        <w:rPr>
          <w:rFonts w:ascii="Arial Black"/>
          <w:noProof/>
          <w:sz w:val="34"/>
        </w:rPr>
        <w:drawing>
          <wp:inline distT="0" distB="0" distL="0" distR="0" wp14:anchorId="2150C1A6" wp14:editId="3221BAD2">
            <wp:extent cx="5505450" cy="3704269"/>
            <wp:effectExtent l="0" t="0" r="0" b="0"/>
            <wp:docPr id="432357201"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14392" cy="3710286"/>
                    </a:xfrm>
                    <a:prstGeom prst="rect">
                      <a:avLst/>
                    </a:prstGeom>
                    <a:noFill/>
                  </pic:spPr>
                </pic:pic>
              </a:graphicData>
            </a:graphic>
          </wp:inline>
        </w:drawing>
      </w:r>
    </w:p>
    <w:p w14:paraId="46EA5A59" w14:textId="77777777" w:rsidR="00844F30" w:rsidRPr="002A5730" w:rsidRDefault="00D973EC" w:rsidP="00D973EC">
      <w:pPr>
        <w:pStyle w:val="Bildetekst"/>
        <w:rPr>
          <w:rFonts w:ascii="Arial Black"/>
          <w:sz w:val="34"/>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11</w:t>
      </w:r>
      <w:r w:rsidRPr="002A5730">
        <w:rPr>
          <w:lang w:val="nn-NO"/>
        </w:rPr>
        <w:fldChar w:fldCharType="end"/>
      </w:r>
      <w:r w:rsidRPr="002A5730">
        <w:rPr>
          <w:lang w:val="nn-NO"/>
        </w:rPr>
        <w:t xml:space="preserve"> Osøyro 2014</w:t>
      </w:r>
    </w:p>
    <w:p w14:paraId="2798D3DD" w14:textId="77777777" w:rsidR="00974E73" w:rsidRPr="002A5730" w:rsidRDefault="00974E73" w:rsidP="00974E73">
      <w:pPr>
        <w:pStyle w:val="Brdtekst"/>
        <w:keepNext/>
      </w:pPr>
      <w:r w:rsidRPr="002A5730">
        <w:rPr>
          <w:rFonts w:ascii="Arial Black"/>
          <w:noProof/>
          <w:sz w:val="34"/>
        </w:rPr>
        <w:drawing>
          <wp:inline distT="0" distB="0" distL="0" distR="0" wp14:anchorId="5308E8FF" wp14:editId="17DF6F42">
            <wp:extent cx="5208078" cy="3277235"/>
            <wp:effectExtent l="0" t="0" r="0" b="0"/>
            <wp:docPr id="52926824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12076" cy="3279751"/>
                    </a:xfrm>
                    <a:prstGeom prst="rect">
                      <a:avLst/>
                    </a:prstGeom>
                    <a:noFill/>
                  </pic:spPr>
                </pic:pic>
              </a:graphicData>
            </a:graphic>
          </wp:inline>
        </w:drawing>
      </w:r>
    </w:p>
    <w:p w14:paraId="2D047C5C" w14:textId="77777777" w:rsidR="00D92D5B" w:rsidRPr="002A5730" w:rsidRDefault="00974E73" w:rsidP="00974E73">
      <w:pPr>
        <w:pStyle w:val="Bildetekst"/>
        <w:rPr>
          <w:rFonts w:ascii="Arial Black"/>
          <w:sz w:val="34"/>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12</w:t>
      </w:r>
      <w:r w:rsidRPr="002A5730">
        <w:rPr>
          <w:lang w:val="nn-NO"/>
        </w:rPr>
        <w:fldChar w:fldCharType="end"/>
      </w:r>
      <w:r w:rsidRPr="002A5730">
        <w:rPr>
          <w:lang w:val="nn-NO"/>
        </w:rPr>
        <w:t xml:space="preserve"> Oversiktsbilete av registrerte kulturminner rundt Osøyro (Kjelde: Naturbase - Miljødirektoratet)</w:t>
      </w:r>
    </w:p>
    <w:p w14:paraId="20239C4E" w14:textId="77777777" w:rsidR="006C45BE" w:rsidRPr="002A5730" w:rsidRDefault="006C45BE" w:rsidP="006C45BE">
      <w:pPr>
        <w:pStyle w:val="Brdtekst"/>
        <w:spacing w:line="259" w:lineRule="auto"/>
        <w:ind w:left="131" w:right="565"/>
        <w:rPr>
          <w:color w:val="181818"/>
        </w:rPr>
      </w:pPr>
    </w:p>
    <w:p w14:paraId="11302FBC" w14:textId="77777777" w:rsidR="006C45BE" w:rsidRPr="002A5730" w:rsidRDefault="006C45BE" w:rsidP="00CA010D">
      <w:pPr>
        <w:pStyle w:val="Brdtekst"/>
        <w:spacing w:line="259" w:lineRule="auto"/>
        <w:ind w:right="565"/>
      </w:pPr>
      <w:r w:rsidRPr="002A5730">
        <w:rPr>
          <w:color w:val="181818"/>
        </w:rPr>
        <w:t>Prestegarden</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kyrkja</w:t>
      </w:r>
      <w:r w:rsidRPr="002A5730">
        <w:rPr>
          <w:color w:val="181818"/>
          <w:spacing w:val="-4"/>
        </w:rPr>
        <w:t xml:space="preserve"> </w:t>
      </w:r>
      <w:r w:rsidRPr="002A5730">
        <w:rPr>
          <w:color w:val="181818"/>
        </w:rPr>
        <w:t>har</w:t>
      </w:r>
      <w:r w:rsidRPr="002A5730">
        <w:rPr>
          <w:color w:val="181818"/>
          <w:spacing w:val="-4"/>
        </w:rPr>
        <w:t xml:space="preserve"> </w:t>
      </w:r>
      <w:r w:rsidRPr="002A5730">
        <w:rPr>
          <w:color w:val="181818"/>
        </w:rPr>
        <w:t>oppretthalde</w:t>
      </w:r>
      <w:r w:rsidRPr="002A5730">
        <w:rPr>
          <w:color w:val="181818"/>
          <w:spacing w:val="-3"/>
        </w:rPr>
        <w:t xml:space="preserve"> </w:t>
      </w:r>
      <w:r w:rsidRPr="002A5730">
        <w:rPr>
          <w:color w:val="181818"/>
        </w:rPr>
        <w:t>den</w:t>
      </w:r>
      <w:r w:rsidRPr="002A5730">
        <w:rPr>
          <w:color w:val="181818"/>
          <w:spacing w:val="-1"/>
        </w:rPr>
        <w:t xml:space="preserve"> </w:t>
      </w:r>
      <w:r w:rsidRPr="002A5730">
        <w:rPr>
          <w:color w:val="181818"/>
        </w:rPr>
        <w:t>tette relasjonen</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det</w:t>
      </w:r>
      <w:r w:rsidRPr="002A5730">
        <w:rPr>
          <w:color w:val="181818"/>
          <w:spacing w:val="-1"/>
        </w:rPr>
        <w:t xml:space="preserve"> </w:t>
      </w:r>
      <w:r w:rsidRPr="002A5730">
        <w:rPr>
          <w:color w:val="181818"/>
        </w:rPr>
        <w:t>som har</w:t>
      </w:r>
      <w:r w:rsidRPr="002A5730">
        <w:rPr>
          <w:color w:val="181818"/>
          <w:spacing w:val="-4"/>
        </w:rPr>
        <w:t xml:space="preserve"> </w:t>
      </w:r>
      <w:r w:rsidRPr="002A5730">
        <w:rPr>
          <w:color w:val="181818"/>
        </w:rPr>
        <w:t>vore,</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som framleis</w:t>
      </w:r>
      <w:r w:rsidRPr="002A5730">
        <w:rPr>
          <w:color w:val="181818"/>
          <w:spacing w:val="-2"/>
        </w:rPr>
        <w:t xml:space="preserve"> </w:t>
      </w:r>
      <w:r w:rsidRPr="002A5730">
        <w:rPr>
          <w:color w:val="181818"/>
        </w:rPr>
        <w:t>finst,</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eit ope landskapsrom.</w:t>
      </w:r>
    </w:p>
    <w:p w14:paraId="00A3F925" w14:textId="77777777" w:rsidR="00D91E75" w:rsidRPr="002A5730" w:rsidRDefault="00D91E75" w:rsidP="00974E73">
      <w:pPr>
        <w:rPr>
          <w:i/>
          <w:sz w:val="20"/>
        </w:rPr>
      </w:pPr>
    </w:p>
    <w:p w14:paraId="2D99BC9C" w14:textId="77777777" w:rsidR="00FF5C1C" w:rsidRPr="002A5730" w:rsidRDefault="00FF5C1C" w:rsidP="00FF5C1C">
      <w:pPr>
        <w:rPr>
          <w:i/>
          <w:color w:val="B4B4B4"/>
          <w:sz w:val="20"/>
        </w:rPr>
      </w:pPr>
    </w:p>
    <w:p w14:paraId="7DE5810A" w14:textId="77777777" w:rsidR="004938D0" w:rsidRPr="002A5730" w:rsidRDefault="004938D0" w:rsidP="004938D0">
      <w:pPr>
        <w:pStyle w:val="Brdtekst"/>
        <w:keepNext/>
      </w:pPr>
      <w:r w:rsidRPr="002A5730">
        <w:rPr>
          <w:i/>
          <w:noProof/>
          <w:sz w:val="20"/>
        </w:rPr>
        <w:drawing>
          <wp:inline distT="0" distB="0" distL="0" distR="0" wp14:anchorId="71BBEAAD" wp14:editId="5126D56C">
            <wp:extent cx="5182235" cy="2030095"/>
            <wp:effectExtent l="0" t="0" r="0" b="8255"/>
            <wp:docPr id="48265225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2235" cy="2030095"/>
                    </a:xfrm>
                    <a:prstGeom prst="rect">
                      <a:avLst/>
                    </a:prstGeom>
                    <a:noFill/>
                  </pic:spPr>
                </pic:pic>
              </a:graphicData>
            </a:graphic>
          </wp:inline>
        </w:drawing>
      </w:r>
    </w:p>
    <w:p w14:paraId="68945634" w14:textId="77777777" w:rsidR="00D92D5B" w:rsidRPr="002A5730" w:rsidRDefault="004938D0" w:rsidP="004938D0">
      <w:pPr>
        <w:pStyle w:val="Bildetekst"/>
        <w:rPr>
          <w:i/>
          <w:sz w:val="20"/>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13</w:t>
      </w:r>
      <w:r w:rsidRPr="002A5730">
        <w:rPr>
          <w:lang w:val="nn-NO"/>
        </w:rPr>
        <w:fldChar w:fldCharType="end"/>
      </w:r>
      <w:r w:rsidRPr="002A5730">
        <w:rPr>
          <w:lang w:val="nn-NO"/>
        </w:rPr>
        <w:t xml:space="preserve"> Forhaldet mellom Kyrkja og prestegarden</w:t>
      </w:r>
    </w:p>
    <w:p w14:paraId="1DBBEAF9" w14:textId="77777777" w:rsidR="00DC3EB9" w:rsidRPr="002A5730" w:rsidRDefault="00D92D5B" w:rsidP="00CA010D">
      <w:pPr>
        <w:pStyle w:val="Brdtekst"/>
        <w:spacing w:before="160" w:line="259" w:lineRule="auto"/>
      </w:pPr>
      <w:r w:rsidRPr="002A5730">
        <w:t>Sentrumsområdet</w:t>
      </w:r>
      <w:r w:rsidRPr="002A5730">
        <w:rPr>
          <w:spacing w:val="-4"/>
        </w:rPr>
        <w:t xml:space="preserve"> </w:t>
      </w:r>
      <w:r w:rsidRPr="002A5730">
        <w:t>viser</w:t>
      </w:r>
      <w:r w:rsidRPr="002A5730">
        <w:rPr>
          <w:spacing w:val="-2"/>
        </w:rPr>
        <w:t xml:space="preserve"> </w:t>
      </w:r>
      <w:r w:rsidRPr="002A5730">
        <w:t>i</w:t>
      </w:r>
      <w:r w:rsidRPr="002A5730">
        <w:rPr>
          <w:spacing w:val="-3"/>
        </w:rPr>
        <w:t xml:space="preserve"> </w:t>
      </w:r>
      <w:r w:rsidRPr="002A5730">
        <w:t>dag</w:t>
      </w:r>
      <w:r w:rsidRPr="002A5730">
        <w:rPr>
          <w:spacing w:val="-3"/>
        </w:rPr>
        <w:t xml:space="preserve"> </w:t>
      </w:r>
      <w:r w:rsidRPr="002A5730">
        <w:t>stor</w:t>
      </w:r>
      <w:r w:rsidRPr="002A5730">
        <w:rPr>
          <w:spacing w:val="-5"/>
        </w:rPr>
        <w:t xml:space="preserve"> </w:t>
      </w:r>
      <w:r w:rsidRPr="002A5730">
        <w:t>tidsdjupne</w:t>
      </w:r>
      <w:r w:rsidRPr="002A5730">
        <w:rPr>
          <w:spacing w:val="-4"/>
        </w:rPr>
        <w:t xml:space="preserve"> </w:t>
      </w:r>
      <w:r w:rsidRPr="002A5730">
        <w:t>med</w:t>
      </w:r>
      <w:r w:rsidRPr="002A5730">
        <w:rPr>
          <w:spacing w:val="-2"/>
        </w:rPr>
        <w:t xml:space="preserve"> </w:t>
      </w:r>
      <w:r w:rsidRPr="002A5730">
        <w:t>fleire</w:t>
      </w:r>
      <w:r w:rsidRPr="002A5730">
        <w:rPr>
          <w:spacing w:val="-2"/>
        </w:rPr>
        <w:t xml:space="preserve"> </w:t>
      </w:r>
      <w:r w:rsidRPr="002A5730">
        <w:t>lag</w:t>
      </w:r>
      <w:r w:rsidRPr="002A5730">
        <w:rPr>
          <w:spacing w:val="-4"/>
        </w:rPr>
        <w:t xml:space="preserve"> </w:t>
      </w:r>
      <w:r w:rsidRPr="002A5730">
        <w:t>av</w:t>
      </w:r>
      <w:r w:rsidRPr="002A5730">
        <w:rPr>
          <w:spacing w:val="-1"/>
        </w:rPr>
        <w:t xml:space="preserve"> </w:t>
      </w:r>
      <w:r w:rsidRPr="002A5730">
        <w:t>aldersbestemte</w:t>
      </w:r>
      <w:r w:rsidRPr="002A5730">
        <w:rPr>
          <w:spacing w:val="-1"/>
        </w:rPr>
        <w:t xml:space="preserve"> </w:t>
      </w:r>
      <w:r w:rsidRPr="002A5730">
        <w:t>bygningar</w:t>
      </w:r>
      <w:r w:rsidRPr="002A5730">
        <w:rPr>
          <w:spacing w:val="-2"/>
        </w:rPr>
        <w:t xml:space="preserve"> </w:t>
      </w:r>
      <w:r w:rsidRPr="002A5730">
        <w:t>og</w:t>
      </w:r>
      <w:r w:rsidRPr="002A5730">
        <w:rPr>
          <w:spacing w:val="-3"/>
        </w:rPr>
        <w:t xml:space="preserve"> </w:t>
      </w:r>
      <w:r w:rsidRPr="002A5730">
        <w:t>gateløp.</w:t>
      </w:r>
      <w:r w:rsidRPr="002A5730">
        <w:rPr>
          <w:spacing w:val="-5"/>
        </w:rPr>
        <w:t xml:space="preserve"> </w:t>
      </w:r>
      <w:r w:rsidRPr="002A5730">
        <w:t>Dei</w:t>
      </w:r>
      <w:r w:rsidRPr="002A5730">
        <w:rPr>
          <w:spacing w:val="-4"/>
        </w:rPr>
        <w:t xml:space="preserve"> </w:t>
      </w:r>
      <w:r w:rsidRPr="002A5730">
        <w:t>eldre bygningane ligg langs dei gamle gateløpa Landboden og austre del av Øyro, med torget bevart.</w:t>
      </w:r>
    </w:p>
    <w:p w14:paraId="4D322361" w14:textId="77777777" w:rsidR="00DC3EB9" w:rsidRPr="002A5730" w:rsidRDefault="00DC3EB9" w:rsidP="00D92D5B">
      <w:pPr>
        <w:pStyle w:val="Brdtekst"/>
      </w:pPr>
    </w:p>
    <w:p w14:paraId="178420AC" w14:textId="77777777" w:rsidR="00FF0E73" w:rsidRPr="002A5730" w:rsidRDefault="00FF0E73" w:rsidP="00FF0E73">
      <w:pPr>
        <w:pStyle w:val="Brdtekst"/>
        <w:keepNext/>
      </w:pPr>
      <w:r w:rsidRPr="002A5730">
        <w:rPr>
          <w:noProof/>
        </w:rPr>
        <w:drawing>
          <wp:inline distT="0" distB="0" distL="0" distR="0" wp14:anchorId="59D683B3" wp14:editId="15874059">
            <wp:extent cx="6297930" cy="2084705"/>
            <wp:effectExtent l="0" t="0" r="7620" b="0"/>
            <wp:docPr id="38098525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97930" cy="2084705"/>
                    </a:xfrm>
                    <a:prstGeom prst="rect">
                      <a:avLst/>
                    </a:prstGeom>
                    <a:noFill/>
                  </pic:spPr>
                </pic:pic>
              </a:graphicData>
            </a:graphic>
          </wp:inline>
        </w:drawing>
      </w:r>
    </w:p>
    <w:p w14:paraId="42E6378F" w14:textId="77777777" w:rsidR="00DC3EB9" w:rsidRPr="002A5730" w:rsidRDefault="00FF0E73" w:rsidP="00FF0E73">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14</w:t>
      </w:r>
      <w:r w:rsidRPr="002A5730">
        <w:rPr>
          <w:lang w:val="nn-NO"/>
        </w:rPr>
        <w:fldChar w:fldCharType="end"/>
      </w:r>
      <w:r w:rsidRPr="002A5730">
        <w:rPr>
          <w:lang w:val="nn-NO"/>
        </w:rPr>
        <w:t xml:space="preserve"> Roarheim og Bakketeig. Kjelde: </w:t>
      </w:r>
      <w:r w:rsidR="00450B0A" w:rsidRPr="002A5730">
        <w:rPr>
          <w:lang w:val="nn-NO"/>
        </w:rPr>
        <w:t>Bjørnafjorden</w:t>
      </w:r>
      <w:r w:rsidRPr="002A5730">
        <w:rPr>
          <w:lang w:val="nn-NO"/>
        </w:rPr>
        <w:t xml:space="preserve"> kommune</w:t>
      </w:r>
    </w:p>
    <w:p w14:paraId="14EE30F5" w14:textId="77777777" w:rsidR="00DC3EB9" w:rsidRPr="002A5730" w:rsidRDefault="00DC3EB9" w:rsidP="00D92D5B">
      <w:pPr>
        <w:pStyle w:val="Brdtekst"/>
      </w:pPr>
    </w:p>
    <w:p w14:paraId="10D8EFD6" w14:textId="77777777" w:rsidR="00C939F0" w:rsidRPr="002A5730" w:rsidRDefault="00C939F0" w:rsidP="00C939F0">
      <w:pPr>
        <w:pStyle w:val="Brdtekst"/>
        <w:keepNext/>
      </w:pPr>
      <w:r w:rsidRPr="002A5730">
        <w:rPr>
          <w:noProof/>
        </w:rPr>
        <w:drawing>
          <wp:inline distT="0" distB="0" distL="0" distR="0" wp14:anchorId="00BC5367" wp14:editId="53D84B51">
            <wp:extent cx="6297930" cy="1847215"/>
            <wp:effectExtent l="0" t="0" r="7620" b="635"/>
            <wp:docPr id="49401325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97930" cy="1847215"/>
                    </a:xfrm>
                    <a:prstGeom prst="rect">
                      <a:avLst/>
                    </a:prstGeom>
                    <a:noFill/>
                  </pic:spPr>
                </pic:pic>
              </a:graphicData>
            </a:graphic>
          </wp:inline>
        </w:drawing>
      </w:r>
    </w:p>
    <w:p w14:paraId="6D75AD7F" w14:textId="77777777" w:rsidR="00D92D5B" w:rsidRPr="002A5730" w:rsidRDefault="00C939F0" w:rsidP="001F04A9">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15</w:t>
      </w:r>
      <w:r w:rsidRPr="002A5730">
        <w:rPr>
          <w:lang w:val="nn-NO"/>
        </w:rPr>
        <w:fldChar w:fldCharType="end"/>
      </w:r>
      <w:r w:rsidRPr="002A5730">
        <w:rPr>
          <w:lang w:val="nn-NO"/>
        </w:rPr>
        <w:t xml:space="preserve"> Bilete til venstre syner Sildefabrikken. Bilete til høgre er av Prestegardsnaustet. Kjelde: Bjørnafjorden kommune.</w:t>
      </w:r>
    </w:p>
    <w:p w14:paraId="568DC949" w14:textId="77777777" w:rsidR="00CA010D" w:rsidRPr="002A5730" w:rsidRDefault="00D92D5B" w:rsidP="00016023">
      <w:pPr>
        <w:pStyle w:val="Brdtekst"/>
        <w:spacing w:before="1" w:line="259" w:lineRule="auto"/>
        <w:ind w:left="131" w:right="521"/>
        <w:jc w:val="both"/>
        <w:rPr>
          <w:color w:val="181818"/>
        </w:rPr>
      </w:pPr>
      <w:r w:rsidRPr="002A5730">
        <w:rPr>
          <w:color w:val="181818"/>
        </w:rPr>
        <w:t>Andre</w:t>
      </w:r>
      <w:r w:rsidRPr="002A5730">
        <w:rPr>
          <w:color w:val="181818"/>
          <w:spacing w:val="-2"/>
        </w:rPr>
        <w:t xml:space="preserve"> </w:t>
      </w:r>
      <w:r w:rsidRPr="002A5730">
        <w:rPr>
          <w:color w:val="181818"/>
        </w:rPr>
        <w:t>delar</w:t>
      </w:r>
      <w:r w:rsidRPr="002A5730">
        <w:rPr>
          <w:color w:val="181818"/>
          <w:spacing w:val="-2"/>
        </w:rPr>
        <w:t xml:space="preserve"> </w:t>
      </w:r>
      <w:r w:rsidRPr="002A5730">
        <w:rPr>
          <w:color w:val="181818"/>
        </w:rPr>
        <w:t>av</w:t>
      </w:r>
      <w:r w:rsidRPr="002A5730">
        <w:rPr>
          <w:color w:val="181818"/>
          <w:spacing w:val="-1"/>
        </w:rPr>
        <w:t xml:space="preserve"> </w:t>
      </w:r>
      <w:r w:rsidRPr="002A5730">
        <w:rPr>
          <w:color w:val="181818"/>
        </w:rPr>
        <w:t>sentrum</w:t>
      </w:r>
      <w:r w:rsidRPr="002A5730">
        <w:rPr>
          <w:color w:val="181818"/>
          <w:spacing w:val="-4"/>
        </w:rPr>
        <w:t xml:space="preserve"> </w:t>
      </w:r>
      <w:r w:rsidRPr="002A5730">
        <w:rPr>
          <w:color w:val="181818"/>
        </w:rPr>
        <w:t>er</w:t>
      </w:r>
      <w:r w:rsidRPr="002A5730">
        <w:rPr>
          <w:color w:val="181818"/>
          <w:spacing w:val="-4"/>
        </w:rPr>
        <w:t xml:space="preserve"> </w:t>
      </w:r>
      <w:r w:rsidRPr="002A5730">
        <w:rPr>
          <w:color w:val="181818"/>
        </w:rPr>
        <w:t>meir</w:t>
      </w:r>
      <w:r w:rsidRPr="002A5730">
        <w:rPr>
          <w:color w:val="181818"/>
          <w:spacing w:val="-2"/>
        </w:rPr>
        <w:t xml:space="preserve"> </w:t>
      </w:r>
      <w:r w:rsidRPr="002A5730">
        <w:rPr>
          <w:color w:val="181818"/>
        </w:rPr>
        <w:t>påbygd</w:t>
      </w:r>
      <w:r w:rsidRPr="002A5730">
        <w:rPr>
          <w:color w:val="181818"/>
          <w:spacing w:val="-3"/>
        </w:rPr>
        <w:t xml:space="preserve"> </w:t>
      </w:r>
      <w:r w:rsidRPr="002A5730">
        <w:rPr>
          <w:color w:val="181818"/>
        </w:rPr>
        <w:t>og</w:t>
      </w:r>
      <w:r w:rsidRPr="002A5730">
        <w:rPr>
          <w:color w:val="181818"/>
          <w:spacing w:val="-5"/>
        </w:rPr>
        <w:t xml:space="preserve"> </w:t>
      </w:r>
      <w:r w:rsidRPr="002A5730">
        <w:rPr>
          <w:color w:val="181818"/>
        </w:rPr>
        <w:t>endra.</w:t>
      </w:r>
      <w:r w:rsidRPr="002A5730">
        <w:rPr>
          <w:color w:val="181818"/>
          <w:spacing w:val="-3"/>
        </w:rPr>
        <w:t xml:space="preserve"> </w:t>
      </w:r>
      <w:r w:rsidRPr="002A5730">
        <w:rPr>
          <w:color w:val="181818"/>
        </w:rPr>
        <w:t>Det</w:t>
      </w:r>
      <w:r w:rsidRPr="002A5730">
        <w:rPr>
          <w:color w:val="181818"/>
          <w:spacing w:val="-4"/>
        </w:rPr>
        <w:t xml:space="preserve"> </w:t>
      </w:r>
      <w:r w:rsidRPr="002A5730">
        <w:rPr>
          <w:color w:val="181818"/>
        </w:rPr>
        <w:t>meste</w:t>
      </w:r>
      <w:r w:rsidRPr="002A5730">
        <w:rPr>
          <w:color w:val="181818"/>
          <w:spacing w:val="-2"/>
        </w:rPr>
        <w:t xml:space="preserve"> </w:t>
      </w:r>
      <w:r w:rsidRPr="002A5730">
        <w:rPr>
          <w:color w:val="181818"/>
        </w:rPr>
        <w:t>av</w:t>
      </w:r>
      <w:r w:rsidRPr="002A5730">
        <w:rPr>
          <w:color w:val="181818"/>
          <w:spacing w:val="-1"/>
        </w:rPr>
        <w:t xml:space="preserve"> </w:t>
      </w:r>
      <w:r w:rsidRPr="002A5730">
        <w:rPr>
          <w:color w:val="181818"/>
        </w:rPr>
        <w:t>den</w:t>
      </w:r>
      <w:r w:rsidRPr="002A5730">
        <w:rPr>
          <w:color w:val="181818"/>
          <w:spacing w:val="-5"/>
        </w:rPr>
        <w:t xml:space="preserve"> </w:t>
      </w:r>
      <w:r w:rsidRPr="002A5730">
        <w:rPr>
          <w:color w:val="181818"/>
        </w:rPr>
        <w:t>opphavlege</w:t>
      </w:r>
      <w:r w:rsidRPr="002A5730">
        <w:rPr>
          <w:color w:val="181818"/>
          <w:spacing w:val="-2"/>
        </w:rPr>
        <w:t xml:space="preserve"> </w:t>
      </w:r>
      <w:r w:rsidRPr="002A5730">
        <w:rPr>
          <w:color w:val="181818"/>
        </w:rPr>
        <w:t>bygningsmassen</w:t>
      </w:r>
      <w:r w:rsidRPr="002A5730">
        <w:rPr>
          <w:color w:val="181818"/>
          <w:spacing w:val="-2"/>
        </w:rPr>
        <w:t xml:space="preserve"> </w:t>
      </w:r>
      <w:r w:rsidRPr="002A5730">
        <w:rPr>
          <w:color w:val="181818"/>
        </w:rPr>
        <w:t>mellom</w:t>
      </w:r>
      <w:r w:rsidRPr="002A5730">
        <w:rPr>
          <w:color w:val="181818"/>
          <w:spacing w:val="-3"/>
        </w:rPr>
        <w:t xml:space="preserve"> </w:t>
      </w:r>
      <w:r w:rsidRPr="002A5730">
        <w:rPr>
          <w:color w:val="181818"/>
        </w:rPr>
        <w:t>Øyro og sjøen</w:t>
      </w:r>
      <w:r w:rsidRPr="002A5730">
        <w:rPr>
          <w:color w:val="181818"/>
          <w:spacing w:val="-1"/>
        </w:rPr>
        <w:t xml:space="preserve"> </w:t>
      </w:r>
      <w:r w:rsidRPr="002A5730">
        <w:rPr>
          <w:color w:val="181818"/>
        </w:rPr>
        <w:t>vart riven</w:t>
      </w:r>
      <w:r w:rsidRPr="002A5730">
        <w:rPr>
          <w:color w:val="181818"/>
          <w:spacing w:val="-1"/>
        </w:rPr>
        <w:t xml:space="preserve"> </w:t>
      </w:r>
      <w:r w:rsidRPr="002A5730">
        <w:rPr>
          <w:color w:val="181818"/>
        </w:rPr>
        <w:t>etter andre verdskrig,</w:t>
      </w:r>
      <w:r w:rsidRPr="002A5730">
        <w:rPr>
          <w:color w:val="181818"/>
          <w:spacing w:val="-1"/>
        </w:rPr>
        <w:t xml:space="preserve"> </w:t>
      </w:r>
      <w:r w:rsidRPr="002A5730">
        <w:rPr>
          <w:color w:val="181818"/>
        </w:rPr>
        <w:t>og erstatta</w:t>
      </w:r>
      <w:r w:rsidRPr="002A5730">
        <w:rPr>
          <w:color w:val="181818"/>
          <w:spacing w:val="-1"/>
        </w:rPr>
        <w:t xml:space="preserve"> </w:t>
      </w:r>
      <w:r w:rsidRPr="002A5730">
        <w:rPr>
          <w:color w:val="181818"/>
        </w:rPr>
        <w:t>med nye forretning- og bustadbygg i opp</w:t>
      </w:r>
      <w:r w:rsidRPr="002A5730">
        <w:rPr>
          <w:color w:val="181818"/>
          <w:spacing w:val="-2"/>
        </w:rPr>
        <w:t xml:space="preserve"> </w:t>
      </w:r>
      <w:r w:rsidRPr="002A5730">
        <w:rPr>
          <w:color w:val="181818"/>
        </w:rPr>
        <w:t>mot</w:t>
      </w:r>
      <w:r w:rsidRPr="002A5730">
        <w:rPr>
          <w:color w:val="181818"/>
          <w:spacing w:val="-1"/>
        </w:rPr>
        <w:t xml:space="preserve"> </w:t>
      </w:r>
      <w:r w:rsidRPr="002A5730">
        <w:rPr>
          <w:color w:val="181818"/>
        </w:rPr>
        <w:t>tre</w:t>
      </w:r>
      <w:r w:rsidRPr="002A5730">
        <w:rPr>
          <w:color w:val="181818"/>
          <w:spacing w:val="-1"/>
        </w:rPr>
        <w:t xml:space="preserve"> </w:t>
      </w:r>
      <w:r w:rsidRPr="002A5730">
        <w:rPr>
          <w:color w:val="181818"/>
        </w:rPr>
        <w:t>etasjar. Dei gamle industribygningane og stasjonsområdet ligg som «øyer» inne i tettstaden som ein kan kjenne igj</w:t>
      </w:r>
      <w:r w:rsidR="00C939F0" w:rsidRPr="002A5730">
        <w:rPr>
          <w:color w:val="181818"/>
        </w:rPr>
        <w:t>en</w:t>
      </w:r>
      <w:r w:rsidR="00CA010D" w:rsidRPr="002A5730">
        <w:rPr>
          <w:color w:val="181818"/>
        </w:rPr>
        <w:t xml:space="preserve">. </w:t>
      </w:r>
    </w:p>
    <w:p w14:paraId="186FE1F2" w14:textId="77777777" w:rsidR="00D92D5B" w:rsidRPr="002A5730" w:rsidRDefault="00671E87" w:rsidP="00016023">
      <w:pPr>
        <w:pStyle w:val="Brdtekst"/>
        <w:spacing w:before="1" w:line="259" w:lineRule="auto"/>
        <w:ind w:left="131" w:right="521"/>
        <w:jc w:val="both"/>
      </w:pPr>
      <w:r w:rsidRPr="002A5730">
        <w:rPr>
          <w:color w:val="181818"/>
        </w:rPr>
        <w:t>M</w:t>
      </w:r>
      <w:r w:rsidR="00D92D5B" w:rsidRPr="002A5730">
        <w:rPr>
          <w:color w:val="181818"/>
        </w:rPr>
        <w:t>ange av dei</w:t>
      </w:r>
      <w:r w:rsidR="00D92D5B" w:rsidRPr="002A5730">
        <w:rPr>
          <w:color w:val="181818"/>
          <w:spacing w:val="-3"/>
        </w:rPr>
        <w:t xml:space="preserve"> </w:t>
      </w:r>
      <w:r w:rsidR="00D92D5B" w:rsidRPr="002A5730">
        <w:rPr>
          <w:color w:val="181818"/>
        </w:rPr>
        <w:t>opphavlege</w:t>
      </w:r>
      <w:r w:rsidR="00D92D5B" w:rsidRPr="002A5730">
        <w:rPr>
          <w:color w:val="181818"/>
          <w:spacing w:val="-3"/>
        </w:rPr>
        <w:t xml:space="preserve"> </w:t>
      </w:r>
      <w:r w:rsidR="00D92D5B" w:rsidRPr="002A5730">
        <w:rPr>
          <w:color w:val="181818"/>
        </w:rPr>
        <w:t>vegfara</w:t>
      </w:r>
      <w:r w:rsidR="00D92D5B" w:rsidRPr="002A5730">
        <w:rPr>
          <w:color w:val="181818"/>
          <w:spacing w:val="-1"/>
        </w:rPr>
        <w:t xml:space="preserve"> </w:t>
      </w:r>
      <w:r w:rsidR="00D92D5B" w:rsidRPr="002A5730">
        <w:rPr>
          <w:color w:val="181818"/>
        </w:rPr>
        <w:t>inn</w:t>
      </w:r>
      <w:r w:rsidR="00D92D5B" w:rsidRPr="002A5730">
        <w:rPr>
          <w:color w:val="181818"/>
          <w:spacing w:val="-2"/>
        </w:rPr>
        <w:t xml:space="preserve"> </w:t>
      </w:r>
      <w:r w:rsidR="00D92D5B" w:rsidRPr="002A5730">
        <w:rPr>
          <w:color w:val="181818"/>
        </w:rPr>
        <w:t>til</w:t>
      </w:r>
      <w:r w:rsidR="00D92D5B" w:rsidRPr="002A5730">
        <w:rPr>
          <w:color w:val="181818"/>
          <w:spacing w:val="-2"/>
        </w:rPr>
        <w:t xml:space="preserve"> </w:t>
      </w:r>
      <w:r w:rsidR="00D92D5B" w:rsidRPr="002A5730">
        <w:rPr>
          <w:color w:val="181818"/>
        </w:rPr>
        <w:t>Osøyro</w:t>
      </w:r>
      <w:r w:rsidR="00D92D5B" w:rsidRPr="002A5730">
        <w:rPr>
          <w:color w:val="181818"/>
          <w:spacing w:val="-3"/>
        </w:rPr>
        <w:t xml:space="preserve"> </w:t>
      </w:r>
      <w:r w:rsidR="00D92D5B" w:rsidRPr="002A5730">
        <w:rPr>
          <w:color w:val="181818"/>
        </w:rPr>
        <w:t>er</w:t>
      </w:r>
      <w:r w:rsidR="00D92D5B" w:rsidRPr="002A5730">
        <w:rPr>
          <w:color w:val="181818"/>
          <w:spacing w:val="-1"/>
        </w:rPr>
        <w:t xml:space="preserve"> </w:t>
      </w:r>
      <w:r w:rsidR="00D92D5B" w:rsidRPr="002A5730">
        <w:rPr>
          <w:color w:val="181818"/>
        </w:rPr>
        <w:t>intakte,</w:t>
      </w:r>
      <w:r w:rsidR="00D92D5B" w:rsidRPr="002A5730">
        <w:rPr>
          <w:color w:val="181818"/>
          <w:spacing w:val="-3"/>
        </w:rPr>
        <w:t xml:space="preserve"> </w:t>
      </w:r>
      <w:r w:rsidR="00D92D5B" w:rsidRPr="002A5730">
        <w:rPr>
          <w:color w:val="181818"/>
        </w:rPr>
        <w:t>oppgraderte</w:t>
      </w:r>
      <w:r w:rsidR="00D92D5B" w:rsidRPr="002A5730">
        <w:rPr>
          <w:color w:val="181818"/>
          <w:spacing w:val="-3"/>
        </w:rPr>
        <w:t xml:space="preserve"> </w:t>
      </w:r>
      <w:r w:rsidR="00D92D5B" w:rsidRPr="002A5730">
        <w:rPr>
          <w:color w:val="181818"/>
        </w:rPr>
        <w:t>og</w:t>
      </w:r>
      <w:r w:rsidR="00D92D5B" w:rsidRPr="002A5730">
        <w:rPr>
          <w:color w:val="181818"/>
          <w:spacing w:val="-2"/>
        </w:rPr>
        <w:t xml:space="preserve"> </w:t>
      </w:r>
      <w:r w:rsidR="00D92D5B" w:rsidRPr="002A5730">
        <w:rPr>
          <w:color w:val="181818"/>
        </w:rPr>
        <w:t>i</w:t>
      </w:r>
      <w:r w:rsidR="00D92D5B" w:rsidRPr="002A5730">
        <w:rPr>
          <w:color w:val="181818"/>
          <w:spacing w:val="-2"/>
        </w:rPr>
        <w:t xml:space="preserve"> </w:t>
      </w:r>
      <w:r w:rsidR="00D92D5B" w:rsidRPr="002A5730">
        <w:rPr>
          <w:color w:val="181818"/>
        </w:rPr>
        <w:t>bruk.</w:t>
      </w:r>
      <w:r w:rsidR="00D92D5B" w:rsidRPr="002A5730">
        <w:rPr>
          <w:color w:val="181818"/>
          <w:spacing w:val="-3"/>
        </w:rPr>
        <w:t xml:space="preserve"> </w:t>
      </w:r>
      <w:r w:rsidR="00D92D5B" w:rsidRPr="002A5730">
        <w:rPr>
          <w:color w:val="181818"/>
        </w:rPr>
        <w:t>Ein</w:t>
      </w:r>
      <w:r w:rsidR="00D92D5B" w:rsidRPr="002A5730">
        <w:rPr>
          <w:color w:val="181818"/>
          <w:spacing w:val="-2"/>
        </w:rPr>
        <w:t xml:space="preserve"> </w:t>
      </w:r>
      <w:r w:rsidR="00D92D5B" w:rsidRPr="002A5730">
        <w:rPr>
          <w:color w:val="181818"/>
        </w:rPr>
        <w:t>del</w:t>
      </w:r>
      <w:r w:rsidR="00D92D5B" w:rsidRPr="002A5730">
        <w:rPr>
          <w:color w:val="181818"/>
          <w:spacing w:val="-1"/>
        </w:rPr>
        <w:t xml:space="preserve"> </w:t>
      </w:r>
      <w:r w:rsidR="00D92D5B" w:rsidRPr="002A5730">
        <w:rPr>
          <w:color w:val="181818"/>
        </w:rPr>
        <w:t>av</w:t>
      </w:r>
      <w:r w:rsidR="00D92D5B" w:rsidRPr="002A5730">
        <w:rPr>
          <w:color w:val="181818"/>
          <w:spacing w:val="-3"/>
        </w:rPr>
        <w:t xml:space="preserve"> </w:t>
      </w:r>
      <w:r w:rsidR="00D92D5B" w:rsidRPr="002A5730">
        <w:rPr>
          <w:color w:val="181818"/>
        </w:rPr>
        <w:t>dei</w:t>
      </w:r>
      <w:r w:rsidR="00D92D5B" w:rsidRPr="002A5730">
        <w:rPr>
          <w:color w:val="181818"/>
          <w:spacing w:val="-3"/>
        </w:rPr>
        <w:t xml:space="preserve"> </w:t>
      </w:r>
      <w:r w:rsidR="00D92D5B" w:rsidRPr="002A5730">
        <w:rPr>
          <w:color w:val="181818"/>
        </w:rPr>
        <w:t>eldre bygningane langs desse er òg bevart. Elvekanten er lite endra. Her ligg framleis naust og sjørelaterte næringsbygg. Sjølinja (sjøfronten) er fylt ut og utbygd i fleire etappar over tid.</w:t>
      </w:r>
    </w:p>
    <w:p w14:paraId="173BAE06" w14:textId="77777777" w:rsidR="00D92D5B" w:rsidRPr="002A5730" w:rsidRDefault="00D92D5B" w:rsidP="003110C4">
      <w:pPr>
        <w:pStyle w:val="Brdtekst"/>
        <w:spacing w:before="159" w:line="259" w:lineRule="auto"/>
        <w:ind w:left="131" w:right="456"/>
        <w:rPr>
          <w:color w:val="181818"/>
        </w:rPr>
      </w:pPr>
      <w:r w:rsidRPr="002A5730">
        <w:rPr>
          <w:color w:val="181818"/>
        </w:rPr>
        <w:t>Bustadområde omkransar sentrumsområdet, og viser behovet for bustader etter krigen. Dei ulike bustadfelta ber</w:t>
      </w:r>
      <w:r w:rsidRPr="002A5730">
        <w:rPr>
          <w:color w:val="181818"/>
          <w:spacing w:val="-1"/>
        </w:rPr>
        <w:t xml:space="preserve"> </w:t>
      </w:r>
      <w:r w:rsidRPr="002A5730">
        <w:rPr>
          <w:color w:val="181818"/>
        </w:rPr>
        <w:t>framleis</w:t>
      </w:r>
      <w:r w:rsidRPr="002A5730">
        <w:rPr>
          <w:color w:val="181818"/>
          <w:spacing w:val="-1"/>
        </w:rPr>
        <w:t xml:space="preserve"> </w:t>
      </w:r>
      <w:r w:rsidRPr="002A5730">
        <w:rPr>
          <w:color w:val="181818"/>
        </w:rPr>
        <w:t>preg</w:t>
      </w:r>
      <w:r w:rsidRPr="002A5730">
        <w:rPr>
          <w:color w:val="181818"/>
          <w:spacing w:val="-5"/>
        </w:rPr>
        <w:t xml:space="preserve"> </w:t>
      </w:r>
      <w:r w:rsidRPr="002A5730">
        <w:rPr>
          <w:color w:val="181818"/>
        </w:rPr>
        <w:t>av</w:t>
      </w:r>
      <w:r w:rsidRPr="002A5730">
        <w:rPr>
          <w:color w:val="181818"/>
          <w:spacing w:val="-2"/>
        </w:rPr>
        <w:t xml:space="preserve"> </w:t>
      </w:r>
      <w:r w:rsidRPr="002A5730">
        <w:rPr>
          <w:color w:val="181818"/>
        </w:rPr>
        <w:t>det</w:t>
      </w:r>
      <w:r w:rsidRPr="002A5730">
        <w:rPr>
          <w:color w:val="181818"/>
          <w:spacing w:val="-3"/>
        </w:rPr>
        <w:t xml:space="preserve"> </w:t>
      </w:r>
      <w:r w:rsidRPr="002A5730">
        <w:rPr>
          <w:color w:val="181818"/>
        </w:rPr>
        <w:t>tiåret dei</w:t>
      </w:r>
      <w:r w:rsidRPr="002A5730">
        <w:rPr>
          <w:color w:val="181818"/>
          <w:spacing w:val="-3"/>
        </w:rPr>
        <w:t xml:space="preserve"> </w:t>
      </w:r>
      <w:r w:rsidR="003110C4" w:rsidRPr="002A5730">
        <w:rPr>
          <w:color w:val="181818"/>
        </w:rPr>
        <w:t>blei</w:t>
      </w:r>
      <w:r w:rsidRPr="002A5730">
        <w:rPr>
          <w:color w:val="181818"/>
          <w:spacing w:val="-4"/>
        </w:rPr>
        <w:t xml:space="preserve"> </w:t>
      </w:r>
      <w:r w:rsidRPr="002A5730">
        <w:rPr>
          <w:color w:val="181818"/>
        </w:rPr>
        <w:t>oppført.</w:t>
      </w:r>
      <w:r w:rsidRPr="002A5730">
        <w:rPr>
          <w:color w:val="181818"/>
          <w:spacing w:val="-3"/>
        </w:rPr>
        <w:t xml:space="preserve"> </w:t>
      </w:r>
      <w:r w:rsidRPr="002A5730">
        <w:rPr>
          <w:color w:val="181818"/>
        </w:rPr>
        <w:t>Dei</w:t>
      </w:r>
      <w:r w:rsidRPr="002A5730">
        <w:rPr>
          <w:color w:val="181818"/>
          <w:spacing w:val="-1"/>
        </w:rPr>
        <w:t xml:space="preserve"> </w:t>
      </w:r>
      <w:r w:rsidRPr="002A5730">
        <w:rPr>
          <w:color w:val="181818"/>
        </w:rPr>
        <w:t>siste</w:t>
      </w:r>
      <w:r w:rsidRPr="002A5730">
        <w:rPr>
          <w:color w:val="181818"/>
          <w:spacing w:val="-1"/>
        </w:rPr>
        <w:t xml:space="preserve"> </w:t>
      </w:r>
      <w:r w:rsidRPr="002A5730">
        <w:rPr>
          <w:color w:val="181818"/>
        </w:rPr>
        <w:t>åra</w:t>
      </w:r>
      <w:r w:rsidRPr="002A5730">
        <w:rPr>
          <w:color w:val="181818"/>
          <w:spacing w:val="-1"/>
        </w:rPr>
        <w:t xml:space="preserve"> </w:t>
      </w:r>
      <w:r w:rsidRPr="002A5730">
        <w:rPr>
          <w:color w:val="181818"/>
        </w:rPr>
        <w:t>har</w:t>
      </w:r>
      <w:r w:rsidRPr="002A5730">
        <w:rPr>
          <w:color w:val="181818"/>
          <w:spacing w:val="-5"/>
        </w:rPr>
        <w:t xml:space="preserve"> </w:t>
      </w:r>
      <w:r w:rsidRPr="002A5730">
        <w:rPr>
          <w:color w:val="181818"/>
        </w:rPr>
        <w:t>det</w:t>
      </w:r>
      <w:r w:rsidRPr="002A5730">
        <w:rPr>
          <w:color w:val="181818"/>
          <w:spacing w:val="-3"/>
        </w:rPr>
        <w:t xml:space="preserve"> </w:t>
      </w:r>
      <w:r w:rsidRPr="002A5730">
        <w:rPr>
          <w:color w:val="181818"/>
        </w:rPr>
        <w:t>komme</w:t>
      </w:r>
      <w:r w:rsidRPr="002A5730">
        <w:rPr>
          <w:color w:val="181818"/>
          <w:spacing w:val="-3"/>
        </w:rPr>
        <w:t xml:space="preserve"> </w:t>
      </w:r>
      <w:r w:rsidRPr="002A5730">
        <w:rPr>
          <w:color w:val="181818"/>
        </w:rPr>
        <w:t>strukturelle</w:t>
      </w:r>
      <w:r w:rsidRPr="002A5730">
        <w:rPr>
          <w:color w:val="181818"/>
          <w:spacing w:val="-3"/>
        </w:rPr>
        <w:t xml:space="preserve"> </w:t>
      </w:r>
      <w:r w:rsidRPr="002A5730">
        <w:rPr>
          <w:color w:val="181818"/>
        </w:rPr>
        <w:t>endringar</w:t>
      </w:r>
      <w:r w:rsidRPr="002A5730">
        <w:rPr>
          <w:color w:val="181818"/>
          <w:spacing w:val="-1"/>
        </w:rPr>
        <w:t xml:space="preserve"> </w:t>
      </w:r>
      <w:r w:rsidRPr="002A5730">
        <w:rPr>
          <w:color w:val="181818"/>
        </w:rPr>
        <w:t>med</w:t>
      </w:r>
      <w:r w:rsidRPr="002A5730">
        <w:rPr>
          <w:color w:val="181818"/>
          <w:spacing w:val="-4"/>
        </w:rPr>
        <w:t xml:space="preserve"> </w:t>
      </w:r>
      <w:r w:rsidRPr="002A5730">
        <w:rPr>
          <w:color w:val="181818"/>
        </w:rPr>
        <w:t>tettare utnytting og høgare byggehøgder. Denne utviklinga har starta opp på Osøyro med bygginga av leilegheitsbygg på begge sider av fjorden, og påbygging av Brugata 30.</w:t>
      </w:r>
      <w:r w:rsidR="00DA7608" w:rsidRPr="002A5730">
        <w:rPr>
          <w:color w:val="181818"/>
        </w:rPr>
        <w:br/>
      </w:r>
    </w:p>
    <w:p w14:paraId="678FDCFE" w14:textId="77777777" w:rsidR="00D92D5B" w:rsidRPr="002A5730" w:rsidRDefault="00D92D5B" w:rsidP="00D92D5B">
      <w:pPr>
        <w:tabs>
          <w:tab w:val="left" w:pos="851"/>
          <w:tab w:val="left" w:pos="852"/>
        </w:tabs>
        <w:spacing w:before="1" w:line="271" w:lineRule="exact"/>
        <w:ind w:left="131"/>
        <w:rPr>
          <w:color w:val="181818"/>
        </w:rPr>
      </w:pPr>
      <w:r w:rsidRPr="002A5730">
        <w:rPr>
          <w:color w:val="181818"/>
        </w:rPr>
        <w:t>Jamfør</w:t>
      </w:r>
      <w:r w:rsidRPr="002A5730">
        <w:rPr>
          <w:color w:val="181818"/>
          <w:spacing w:val="-4"/>
        </w:rPr>
        <w:t xml:space="preserve"> </w:t>
      </w:r>
      <w:r w:rsidRPr="002A5730">
        <w:rPr>
          <w:color w:val="181818"/>
        </w:rPr>
        <w:t>Kulturhistorisk</w:t>
      </w:r>
      <w:r w:rsidRPr="002A5730">
        <w:rPr>
          <w:color w:val="181818"/>
          <w:spacing w:val="-4"/>
        </w:rPr>
        <w:t xml:space="preserve"> </w:t>
      </w:r>
      <w:r w:rsidRPr="002A5730">
        <w:rPr>
          <w:color w:val="181818"/>
        </w:rPr>
        <w:t>stadanalyse</w:t>
      </w:r>
      <w:r w:rsidRPr="002A5730">
        <w:rPr>
          <w:color w:val="181818"/>
          <w:spacing w:val="-2"/>
        </w:rPr>
        <w:t xml:space="preserve"> </w:t>
      </w:r>
      <w:r w:rsidRPr="002A5730">
        <w:rPr>
          <w:color w:val="181818"/>
        </w:rPr>
        <w:t>(DIVE-analyse)</w:t>
      </w:r>
      <w:r w:rsidRPr="002A5730">
        <w:rPr>
          <w:color w:val="181818"/>
          <w:spacing w:val="-4"/>
        </w:rPr>
        <w:t xml:space="preserve"> </w:t>
      </w:r>
      <w:r w:rsidRPr="002A5730">
        <w:rPr>
          <w:color w:val="181818"/>
        </w:rPr>
        <w:t>for</w:t>
      </w:r>
      <w:r w:rsidRPr="002A5730">
        <w:rPr>
          <w:color w:val="181818"/>
          <w:spacing w:val="-7"/>
        </w:rPr>
        <w:t xml:space="preserve"> </w:t>
      </w:r>
      <w:r w:rsidRPr="002A5730">
        <w:rPr>
          <w:color w:val="181818"/>
        </w:rPr>
        <w:t>Osøyro</w:t>
      </w:r>
      <w:r w:rsidRPr="002A5730">
        <w:rPr>
          <w:color w:val="181818"/>
          <w:spacing w:val="-3"/>
        </w:rPr>
        <w:t xml:space="preserve"> </w:t>
      </w:r>
      <w:r w:rsidRPr="002A5730">
        <w:rPr>
          <w:color w:val="181818"/>
        </w:rPr>
        <w:t>er</w:t>
      </w:r>
      <w:r w:rsidRPr="002A5730">
        <w:rPr>
          <w:color w:val="181818"/>
          <w:spacing w:val="-2"/>
        </w:rPr>
        <w:t xml:space="preserve"> </w:t>
      </w:r>
      <w:r w:rsidRPr="002A5730">
        <w:rPr>
          <w:color w:val="181818"/>
        </w:rPr>
        <w:t>den</w:t>
      </w:r>
      <w:r w:rsidRPr="002A5730">
        <w:rPr>
          <w:color w:val="181818"/>
          <w:spacing w:val="-2"/>
        </w:rPr>
        <w:t xml:space="preserve"> </w:t>
      </w:r>
      <w:r w:rsidRPr="002A5730">
        <w:rPr>
          <w:color w:val="181818"/>
        </w:rPr>
        <w:t>historisk</w:t>
      </w:r>
      <w:r w:rsidRPr="002A5730">
        <w:rPr>
          <w:color w:val="181818"/>
          <w:spacing w:val="-1"/>
        </w:rPr>
        <w:t xml:space="preserve"> </w:t>
      </w:r>
      <w:r w:rsidRPr="002A5730">
        <w:rPr>
          <w:color w:val="181818"/>
        </w:rPr>
        <w:t>utviklinga</w:t>
      </w:r>
      <w:r w:rsidRPr="002A5730">
        <w:rPr>
          <w:color w:val="181818"/>
          <w:spacing w:val="-2"/>
        </w:rPr>
        <w:t xml:space="preserve"> </w:t>
      </w:r>
      <w:r w:rsidRPr="002A5730">
        <w:rPr>
          <w:color w:val="181818"/>
        </w:rPr>
        <w:t>av</w:t>
      </w:r>
      <w:r w:rsidRPr="002A5730">
        <w:rPr>
          <w:color w:val="181818"/>
          <w:spacing w:val="-3"/>
        </w:rPr>
        <w:t xml:space="preserve"> </w:t>
      </w:r>
      <w:r w:rsidRPr="002A5730">
        <w:rPr>
          <w:color w:val="181818"/>
        </w:rPr>
        <w:t>Osøyro</w:t>
      </w:r>
      <w:r w:rsidRPr="002A5730">
        <w:rPr>
          <w:color w:val="181818"/>
          <w:spacing w:val="-4"/>
        </w:rPr>
        <w:t xml:space="preserve"> </w:t>
      </w:r>
      <w:r w:rsidRPr="002A5730">
        <w:rPr>
          <w:color w:val="181818"/>
        </w:rPr>
        <w:t>delt</w:t>
      </w:r>
      <w:r w:rsidRPr="002A5730">
        <w:rPr>
          <w:color w:val="181818"/>
          <w:spacing w:val="-2"/>
        </w:rPr>
        <w:t xml:space="preserve"> </w:t>
      </w:r>
      <w:r w:rsidRPr="002A5730">
        <w:rPr>
          <w:color w:val="181818"/>
        </w:rPr>
        <w:t>inn</w:t>
      </w:r>
      <w:r w:rsidRPr="002A5730">
        <w:rPr>
          <w:color w:val="181818"/>
          <w:spacing w:val="-3"/>
        </w:rPr>
        <w:t xml:space="preserve"> </w:t>
      </w:r>
      <w:r w:rsidRPr="002A5730">
        <w:rPr>
          <w:color w:val="181818"/>
        </w:rPr>
        <w:t>i følgjande historiske periodar:</w:t>
      </w:r>
    </w:p>
    <w:p w14:paraId="151DDAB0" w14:textId="77777777" w:rsidR="001F355C" w:rsidRPr="002A5730" w:rsidRDefault="001F355C" w:rsidP="00D92D5B">
      <w:pPr>
        <w:tabs>
          <w:tab w:val="left" w:pos="851"/>
          <w:tab w:val="left" w:pos="852"/>
        </w:tabs>
        <w:spacing w:before="1" w:line="271" w:lineRule="exact"/>
        <w:ind w:left="131"/>
      </w:pPr>
    </w:p>
    <w:p w14:paraId="355B4052" w14:textId="77777777" w:rsidR="00D92D5B" w:rsidRPr="002A5730" w:rsidRDefault="00D92D5B" w:rsidP="00C3418F">
      <w:pPr>
        <w:pStyle w:val="Listeavsnitt"/>
        <w:numPr>
          <w:ilvl w:val="0"/>
          <w:numId w:val="13"/>
        </w:numPr>
        <w:tabs>
          <w:tab w:val="left" w:pos="851"/>
          <w:tab w:val="left" w:pos="852"/>
        </w:tabs>
        <w:spacing w:before="1" w:after="200" w:line="271" w:lineRule="exact"/>
        <w:ind w:left="492" w:hanging="361"/>
      </w:pPr>
      <w:r w:rsidRPr="002A5730">
        <w:rPr>
          <w:color w:val="181818"/>
        </w:rPr>
        <w:t>Før</w:t>
      </w:r>
      <w:r w:rsidRPr="002A5730">
        <w:rPr>
          <w:color w:val="181818"/>
          <w:spacing w:val="-4"/>
        </w:rPr>
        <w:t xml:space="preserve"> </w:t>
      </w:r>
      <w:r w:rsidRPr="002A5730">
        <w:rPr>
          <w:color w:val="181818"/>
        </w:rPr>
        <w:t>1894</w:t>
      </w:r>
      <w:r w:rsidRPr="002A5730">
        <w:rPr>
          <w:color w:val="181818"/>
          <w:spacing w:val="-2"/>
        </w:rPr>
        <w:t xml:space="preserve"> </w:t>
      </w:r>
      <w:r w:rsidRPr="002A5730">
        <w:rPr>
          <w:color w:val="181818"/>
        </w:rPr>
        <w:t>Kyrkje-</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spacing w:val="-2"/>
        </w:rPr>
        <w:t>strandsitjarstad</w:t>
      </w:r>
    </w:p>
    <w:p w14:paraId="08BF4DFA" w14:textId="77777777" w:rsidR="00D92D5B" w:rsidRPr="002A5730" w:rsidRDefault="00D92D5B" w:rsidP="00C3418F">
      <w:pPr>
        <w:pStyle w:val="Listeavsnitt"/>
        <w:numPr>
          <w:ilvl w:val="0"/>
          <w:numId w:val="13"/>
        </w:numPr>
        <w:tabs>
          <w:tab w:val="left" w:pos="851"/>
          <w:tab w:val="left" w:pos="852"/>
        </w:tabs>
        <w:spacing w:after="200" w:line="260" w:lineRule="exact"/>
        <w:ind w:left="492" w:hanging="361"/>
      </w:pPr>
      <w:r w:rsidRPr="002A5730">
        <w:rPr>
          <w:color w:val="181818"/>
        </w:rPr>
        <w:t>1894</w:t>
      </w:r>
      <w:r w:rsidRPr="002A5730">
        <w:rPr>
          <w:color w:val="181818"/>
          <w:spacing w:val="-2"/>
        </w:rPr>
        <w:t xml:space="preserve"> </w:t>
      </w:r>
      <w:r w:rsidRPr="002A5730">
        <w:rPr>
          <w:color w:val="181818"/>
        </w:rPr>
        <w:t>-</w:t>
      </w:r>
      <w:r w:rsidRPr="002A5730">
        <w:rPr>
          <w:color w:val="181818"/>
          <w:spacing w:val="-4"/>
        </w:rPr>
        <w:t xml:space="preserve"> </w:t>
      </w:r>
      <w:r w:rsidRPr="002A5730">
        <w:rPr>
          <w:color w:val="181818"/>
        </w:rPr>
        <w:t>1930</w:t>
      </w:r>
      <w:r w:rsidRPr="002A5730">
        <w:rPr>
          <w:color w:val="181818"/>
          <w:spacing w:val="-2"/>
        </w:rPr>
        <w:t xml:space="preserve"> Stasjonsbyen</w:t>
      </w:r>
    </w:p>
    <w:p w14:paraId="2E1F2E89" w14:textId="77777777" w:rsidR="00D92D5B" w:rsidRPr="002A5730" w:rsidRDefault="00D92D5B" w:rsidP="00C3418F">
      <w:pPr>
        <w:pStyle w:val="Listeavsnitt"/>
        <w:numPr>
          <w:ilvl w:val="0"/>
          <w:numId w:val="13"/>
        </w:numPr>
        <w:tabs>
          <w:tab w:val="left" w:pos="851"/>
          <w:tab w:val="left" w:pos="852"/>
        </w:tabs>
        <w:spacing w:after="200" w:line="259" w:lineRule="exact"/>
        <w:ind w:left="492" w:hanging="361"/>
      </w:pPr>
      <w:r w:rsidRPr="002A5730">
        <w:rPr>
          <w:color w:val="181818"/>
        </w:rPr>
        <w:t>1930-1965</w:t>
      </w:r>
      <w:r w:rsidRPr="002A5730">
        <w:rPr>
          <w:color w:val="181818"/>
          <w:spacing w:val="-8"/>
        </w:rPr>
        <w:t xml:space="preserve"> </w:t>
      </w:r>
      <w:r w:rsidRPr="002A5730">
        <w:rPr>
          <w:color w:val="181818"/>
          <w:spacing w:val="-2"/>
        </w:rPr>
        <w:t>Industristaden</w:t>
      </w:r>
    </w:p>
    <w:p w14:paraId="7D4918E1" w14:textId="77777777" w:rsidR="001F355C" w:rsidRPr="002A5730" w:rsidRDefault="00D92D5B" w:rsidP="00824455">
      <w:pPr>
        <w:pStyle w:val="Listeavsnitt"/>
        <w:numPr>
          <w:ilvl w:val="0"/>
          <w:numId w:val="13"/>
        </w:numPr>
        <w:tabs>
          <w:tab w:val="left" w:pos="851"/>
          <w:tab w:val="left" w:pos="852"/>
        </w:tabs>
        <w:spacing w:after="200" w:line="270" w:lineRule="exact"/>
        <w:ind w:left="492" w:hanging="361"/>
      </w:pPr>
      <w:r w:rsidRPr="002A5730">
        <w:rPr>
          <w:color w:val="181818"/>
        </w:rPr>
        <w:t>1965</w:t>
      </w:r>
      <w:r w:rsidRPr="002A5730">
        <w:rPr>
          <w:color w:val="181818"/>
          <w:spacing w:val="-5"/>
        </w:rPr>
        <w:t xml:space="preserve"> </w:t>
      </w:r>
      <w:r w:rsidRPr="002A5730">
        <w:rPr>
          <w:color w:val="181818"/>
        </w:rPr>
        <w:t>til</w:t>
      </w:r>
      <w:r w:rsidRPr="002A5730">
        <w:rPr>
          <w:color w:val="181818"/>
          <w:spacing w:val="-2"/>
        </w:rPr>
        <w:t xml:space="preserve"> </w:t>
      </w:r>
      <w:r w:rsidRPr="002A5730">
        <w:rPr>
          <w:color w:val="181818"/>
        </w:rPr>
        <w:t>i</w:t>
      </w:r>
      <w:r w:rsidRPr="002A5730">
        <w:rPr>
          <w:color w:val="181818"/>
          <w:spacing w:val="-3"/>
        </w:rPr>
        <w:t xml:space="preserve"> </w:t>
      </w:r>
      <w:r w:rsidRPr="002A5730">
        <w:rPr>
          <w:color w:val="181818"/>
        </w:rPr>
        <w:t>dag.</w:t>
      </w:r>
      <w:r w:rsidRPr="002A5730">
        <w:rPr>
          <w:color w:val="181818"/>
          <w:spacing w:val="-3"/>
        </w:rPr>
        <w:t xml:space="preserve"> </w:t>
      </w:r>
      <w:r w:rsidRPr="002A5730">
        <w:rPr>
          <w:color w:val="181818"/>
        </w:rPr>
        <w:t>Eit</w:t>
      </w:r>
      <w:r w:rsidRPr="002A5730">
        <w:rPr>
          <w:color w:val="181818"/>
          <w:spacing w:val="-4"/>
        </w:rPr>
        <w:t xml:space="preserve"> </w:t>
      </w:r>
      <w:r w:rsidRPr="002A5730">
        <w:rPr>
          <w:color w:val="181818"/>
        </w:rPr>
        <w:t>moderne</w:t>
      </w:r>
      <w:r w:rsidRPr="002A5730">
        <w:rPr>
          <w:color w:val="181818"/>
          <w:spacing w:val="-4"/>
        </w:rPr>
        <w:t xml:space="preserve"> </w:t>
      </w:r>
      <w:r w:rsidRPr="002A5730">
        <w:rPr>
          <w:color w:val="181818"/>
          <w:spacing w:val="-2"/>
        </w:rPr>
        <w:t>bygdesenter</w:t>
      </w:r>
    </w:p>
    <w:p w14:paraId="784C6B24" w14:textId="77777777" w:rsidR="00D92D5B" w:rsidRPr="002A5730" w:rsidRDefault="00D92D5B" w:rsidP="00D92D5B">
      <w:pPr>
        <w:pStyle w:val="Brdtekst"/>
        <w:spacing w:line="259" w:lineRule="auto"/>
        <w:ind w:left="131"/>
        <w:rPr>
          <w:sz w:val="20"/>
        </w:rPr>
      </w:pPr>
      <w:r w:rsidRPr="002A5730">
        <w:rPr>
          <w:color w:val="181818"/>
        </w:rPr>
        <w:t>Kartet</w:t>
      </w:r>
      <w:r w:rsidRPr="002A5730">
        <w:rPr>
          <w:color w:val="181818"/>
          <w:spacing w:val="-4"/>
        </w:rPr>
        <w:t xml:space="preserve"> nedanfor</w:t>
      </w:r>
      <w:r w:rsidRPr="002A5730" w:rsidDel="00D562B9">
        <w:rPr>
          <w:color w:val="181818"/>
          <w:spacing w:val="-4"/>
        </w:rPr>
        <w:t xml:space="preserve"> </w:t>
      </w:r>
      <w:r w:rsidRPr="002A5730">
        <w:rPr>
          <w:color w:val="181818"/>
        </w:rPr>
        <w:t>viser</w:t>
      </w:r>
      <w:r w:rsidRPr="002A5730">
        <w:rPr>
          <w:color w:val="181818"/>
          <w:spacing w:val="-2"/>
        </w:rPr>
        <w:t xml:space="preserve"> </w:t>
      </w:r>
      <w:r w:rsidRPr="002A5730">
        <w:rPr>
          <w:color w:val="181818"/>
        </w:rPr>
        <w:t>den</w:t>
      </w:r>
      <w:r w:rsidRPr="002A5730">
        <w:rPr>
          <w:color w:val="181818"/>
          <w:spacing w:val="-2"/>
        </w:rPr>
        <w:t xml:space="preserve"> </w:t>
      </w:r>
      <w:r w:rsidRPr="002A5730">
        <w:rPr>
          <w:color w:val="181818"/>
        </w:rPr>
        <w:t>historiske lesbarheita</w:t>
      </w:r>
      <w:r w:rsidRPr="002A5730">
        <w:rPr>
          <w:color w:val="181818"/>
          <w:spacing w:val="-2"/>
        </w:rPr>
        <w:t xml:space="preserve"> </w:t>
      </w:r>
      <w:r w:rsidRPr="002A5730">
        <w:rPr>
          <w:color w:val="181818"/>
        </w:rPr>
        <w:t>delt</w:t>
      </w:r>
      <w:r w:rsidRPr="002A5730">
        <w:rPr>
          <w:color w:val="181818"/>
          <w:spacing w:val="-1"/>
        </w:rPr>
        <w:t xml:space="preserve"> </w:t>
      </w:r>
      <w:r w:rsidRPr="002A5730">
        <w:rPr>
          <w:color w:val="181818"/>
        </w:rPr>
        <w:t>inn</w:t>
      </w:r>
      <w:r w:rsidRPr="002A5730">
        <w:rPr>
          <w:color w:val="181818"/>
          <w:spacing w:val="-3"/>
        </w:rPr>
        <w:t xml:space="preserve"> </w:t>
      </w:r>
      <w:r w:rsidRPr="002A5730">
        <w:rPr>
          <w:color w:val="181818"/>
        </w:rPr>
        <w:t>i</w:t>
      </w:r>
      <w:r w:rsidRPr="002A5730">
        <w:rPr>
          <w:color w:val="181818"/>
          <w:spacing w:val="-3"/>
        </w:rPr>
        <w:t xml:space="preserve"> </w:t>
      </w:r>
      <w:r w:rsidRPr="002A5730">
        <w:rPr>
          <w:color w:val="181818"/>
        </w:rPr>
        <w:t>dei</w:t>
      </w:r>
      <w:r w:rsidRPr="002A5730">
        <w:rPr>
          <w:color w:val="181818"/>
          <w:spacing w:val="-5"/>
        </w:rPr>
        <w:t xml:space="preserve"> </w:t>
      </w:r>
      <w:r w:rsidRPr="002A5730">
        <w:rPr>
          <w:color w:val="181818"/>
        </w:rPr>
        <w:t>historiske</w:t>
      </w:r>
      <w:r w:rsidRPr="002A5730">
        <w:rPr>
          <w:color w:val="181818"/>
          <w:spacing w:val="-4"/>
        </w:rPr>
        <w:t xml:space="preserve"> </w:t>
      </w:r>
      <w:r w:rsidRPr="002A5730">
        <w:rPr>
          <w:color w:val="181818"/>
        </w:rPr>
        <w:t>periodane</w:t>
      </w:r>
      <w:r w:rsidRPr="002A5730">
        <w:rPr>
          <w:color w:val="181818"/>
          <w:spacing w:val="-1"/>
        </w:rPr>
        <w:t xml:space="preserve"> </w:t>
      </w:r>
      <w:r w:rsidRPr="002A5730">
        <w:rPr>
          <w:color w:val="181818"/>
        </w:rPr>
        <w:t>og</w:t>
      </w:r>
      <w:r w:rsidRPr="002A5730">
        <w:rPr>
          <w:color w:val="181818"/>
          <w:spacing w:val="-5"/>
        </w:rPr>
        <w:t xml:space="preserve"> </w:t>
      </w:r>
      <w:r w:rsidRPr="002A5730">
        <w:rPr>
          <w:color w:val="181818"/>
        </w:rPr>
        <w:t xml:space="preserve">viser </w:t>
      </w:r>
      <w:r w:rsidRPr="002A5730">
        <w:t>nokre</w:t>
      </w:r>
      <w:r w:rsidRPr="002A5730">
        <w:rPr>
          <w:spacing w:val="-1"/>
        </w:rPr>
        <w:t xml:space="preserve"> </w:t>
      </w:r>
      <w:r w:rsidRPr="002A5730">
        <w:rPr>
          <w:color w:val="181818"/>
        </w:rPr>
        <w:t>av</w:t>
      </w:r>
      <w:r w:rsidRPr="002A5730">
        <w:rPr>
          <w:color w:val="181818"/>
          <w:spacing w:val="-1"/>
        </w:rPr>
        <w:t xml:space="preserve"> </w:t>
      </w:r>
      <w:r w:rsidRPr="002A5730">
        <w:rPr>
          <w:color w:val="181818"/>
        </w:rPr>
        <w:t xml:space="preserve">dei eksisterande strukturane, samt viktige portalar og sikteliner. </w:t>
      </w:r>
    </w:p>
    <w:p w14:paraId="26B74A94" w14:textId="77777777" w:rsidR="001F355C" w:rsidRPr="002A5730" w:rsidRDefault="001F355C" w:rsidP="00D92D5B">
      <w:pPr>
        <w:pStyle w:val="Brdtekst"/>
      </w:pPr>
    </w:p>
    <w:p w14:paraId="60B4C50A" w14:textId="77777777" w:rsidR="001F355C" w:rsidRPr="002A5730" w:rsidRDefault="00137BD9" w:rsidP="00D92D5B">
      <w:pPr>
        <w:pStyle w:val="Brdtekst"/>
      </w:pPr>
      <w:r w:rsidRPr="002A5730">
        <w:rPr>
          <w:noProof/>
        </w:rPr>
        <mc:AlternateContent>
          <mc:Choice Requires="wps">
            <w:drawing>
              <wp:anchor distT="0" distB="0" distL="114300" distR="114300" simplePos="0" relativeHeight="251658261" behindDoc="0" locked="0" layoutInCell="1" allowOverlap="1" wp14:anchorId="2BCE4569" wp14:editId="23498A10">
                <wp:simplePos x="0" y="0"/>
                <wp:positionH relativeFrom="column">
                  <wp:posOffset>282575</wp:posOffset>
                </wp:positionH>
                <wp:positionV relativeFrom="paragraph">
                  <wp:posOffset>5059045</wp:posOffset>
                </wp:positionV>
                <wp:extent cx="3400425" cy="635"/>
                <wp:effectExtent l="0" t="0" r="0" b="0"/>
                <wp:wrapNone/>
                <wp:docPr id="1744946639" name="Tekstboks 1"/>
                <wp:cNvGraphicFramePr/>
                <a:graphic xmlns:a="http://schemas.openxmlformats.org/drawingml/2006/main">
                  <a:graphicData uri="http://schemas.microsoft.com/office/word/2010/wordprocessingShape">
                    <wps:wsp>
                      <wps:cNvSpPr txBox="1"/>
                      <wps:spPr>
                        <a:xfrm>
                          <a:off x="0" y="0"/>
                          <a:ext cx="3400425" cy="635"/>
                        </a:xfrm>
                        <a:prstGeom prst="rect">
                          <a:avLst/>
                        </a:prstGeom>
                        <a:solidFill>
                          <a:prstClr val="white"/>
                        </a:solidFill>
                        <a:ln>
                          <a:noFill/>
                        </a:ln>
                      </wps:spPr>
                      <wps:txbx>
                        <w:txbxContent>
                          <w:p w14:paraId="7AB1F76E" w14:textId="77777777" w:rsidR="00137BD9" w:rsidRPr="002A5730" w:rsidRDefault="00137BD9" w:rsidP="00137BD9">
                            <w:pPr>
                              <w:pStyle w:val="Bildetekst"/>
                              <w:rPr>
                                <w:rFonts w:ascii="Arial" w:eastAsia="Times New Roman" w:hAnsi="Arial"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16</w:t>
                            </w:r>
                            <w:r w:rsidRPr="002A5730">
                              <w:rPr>
                                <w:lang w:val="nn-NO"/>
                              </w:rPr>
                              <w:fldChar w:fldCharType="end"/>
                            </w:r>
                            <w:r w:rsidRPr="002A5730">
                              <w:rPr>
                                <w:lang w:val="nn-NO"/>
                              </w:rPr>
                              <w:t xml:space="preserve"> Kart som viser viktige utviklingstrekk. Kjelde: DIVE-analyse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5EE259DE">
              <v:shape id="_x0000_s1031" style="position:absolute;margin-left:22.25pt;margin-top:398.35pt;width:267.75pt;height:.05pt;z-index:251658261;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" w14:anchorId="3E1C9BC3">
                <v:textbox style="mso-fit-shape-to-text:t" inset="0,0,0,0">
                  <w:txbxContent>
                    <w:p w:rsidRPr="002A5730" w:rsidR="00137BD9" w:rsidP="00137BD9" w:rsidRDefault="00137BD9" w14:paraId="03D63E7C" w14:textId="1BD5F451">
                      <w:pPr>
                        <w:pStyle w:val="Bildetekst"/>
                        <w:rPr>
                          <w:rFonts w:ascii="Arial" w:hAnsi="Arial" w:eastAsia="Times New Roman"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16</w:t>
                      </w:r>
                      <w:r w:rsidRPr="002A5730">
                        <w:rPr>
                          <w:lang w:val="nn-NO"/>
                        </w:rPr>
                        <w:fldChar w:fldCharType="end"/>
                      </w:r>
                      <w:r w:rsidRPr="002A5730">
                        <w:rPr>
                          <w:lang w:val="nn-NO"/>
                        </w:rPr>
                        <w:t xml:space="preserve"> Kart som viser viktige utviklingstrekk. Kjelde: DIVE-analyse</w:t>
                      </w:r>
                    </w:p>
                  </w:txbxContent>
                </v:textbox>
              </v:shape>
            </w:pict>
          </mc:Fallback>
        </mc:AlternateContent>
      </w:r>
      <w:r w:rsidR="009F03FC" w:rsidRPr="002A5730">
        <w:rPr>
          <w:noProof/>
        </w:rPr>
        <w:drawing>
          <wp:anchor distT="0" distB="0" distL="114300" distR="114300" simplePos="0" relativeHeight="251658249" behindDoc="0" locked="0" layoutInCell="1" allowOverlap="1" wp14:anchorId="57425523" wp14:editId="26C90AF0">
            <wp:simplePos x="0" y="0"/>
            <wp:positionH relativeFrom="margin">
              <wp:posOffset>282575</wp:posOffset>
            </wp:positionH>
            <wp:positionV relativeFrom="paragraph">
              <wp:posOffset>8255</wp:posOffset>
            </wp:positionV>
            <wp:extent cx="3400425" cy="4994080"/>
            <wp:effectExtent l="0" t="0" r="0" b="0"/>
            <wp:wrapNone/>
            <wp:docPr id="160" name="docshape60" descr="Et bilde som inneholder kart  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ocshape60" descr="Et bilde som inneholder kart  Automatisk generert beskrivels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00425" cy="499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F7F018" w14:textId="77777777" w:rsidR="001F355C" w:rsidRPr="002A5730" w:rsidRDefault="001F355C" w:rsidP="00D92D5B">
      <w:pPr>
        <w:pStyle w:val="Brdtekst"/>
      </w:pPr>
    </w:p>
    <w:p w14:paraId="6FC28BED" w14:textId="77777777" w:rsidR="001F355C" w:rsidRPr="002A5730" w:rsidRDefault="001F355C" w:rsidP="00D92D5B">
      <w:pPr>
        <w:pStyle w:val="Brdtekst"/>
      </w:pPr>
    </w:p>
    <w:p w14:paraId="157F00AE" w14:textId="77777777" w:rsidR="001F355C" w:rsidRPr="002A5730" w:rsidRDefault="001F355C" w:rsidP="00D92D5B">
      <w:pPr>
        <w:pStyle w:val="Brdtekst"/>
      </w:pPr>
    </w:p>
    <w:p w14:paraId="4449D72C" w14:textId="77777777" w:rsidR="00D92D5B" w:rsidRPr="002A5730" w:rsidRDefault="001F355C" w:rsidP="00D92D5B">
      <w:pPr>
        <w:pStyle w:val="Brdtekst"/>
        <w:rPr>
          <w:sz w:val="20"/>
        </w:rPr>
      </w:pPr>
      <w:r w:rsidRPr="002A5730">
        <w:rPr>
          <w:noProof/>
        </w:rPr>
        <mc:AlternateContent>
          <mc:Choice Requires="wps">
            <w:drawing>
              <wp:anchor distT="0" distB="0" distL="114300" distR="114300" simplePos="0" relativeHeight="251658248" behindDoc="0" locked="0" layoutInCell="1" allowOverlap="1" wp14:anchorId="09B57042" wp14:editId="10A04A01">
                <wp:simplePos x="0" y="0"/>
                <wp:positionH relativeFrom="column">
                  <wp:posOffset>109220</wp:posOffset>
                </wp:positionH>
                <wp:positionV relativeFrom="paragraph">
                  <wp:posOffset>7649210</wp:posOffset>
                </wp:positionV>
                <wp:extent cx="5572125" cy="635"/>
                <wp:effectExtent l="0" t="0" r="0" b="0"/>
                <wp:wrapNone/>
                <wp:docPr id="215329315" name="Tekstboks 1"/>
                <wp:cNvGraphicFramePr/>
                <a:graphic xmlns:a="http://schemas.openxmlformats.org/drawingml/2006/main">
                  <a:graphicData uri="http://schemas.microsoft.com/office/word/2010/wordprocessingShape">
                    <wps:wsp>
                      <wps:cNvSpPr txBox="1"/>
                      <wps:spPr>
                        <a:xfrm>
                          <a:off x="0" y="0"/>
                          <a:ext cx="5572125" cy="635"/>
                        </a:xfrm>
                        <a:prstGeom prst="rect">
                          <a:avLst/>
                        </a:prstGeom>
                        <a:solidFill>
                          <a:prstClr val="white"/>
                        </a:solidFill>
                        <a:ln>
                          <a:noFill/>
                        </a:ln>
                      </wps:spPr>
                      <wps:txbx>
                        <w:txbxContent>
                          <w:p w14:paraId="53CC0018" w14:textId="77777777" w:rsidR="001F355C" w:rsidRPr="002A5730" w:rsidRDefault="001F355C" w:rsidP="001F355C">
                            <w:pPr>
                              <w:pStyle w:val="Bildetekst"/>
                              <w:rPr>
                                <w:rFonts w:ascii="Arial" w:eastAsia="Times New Roman" w:hAnsi="Arial"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17</w:t>
                            </w:r>
                            <w:r w:rsidRPr="002A5730">
                              <w:rPr>
                                <w:lang w:val="nn-N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0A00CE70">
              <v:shape id="_x0000_s1032" style="position:absolute;margin-left:8.6pt;margin-top:602.3pt;width:438.75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" w14:anchorId="153AF562">
                <v:textbox style="mso-fit-shape-to-text:t" inset="0,0,0,0">
                  <w:txbxContent>
                    <w:p w:rsidRPr="002A5730" w:rsidR="001F355C" w:rsidP="001F355C" w:rsidRDefault="001F355C" w14:paraId="5E183482" w14:textId="6EB53EF0">
                      <w:pPr>
                        <w:pStyle w:val="Bildetekst"/>
                        <w:rPr>
                          <w:rFonts w:ascii="Arial" w:hAnsi="Arial" w:eastAsia="Times New Roman"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17</w:t>
                      </w:r>
                      <w:r w:rsidRPr="002A5730">
                        <w:rPr>
                          <w:lang w:val="nn-NO"/>
                        </w:rPr>
                        <w:fldChar w:fldCharType="end"/>
                      </w:r>
                    </w:p>
                  </w:txbxContent>
                </v:textbox>
              </v:shape>
            </w:pict>
          </mc:Fallback>
        </mc:AlternateContent>
      </w:r>
    </w:p>
    <w:p w14:paraId="5FD08328" w14:textId="77777777" w:rsidR="00D92D5B" w:rsidRPr="002A5730" w:rsidRDefault="001F355C" w:rsidP="00D92D5B">
      <w:pPr>
        <w:pStyle w:val="Brdtekst"/>
        <w:rPr>
          <w:sz w:val="20"/>
        </w:rPr>
      </w:pPr>
      <w:r w:rsidRPr="002A5730">
        <w:rPr>
          <w:noProof/>
        </w:rPr>
        <mc:AlternateContent>
          <mc:Choice Requires="wps">
            <w:drawing>
              <wp:anchor distT="0" distB="0" distL="114300" distR="114300" simplePos="0" relativeHeight="251658250" behindDoc="0" locked="0" layoutInCell="1" allowOverlap="1" wp14:anchorId="7043BA6A" wp14:editId="71535B3B">
                <wp:simplePos x="0" y="0"/>
                <wp:positionH relativeFrom="column">
                  <wp:posOffset>0</wp:posOffset>
                </wp:positionH>
                <wp:positionV relativeFrom="paragraph">
                  <wp:posOffset>7639685</wp:posOffset>
                </wp:positionV>
                <wp:extent cx="5162550" cy="635"/>
                <wp:effectExtent l="0" t="0" r="0" b="0"/>
                <wp:wrapNone/>
                <wp:docPr id="1266348036" name="Tekstboks 1"/>
                <wp:cNvGraphicFramePr/>
                <a:graphic xmlns:a="http://schemas.openxmlformats.org/drawingml/2006/main">
                  <a:graphicData uri="http://schemas.microsoft.com/office/word/2010/wordprocessingShape">
                    <wps:wsp>
                      <wps:cNvSpPr txBox="1"/>
                      <wps:spPr>
                        <a:xfrm>
                          <a:off x="0" y="0"/>
                          <a:ext cx="5162550" cy="635"/>
                        </a:xfrm>
                        <a:prstGeom prst="rect">
                          <a:avLst/>
                        </a:prstGeom>
                        <a:solidFill>
                          <a:prstClr val="white"/>
                        </a:solidFill>
                        <a:ln>
                          <a:noFill/>
                        </a:ln>
                      </wps:spPr>
                      <wps:txbx>
                        <w:txbxContent>
                          <w:p w14:paraId="4AE86A74" w14:textId="77777777" w:rsidR="001F355C" w:rsidRPr="002A5730" w:rsidRDefault="001F355C" w:rsidP="001F355C">
                            <w:pPr>
                              <w:pStyle w:val="Bildetekst"/>
                              <w:rPr>
                                <w:rFonts w:ascii="Arial" w:eastAsia="Times New Roman" w:hAnsi="Arial"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18</w:t>
                            </w:r>
                            <w:r w:rsidRPr="002A5730">
                              <w:rPr>
                                <w:lang w:val="nn-NO"/>
                              </w:rPr>
                              <w:fldChar w:fldCharType="end"/>
                            </w:r>
                            <w:r w:rsidRPr="002A5730">
                              <w:rPr>
                                <w:lang w:val="nn-N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2D4317B6">
              <v:shape id="_x0000_s1033" style="position:absolute;margin-left:0;margin-top:601.55pt;width:406.5pt;height:.05pt;z-index:251658250;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" w14:anchorId="20F8BEA2">
                <v:textbox style="mso-fit-shape-to-text:t" inset="0,0,0,0">
                  <w:txbxContent>
                    <w:p w:rsidRPr="002A5730" w:rsidR="001F355C" w:rsidP="001F355C" w:rsidRDefault="001F355C" w14:paraId="3F773295" w14:textId="1C8E3EEF">
                      <w:pPr>
                        <w:pStyle w:val="Bildetekst"/>
                        <w:rPr>
                          <w:rFonts w:ascii="Arial" w:hAnsi="Arial" w:eastAsia="Times New Roman"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18</w:t>
                      </w:r>
                      <w:r w:rsidRPr="002A5730">
                        <w:rPr>
                          <w:lang w:val="nn-NO"/>
                        </w:rPr>
                        <w:fldChar w:fldCharType="end"/>
                      </w:r>
                      <w:r w:rsidRPr="002A5730">
                        <w:rPr>
                          <w:lang w:val="nn-NO"/>
                        </w:rPr>
                        <w:t xml:space="preserve"> ..</w:t>
                      </w:r>
                    </w:p>
                  </w:txbxContent>
                </v:textbox>
              </v:shape>
            </w:pict>
          </mc:Fallback>
        </mc:AlternateContent>
      </w:r>
    </w:p>
    <w:p w14:paraId="5D447D01" w14:textId="77777777" w:rsidR="00D92D5B" w:rsidRPr="002A5730" w:rsidRDefault="00D92D5B" w:rsidP="00D92D5B">
      <w:pPr>
        <w:pStyle w:val="Brdtekst"/>
        <w:rPr>
          <w:sz w:val="20"/>
        </w:rPr>
      </w:pPr>
    </w:p>
    <w:p w14:paraId="277C89A6" w14:textId="77777777" w:rsidR="00D92D5B" w:rsidRPr="002A5730" w:rsidRDefault="00D92D5B" w:rsidP="00D92D5B">
      <w:pPr>
        <w:pStyle w:val="Brdtekst"/>
        <w:rPr>
          <w:sz w:val="20"/>
        </w:rPr>
      </w:pPr>
    </w:p>
    <w:p w14:paraId="6FB96990" w14:textId="77777777" w:rsidR="00D92D5B" w:rsidRPr="002A5730" w:rsidRDefault="00D92D5B" w:rsidP="00D92D5B">
      <w:pPr>
        <w:pStyle w:val="Brdtekst"/>
        <w:rPr>
          <w:sz w:val="20"/>
        </w:rPr>
      </w:pPr>
    </w:p>
    <w:p w14:paraId="3713A55C" w14:textId="77777777" w:rsidR="00D92D5B" w:rsidRPr="002A5730" w:rsidRDefault="00D92D5B" w:rsidP="00D92D5B">
      <w:pPr>
        <w:pStyle w:val="Brdtekst"/>
        <w:rPr>
          <w:sz w:val="20"/>
        </w:rPr>
      </w:pPr>
    </w:p>
    <w:p w14:paraId="07BB9191" w14:textId="77777777" w:rsidR="00D92D5B" w:rsidRPr="002A5730" w:rsidRDefault="00D92D5B" w:rsidP="00D92D5B">
      <w:pPr>
        <w:pStyle w:val="Brdtekst"/>
        <w:rPr>
          <w:sz w:val="20"/>
        </w:rPr>
      </w:pPr>
    </w:p>
    <w:p w14:paraId="41CC24AB" w14:textId="77777777" w:rsidR="00D92D5B" w:rsidRPr="002A5730" w:rsidRDefault="00D92D5B" w:rsidP="00D92D5B">
      <w:pPr>
        <w:pStyle w:val="Brdtekst"/>
        <w:rPr>
          <w:sz w:val="20"/>
        </w:rPr>
      </w:pPr>
    </w:p>
    <w:p w14:paraId="4FA7886A" w14:textId="77777777" w:rsidR="00D92D5B" w:rsidRPr="002A5730" w:rsidRDefault="00D92D5B" w:rsidP="00D92D5B">
      <w:pPr>
        <w:pStyle w:val="Brdtekst"/>
        <w:rPr>
          <w:sz w:val="20"/>
        </w:rPr>
      </w:pPr>
    </w:p>
    <w:p w14:paraId="6929319B" w14:textId="77777777" w:rsidR="00D92D5B" w:rsidRPr="002A5730" w:rsidRDefault="00D92D5B" w:rsidP="00D92D5B">
      <w:pPr>
        <w:pStyle w:val="Brdtekst"/>
        <w:rPr>
          <w:sz w:val="20"/>
        </w:rPr>
      </w:pPr>
    </w:p>
    <w:p w14:paraId="6C61051C" w14:textId="77777777" w:rsidR="00D92D5B" w:rsidRPr="002A5730" w:rsidRDefault="00D92D5B" w:rsidP="00D92D5B">
      <w:pPr>
        <w:pStyle w:val="Brdtekst"/>
        <w:rPr>
          <w:sz w:val="20"/>
        </w:rPr>
      </w:pPr>
    </w:p>
    <w:p w14:paraId="610E0266" w14:textId="77777777" w:rsidR="00D92D5B" w:rsidRPr="002A5730" w:rsidRDefault="00D92D5B" w:rsidP="00D92D5B">
      <w:pPr>
        <w:pStyle w:val="Brdtekst"/>
        <w:rPr>
          <w:sz w:val="20"/>
        </w:rPr>
      </w:pPr>
    </w:p>
    <w:p w14:paraId="717EED60" w14:textId="77777777" w:rsidR="00D92D5B" w:rsidRPr="002A5730" w:rsidRDefault="00D92D5B" w:rsidP="00D92D5B">
      <w:pPr>
        <w:pStyle w:val="Brdtekst"/>
        <w:rPr>
          <w:sz w:val="20"/>
        </w:rPr>
      </w:pPr>
    </w:p>
    <w:p w14:paraId="2D65726A" w14:textId="77777777" w:rsidR="00D92D5B" w:rsidRPr="002A5730" w:rsidRDefault="00D92D5B" w:rsidP="00D92D5B">
      <w:pPr>
        <w:pStyle w:val="Brdtekst"/>
        <w:rPr>
          <w:sz w:val="20"/>
        </w:rPr>
      </w:pPr>
    </w:p>
    <w:p w14:paraId="27E30DC6" w14:textId="77777777" w:rsidR="00D92D5B" w:rsidRPr="002A5730" w:rsidRDefault="00D92D5B" w:rsidP="00D92D5B">
      <w:pPr>
        <w:pStyle w:val="Brdtekst"/>
        <w:rPr>
          <w:sz w:val="20"/>
        </w:rPr>
      </w:pPr>
    </w:p>
    <w:p w14:paraId="4C94206C" w14:textId="77777777" w:rsidR="00D92D5B" w:rsidRPr="002A5730" w:rsidRDefault="00D92D5B" w:rsidP="00D92D5B">
      <w:pPr>
        <w:pStyle w:val="Brdtekst"/>
        <w:rPr>
          <w:sz w:val="20"/>
        </w:rPr>
      </w:pPr>
    </w:p>
    <w:p w14:paraId="69ACB19D" w14:textId="77777777" w:rsidR="00D92D5B" w:rsidRPr="002A5730" w:rsidRDefault="00D92D5B" w:rsidP="00D92D5B">
      <w:pPr>
        <w:pStyle w:val="Brdtekst"/>
        <w:rPr>
          <w:sz w:val="20"/>
        </w:rPr>
      </w:pPr>
    </w:p>
    <w:p w14:paraId="2126C0D5" w14:textId="77777777" w:rsidR="00D92D5B" w:rsidRPr="002A5730" w:rsidRDefault="00D92D5B" w:rsidP="00D92D5B">
      <w:pPr>
        <w:pStyle w:val="Brdtekst"/>
        <w:rPr>
          <w:sz w:val="20"/>
        </w:rPr>
      </w:pPr>
    </w:p>
    <w:p w14:paraId="66C07B53" w14:textId="77777777" w:rsidR="00D92D5B" w:rsidRPr="002A5730" w:rsidRDefault="00D92D5B" w:rsidP="00D92D5B">
      <w:pPr>
        <w:pStyle w:val="Brdtekst"/>
        <w:rPr>
          <w:sz w:val="20"/>
        </w:rPr>
      </w:pPr>
    </w:p>
    <w:p w14:paraId="01481817" w14:textId="77777777" w:rsidR="00D92D5B" w:rsidRPr="002A5730" w:rsidRDefault="00D92D5B" w:rsidP="00D92D5B">
      <w:pPr>
        <w:pStyle w:val="Brdtekst"/>
        <w:rPr>
          <w:sz w:val="20"/>
        </w:rPr>
      </w:pPr>
    </w:p>
    <w:p w14:paraId="45D0E446" w14:textId="77777777" w:rsidR="009F03FC" w:rsidRPr="002A5730" w:rsidRDefault="009F03FC" w:rsidP="00D92D5B">
      <w:pPr>
        <w:pStyle w:val="Brdtekst"/>
        <w:rPr>
          <w:sz w:val="20"/>
        </w:rPr>
      </w:pPr>
    </w:p>
    <w:p w14:paraId="79D23AED" w14:textId="77777777" w:rsidR="009F03FC" w:rsidRPr="002A5730" w:rsidRDefault="009F03FC" w:rsidP="00D92D5B">
      <w:pPr>
        <w:pStyle w:val="Brdtekst"/>
        <w:rPr>
          <w:sz w:val="20"/>
        </w:rPr>
      </w:pPr>
    </w:p>
    <w:p w14:paraId="112B982D" w14:textId="77777777" w:rsidR="009F03FC" w:rsidRPr="002A5730" w:rsidRDefault="009F03FC" w:rsidP="00D92D5B">
      <w:pPr>
        <w:pStyle w:val="Brdtekst"/>
        <w:rPr>
          <w:sz w:val="20"/>
        </w:rPr>
      </w:pPr>
    </w:p>
    <w:p w14:paraId="5079B669" w14:textId="77777777" w:rsidR="009F03FC" w:rsidRPr="002A5730" w:rsidRDefault="009F03FC" w:rsidP="00D92D5B">
      <w:pPr>
        <w:pStyle w:val="Brdtekst"/>
        <w:rPr>
          <w:sz w:val="20"/>
        </w:rPr>
      </w:pPr>
    </w:p>
    <w:p w14:paraId="6857BF98" w14:textId="77777777" w:rsidR="009F03FC" w:rsidRPr="002A5730" w:rsidRDefault="009F03FC" w:rsidP="00D92D5B">
      <w:pPr>
        <w:pStyle w:val="Brdtekst"/>
        <w:rPr>
          <w:sz w:val="20"/>
        </w:rPr>
      </w:pPr>
    </w:p>
    <w:p w14:paraId="095E282D" w14:textId="77777777" w:rsidR="009F03FC" w:rsidRPr="002A5730" w:rsidRDefault="009F03FC" w:rsidP="00D92D5B">
      <w:pPr>
        <w:pStyle w:val="Brdtekst"/>
        <w:rPr>
          <w:sz w:val="20"/>
        </w:rPr>
      </w:pPr>
    </w:p>
    <w:p w14:paraId="7C3806C8" w14:textId="77777777" w:rsidR="009F03FC" w:rsidRPr="002A5730" w:rsidRDefault="009F03FC" w:rsidP="00D92D5B">
      <w:pPr>
        <w:pStyle w:val="Brdtekst"/>
        <w:rPr>
          <w:sz w:val="20"/>
        </w:rPr>
      </w:pPr>
    </w:p>
    <w:p w14:paraId="0C692EF4" w14:textId="77777777" w:rsidR="00D92D5B" w:rsidRPr="002A5730" w:rsidRDefault="00D92D5B" w:rsidP="00D92D5B">
      <w:pPr>
        <w:pStyle w:val="Brdtekst"/>
        <w:rPr>
          <w:sz w:val="20"/>
        </w:rPr>
      </w:pPr>
    </w:p>
    <w:p w14:paraId="3A3B09B4" w14:textId="77777777" w:rsidR="00D92D5B" w:rsidRPr="002A5730" w:rsidRDefault="00D92D5B" w:rsidP="00D92D5B">
      <w:pPr>
        <w:pStyle w:val="Brdtekst"/>
        <w:rPr>
          <w:sz w:val="20"/>
        </w:rPr>
      </w:pPr>
    </w:p>
    <w:p w14:paraId="05F007AD" w14:textId="77777777" w:rsidR="00D92D5B" w:rsidRPr="002A5730" w:rsidRDefault="00D92D5B" w:rsidP="00D92D5B">
      <w:pPr>
        <w:pStyle w:val="Brdtekst"/>
        <w:rPr>
          <w:sz w:val="20"/>
        </w:rPr>
      </w:pPr>
    </w:p>
    <w:p w14:paraId="64631DAF" w14:textId="77777777" w:rsidR="00137BD9" w:rsidRPr="002A5730" w:rsidRDefault="00137BD9" w:rsidP="00D92D5B">
      <w:pPr>
        <w:pStyle w:val="Brdtekst"/>
        <w:rPr>
          <w:sz w:val="20"/>
        </w:rPr>
      </w:pPr>
    </w:p>
    <w:p w14:paraId="4976B85C" w14:textId="77777777" w:rsidR="00137BD9" w:rsidRPr="002A5730" w:rsidRDefault="00137BD9" w:rsidP="00D92D5B">
      <w:pPr>
        <w:pStyle w:val="Brdtekst"/>
        <w:rPr>
          <w:sz w:val="20"/>
        </w:rPr>
      </w:pPr>
    </w:p>
    <w:p w14:paraId="6A8B8FF0" w14:textId="77777777" w:rsidR="00D92D5B" w:rsidRPr="002A5730" w:rsidRDefault="00D92D5B" w:rsidP="00D92D5B">
      <w:pPr>
        <w:pStyle w:val="Brdtekst"/>
        <w:rPr>
          <w:sz w:val="20"/>
        </w:rPr>
      </w:pPr>
    </w:p>
    <w:p w14:paraId="071DE752" w14:textId="77777777" w:rsidR="00D92D5B" w:rsidRPr="002A5730" w:rsidRDefault="00D92D5B" w:rsidP="00C3418F">
      <w:pPr>
        <w:pStyle w:val="Overskrift2"/>
        <w:numPr>
          <w:ilvl w:val="1"/>
          <w:numId w:val="23"/>
        </w:numPr>
        <w:tabs>
          <w:tab w:val="left" w:pos="579"/>
        </w:tabs>
        <w:spacing w:before="81" w:after="0"/>
      </w:pPr>
      <w:bookmarkStart w:id="54" w:name="_Toc163472743"/>
      <w:r w:rsidRPr="002A5730">
        <w:rPr>
          <w:spacing w:val="-2"/>
        </w:rPr>
        <w:t>Naturverdiar</w:t>
      </w:r>
      <w:bookmarkEnd w:id="54"/>
    </w:p>
    <w:p w14:paraId="213FF54E" w14:textId="77777777" w:rsidR="00D92D5B" w:rsidRPr="002A5730" w:rsidRDefault="00D92D5B" w:rsidP="00D92D5B">
      <w:pPr>
        <w:pStyle w:val="Brdtekst"/>
        <w:spacing w:before="146" w:line="259" w:lineRule="auto"/>
        <w:ind w:left="131"/>
        <w:rPr>
          <w:color w:val="181818"/>
        </w:rPr>
      </w:pPr>
      <w:r w:rsidRPr="002A5730">
        <w:rPr>
          <w:color w:val="181818"/>
        </w:rPr>
        <w:t>Planområdet</w:t>
      </w:r>
      <w:r w:rsidRPr="002A5730">
        <w:rPr>
          <w:color w:val="181818"/>
          <w:spacing w:val="-4"/>
        </w:rPr>
        <w:t xml:space="preserve"> </w:t>
      </w:r>
      <w:r w:rsidRPr="002A5730">
        <w:rPr>
          <w:color w:val="181818"/>
        </w:rPr>
        <w:t>omfattar</w:t>
      </w:r>
      <w:r w:rsidRPr="002A5730">
        <w:rPr>
          <w:color w:val="181818"/>
          <w:spacing w:val="-5"/>
        </w:rPr>
        <w:t xml:space="preserve"> </w:t>
      </w:r>
      <w:r w:rsidRPr="002A5730">
        <w:rPr>
          <w:color w:val="181818"/>
        </w:rPr>
        <w:t>terrestriske</w:t>
      </w:r>
      <w:r w:rsidRPr="002A5730">
        <w:rPr>
          <w:color w:val="181818"/>
          <w:spacing w:val="-2"/>
        </w:rPr>
        <w:t xml:space="preserve"> </w:t>
      </w:r>
      <w:r w:rsidRPr="002A5730">
        <w:rPr>
          <w:color w:val="181818"/>
        </w:rPr>
        <w:t>(land),</w:t>
      </w:r>
      <w:r w:rsidRPr="002A5730">
        <w:rPr>
          <w:color w:val="181818"/>
          <w:spacing w:val="-3"/>
        </w:rPr>
        <w:t xml:space="preserve"> </w:t>
      </w:r>
      <w:r w:rsidRPr="002A5730">
        <w:rPr>
          <w:color w:val="181818"/>
        </w:rPr>
        <w:t>limnistiske</w:t>
      </w:r>
      <w:r w:rsidRPr="002A5730">
        <w:rPr>
          <w:color w:val="181818"/>
          <w:spacing w:val="-4"/>
        </w:rPr>
        <w:t xml:space="preserve"> </w:t>
      </w:r>
      <w:r w:rsidRPr="002A5730">
        <w:rPr>
          <w:color w:val="181818"/>
        </w:rPr>
        <w:t>(ferskvatn)</w:t>
      </w:r>
      <w:r w:rsidRPr="002A5730">
        <w:rPr>
          <w:color w:val="181818"/>
          <w:spacing w:val="-4"/>
        </w:rPr>
        <w:t xml:space="preserve"> </w:t>
      </w:r>
      <w:r w:rsidRPr="002A5730">
        <w:rPr>
          <w:color w:val="181818"/>
        </w:rPr>
        <w:t>og</w:t>
      </w:r>
      <w:r w:rsidRPr="002A5730">
        <w:rPr>
          <w:color w:val="181818"/>
          <w:spacing w:val="-5"/>
        </w:rPr>
        <w:t xml:space="preserve"> </w:t>
      </w:r>
      <w:r w:rsidRPr="002A5730">
        <w:rPr>
          <w:color w:val="181818"/>
        </w:rPr>
        <w:t>marine</w:t>
      </w:r>
      <w:r w:rsidRPr="002A5730">
        <w:rPr>
          <w:color w:val="181818"/>
          <w:spacing w:val="-2"/>
        </w:rPr>
        <w:t xml:space="preserve"> </w:t>
      </w:r>
      <w:r w:rsidRPr="002A5730">
        <w:rPr>
          <w:color w:val="181818"/>
        </w:rPr>
        <w:t>naturtilhøve.</w:t>
      </w:r>
      <w:r w:rsidRPr="002A5730">
        <w:rPr>
          <w:color w:val="181818"/>
          <w:spacing w:val="-3"/>
        </w:rPr>
        <w:t xml:space="preserve"> </w:t>
      </w:r>
      <w:r w:rsidRPr="002A5730">
        <w:rPr>
          <w:color w:val="181818"/>
        </w:rPr>
        <w:t>Naturverdiane</w:t>
      </w:r>
      <w:r w:rsidRPr="002A5730">
        <w:rPr>
          <w:color w:val="181818"/>
          <w:spacing w:val="-2"/>
        </w:rPr>
        <w:t xml:space="preserve"> </w:t>
      </w:r>
      <w:r w:rsidRPr="002A5730">
        <w:rPr>
          <w:color w:val="181818"/>
        </w:rPr>
        <w:t>i</w:t>
      </w:r>
      <w:r w:rsidRPr="002A5730">
        <w:rPr>
          <w:color w:val="181818"/>
          <w:spacing w:val="-4"/>
        </w:rPr>
        <w:t xml:space="preserve"> </w:t>
      </w:r>
      <w:r w:rsidRPr="002A5730">
        <w:rPr>
          <w:color w:val="181818"/>
        </w:rPr>
        <w:t>desse områda er utgreidd nedanfor.</w:t>
      </w:r>
    </w:p>
    <w:p w14:paraId="2DB273E0" w14:textId="77777777" w:rsidR="00FF7A28" w:rsidRPr="002A5730" w:rsidRDefault="00FF7A28" w:rsidP="00D92D5B">
      <w:pPr>
        <w:pStyle w:val="Brdtekst"/>
        <w:spacing w:before="146" w:line="259" w:lineRule="auto"/>
        <w:ind w:left="131"/>
      </w:pPr>
    </w:p>
    <w:p w14:paraId="3214173E" w14:textId="77777777" w:rsidR="00D92D5B" w:rsidRPr="002A5730" w:rsidRDefault="00D92D5B" w:rsidP="00B333DB">
      <w:pPr>
        <w:pStyle w:val="Overskrift3"/>
      </w:pPr>
      <w:bookmarkStart w:id="55" w:name="_bookmark32"/>
      <w:bookmarkStart w:id="56" w:name="_Toc163472744"/>
      <w:bookmarkEnd w:id="55"/>
      <w:r w:rsidRPr="002A5730">
        <w:t>Terrestriske</w:t>
      </w:r>
      <w:r w:rsidRPr="002A5730">
        <w:rPr>
          <w:spacing w:val="-9"/>
        </w:rPr>
        <w:t xml:space="preserve"> </w:t>
      </w:r>
      <w:r w:rsidRPr="002A5730">
        <w:t>naturverdiar</w:t>
      </w:r>
      <w:bookmarkEnd w:id="56"/>
    </w:p>
    <w:p w14:paraId="47CC6836" w14:textId="77777777" w:rsidR="00D92D5B" w:rsidRPr="002A5730" w:rsidRDefault="00D92D5B" w:rsidP="00D92D5B">
      <w:pPr>
        <w:pStyle w:val="Brdtekst"/>
        <w:spacing w:before="181" w:line="259" w:lineRule="auto"/>
        <w:ind w:left="131" w:right="456"/>
      </w:pPr>
      <w:r w:rsidRPr="002A5730" w:rsidDel="004B65BF">
        <w:rPr>
          <w:color w:val="181818"/>
        </w:rPr>
        <w:t>Os</w:t>
      </w:r>
      <w:r w:rsidRPr="002A5730" w:rsidDel="004B65BF">
        <w:rPr>
          <w:color w:val="181818"/>
          <w:spacing w:val="-2"/>
        </w:rPr>
        <w:t xml:space="preserve"> </w:t>
      </w:r>
      <w:r w:rsidRPr="002A5730" w:rsidDel="004B65BF">
        <w:rPr>
          <w:color w:val="181818"/>
        </w:rPr>
        <w:t>kommune</w:t>
      </w:r>
      <w:r w:rsidRPr="002A5730">
        <w:rPr>
          <w:color w:val="181818"/>
          <w:spacing w:val="-4"/>
        </w:rPr>
        <w:t xml:space="preserve"> </w:t>
      </w:r>
      <w:r w:rsidRPr="002A5730">
        <w:rPr>
          <w:color w:val="181818"/>
        </w:rPr>
        <w:t>fekk</w:t>
      </w:r>
      <w:r w:rsidRPr="002A5730">
        <w:rPr>
          <w:color w:val="181818"/>
          <w:spacing w:val="-1"/>
        </w:rPr>
        <w:t xml:space="preserve"> </w:t>
      </w:r>
      <w:r w:rsidRPr="002A5730">
        <w:rPr>
          <w:color w:val="181818"/>
        </w:rPr>
        <w:t>tidleg</w:t>
      </w:r>
      <w:r w:rsidRPr="002A5730">
        <w:rPr>
          <w:color w:val="181818"/>
          <w:spacing w:val="-3"/>
        </w:rPr>
        <w:t xml:space="preserve"> </w:t>
      </w:r>
      <w:r w:rsidRPr="002A5730">
        <w:rPr>
          <w:color w:val="181818"/>
        </w:rPr>
        <w:t>på</w:t>
      </w:r>
      <w:r w:rsidRPr="002A5730">
        <w:rPr>
          <w:color w:val="181818"/>
          <w:spacing w:val="-5"/>
        </w:rPr>
        <w:t xml:space="preserve"> </w:t>
      </w:r>
      <w:r w:rsidRPr="002A5730">
        <w:rPr>
          <w:color w:val="181818"/>
        </w:rPr>
        <w:t>2000-talet</w:t>
      </w:r>
      <w:r w:rsidRPr="002A5730">
        <w:rPr>
          <w:color w:val="181818"/>
          <w:spacing w:val="-4"/>
        </w:rPr>
        <w:t xml:space="preserve"> </w:t>
      </w:r>
      <w:r w:rsidRPr="002A5730">
        <w:rPr>
          <w:color w:val="181818"/>
        </w:rPr>
        <w:t>utført</w:t>
      </w:r>
      <w:r w:rsidRPr="002A5730">
        <w:rPr>
          <w:color w:val="181818"/>
          <w:spacing w:val="-2"/>
        </w:rPr>
        <w:t xml:space="preserve"> </w:t>
      </w:r>
      <w:r w:rsidRPr="002A5730">
        <w:rPr>
          <w:color w:val="181818"/>
        </w:rPr>
        <w:t>kartlegging</w:t>
      </w:r>
      <w:r w:rsidRPr="002A5730">
        <w:rPr>
          <w:color w:val="181818"/>
          <w:spacing w:val="-3"/>
        </w:rPr>
        <w:t xml:space="preserve"> </w:t>
      </w:r>
      <w:r w:rsidRPr="002A5730">
        <w:rPr>
          <w:color w:val="181818"/>
        </w:rPr>
        <w:t>av</w:t>
      </w:r>
      <w:r w:rsidRPr="002A5730">
        <w:rPr>
          <w:color w:val="181818"/>
          <w:spacing w:val="-1"/>
        </w:rPr>
        <w:t xml:space="preserve"> </w:t>
      </w:r>
      <w:r w:rsidRPr="002A5730">
        <w:rPr>
          <w:color w:val="181818"/>
        </w:rPr>
        <w:t>naturtypar</w:t>
      </w:r>
      <w:r w:rsidRPr="002A5730">
        <w:rPr>
          <w:color w:val="181818"/>
          <w:spacing w:val="-2"/>
        </w:rPr>
        <w:t xml:space="preserve"> </w:t>
      </w:r>
      <w:r w:rsidRPr="002A5730">
        <w:rPr>
          <w:color w:val="181818"/>
        </w:rPr>
        <w:t>jf.</w:t>
      </w:r>
      <w:r w:rsidRPr="002A5730">
        <w:rPr>
          <w:color w:val="181818"/>
          <w:spacing w:val="-5"/>
        </w:rPr>
        <w:t xml:space="preserve"> </w:t>
      </w:r>
      <w:r w:rsidRPr="002A5730">
        <w:rPr>
          <w:color w:val="181818"/>
        </w:rPr>
        <w:t>DN-handbok</w:t>
      </w:r>
      <w:r w:rsidRPr="002A5730">
        <w:rPr>
          <w:color w:val="181818"/>
          <w:spacing w:val="-1"/>
        </w:rPr>
        <w:t xml:space="preserve"> </w:t>
      </w:r>
      <w:r w:rsidRPr="002A5730">
        <w:rPr>
          <w:color w:val="181818"/>
        </w:rPr>
        <w:t>13</w:t>
      </w:r>
      <w:r w:rsidRPr="002A5730">
        <w:rPr>
          <w:color w:val="181818"/>
          <w:spacing w:val="-2"/>
        </w:rPr>
        <w:t xml:space="preserve"> </w:t>
      </w:r>
      <w:r w:rsidRPr="002A5730">
        <w:rPr>
          <w:color w:val="181818"/>
        </w:rPr>
        <w:t>(1997),</w:t>
      </w:r>
      <w:r w:rsidRPr="002A5730">
        <w:rPr>
          <w:color w:val="181818"/>
          <w:spacing w:val="-4"/>
        </w:rPr>
        <w:t xml:space="preserve"> </w:t>
      </w:r>
      <w:r w:rsidRPr="002A5730">
        <w:rPr>
          <w:color w:val="181818"/>
        </w:rPr>
        <w:t>men</w:t>
      </w:r>
      <w:r w:rsidRPr="002A5730">
        <w:rPr>
          <w:color w:val="181818"/>
          <w:spacing w:val="-2"/>
        </w:rPr>
        <w:t xml:space="preserve"> </w:t>
      </w:r>
      <w:r w:rsidRPr="002A5730">
        <w:rPr>
          <w:color w:val="181818"/>
        </w:rPr>
        <w:t>den gongen blei det ikkje registrert naturtypar innafor planområdet.</w:t>
      </w:r>
    </w:p>
    <w:p w14:paraId="07C6AC6C" w14:textId="77777777" w:rsidR="00D92D5B" w:rsidRPr="002A5730" w:rsidRDefault="00D92D5B" w:rsidP="0038129A">
      <w:pPr>
        <w:pStyle w:val="Brdtekst"/>
        <w:spacing w:before="159" w:line="259" w:lineRule="auto"/>
        <w:ind w:left="131"/>
      </w:pPr>
      <w:r w:rsidRPr="002A5730">
        <w:rPr>
          <w:color w:val="181818"/>
        </w:rPr>
        <w:t>I</w:t>
      </w:r>
      <w:r w:rsidRPr="002A5730">
        <w:rPr>
          <w:color w:val="181818"/>
          <w:spacing w:val="-2"/>
        </w:rPr>
        <w:t xml:space="preserve"> </w:t>
      </w:r>
      <w:r w:rsidRPr="002A5730">
        <w:rPr>
          <w:color w:val="181818"/>
        </w:rPr>
        <w:t>2013</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2015</w:t>
      </w:r>
      <w:r w:rsidRPr="002A5730">
        <w:rPr>
          <w:color w:val="181818"/>
          <w:spacing w:val="-2"/>
        </w:rPr>
        <w:t xml:space="preserve"> </w:t>
      </w:r>
      <w:r w:rsidRPr="002A5730">
        <w:rPr>
          <w:color w:val="181818"/>
        </w:rPr>
        <w:t>blei</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registrert</w:t>
      </w:r>
      <w:r w:rsidRPr="002A5730">
        <w:rPr>
          <w:color w:val="181818"/>
          <w:spacing w:val="-2"/>
        </w:rPr>
        <w:t xml:space="preserve"> </w:t>
      </w:r>
      <w:r w:rsidRPr="002A5730">
        <w:rPr>
          <w:color w:val="181818"/>
        </w:rPr>
        <w:t>fleire</w:t>
      </w:r>
      <w:r w:rsidRPr="002A5730">
        <w:rPr>
          <w:color w:val="181818"/>
          <w:spacing w:val="-2"/>
        </w:rPr>
        <w:t xml:space="preserve"> </w:t>
      </w:r>
      <w:r w:rsidRPr="002A5730">
        <w:rPr>
          <w:color w:val="181818"/>
        </w:rPr>
        <w:t>hole</w:t>
      </w:r>
      <w:r w:rsidRPr="002A5730">
        <w:rPr>
          <w:color w:val="181818"/>
          <w:spacing w:val="-5"/>
        </w:rPr>
        <w:t xml:space="preserve"> </w:t>
      </w:r>
      <w:r w:rsidRPr="002A5730">
        <w:rPr>
          <w:color w:val="181818"/>
        </w:rPr>
        <w:t>eiker</w:t>
      </w:r>
      <w:r w:rsidRPr="002A5730">
        <w:rPr>
          <w:color w:val="181818"/>
          <w:spacing w:val="-2"/>
        </w:rPr>
        <w:t xml:space="preserve"> </w:t>
      </w:r>
      <w:r w:rsidRPr="002A5730">
        <w:rPr>
          <w:color w:val="181818"/>
        </w:rPr>
        <w:t>i</w:t>
      </w:r>
      <w:r w:rsidRPr="002A5730">
        <w:rPr>
          <w:color w:val="181818"/>
          <w:spacing w:val="-3"/>
        </w:rPr>
        <w:t xml:space="preserve"> </w:t>
      </w:r>
      <w:r w:rsidRPr="002A5730">
        <w:rPr>
          <w:color w:val="181818"/>
        </w:rPr>
        <w:t>samband</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handlingsplan</w:t>
      </w:r>
      <w:r w:rsidRPr="002A5730">
        <w:rPr>
          <w:color w:val="181818"/>
          <w:spacing w:val="-3"/>
        </w:rPr>
        <w:t xml:space="preserve"> </w:t>
      </w:r>
      <w:r w:rsidRPr="002A5730">
        <w:rPr>
          <w:color w:val="181818"/>
        </w:rPr>
        <w:t>for</w:t>
      </w:r>
      <w:r w:rsidRPr="002A5730">
        <w:rPr>
          <w:color w:val="181818"/>
          <w:spacing w:val="-2"/>
        </w:rPr>
        <w:t xml:space="preserve"> </w:t>
      </w:r>
      <w:r w:rsidRPr="002A5730">
        <w:rPr>
          <w:color w:val="181818"/>
        </w:rPr>
        <w:t>hole</w:t>
      </w:r>
      <w:r w:rsidRPr="002A5730">
        <w:rPr>
          <w:color w:val="181818"/>
          <w:spacing w:val="-1"/>
        </w:rPr>
        <w:t xml:space="preserve"> </w:t>
      </w:r>
      <w:r w:rsidRPr="002A5730">
        <w:rPr>
          <w:color w:val="181818"/>
        </w:rPr>
        <w:t>eiker</w:t>
      </w:r>
      <w:r w:rsidRPr="002A5730">
        <w:rPr>
          <w:color w:val="181818"/>
          <w:spacing w:val="-4"/>
        </w:rPr>
        <w:t xml:space="preserve"> </w:t>
      </w:r>
      <w:r w:rsidRPr="002A5730">
        <w:rPr>
          <w:color w:val="181818"/>
        </w:rPr>
        <w:t>(på</w:t>
      </w:r>
      <w:r w:rsidRPr="002A5730">
        <w:rPr>
          <w:color w:val="181818"/>
          <w:spacing w:val="-5"/>
        </w:rPr>
        <w:t xml:space="preserve"> </w:t>
      </w:r>
      <w:r w:rsidRPr="002A5730">
        <w:rPr>
          <w:color w:val="181818"/>
        </w:rPr>
        <w:t>oppdrag</w:t>
      </w:r>
      <w:r w:rsidRPr="002A5730">
        <w:rPr>
          <w:color w:val="181818"/>
          <w:spacing w:val="-4"/>
        </w:rPr>
        <w:t xml:space="preserve"> </w:t>
      </w:r>
      <w:r w:rsidRPr="002A5730">
        <w:rPr>
          <w:color w:val="181818"/>
        </w:rPr>
        <w:t>frå Fylkesmannen i Hordaland). Hole eiker er ein utvald naturtype jf. forskrift om utvalde naturtypar etter Naturmangfaldlova. Ei oversikt over førekomst og verdi av desse er vist i tabellen nedanfor.</w:t>
      </w:r>
    </w:p>
    <w:p w14:paraId="6BD165AD" w14:textId="77777777" w:rsidR="00137BD9" w:rsidRPr="002A5730" w:rsidRDefault="00137BD9" w:rsidP="00D92D5B">
      <w:pPr>
        <w:pStyle w:val="Brdtekst"/>
        <w:ind w:left="131"/>
        <w:rPr>
          <w:color w:val="181818"/>
          <w:spacing w:val="-2"/>
        </w:rPr>
      </w:pPr>
    </w:p>
    <w:p w14:paraId="5B3691C3" w14:textId="77777777" w:rsidR="00D92D5B" w:rsidRPr="002A5730" w:rsidRDefault="00D92D5B" w:rsidP="00D92D5B">
      <w:pPr>
        <w:pStyle w:val="Brdtekst"/>
        <w:rPr>
          <w:sz w:val="15"/>
        </w:rPr>
      </w:pPr>
    </w:p>
    <w:p w14:paraId="5782BFAE" w14:textId="77777777" w:rsidR="00137BD9" w:rsidRPr="002A5730" w:rsidRDefault="00137BD9" w:rsidP="00137BD9">
      <w:pPr>
        <w:pStyle w:val="Bildetekst"/>
        <w:keepNext/>
        <w:rPr>
          <w:lang w:val="nn-NO"/>
        </w:rPr>
      </w:pPr>
      <w:r w:rsidRPr="002A5730">
        <w:rPr>
          <w:lang w:val="nn-NO"/>
        </w:rPr>
        <w:t xml:space="preserve">Tabell </w:t>
      </w:r>
      <w:r w:rsidRPr="002A5730">
        <w:rPr>
          <w:lang w:val="nn-NO"/>
        </w:rPr>
        <w:fldChar w:fldCharType="begin"/>
      </w:r>
      <w:r w:rsidRPr="002A5730">
        <w:rPr>
          <w:lang w:val="nn-NO"/>
        </w:rPr>
        <w:instrText xml:space="preserve"> SEQ Tabell \* ARABIC </w:instrText>
      </w:r>
      <w:r w:rsidRPr="002A5730">
        <w:rPr>
          <w:lang w:val="nn-NO"/>
        </w:rPr>
        <w:fldChar w:fldCharType="separate"/>
      </w:r>
      <w:r w:rsidR="00917E86" w:rsidRPr="002A5730">
        <w:rPr>
          <w:lang w:val="nn-NO"/>
        </w:rPr>
        <w:t>1</w:t>
      </w:r>
      <w:r w:rsidRPr="002A5730">
        <w:rPr>
          <w:lang w:val="nn-NO"/>
        </w:rPr>
        <w:fldChar w:fldCharType="end"/>
      </w:r>
      <w:r w:rsidRPr="002A5730">
        <w:rPr>
          <w:lang w:val="nn-NO"/>
        </w:rPr>
        <w:t xml:space="preserve"> </w:t>
      </w:r>
      <w:r w:rsidR="00D333AF" w:rsidRPr="002A5730">
        <w:rPr>
          <w:lang w:val="nn-NO"/>
        </w:rPr>
        <w:t>Registrerte førekomstar av</w:t>
      </w:r>
      <w:r w:rsidRPr="002A5730">
        <w:rPr>
          <w:lang w:val="nn-NO"/>
        </w:rPr>
        <w:t xml:space="preserve"> hole eiker i </w:t>
      </w:r>
      <w:r w:rsidR="00D333AF" w:rsidRPr="002A5730">
        <w:rPr>
          <w:lang w:val="nn-NO"/>
        </w:rPr>
        <w:t xml:space="preserve">Os sentrum. </w:t>
      </w:r>
    </w:p>
    <w:tbl>
      <w:tblPr>
        <w:tblStyle w:val="TableNormal1"/>
        <w:tblW w:w="0" w:type="auto"/>
        <w:tblInd w:w="14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62"/>
        <w:gridCol w:w="1418"/>
        <w:gridCol w:w="1419"/>
        <w:gridCol w:w="3684"/>
        <w:gridCol w:w="1978"/>
      </w:tblGrid>
      <w:tr w:rsidR="00D92D5B" w:rsidRPr="002A5730" w14:paraId="30BB203D" w14:textId="77777777">
        <w:trPr>
          <w:trHeight w:val="244"/>
        </w:trPr>
        <w:tc>
          <w:tcPr>
            <w:tcW w:w="562" w:type="dxa"/>
            <w:tcBorders>
              <w:top w:val="nil"/>
              <w:bottom w:val="single" w:sz="4" w:space="0" w:color="000000"/>
            </w:tcBorders>
          </w:tcPr>
          <w:p w14:paraId="4E0047E2" w14:textId="77777777" w:rsidR="00D92D5B" w:rsidRPr="002A5730" w:rsidRDefault="00D92D5B">
            <w:pPr>
              <w:pStyle w:val="TableParagraph"/>
              <w:spacing w:before="1" w:line="223" w:lineRule="exact"/>
              <w:ind w:left="107"/>
              <w:rPr>
                <w:rFonts w:ascii="Calibri Light"/>
                <w:sz w:val="20"/>
              </w:rPr>
            </w:pPr>
            <w:r w:rsidRPr="002A5730">
              <w:rPr>
                <w:rFonts w:ascii="Calibri Light"/>
                <w:color w:val="181818"/>
                <w:spacing w:val="-4"/>
                <w:sz w:val="20"/>
              </w:rPr>
              <w:t>Lok.</w:t>
            </w:r>
          </w:p>
        </w:tc>
        <w:tc>
          <w:tcPr>
            <w:tcW w:w="1418" w:type="dxa"/>
            <w:tcBorders>
              <w:top w:val="nil"/>
              <w:bottom w:val="single" w:sz="4" w:space="0" w:color="000000"/>
            </w:tcBorders>
          </w:tcPr>
          <w:p w14:paraId="7BD2827D" w14:textId="77777777" w:rsidR="00D92D5B" w:rsidRPr="002A5730" w:rsidRDefault="00D92D5B">
            <w:pPr>
              <w:pStyle w:val="TableParagraph"/>
              <w:spacing w:before="1" w:line="223" w:lineRule="exact"/>
              <w:ind w:left="110"/>
              <w:rPr>
                <w:rFonts w:ascii="Calibri Light" w:hAnsi="Calibri Light"/>
                <w:sz w:val="20"/>
              </w:rPr>
            </w:pPr>
            <w:r w:rsidRPr="002A5730">
              <w:rPr>
                <w:rFonts w:ascii="Calibri Light" w:hAnsi="Calibri Light"/>
                <w:color w:val="181818"/>
                <w:spacing w:val="-2"/>
                <w:sz w:val="20"/>
              </w:rPr>
              <w:t>Områdena</w:t>
            </w:r>
            <w:r w:rsidR="009D35A2" w:rsidRPr="002A5730">
              <w:rPr>
                <w:rFonts w:ascii="Calibri Light" w:hAnsi="Calibri Light"/>
                <w:color w:val="181818"/>
                <w:spacing w:val="-2"/>
                <w:sz w:val="20"/>
              </w:rPr>
              <w:t>m</w:t>
            </w:r>
            <w:r w:rsidRPr="002A5730">
              <w:rPr>
                <w:rFonts w:ascii="Calibri Light" w:hAnsi="Calibri Light"/>
                <w:color w:val="181818"/>
                <w:spacing w:val="-2"/>
                <w:sz w:val="20"/>
              </w:rPr>
              <w:t>n</w:t>
            </w:r>
          </w:p>
        </w:tc>
        <w:tc>
          <w:tcPr>
            <w:tcW w:w="1419" w:type="dxa"/>
            <w:tcBorders>
              <w:top w:val="nil"/>
              <w:bottom w:val="single" w:sz="4" w:space="0" w:color="000000"/>
            </w:tcBorders>
          </w:tcPr>
          <w:p w14:paraId="55E4E9FF" w14:textId="77777777" w:rsidR="00D92D5B" w:rsidRPr="002A5730" w:rsidRDefault="00D92D5B">
            <w:pPr>
              <w:pStyle w:val="TableParagraph"/>
              <w:spacing w:before="1" w:line="223" w:lineRule="exact"/>
              <w:ind w:left="108"/>
              <w:rPr>
                <w:rFonts w:ascii="Calibri Light"/>
                <w:sz w:val="20"/>
              </w:rPr>
            </w:pPr>
            <w:r w:rsidRPr="002A5730">
              <w:rPr>
                <w:rFonts w:ascii="Calibri Light"/>
                <w:color w:val="181818"/>
                <w:sz w:val="20"/>
              </w:rPr>
              <w:t>Id.</w:t>
            </w:r>
            <w:r w:rsidRPr="002A5730">
              <w:rPr>
                <w:rFonts w:ascii="Calibri Light"/>
                <w:color w:val="181818"/>
                <w:spacing w:val="-4"/>
                <w:sz w:val="20"/>
              </w:rPr>
              <w:t xml:space="preserve"> </w:t>
            </w:r>
            <w:r w:rsidRPr="002A5730">
              <w:rPr>
                <w:rFonts w:ascii="Calibri Light"/>
                <w:color w:val="181818"/>
                <w:spacing w:val="-2"/>
                <w:sz w:val="20"/>
              </w:rPr>
              <w:t>Naturbase</w:t>
            </w:r>
          </w:p>
        </w:tc>
        <w:tc>
          <w:tcPr>
            <w:tcW w:w="3684" w:type="dxa"/>
            <w:tcBorders>
              <w:bottom w:val="single" w:sz="4" w:space="0" w:color="000000"/>
            </w:tcBorders>
          </w:tcPr>
          <w:p w14:paraId="49F1CDC1" w14:textId="77777777" w:rsidR="00D92D5B" w:rsidRPr="002A5730" w:rsidRDefault="00D92D5B">
            <w:pPr>
              <w:pStyle w:val="TableParagraph"/>
              <w:spacing w:before="1" w:line="223" w:lineRule="exact"/>
              <w:ind w:left="108"/>
              <w:rPr>
                <w:rFonts w:ascii="Calibri Light"/>
                <w:sz w:val="20"/>
              </w:rPr>
            </w:pPr>
            <w:r w:rsidRPr="002A5730">
              <w:rPr>
                <w:rFonts w:ascii="Calibri Light"/>
                <w:color w:val="181818"/>
                <w:spacing w:val="-2"/>
                <w:sz w:val="20"/>
              </w:rPr>
              <w:t>Grunngjeving</w:t>
            </w:r>
          </w:p>
        </w:tc>
        <w:tc>
          <w:tcPr>
            <w:tcW w:w="1978" w:type="dxa"/>
            <w:tcBorders>
              <w:bottom w:val="single" w:sz="4" w:space="0" w:color="000000"/>
            </w:tcBorders>
          </w:tcPr>
          <w:p w14:paraId="5C6F3117" w14:textId="77777777" w:rsidR="00D92D5B" w:rsidRPr="002A5730" w:rsidRDefault="00D92D5B">
            <w:pPr>
              <w:pStyle w:val="TableParagraph"/>
              <w:spacing w:before="1" w:line="223" w:lineRule="exact"/>
              <w:ind w:left="111"/>
              <w:rPr>
                <w:rFonts w:ascii="Calibri Light"/>
                <w:sz w:val="20"/>
              </w:rPr>
            </w:pPr>
            <w:r w:rsidRPr="002A5730">
              <w:rPr>
                <w:rFonts w:ascii="Calibri Light"/>
                <w:color w:val="181818"/>
                <w:spacing w:val="-2"/>
                <w:sz w:val="20"/>
              </w:rPr>
              <w:t>Verdi</w:t>
            </w:r>
          </w:p>
        </w:tc>
      </w:tr>
      <w:tr w:rsidR="00D92D5B" w:rsidRPr="002A5730" w14:paraId="00FF453C" w14:textId="77777777">
        <w:trPr>
          <w:trHeight w:val="509"/>
        </w:trPr>
        <w:tc>
          <w:tcPr>
            <w:tcW w:w="562" w:type="dxa"/>
            <w:tcBorders>
              <w:top w:val="single" w:sz="4" w:space="0" w:color="000000"/>
            </w:tcBorders>
          </w:tcPr>
          <w:p w14:paraId="15D098AF" w14:textId="77777777" w:rsidR="00D92D5B" w:rsidRPr="002A5730" w:rsidRDefault="00D92D5B">
            <w:pPr>
              <w:pStyle w:val="TableParagraph"/>
              <w:spacing w:before="10"/>
            </w:pPr>
          </w:p>
          <w:p w14:paraId="7E7E20DA" w14:textId="77777777" w:rsidR="00D92D5B" w:rsidRPr="002A5730" w:rsidRDefault="00D92D5B">
            <w:pPr>
              <w:pStyle w:val="TableParagraph"/>
              <w:spacing w:before="1" w:line="223" w:lineRule="exact"/>
              <w:ind w:left="107"/>
              <w:rPr>
                <w:rFonts w:ascii="Calibri Light"/>
                <w:sz w:val="20"/>
              </w:rPr>
            </w:pPr>
            <w:r w:rsidRPr="002A5730">
              <w:rPr>
                <w:rFonts w:ascii="Calibri Light"/>
                <w:w w:val="99"/>
                <w:sz w:val="20"/>
              </w:rPr>
              <w:t>1</w:t>
            </w:r>
          </w:p>
        </w:tc>
        <w:tc>
          <w:tcPr>
            <w:tcW w:w="1418" w:type="dxa"/>
            <w:tcBorders>
              <w:top w:val="single" w:sz="4" w:space="0" w:color="000000"/>
            </w:tcBorders>
          </w:tcPr>
          <w:p w14:paraId="47BF3CA3" w14:textId="77777777" w:rsidR="00D92D5B" w:rsidRPr="002A5730" w:rsidRDefault="00D92D5B">
            <w:pPr>
              <w:pStyle w:val="TableParagraph"/>
              <w:spacing w:before="10"/>
            </w:pPr>
          </w:p>
          <w:p w14:paraId="0E86135B" w14:textId="77777777" w:rsidR="00D92D5B" w:rsidRPr="002A5730" w:rsidRDefault="00D92D5B">
            <w:pPr>
              <w:pStyle w:val="TableParagraph"/>
              <w:spacing w:before="1" w:line="223" w:lineRule="exact"/>
              <w:ind w:left="110"/>
              <w:rPr>
                <w:rFonts w:ascii="Calibri Light"/>
                <w:sz w:val="20"/>
              </w:rPr>
            </w:pPr>
            <w:r w:rsidRPr="002A5730">
              <w:rPr>
                <w:rFonts w:ascii="Calibri Light"/>
                <w:spacing w:val="-2"/>
                <w:sz w:val="20"/>
              </w:rPr>
              <w:t>Eikevegen</w:t>
            </w:r>
            <w:r w:rsidRPr="002A5730">
              <w:rPr>
                <w:rFonts w:ascii="Calibri Light"/>
                <w:spacing w:val="3"/>
                <w:sz w:val="20"/>
              </w:rPr>
              <w:t xml:space="preserve"> </w:t>
            </w:r>
            <w:r w:rsidRPr="002A5730">
              <w:rPr>
                <w:rFonts w:ascii="Calibri Light"/>
                <w:spacing w:val="-5"/>
                <w:sz w:val="20"/>
              </w:rPr>
              <w:t>17</w:t>
            </w:r>
          </w:p>
        </w:tc>
        <w:tc>
          <w:tcPr>
            <w:tcW w:w="1419" w:type="dxa"/>
            <w:tcBorders>
              <w:top w:val="single" w:sz="4" w:space="0" w:color="000000"/>
            </w:tcBorders>
          </w:tcPr>
          <w:p w14:paraId="48A1513E" w14:textId="77777777" w:rsidR="00D92D5B" w:rsidRPr="002A5730" w:rsidRDefault="00D92D5B">
            <w:pPr>
              <w:pStyle w:val="TableParagraph"/>
              <w:spacing w:before="10"/>
            </w:pPr>
          </w:p>
          <w:p w14:paraId="6FB6806D" w14:textId="77777777" w:rsidR="00D92D5B" w:rsidRPr="002A5730" w:rsidRDefault="00D92D5B">
            <w:pPr>
              <w:pStyle w:val="TableParagraph"/>
              <w:spacing w:before="1" w:line="223" w:lineRule="exact"/>
              <w:ind w:left="108"/>
              <w:rPr>
                <w:rFonts w:ascii="Calibri Light"/>
                <w:sz w:val="20"/>
              </w:rPr>
            </w:pPr>
            <w:r w:rsidRPr="002A5730">
              <w:rPr>
                <w:rFonts w:ascii="Calibri Light"/>
                <w:spacing w:val="-2"/>
                <w:sz w:val="20"/>
              </w:rPr>
              <w:t>BN00106825</w:t>
            </w:r>
          </w:p>
        </w:tc>
        <w:tc>
          <w:tcPr>
            <w:tcW w:w="3684" w:type="dxa"/>
            <w:tcBorders>
              <w:top w:val="single" w:sz="4" w:space="0" w:color="000000"/>
            </w:tcBorders>
          </w:tcPr>
          <w:p w14:paraId="4769CBAF" w14:textId="77777777" w:rsidR="00D92D5B" w:rsidRPr="002A5730" w:rsidRDefault="00D92D5B">
            <w:pPr>
              <w:pStyle w:val="TableParagraph"/>
              <w:spacing w:before="39" w:line="240" w:lineRule="atLeast"/>
              <w:ind w:left="108"/>
              <w:rPr>
                <w:rFonts w:ascii="Calibri Light"/>
                <w:sz w:val="20"/>
              </w:rPr>
            </w:pPr>
            <w:r w:rsidRPr="002A5730">
              <w:rPr>
                <w:rFonts w:ascii="Calibri Light"/>
                <w:sz w:val="20"/>
              </w:rPr>
              <w:t>Treet</w:t>
            </w:r>
            <w:r w:rsidRPr="002A5730">
              <w:rPr>
                <w:rFonts w:ascii="Calibri Light"/>
                <w:spacing w:val="-8"/>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har</w:t>
            </w:r>
            <w:r w:rsidRPr="002A5730">
              <w:rPr>
                <w:rFonts w:ascii="Calibri Light"/>
                <w:spacing w:val="-6"/>
                <w:sz w:val="20"/>
              </w:rPr>
              <w:t xml:space="preserve"> </w:t>
            </w:r>
            <w:r w:rsidRPr="002A5730">
              <w:rPr>
                <w:rFonts w:ascii="Calibri Light"/>
                <w:sz w:val="20"/>
              </w:rPr>
              <w:t>noko</w:t>
            </w:r>
            <w:r w:rsidRPr="002A5730">
              <w:rPr>
                <w:rFonts w:ascii="Calibri Light"/>
                <w:spacing w:val="-6"/>
                <w:sz w:val="20"/>
              </w:rPr>
              <w:t xml:space="preserve"> </w:t>
            </w:r>
            <w:r w:rsidRPr="002A5730">
              <w:rPr>
                <w:rFonts w:ascii="Calibri Light"/>
                <w:sz w:val="20"/>
              </w:rPr>
              <w:t>sprekkebark</w:t>
            </w:r>
            <w:r w:rsidRPr="002A5730">
              <w:rPr>
                <w:rFonts w:ascii="Calibri Light"/>
                <w:spacing w:val="-6"/>
                <w:sz w:val="20"/>
              </w:rPr>
              <w:t xml:space="preserve"> </w:t>
            </w:r>
            <w:r w:rsidRPr="002A5730">
              <w:rPr>
                <w:rFonts w:ascii="Calibri Light"/>
                <w:sz w:val="20"/>
              </w:rPr>
              <w:t>og</w:t>
            </w:r>
            <w:r w:rsidRPr="002A5730">
              <w:rPr>
                <w:rFonts w:ascii="Calibri Light"/>
                <w:spacing w:val="-6"/>
                <w:sz w:val="20"/>
              </w:rPr>
              <w:t xml:space="preserve"> </w:t>
            </w:r>
            <w:r w:rsidRPr="002A5730">
              <w:rPr>
                <w:rFonts w:ascii="Calibri Light"/>
                <w:sz w:val="20"/>
              </w:rPr>
              <w:t>er tidlegare styva. Omkrins 2,7 m.</w:t>
            </w:r>
          </w:p>
        </w:tc>
        <w:tc>
          <w:tcPr>
            <w:tcW w:w="1978" w:type="dxa"/>
            <w:tcBorders>
              <w:top w:val="single" w:sz="4" w:space="0" w:color="000000"/>
            </w:tcBorders>
          </w:tcPr>
          <w:p w14:paraId="40B7DC9B" w14:textId="77777777" w:rsidR="00D92D5B" w:rsidRPr="002A5730" w:rsidRDefault="00D92D5B">
            <w:pPr>
              <w:pStyle w:val="TableParagraph"/>
              <w:spacing w:before="10"/>
            </w:pPr>
          </w:p>
          <w:p w14:paraId="6896EC97" w14:textId="77777777" w:rsidR="00D92D5B" w:rsidRPr="002A5730" w:rsidRDefault="00D92D5B">
            <w:pPr>
              <w:pStyle w:val="TableParagraph"/>
              <w:spacing w:before="1" w:line="223" w:lineRule="exact"/>
              <w:ind w:left="111"/>
              <w:rPr>
                <w:rFonts w:ascii="Calibri Light"/>
                <w:sz w:val="20"/>
              </w:rPr>
            </w:pPr>
            <w:r w:rsidRPr="002A5730">
              <w:rPr>
                <w:rFonts w:ascii="Calibri Light"/>
                <w:sz w:val="20"/>
              </w:rPr>
              <w:t>Viktig</w:t>
            </w:r>
            <w:r w:rsidRPr="002A5730">
              <w:rPr>
                <w:rFonts w:ascii="Calibri Light"/>
                <w:spacing w:val="-11"/>
                <w:sz w:val="20"/>
              </w:rPr>
              <w:t xml:space="preserve"> </w:t>
            </w:r>
            <w:r w:rsidRPr="002A5730">
              <w:rPr>
                <w:rFonts w:ascii="Calibri Light"/>
                <w:sz w:val="20"/>
              </w:rPr>
              <w:t>(B-</w:t>
            </w:r>
            <w:r w:rsidRPr="002A5730">
              <w:rPr>
                <w:rFonts w:ascii="Calibri Light"/>
                <w:spacing w:val="-2"/>
                <w:sz w:val="20"/>
              </w:rPr>
              <w:t>verdi)</w:t>
            </w:r>
          </w:p>
        </w:tc>
      </w:tr>
      <w:tr w:rsidR="00D92D5B" w:rsidRPr="002A5730" w14:paraId="4F337C45" w14:textId="77777777">
        <w:trPr>
          <w:trHeight w:val="539"/>
        </w:trPr>
        <w:tc>
          <w:tcPr>
            <w:tcW w:w="562" w:type="dxa"/>
          </w:tcPr>
          <w:p w14:paraId="5C0FC33F" w14:textId="77777777" w:rsidR="00D92D5B" w:rsidRPr="002A5730" w:rsidRDefault="00D92D5B">
            <w:pPr>
              <w:pStyle w:val="TableParagraph"/>
              <w:spacing w:before="3"/>
            </w:pPr>
          </w:p>
          <w:p w14:paraId="63C2276B" w14:textId="77777777" w:rsidR="00D92D5B" w:rsidRPr="002A5730" w:rsidRDefault="00D92D5B">
            <w:pPr>
              <w:pStyle w:val="TableParagraph"/>
              <w:spacing w:line="223" w:lineRule="exact"/>
              <w:ind w:left="107"/>
              <w:rPr>
                <w:rFonts w:ascii="Calibri Light"/>
                <w:sz w:val="20"/>
              </w:rPr>
            </w:pPr>
            <w:r w:rsidRPr="002A5730">
              <w:rPr>
                <w:rFonts w:ascii="Calibri Light"/>
                <w:w w:val="99"/>
                <w:sz w:val="20"/>
              </w:rPr>
              <w:t>2</w:t>
            </w:r>
          </w:p>
        </w:tc>
        <w:tc>
          <w:tcPr>
            <w:tcW w:w="1418" w:type="dxa"/>
          </w:tcPr>
          <w:p w14:paraId="2A6F2FE1" w14:textId="77777777" w:rsidR="00D92D5B" w:rsidRPr="002A5730" w:rsidRDefault="00D92D5B">
            <w:pPr>
              <w:pStyle w:val="TableParagraph"/>
              <w:spacing w:before="3"/>
            </w:pPr>
          </w:p>
          <w:p w14:paraId="068C95D2" w14:textId="77777777" w:rsidR="00D92D5B" w:rsidRPr="002A5730" w:rsidRDefault="00D92D5B">
            <w:pPr>
              <w:pStyle w:val="TableParagraph"/>
              <w:spacing w:line="223" w:lineRule="exact"/>
              <w:ind w:left="110"/>
              <w:rPr>
                <w:rFonts w:ascii="Calibri Light"/>
                <w:sz w:val="20"/>
              </w:rPr>
            </w:pPr>
            <w:r w:rsidRPr="002A5730">
              <w:rPr>
                <w:rFonts w:ascii="Calibri Light"/>
                <w:spacing w:val="-2"/>
                <w:sz w:val="20"/>
              </w:rPr>
              <w:t>Eikevegen</w:t>
            </w:r>
            <w:r w:rsidRPr="002A5730">
              <w:rPr>
                <w:rFonts w:ascii="Calibri Light"/>
                <w:spacing w:val="3"/>
                <w:sz w:val="20"/>
              </w:rPr>
              <w:t xml:space="preserve"> </w:t>
            </w:r>
            <w:r w:rsidRPr="002A5730">
              <w:rPr>
                <w:rFonts w:ascii="Calibri Light"/>
                <w:spacing w:val="-5"/>
                <w:sz w:val="20"/>
              </w:rPr>
              <w:t>13</w:t>
            </w:r>
          </w:p>
        </w:tc>
        <w:tc>
          <w:tcPr>
            <w:tcW w:w="1419" w:type="dxa"/>
          </w:tcPr>
          <w:p w14:paraId="5A5C4CEA" w14:textId="77777777" w:rsidR="00D92D5B" w:rsidRPr="002A5730" w:rsidRDefault="00D92D5B">
            <w:pPr>
              <w:pStyle w:val="TableParagraph"/>
              <w:spacing w:before="3"/>
            </w:pPr>
          </w:p>
          <w:p w14:paraId="21FF8C9E" w14:textId="77777777" w:rsidR="00D92D5B" w:rsidRPr="002A5730" w:rsidRDefault="00D92D5B">
            <w:pPr>
              <w:pStyle w:val="TableParagraph"/>
              <w:spacing w:line="223" w:lineRule="exact"/>
              <w:ind w:left="108"/>
              <w:rPr>
                <w:rFonts w:ascii="Calibri Light"/>
                <w:sz w:val="20"/>
              </w:rPr>
            </w:pPr>
            <w:r w:rsidRPr="002A5730">
              <w:rPr>
                <w:rFonts w:ascii="Calibri Light"/>
                <w:spacing w:val="-2"/>
                <w:sz w:val="20"/>
              </w:rPr>
              <w:t>BN00107015</w:t>
            </w:r>
          </w:p>
        </w:tc>
        <w:tc>
          <w:tcPr>
            <w:tcW w:w="3684" w:type="dxa"/>
          </w:tcPr>
          <w:p w14:paraId="63C25A8B" w14:textId="77777777" w:rsidR="00D92D5B" w:rsidRPr="002A5730" w:rsidRDefault="00D92D5B">
            <w:pPr>
              <w:pStyle w:val="TableParagraph"/>
              <w:spacing w:before="35" w:line="242" w:lineRule="exact"/>
              <w:ind w:left="108"/>
              <w:rPr>
                <w:rFonts w:ascii="Calibri Light"/>
                <w:sz w:val="20"/>
              </w:rPr>
            </w:pPr>
            <w:r w:rsidRPr="002A5730">
              <w:rPr>
                <w:rFonts w:ascii="Calibri Light"/>
                <w:sz w:val="20"/>
              </w:rPr>
              <w:t>Treet</w:t>
            </w:r>
            <w:r w:rsidRPr="002A5730">
              <w:rPr>
                <w:rFonts w:ascii="Calibri Light"/>
                <w:spacing w:val="-7"/>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synleg</w:t>
            </w:r>
            <w:r w:rsidRPr="002A5730">
              <w:rPr>
                <w:rFonts w:ascii="Calibri Light"/>
                <w:spacing w:val="-6"/>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har</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sprekke bark og er tidlegare styva. Omkrins 2,1 m.</w:t>
            </w:r>
          </w:p>
        </w:tc>
        <w:tc>
          <w:tcPr>
            <w:tcW w:w="1978" w:type="dxa"/>
          </w:tcPr>
          <w:p w14:paraId="32187BD6" w14:textId="77777777" w:rsidR="00D92D5B" w:rsidRPr="002A5730" w:rsidRDefault="00D92D5B">
            <w:pPr>
              <w:pStyle w:val="TableParagraph"/>
              <w:spacing w:before="3"/>
            </w:pPr>
          </w:p>
          <w:p w14:paraId="70538573" w14:textId="77777777" w:rsidR="00D92D5B" w:rsidRPr="002A5730" w:rsidRDefault="00D92D5B">
            <w:pPr>
              <w:pStyle w:val="TableParagraph"/>
              <w:spacing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43E7D67E" w14:textId="77777777">
        <w:trPr>
          <w:trHeight w:val="549"/>
        </w:trPr>
        <w:tc>
          <w:tcPr>
            <w:tcW w:w="562" w:type="dxa"/>
          </w:tcPr>
          <w:p w14:paraId="053347B3" w14:textId="77777777" w:rsidR="00D92D5B" w:rsidRPr="002A5730" w:rsidRDefault="00D92D5B">
            <w:pPr>
              <w:pStyle w:val="TableParagraph"/>
              <w:spacing w:before="1"/>
              <w:rPr>
                <w:sz w:val="25"/>
              </w:rPr>
            </w:pPr>
          </w:p>
          <w:p w14:paraId="1B524F55" w14:textId="77777777" w:rsidR="00D92D5B" w:rsidRPr="002A5730" w:rsidRDefault="00D92D5B">
            <w:pPr>
              <w:pStyle w:val="TableParagraph"/>
              <w:spacing w:line="223" w:lineRule="exact"/>
              <w:ind w:left="107"/>
              <w:rPr>
                <w:rFonts w:ascii="Calibri Light"/>
                <w:sz w:val="20"/>
              </w:rPr>
            </w:pPr>
            <w:r w:rsidRPr="002A5730">
              <w:rPr>
                <w:rFonts w:ascii="Calibri Light"/>
                <w:w w:val="99"/>
                <w:sz w:val="20"/>
              </w:rPr>
              <w:t>3</w:t>
            </w:r>
          </w:p>
        </w:tc>
        <w:tc>
          <w:tcPr>
            <w:tcW w:w="1418" w:type="dxa"/>
          </w:tcPr>
          <w:p w14:paraId="3FBA3749" w14:textId="77777777" w:rsidR="00D92D5B" w:rsidRPr="002A5730" w:rsidRDefault="00D92D5B">
            <w:pPr>
              <w:pStyle w:val="TableParagraph"/>
              <w:spacing w:before="1"/>
              <w:rPr>
                <w:sz w:val="25"/>
              </w:rPr>
            </w:pPr>
          </w:p>
          <w:p w14:paraId="65E7C954" w14:textId="77777777" w:rsidR="00D92D5B" w:rsidRPr="002A5730" w:rsidRDefault="00D92D5B">
            <w:pPr>
              <w:pStyle w:val="TableParagraph"/>
              <w:spacing w:line="223" w:lineRule="exact"/>
              <w:ind w:left="110"/>
              <w:rPr>
                <w:rFonts w:ascii="Calibri Light"/>
                <w:sz w:val="20"/>
              </w:rPr>
            </w:pPr>
            <w:r w:rsidRPr="002A5730">
              <w:rPr>
                <w:rFonts w:ascii="Calibri Light"/>
                <w:spacing w:val="-2"/>
                <w:sz w:val="20"/>
              </w:rPr>
              <w:t>Eikevegen</w:t>
            </w:r>
            <w:r w:rsidRPr="002A5730">
              <w:rPr>
                <w:rFonts w:ascii="Calibri Light"/>
                <w:spacing w:val="3"/>
                <w:sz w:val="20"/>
              </w:rPr>
              <w:t xml:space="preserve"> </w:t>
            </w:r>
            <w:r w:rsidRPr="002A5730">
              <w:rPr>
                <w:rFonts w:ascii="Calibri Light"/>
                <w:spacing w:val="-10"/>
                <w:sz w:val="20"/>
              </w:rPr>
              <w:t>3</w:t>
            </w:r>
          </w:p>
        </w:tc>
        <w:tc>
          <w:tcPr>
            <w:tcW w:w="1419" w:type="dxa"/>
          </w:tcPr>
          <w:p w14:paraId="0823853E" w14:textId="77777777" w:rsidR="00D92D5B" w:rsidRPr="002A5730" w:rsidRDefault="00D92D5B">
            <w:pPr>
              <w:pStyle w:val="TableParagraph"/>
              <w:spacing w:before="1"/>
              <w:rPr>
                <w:sz w:val="25"/>
              </w:rPr>
            </w:pPr>
          </w:p>
          <w:p w14:paraId="55BB5A50" w14:textId="77777777" w:rsidR="00D92D5B" w:rsidRPr="002A5730" w:rsidRDefault="00D92D5B">
            <w:pPr>
              <w:pStyle w:val="TableParagraph"/>
              <w:spacing w:line="223" w:lineRule="exact"/>
              <w:ind w:left="108"/>
              <w:rPr>
                <w:rFonts w:ascii="Calibri Light"/>
                <w:sz w:val="20"/>
              </w:rPr>
            </w:pPr>
            <w:r w:rsidRPr="002A5730">
              <w:rPr>
                <w:rFonts w:ascii="Calibri Light"/>
                <w:spacing w:val="-2"/>
                <w:sz w:val="20"/>
              </w:rPr>
              <w:t>BN00106800</w:t>
            </w:r>
          </w:p>
        </w:tc>
        <w:tc>
          <w:tcPr>
            <w:tcW w:w="3684" w:type="dxa"/>
          </w:tcPr>
          <w:p w14:paraId="0F849126" w14:textId="77777777" w:rsidR="00D92D5B" w:rsidRPr="002A5730" w:rsidRDefault="00D92D5B">
            <w:pPr>
              <w:pStyle w:val="TableParagraph"/>
              <w:spacing w:before="41" w:line="240" w:lineRule="atLeast"/>
              <w:ind w:left="108"/>
              <w:rPr>
                <w:rFonts w:ascii="Calibri Light"/>
                <w:sz w:val="20"/>
              </w:rPr>
            </w:pPr>
            <w:r w:rsidRPr="002A5730">
              <w:rPr>
                <w:rFonts w:ascii="Calibri Light"/>
                <w:sz w:val="20"/>
              </w:rPr>
              <w:t>Treet</w:t>
            </w:r>
            <w:r w:rsidRPr="002A5730">
              <w:rPr>
                <w:rFonts w:ascii="Calibri Light"/>
                <w:spacing w:val="-8"/>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synleg</w:t>
            </w:r>
            <w:r w:rsidRPr="002A5730">
              <w:rPr>
                <w:rFonts w:ascii="Calibri Light"/>
                <w:spacing w:val="-6"/>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har</w:t>
            </w:r>
            <w:r w:rsidRPr="002A5730">
              <w:rPr>
                <w:rFonts w:ascii="Calibri Light"/>
                <w:spacing w:val="-3"/>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sprekke bark og er tidlegare styva. Omkrins 1,9 m.</w:t>
            </w:r>
          </w:p>
        </w:tc>
        <w:tc>
          <w:tcPr>
            <w:tcW w:w="1978" w:type="dxa"/>
          </w:tcPr>
          <w:p w14:paraId="6BC1095D" w14:textId="77777777" w:rsidR="00D92D5B" w:rsidRPr="002A5730" w:rsidRDefault="00D92D5B">
            <w:pPr>
              <w:pStyle w:val="TableParagraph"/>
              <w:spacing w:before="1"/>
              <w:rPr>
                <w:sz w:val="25"/>
              </w:rPr>
            </w:pPr>
          </w:p>
          <w:p w14:paraId="67911537" w14:textId="77777777" w:rsidR="00D92D5B" w:rsidRPr="002A5730" w:rsidRDefault="00D92D5B">
            <w:pPr>
              <w:pStyle w:val="TableParagraph"/>
              <w:spacing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3B2766D9" w14:textId="77777777">
        <w:trPr>
          <w:trHeight w:val="546"/>
        </w:trPr>
        <w:tc>
          <w:tcPr>
            <w:tcW w:w="562" w:type="dxa"/>
          </w:tcPr>
          <w:p w14:paraId="301C6EC0" w14:textId="77777777" w:rsidR="00D92D5B" w:rsidRPr="002A5730" w:rsidRDefault="00D92D5B">
            <w:pPr>
              <w:pStyle w:val="TableParagraph"/>
              <w:spacing w:before="10"/>
            </w:pPr>
          </w:p>
          <w:p w14:paraId="4DD18075" w14:textId="77777777" w:rsidR="00D92D5B" w:rsidRPr="002A5730" w:rsidRDefault="00D92D5B">
            <w:pPr>
              <w:pStyle w:val="TableParagraph"/>
              <w:spacing w:before="1" w:line="223" w:lineRule="exact"/>
              <w:ind w:left="107"/>
              <w:rPr>
                <w:rFonts w:ascii="Calibri Light"/>
                <w:sz w:val="20"/>
              </w:rPr>
            </w:pPr>
            <w:r w:rsidRPr="002A5730">
              <w:rPr>
                <w:rFonts w:ascii="Calibri Light"/>
                <w:w w:val="99"/>
                <w:sz w:val="20"/>
              </w:rPr>
              <w:t>4</w:t>
            </w:r>
          </w:p>
        </w:tc>
        <w:tc>
          <w:tcPr>
            <w:tcW w:w="1418" w:type="dxa"/>
          </w:tcPr>
          <w:p w14:paraId="7939F7FE" w14:textId="77777777" w:rsidR="00D92D5B" w:rsidRPr="002A5730" w:rsidRDefault="00D92D5B">
            <w:pPr>
              <w:pStyle w:val="TableParagraph"/>
              <w:spacing w:before="43" w:line="242" w:lineRule="exact"/>
              <w:ind w:left="110" w:right="149"/>
              <w:rPr>
                <w:rFonts w:ascii="Calibri Light"/>
                <w:sz w:val="20"/>
              </w:rPr>
            </w:pPr>
            <w:r w:rsidRPr="002A5730">
              <w:rPr>
                <w:rFonts w:ascii="Calibri Light"/>
                <w:spacing w:val="-2"/>
                <w:sz w:val="20"/>
              </w:rPr>
              <w:t xml:space="preserve">Giskavollen, </w:t>
            </w:r>
            <w:r w:rsidRPr="002A5730">
              <w:rPr>
                <w:rFonts w:ascii="Calibri Light"/>
                <w:sz w:val="20"/>
              </w:rPr>
              <w:t>eik 1</w:t>
            </w:r>
          </w:p>
        </w:tc>
        <w:tc>
          <w:tcPr>
            <w:tcW w:w="1419" w:type="dxa"/>
          </w:tcPr>
          <w:p w14:paraId="3FEBD644" w14:textId="77777777" w:rsidR="00D92D5B" w:rsidRPr="002A5730" w:rsidRDefault="00D92D5B">
            <w:pPr>
              <w:pStyle w:val="TableParagraph"/>
              <w:spacing w:before="10"/>
            </w:pPr>
          </w:p>
          <w:p w14:paraId="5587C671" w14:textId="77777777" w:rsidR="00D92D5B" w:rsidRPr="002A5730" w:rsidRDefault="00D92D5B">
            <w:pPr>
              <w:pStyle w:val="TableParagraph"/>
              <w:spacing w:before="1" w:line="223" w:lineRule="exact"/>
              <w:ind w:left="108"/>
              <w:rPr>
                <w:rFonts w:ascii="Calibri Light"/>
                <w:sz w:val="20"/>
              </w:rPr>
            </w:pPr>
            <w:r w:rsidRPr="002A5730">
              <w:rPr>
                <w:rFonts w:ascii="Calibri Light"/>
                <w:spacing w:val="-2"/>
                <w:sz w:val="20"/>
              </w:rPr>
              <w:t>BN00088019</w:t>
            </w:r>
          </w:p>
        </w:tc>
        <w:tc>
          <w:tcPr>
            <w:tcW w:w="3684" w:type="dxa"/>
          </w:tcPr>
          <w:p w14:paraId="54D4D1CA" w14:textId="77777777" w:rsidR="00D92D5B" w:rsidRPr="002A5730" w:rsidRDefault="00D92D5B">
            <w:pPr>
              <w:pStyle w:val="TableParagraph"/>
              <w:spacing w:before="43" w:line="242" w:lineRule="exact"/>
              <w:ind w:left="108"/>
              <w:rPr>
                <w:rFonts w:ascii="Calibri Light"/>
                <w:sz w:val="20"/>
              </w:rPr>
            </w:pPr>
            <w:r w:rsidRPr="002A5730">
              <w:rPr>
                <w:rFonts w:ascii="Calibri Light"/>
                <w:sz w:val="20"/>
              </w:rPr>
              <w:t>Treet</w:t>
            </w:r>
            <w:r w:rsidRPr="002A5730">
              <w:rPr>
                <w:rFonts w:ascii="Calibri Light"/>
                <w:spacing w:val="-5"/>
                <w:sz w:val="20"/>
              </w:rPr>
              <w:t xml:space="preserve"> </w:t>
            </w:r>
            <w:r w:rsidRPr="002A5730">
              <w:rPr>
                <w:rFonts w:ascii="Calibri Light"/>
                <w:sz w:val="20"/>
              </w:rPr>
              <w:t>er</w:t>
            </w:r>
            <w:r w:rsidRPr="002A5730">
              <w:rPr>
                <w:rFonts w:ascii="Calibri Light"/>
                <w:spacing w:val="-3"/>
                <w:sz w:val="20"/>
              </w:rPr>
              <w:t xml:space="preserve"> </w:t>
            </w:r>
            <w:r w:rsidRPr="002A5730">
              <w:rPr>
                <w:rFonts w:ascii="Calibri Light"/>
                <w:sz w:val="20"/>
              </w:rPr>
              <w:t>ikkje</w:t>
            </w:r>
            <w:r w:rsidRPr="002A5730">
              <w:rPr>
                <w:rFonts w:ascii="Calibri Light"/>
                <w:spacing w:val="-4"/>
                <w:sz w:val="20"/>
              </w:rPr>
              <w:t xml:space="preserve"> </w:t>
            </w:r>
            <w:r w:rsidRPr="002A5730">
              <w:rPr>
                <w:rFonts w:ascii="Calibri Light"/>
                <w:sz w:val="20"/>
              </w:rPr>
              <w:t>holt</w:t>
            </w:r>
            <w:r w:rsidRPr="002A5730">
              <w:rPr>
                <w:rFonts w:ascii="Calibri Light"/>
                <w:spacing w:val="-4"/>
                <w:sz w:val="20"/>
              </w:rPr>
              <w:t xml:space="preserve"> </w:t>
            </w:r>
            <w:r w:rsidRPr="002A5730">
              <w:rPr>
                <w:rFonts w:ascii="Calibri Light"/>
                <w:sz w:val="20"/>
              </w:rPr>
              <w:t>og</w:t>
            </w:r>
            <w:r w:rsidRPr="002A5730">
              <w:rPr>
                <w:rFonts w:ascii="Calibri Light"/>
                <w:spacing w:val="-3"/>
                <w:sz w:val="20"/>
              </w:rPr>
              <w:t xml:space="preserve"> </w:t>
            </w:r>
            <w:r w:rsidRPr="002A5730">
              <w:rPr>
                <w:rFonts w:ascii="Calibri Light"/>
                <w:sz w:val="20"/>
              </w:rPr>
              <w:t>utan</w:t>
            </w:r>
            <w:r w:rsidRPr="002A5730">
              <w:rPr>
                <w:rFonts w:ascii="Calibri Light"/>
                <w:spacing w:val="-4"/>
                <w:sz w:val="20"/>
              </w:rPr>
              <w:t xml:space="preserve"> </w:t>
            </w:r>
            <w:r w:rsidRPr="002A5730">
              <w:rPr>
                <w:rFonts w:ascii="Calibri Light"/>
                <w:sz w:val="20"/>
              </w:rPr>
              <w:t>strukturar</w:t>
            </w:r>
            <w:r w:rsidRPr="002A5730">
              <w:rPr>
                <w:rFonts w:ascii="Calibri Light"/>
                <w:spacing w:val="-3"/>
                <w:sz w:val="20"/>
              </w:rPr>
              <w:t xml:space="preserve"> </w:t>
            </w:r>
            <w:r w:rsidRPr="002A5730">
              <w:rPr>
                <w:rFonts w:ascii="Calibri Light"/>
                <w:sz w:val="20"/>
              </w:rPr>
              <w:t>som gjer</w:t>
            </w:r>
            <w:r w:rsidRPr="002A5730">
              <w:rPr>
                <w:rFonts w:ascii="Calibri Light"/>
                <w:spacing w:val="-7"/>
                <w:sz w:val="20"/>
              </w:rPr>
              <w:t xml:space="preserve"> </w:t>
            </w:r>
            <w:r w:rsidRPr="002A5730">
              <w:rPr>
                <w:rFonts w:ascii="Calibri Light"/>
                <w:sz w:val="20"/>
              </w:rPr>
              <w:t>den</w:t>
            </w:r>
            <w:r w:rsidRPr="002A5730">
              <w:rPr>
                <w:rFonts w:ascii="Calibri Light"/>
                <w:spacing w:val="-6"/>
                <w:sz w:val="20"/>
              </w:rPr>
              <w:t xml:space="preserve"> </w:t>
            </w:r>
            <w:r w:rsidRPr="002A5730">
              <w:rPr>
                <w:rFonts w:ascii="Calibri Light"/>
                <w:sz w:val="20"/>
              </w:rPr>
              <w:t>biologisk</w:t>
            </w:r>
            <w:r w:rsidRPr="002A5730">
              <w:rPr>
                <w:rFonts w:ascii="Calibri Light"/>
                <w:spacing w:val="-7"/>
                <w:sz w:val="20"/>
              </w:rPr>
              <w:t xml:space="preserve"> </w:t>
            </w:r>
            <w:r w:rsidRPr="002A5730">
              <w:rPr>
                <w:rFonts w:ascii="Calibri Light"/>
                <w:sz w:val="20"/>
              </w:rPr>
              <w:t>interessant.</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pacing w:val="-2"/>
                <w:sz w:val="20"/>
              </w:rPr>
              <w:t>styva.</w:t>
            </w:r>
          </w:p>
        </w:tc>
        <w:tc>
          <w:tcPr>
            <w:tcW w:w="1978" w:type="dxa"/>
          </w:tcPr>
          <w:p w14:paraId="03810C13" w14:textId="77777777" w:rsidR="00D92D5B" w:rsidRPr="002A5730" w:rsidRDefault="00D92D5B">
            <w:pPr>
              <w:pStyle w:val="TableParagraph"/>
              <w:spacing w:before="10"/>
            </w:pPr>
          </w:p>
          <w:p w14:paraId="08B8F8A4" w14:textId="77777777" w:rsidR="00D92D5B" w:rsidRPr="002A5730" w:rsidRDefault="00D92D5B">
            <w:pPr>
              <w:pStyle w:val="TableParagraph"/>
              <w:spacing w:before="1"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7B44BFFA" w14:textId="77777777">
        <w:trPr>
          <w:trHeight w:val="549"/>
        </w:trPr>
        <w:tc>
          <w:tcPr>
            <w:tcW w:w="562" w:type="dxa"/>
          </w:tcPr>
          <w:p w14:paraId="71A1604E" w14:textId="77777777" w:rsidR="00D92D5B" w:rsidRPr="002A5730" w:rsidRDefault="00D92D5B">
            <w:pPr>
              <w:pStyle w:val="TableParagraph"/>
              <w:spacing w:before="1"/>
              <w:rPr>
                <w:sz w:val="25"/>
              </w:rPr>
            </w:pPr>
          </w:p>
          <w:p w14:paraId="56F8897E" w14:textId="77777777" w:rsidR="00D92D5B" w:rsidRPr="002A5730" w:rsidRDefault="00D92D5B">
            <w:pPr>
              <w:pStyle w:val="TableParagraph"/>
              <w:spacing w:line="223" w:lineRule="exact"/>
              <w:ind w:left="107"/>
              <w:rPr>
                <w:rFonts w:ascii="Calibri Light"/>
                <w:sz w:val="20"/>
              </w:rPr>
            </w:pPr>
            <w:r w:rsidRPr="002A5730">
              <w:rPr>
                <w:rFonts w:ascii="Calibri Light"/>
                <w:w w:val="99"/>
                <w:sz w:val="20"/>
              </w:rPr>
              <w:t>5</w:t>
            </w:r>
          </w:p>
        </w:tc>
        <w:tc>
          <w:tcPr>
            <w:tcW w:w="1418" w:type="dxa"/>
          </w:tcPr>
          <w:p w14:paraId="17BF9C0A" w14:textId="77777777" w:rsidR="00D92D5B" w:rsidRPr="002A5730" w:rsidRDefault="00D92D5B">
            <w:pPr>
              <w:pStyle w:val="TableParagraph"/>
              <w:spacing w:before="41" w:line="240" w:lineRule="atLeast"/>
              <w:ind w:left="110" w:right="149"/>
              <w:rPr>
                <w:rFonts w:ascii="Calibri Light"/>
                <w:sz w:val="20"/>
              </w:rPr>
            </w:pPr>
            <w:r w:rsidRPr="002A5730">
              <w:rPr>
                <w:rFonts w:ascii="Calibri Light"/>
                <w:spacing w:val="-2"/>
                <w:sz w:val="20"/>
              </w:rPr>
              <w:t xml:space="preserve">Giskavollen, </w:t>
            </w:r>
            <w:r w:rsidRPr="002A5730">
              <w:rPr>
                <w:rFonts w:ascii="Calibri Light"/>
                <w:sz w:val="20"/>
              </w:rPr>
              <w:t>eik 5</w:t>
            </w:r>
          </w:p>
        </w:tc>
        <w:tc>
          <w:tcPr>
            <w:tcW w:w="1419" w:type="dxa"/>
          </w:tcPr>
          <w:p w14:paraId="2CD1E960" w14:textId="77777777" w:rsidR="00D92D5B" w:rsidRPr="002A5730" w:rsidRDefault="00D92D5B">
            <w:pPr>
              <w:pStyle w:val="TableParagraph"/>
              <w:spacing w:before="1"/>
              <w:rPr>
                <w:sz w:val="25"/>
              </w:rPr>
            </w:pPr>
          </w:p>
          <w:p w14:paraId="0BF2D521" w14:textId="77777777" w:rsidR="00D92D5B" w:rsidRPr="002A5730" w:rsidRDefault="00D92D5B">
            <w:pPr>
              <w:pStyle w:val="TableParagraph"/>
              <w:spacing w:line="223" w:lineRule="exact"/>
              <w:ind w:left="108"/>
              <w:rPr>
                <w:rFonts w:ascii="Calibri Light"/>
                <w:sz w:val="20"/>
              </w:rPr>
            </w:pPr>
            <w:r w:rsidRPr="002A5730">
              <w:rPr>
                <w:rFonts w:ascii="Calibri Light"/>
                <w:spacing w:val="-2"/>
                <w:sz w:val="20"/>
              </w:rPr>
              <w:t>BN00107113</w:t>
            </w:r>
          </w:p>
        </w:tc>
        <w:tc>
          <w:tcPr>
            <w:tcW w:w="3684" w:type="dxa"/>
          </w:tcPr>
          <w:p w14:paraId="7DE710E0" w14:textId="77777777" w:rsidR="00D92D5B" w:rsidRPr="002A5730" w:rsidRDefault="00D92D5B">
            <w:pPr>
              <w:pStyle w:val="TableParagraph"/>
              <w:spacing w:before="41" w:line="240" w:lineRule="atLeast"/>
              <w:ind w:left="108"/>
              <w:rPr>
                <w:rFonts w:ascii="Calibri Light"/>
                <w:sz w:val="20"/>
              </w:rPr>
            </w:pPr>
            <w:r w:rsidRPr="002A5730">
              <w:rPr>
                <w:rFonts w:ascii="Calibri Light"/>
                <w:sz w:val="20"/>
              </w:rPr>
              <w:t>Treet</w:t>
            </w:r>
            <w:r w:rsidRPr="002A5730">
              <w:rPr>
                <w:rFonts w:ascii="Calibri Light"/>
                <w:spacing w:val="-8"/>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utan</w:t>
            </w:r>
            <w:r w:rsidRPr="002A5730">
              <w:rPr>
                <w:rFonts w:ascii="Calibri Light"/>
                <w:spacing w:val="-7"/>
                <w:sz w:val="20"/>
              </w:rPr>
              <w:t xml:space="preserve"> </w:t>
            </w:r>
            <w:r w:rsidRPr="002A5730">
              <w:rPr>
                <w:rFonts w:ascii="Calibri Light"/>
                <w:sz w:val="20"/>
              </w:rPr>
              <w:t>sprekkebark</w:t>
            </w:r>
            <w:r w:rsidRPr="002A5730">
              <w:rPr>
                <w:rFonts w:ascii="Calibri Light"/>
                <w:spacing w:val="-6"/>
                <w:sz w:val="20"/>
              </w:rPr>
              <w:t xml:space="preserve"> </w:t>
            </w:r>
            <w:r w:rsidRPr="002A5730">
              <w:rPr>
                <w:rFonts w:ascii="Calibri Light"/>
                <w:sz w:val="20"/>
              </w:rPr>
              <w:t>og</w:t>
            </w:r>
            <w:r w:rsidRPr="002A5730">
              <w:rPr>
                <w:rFonts w:ascii="Calibri Light"/>
                <w:spacing w:val="-6"/>
                <w:sz w:val="20"/>
              </w:rPr>
              <w:t xml:space="preserve"> </w:t>
            </w:r>
            <w:r w:rsidRPr="002A5730">
              <w:rPr>
                <w:rFonts w:ascii="Calibri Light"/>
                <w:sz w:val="20"/>
              </w:rPr>
              <w:t>er tidlegare ikkje styva. Omkrins 2,35 m.</w:t>
            </w:r>
          </w:p>
        </w:tc>
        <w:tc>
          <w:tcPr>
            <w:tcW w:w="1978" w:type="dxa"/>
          </w:tcPr>
          <w:p w14:paraId="247F62EE" w14:textId="77777777" w:rsidR="00D92D5B" w:rsidRPr="002A5730" w:rsidRDefault="00D92D5B">
            <w:pPr>
              <w:pStyle w:val="TableParagraph"/>
              <w:spacing w:before="1"/>
              <w:rPr>
                <w:sz w:val="25"/>
              </w:rPr>
            </w:pPr>
          </w:p>
          <w:p w14:paraId="4602FA2F" w14:textId="77777777" w:rsidR="00D92D5B" w:rsidRPr="002A5730" w:rsidRDefault="00D92D5B">
            <w:pPr>
              <w:pStyle w:val="TableParagraph"/>
              <w:spacing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7D0E5145" w14:textId="77777777">
        <w:trPr>
          <w:trHeight w:val="546"/>
        </w:trPr>
        <w:tc>
          <w:tcPr>
            <w:tcW w:w="562" w:type="dxa"/>
          </w:tcPr>
          <w:p w14:paraId="1785D109" w14:textId="77777777" w:rsidR="00D92D5B" w:rsidRPr="002A5730" w:rsidRDefault="00D92D5B">
            <w:pPr>
              <w:pStyle w:val="TableParagraph"/>
              <w:spacing w:before="10"/>
            </w:pPr>
          </w:p>
          <w:p w14:paraId="03B0F973" w14:textId="77777777" w:rsidR="00D92D5B" w:rsidRPr="002A5730" w:rsidRDefault="00D92D5B">
            <w:pPr>
              <w:pStyle w:val="TableParagraph"/>
              <w:spacing w:before="1" w:line="223" w:lineRule="exact"/>
              <w:ind w:left="107"/>
              <w:rPr>
                <w:rFonts w:ascii="Calibri Light"/>
                <w:sz w:val="20"/>
              </w:rPr>
            </w:pPr>
            <w:r w:rsidRPr="002A5730">
              <w:rPr>
                <w:rFonts w:ascii="Calibri Light"/>
                <w:w w:val="99"/>
                <w:sz w:val="20"/>
              </w:rPr>
              <w:t>6</w:t>
            </w:r>
          </w:p>
        </w:tc>
        <w:tc>
          <w:tcPr>
            <w:tcW w:w="1418" w:type="dxa"/>
          </w:tcPr>
          <w:p w14:paraId="375E6694" w14:textId="77777777" w:rsidR="00D92D5B" w:rsidRPr="002A5730" w:rsidRDefault="00D92D5B">
            <w:pPr>
              <w:pStyle w:val="TableParagraph"/>
              <w:spacing w:before="42" w:line="242" w:lineRule="exact"/>
              <w:ind w:left="110" w:right="149"/>
              <w:rPr>
                <w:rFonts w:ascii="Calibri Light"/>
                <w:sz w:val="20"/>
              </w:rPr>
            </w:pPr>
            <w:r w:rsidRPr="002A5730">
              <w:rPr>
                <w:rFonts w:ascii="Calibri Light"/>
                <w:spacing w:val="-2"/>
                <w:sz w:val="20"/>
              </w:rPr>
              <w:t xml:space="preserve">Giskavollen, </w:t>
            </w:r>
            <w:r w:rsidRPr="002A5730">
              <w:rPr>
                <w:rFonts w:ascii="Calibri Light"/>
                <w:sz w:val="20"/>
              </w:rPr>
              <w:t>eik 6</w:t>
            </w:r>
          </w:p>
        </w:tc>
        <w:tc>
          <w:tcPr>
            <w:tcW w:w="1419" w:type="dxa"/>
          </w:tcPr>
          <w:p w14:paraId="3B91FF47" w14:textId="77777777" w:rsidR="00D92D5B" w:rsidRPr="002A5730" w:rsidRDefault="00D92D5B">
            <w:pPr>
              <w:pStyle w:val="TableParagraph"/>
              <w:spacing w:before="10"/>
            </w:pPr>
          </w:p>
          <w:p w14:paraId="6AFB1384" w14:textId="77777777" w:rsidR="00D92D5B" w:rsidRPr="002A5730" w:rsidRDefault="00D92D5B">
            <w:pPr>
              <w:pStyle w:val="TableParagraph"/>
              <w:spacing w:before="1" w:line="223" w:lineRule="exact"/>
              <w:ind w:left="108"/>
              <w:rPr>
                <w:rFonts w:ascii="Calibri Light"/>
                <w:sz w:val="20"/>
              </w:rPr>
            </w:pPr>
            <w:r w:rsidRPr="002A5730">
              <w:rPr>
                <w:rFonts w:ascii="Calibri Light"/>
                <w:spacing w:val="-2"/>
                <w:sz w:val="20"/>
              </w:rPr>
              <w:t>BN00106972</w:t>
            </w:r>
          </w:p>
        </w:tc>
        <w:tc>
          <w:tcPr>
            <w:tcW w:w="3684" w:type="dxa"/>
          </w:tcPr>
          <w:p w14:paraId="3D28AF28" w14:textId="77777777" w:rsidR="00D92D5B" w:rsidRPr="002A5730" w:rsidRDefault="00D92D5B">
            <w:pPr>
              <w:pStyle w:val="TableParagraph"/>
              <w:spacing w:before="42" w:line="242" w:lineRule="exact"/>
              <w:ind w:left="108" w:right="106"/>
              <w:rPr>
                <w:rFonts w:ascii="Calibri Light"/>
                <w:sz w:val="20"/>
              </w:rPr>
            </w:pPr>
            <w:r w:rsidRPr="002A5730">
              <w:rPr>
                <w:rFonts w:ascii="Calibri Light"/>
                <w:sz w:val="20"/>
              </w:rPr>
              <w:t>Treet</w:t>
            </w:r>
            <w:r w:rsidRPr="002A5730">
              <w:rPr>
                <w:rFonts w:ascii="Calibri Light"/>
                <w:spacing w:val="-8"/>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utan</w:t>
            </w:r>
            <w:r w:rsidRPr="002A5730">
              <w:rPr>
                <w:rFonts w:ascii="Calibri Light"/>
                <w:spacing w:val="-7"/>
                <w:sz w:val="20"/>
              </w:rPr>
              <w:t xml:space="preserve"> </w:t>
            </w:r>
            <w:r w:rsidRPr="002A5730">
              <w:rPr>
                <w:rFonts w:ascii="Calibri Light"/>
                <w:sz w:val="20"/>
              </w:rPr>
              <w:t>sprekkebark</w:t>
            </w:r>
            <w:r w:rsidRPr="002A5730">
              <w:rPr>
                <w:rFonts w:ascii="Calibri Light"/>
                <w:spacing w:val="-6"/>
                <w:sz w:val="20"/>
              </w:rPr>
              <w:t xml:space="preserve"> </w:t>
            </w:r>
            <w:r w:rsidRPr="002A5730">
              <w:rPr>
                <w:rFonts w:ascii="Calibri Light"/>
                <w:sz w:val="20"/>
              </w:rPr>
              <w:t>og er tidlegare styva. Omkrins 2,1 m.</w:t>
            </w:r>
          </w:p>
        </w:tc>
        <w:tc>
          <w:tcPr>
            <w:tcW w:w="1978" w:type="dxa"/>
          </w:tcPr>
          <w:p w14:paraId="5CD46347" w14:textId="77777777" w:rsidR="00D92D5B" w:rsidRPr="002A5730" w:rsidRDefault="00D92D5B">
            <w:pPr>
              <w:pStyle w:val="TableParagraph"/>
              <w:spacing w:before="10"/>
            </w:pPr>
          </w:p>
          <w:p w14:paraId="5AF17B26" w14:textId="77777777" w:rsidR="00D92D5B" w:rsidRPr="002A5730" w:rsidRDefault="00D92D5B">
            <w:pPr>
              <w:pStyle w:val="TableParagraph"/>
              <w:spacing w:before="1"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3C0526D1" w14:textId="77777777">
        <w:trPr>
          <w:trHeight w:val="549"/>
        </w:trPr>
        <w:tc>
          <w:tcPr>
            <w:tcW w:w="562" w:type="dxa"/>
          </w:tcPr>
          <w:p w14:paraId="2950B68F" w14:textId="77777777" w:rsidR="00D92D5B" w:rsidRPr="002A5730" w:rsidRDefault="00D92D5B">
            <w:pPr>
              <w:pStyle w:val="TableParagraph"/>
              <w:spacing w:before="1"/>
              <w:rPr>
                <w:sz w:val="25"/>
              </w:rPr>
            </w:pPr>
          </w:p>
          <w:p w14:paraId="18785468" w14:textId="77777777" w:rsidR="00D92D5B" w:rsidRPr="002A5730" w:rsidRDefault="00D92D5B">
            <w:pPr>
              <w:pStyle w:val="TableParagraph"/>
              <w:spacing w:line="223" w:lineRule="exact"/>
              <w:ind w:left="107"/>
              <w:rPr>
                <w:rFonts w:ascii="Calibri Light"/>
                <w:sz w:val="20"/>
              </w:rPr>
            </w:pPr>
            <w:r w:rsidRPr="002A5730">
              <w:rPr>
                <w:rFonts w:ascii="Calibri Light"/>
                <w:w w:val="99"/>
                <w:sz w:val="20"/>
              </w:rPr>
              <w:t>7</w:t>
            </w:r>
          </w:p>
        </w:tc>
        <w:tc>
          <w:tcPr>
            <w:tcW w:w="1418" w:type="dxa"/>
          </w:tcPr>
          <w:p w14:paraId="5B4AE60F" w14:textId="77777777" w:rsidR="00D92D5B" w:rsidRPr="002A5730" w:rsidRDefault="00D92D5B">
            <w:pPr>
              <w:pStyle w:val="TableParagraph"/>
              <w:spacing w:before="41" w:line="240" w:lineRule="atLeast"/>
              <w:ind w:left="110" w:right="149"/>
              <w:rPr>
                <w:rFonts w:ascii="Calibri Light"/>
                <w:sz w:val="20"/>
              </w:rPr>
            </w:pPr>
            <w:r w:rsidRPr="002A5730">
              <w:rPr>
                <w:rFonts w:ascii="Calibri Light"/>
                <w:spacing w:val="-2"/>
                <w:sz w:val="20"/>
              </w:rPr>
              <w:t xml:space="preserve">Giskavollen, </w:t>
            </w:r>
            <w:r w:rsidRPr="002A5730">
              <w:rPr>
                <w:rFonts w:ascii="Calibri Light"/>
                <w:sz w:val="20"/>
              </w:rPr>
              <w:t>eik 4</w:t>
            </w:r>
          </w:p>
        </w:tc>
        <w:tc>
          <w:tcPr>
            <w:tcW w:w="1419" w:type="dxa"/>
          </w:tcPr>
          <w:p w14:paraId="6368A3D7" w14:textId="77777777" w:rsidR="00D92D5B" w:rsidRPr="002A5730" w:rsidRDefault="00D92D5B">
            <w:pPr>
              <w:pStyle w:val="TableParagraph"/>
              <w:spacing w:before="1"/>
              <w:rPr>
                <w:sz w:val="25"/>
              </w:rPr>
            </w:pPr>
          </w:p>
          <w:p w14:paraId="40625981" w14:textId="77777777" w:rsidR="00D92D5B" w:rsidRPr="002A5730" w:rsidRDefault="00D92D5B">
            <w:pPr>
              <w:pStyle w:val="TableParagraph"/>
              <w:spacing w:line="223" w:lineRule="exact"/>
              <w:ind w:left="108"/>
              <w:rPr>
                <w:rFonts w:ascii="Calibri Light"/>
                <w:sz w:val="20"/>
              </w:rPr>
            </w:pPr>
            <w:r w:rsidRPr="002A5730">
              <w:rPr>
                <w:rFonts w:ascii="Calibri Light"/>
                <w:spacing w:val="-2"/>
                <w:sz w:val="20"/>
              </w:rPr>
              <w:t>BN00087927</w:t>
            </w:r>
          </w:p>
        </w:tc>
        <w:tc>
          <w:tcPr>
            <w:tcW w:w="3684" w:type="dxa"/>
          </w:tcPr>
          <w:p w14:paraId="18108102" w14:textId="77777777" w:rsidR="00D92D5B" w:rsidRPr="002A5730" w:rsidRDefault="00D92D5B">
            <w:pPr>
              <w:pStyle w:val="TableParagraph"/>
              <w:spacing w:before="41" w:line="240" w:lineRule="atLeast"/>
              <w:ind w:left="108"/>
              <w:rPr>
                <w:rFonts w:ascii="Calibri Light"/>
                <w:sz w:val="20"/>
              </w:rPr>
            </w:pPr>
            <w:r w:rsidRPr="002A5730">
              <w:rPr>
                <w:rFonts w:ascii="Calibri Light"/>
                <w:sz w:val="20"/>
              </w:rPr>
              <w:t>Treet</w:t>
            </w:r>
            <w:r w:rsidRPr="002A5730">
              <w:rPr>
                <w:rFonts w:ascii="Calibri Light"/>
                <w:spacing w:val="-5"/>
                <w:sz w:val="20"/>
              </w:rPr>
              <w:t xml:space="preserve"> </w:t>
            </w:r>
            <w:r w:rsidRPr="002A5730">
              <w:rPr>
                <w:rFonts w:ascii="Calibri Light"/>
                <w:sz w:val="20"/>
              </w:rPr>
              <w:t>er</w:t>
            </w:r>
            <w:r w:rsidRPr="002A5730">
              <w:rPr>
                <w:rFonts w:ascii="Calibri Light"/>
                <w:spacing w:val="-3"/>
                <w:sz w:val="20"/>
              </w:rPr>
              <w:t xml:space="preserve"> </w:t>
            </w:r>
            <w:r w:rsidRPr="002A5730">
              <w:rPr>
                <w:rFonts w:ascii="Calibri Light"/>
                <w:sz w:val="20"/>
              </w:rPr>
              <w:t>ikkje</w:t>
            </w:r>
            <w:r w:rsidRPr="002A5730">
              <w:rPr>
                <w:rFonts w:ascii="Calibri Light"/>
                <w:spacing w:val="-4"/>
                <w:sz w:val="20"/>
              </w:rPr>
              <w:t xml:space="preserve"> </w:t>
            </w:r>
            <w:r w:rsidRPr="002A5730">
              <w:rPr>
                <w:rFonts w:ascii="Calibri Light"/>
                <w:sz w:val="20"/>
              </w:rPr>
              <w:t>holt</w:t>
            </w:r>
            <w:r w:rsidRPr="002A5730">
              <w:rPr>
                <w:rFonts w:ascii="Calibri Light"/>
                <w:spacing w:val="-4"/>
                <w:sz w:val="20"/>
              </w:rPr>
              <w:t xml:space="preserve"> </w:t>
            </w:r>
            <w:r w:rsidRPr="002A5730">
              <w:rPr>
                <w:rFonts w:ascii="Calibri Light"/>
                <w:sz w:val="20"/>
              </w:rPr>
              <w:t>og</w:t>
            </w:r>
            <w:r w:rsidRPr="002A5730">
              <w:rPr>
                <w:rFonts w:ascii="Calibri Light"/>
                <w:spacing w:val="-3"/>
                <w:sz w:val="20"/>
              </w:rPr>
              <w:t xml:space="preserve"> </w:t>
            </w:r>
            <w:r w:rsidRPr="002A5730">
              <w:rPr>
                <w:rFonts w:ascii="Calibri Light"/>
                <w:sz w:val="20"/>
              </w:rPr>
              <w:t>utan</w:t>
            </w:r>
            <w:r w:rsidRPr="002A5730">
              <w:rPr>
                <w:rFonts w:ascii="Calibri Light"/>
                <w:spacing w:val="-4"/>
                <w:sz w:val="20"/>
              </w:rPr>
              <w:t xml:space="preserve"> </w:t>
            </w:r>
            <w:r w:rsidRPr="002A5730">
              <w:rPr>
                <w:rFonts w:ascii="Calibri Light"/>
                <w:sz w:val="20"/>
              </w:rPr>
              <w:t>strukturar</w:t>
            </w:r>
            <w:r w:rsidRPr="002A5730">
              <w:rPr>
                <w:rFonts w:ascii="Calibri Light"/>
                <w:spacing w:val="-3"/>
                <w:sz w:val="20"/>
              </w:rPr>
              <w:t xml:space="preserve"> </w:t>
            </w:r>
            <w:r w:rsidRPr="002A5730">
              <w:rPr>
                <w:rFonts w:ascii="Calibri Light"/>
                <w:sz w:val="20"/>
              </w:rPr>
              <w:t>som gjer</w:t>
            </w:r>
            <w:r w:rsidRPr="002A5730">
              <w:rPr>
                <w:rFonts w:ascii="Calibri Light"/>
                <w:spacing w:val="-7"/>
                <w:sz w:val="20"/>
              </w:rPr>
              <w:t xml:space="preserve"> </w:t>
            </w:r>
            <w:r w:rsidRPr="002A5730">
              <w:rPr>
                <w:rFonts w:ascii="Calibri Light"/>
                <w:sz w:val="20"/>
              </w:rPr>
              <w:t>den</w:t>
            </w:r>
            <w:r w:rsidRPr="002A5730">
              <w:rPr>
                <w:rFonts w:ascii="Calibri Light"/>
                <w:spacing w:val="-6"/>
                <w:sz w:val="20"/>
              </w:rPr>
              <w:t xml:space="preserve"> </w:t>
            </w:r>
            <w:r w:rsidRPr="002A5730">
              <w:rPr>
                <w:rFonts w:ascii="Calibri Light"/>
                <w:sz w:val="20"/>
              </w:rPr>
              <w:t>biologisk</w:t>
            </w:r>
            <w:r w:rsidRPr="002A5730">
              <w:rPr>
                <w:rFonts w:ascii="Calibri Light"/>
                <w:spacing w:val="-7"/>
                <w:sz w:val="20"/>
              </w:rPr>
              <w:t xml:space="preserve"> </w:t>
            </w:r>
            <w:r w:rsidRPr="002A5730">
              <w:rPr>
                <w:rFonts w:ascii="Calibri Light"/>
                <w:sz w:val="20"/>
              </w:rPr>
              <w:t>interessant.</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pacing w:val="-2"/>
                <w:sz w:val="20"/>
              </w:rPr>
              <w:t>styva.</w:t>
            </w:r>
          </w:p>
        </w:tc>
        <w:tc>
          <w:tcPr>
            <w:tcW w:w="1978" w:type="dxa"/>
          </w:tcPr>
          <w:p w14:paraId="4C31E6B8" w14:textId="77777777" w:rsidR="00D92D5B" w:rsidRPr="002A5730" w:rsidRDefault="00D92D5B">
            <w:pPr>
              <w:pStyle w:val="TableParagraph"/>
              <w:spacing w:before="1"/>
              <w:rPr>
                <w:sz w:val="25"/>
              </w:rPr>
            </w:pPr>
          </w:p>
          <w:p w14:paraId="316CF524" w14:textId="77777777" w:rsidR="00D92D5B" w:rsidRPr="002A5730" w:rsidRDefault="00D92D5B">
            <w:pPr>
              <w:pStyle w:val="TableParagraph"/>
              <w:spacing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305A7F29" w14:textId="77777777">
        <w:trPr>
          <w:trHeight w:val="546"/>
        </w:trPr>
        <w:tc>
          <w:tcPr>
            <w:tcW w:w="562" w:type="dxa"/>
          </w:tcPr>
          <w:p w14:paraId="2CAEF75E" w14:textId="77777777" w:rsidR="00D92D5B" w:rsidRPr="002A5730" w:rsidRDefault="00D92D5B">
            <w:pPr>
              <w:pStyle w:val="TableParagraph"/>
              <w:spacing w:before="10"/>
            </w:pPr>
          </w:p>
          <w:p w14:paraId="4F54AA03" w14:textId="77777777" w:rsidR="00D92D5B" w:rsidRPr="002A5730" w:rsidRDefault="00D92D5B">
            <w:pPr>
              <w:pStyle w:val="TableParagraph"/>
              <w:spacing w:before="1" w:line="223" w:lineRule="exact"/>
              <w:ind w:left="107"/>
              <w:rPr>
                <w:rFonts w:ascii="Calibri Light"/>
                <w:sz w:val="20"/>
              </w:rPr>
            </w:pPr>
            <w:r w:rsidRPr="002A5730">
              <w:rPr>
                <w:rFonts w:ascii="Calibri Light"/>
                <w:w w:val="99"/>
                <w:sz w:val="20"/>
              </w:rPr>
              <w:t>8</w:t>
            </w:r>
          </w:p>
        </w:tc>
        <w:tc>
          <w:tcPr>
            <w:tcW w:w="1418" w:type="dxa"/>
          </w:tcPr>
          <w:p w14:paraId="7E0B1F43" w14:textId="77777777" w:rsidR="00D92D5B" w:rsidRPr="002A5730" w:rsidRDefault="00D92D5B">
            <w:pPr>
              <w:pStyle w:val="TableParagraph"/>
              <w:spacing w:before="43" w:line="242" w:lineRule="exact"/>
              <w:ind w:left="110" w:right="149"/>
              <w:rPr>
                <w:rFonts w:ascii="Calibri Light"/>
                <w:sz w:val="20"/>
              </w:rPr>
            </w:pPr>
            <w:r w:rsidRPr="002A5730">
              <w:rPr>
                <w:rFonts w:ascii="Calibri Light"/>
                <w:spacing w:val="-2"/>
                <w:sz w:val="20"/>
              </w:rPr>
              <w:t xml:space="preserve">Giskavollen, </w:t>
            </w:r>
            <w:r w:rsidRPr="002A5730">
              <w:rPr>
                <w:rFonts w:ascii="Calibri Light"/>
                <w:sz w:val="20"/>
              </w:rPr>
              <w:t>eik 3</w:t>
            </w:r>
          </w:p>
        </w:tc>
        <w:tc>
          <w:tcPr>
            <w:tcW w:w="1419" w:type="dxa"/>
          </w:tcPr>
          <w:p w14:paraId="0BBB35F1" w14:textId="77777777" w:rsidR="00D92D5B" w:rsidRPr="002A5730" w:rsidRDefault="00D92D5B">
            <w:pPr>
              <w:pStyle w:val="TableParagraph"/>
              <w:spacing w:before="10"/>
            </w:pPr>
          </w:p>
          <w:p w14:paraId="281127E8" w14:textId="77777777" w:rsidR="00D92D5B" w:rsidRPr="002A5730" w:rsidRDefault="00D92D5B">
            <w:pPr>
              <w:pStyle w:val="TableParagraph"/>
              <w:spacing w:before="1" w:line="223" w:lineRule="exact"/>
              <w:ind w:left="108"/>
              <w:rPr>
                <w:rFonts w:ascii="Calibri Light"/>
                <w:sz w:val="20"/>
              </w:rPr>
            </w:pPr>
            <w:r w:rsidRPr="002A5730">
              <w:rPr>
                <w:rFonts w:ascii="Calibri Light"/>
                <w:spacing w:val="-2"/>
                <w:sz w:val="20"/>
              </w:rPr>
              <w:t>BN00087999</w:t>
            </w:r>
          </w:p>
        </w:tc>
        <w:tc>
          <w:tcPr>
            <w:tcW w:w="3684" w:type="dxa"/>
          </w:tcPr>
          <w:p w14:paraId="3534C274" w14:textId="77777777" w:rsidR="00D92D5B" w:rsidRPr="002A5730" w:rsidRDefault="00D92D5B">
            <w:pPr>
              <w:pStyle w:val="TableParagraph"/>
              <w:spacing w:before="43" w:line="242" w:lineRule="exact"/>
              <w:ind w:left="108"/>
              <w:rPr>
                <w:rFonts w:ascii="Calibri Light"/>
                <w:sz w:val="20"/>
              </w:rPr>
            </w:pPr>
            <w:r w:rsidRPr="002A5730">
              <w:rPr>
                <w:rFonts w:ascii="Calibri Light"/>
                <w:sz w:val="20"/>
              </w:rPr>
              <w:t>Treet</w:t>
            </w:r>
            <w:r w:rsidRPr="002A5730">
              <w:rPr>
                <w:rFonts w:ascii="Calibri Light"/>
                <w:spacing w:val="-5"/>
                <w:sz w:val="20"/>
              </w:rPr>
              <w:t xml:space="preserve"> </w:t>
            </w:r>
            <w:r w:rsidRPr="002A5730">
              <w:rPr>
                <w:rFonts w:ascii="Calibri Light"/>
                <w:sz w:val="20"/>
              </w:rPr>
              <w:t>er</w:t>
            </w:r>
            <w:r w:rsidRPr="002A5730">
              <w:rPr>
                <w:rFonts w:ascii="Calibri Light"/>
                <w:spacing w:val="-3"/>
                <w:sz w:val="20"/>
              </w:rPr>
              <w:t xml:space="preserve"> </w:t>
            </w:r>
            <w:r w:rsidRPr="002A5730">
              <w:rPr>
                <w:rFonts w:ascii="Calibri Light"/>
                <w:sz w:val="20"/>
              </w:rPr>
              <w:t>ikkje</w:t>
            </w:r>
            <w:r w:rsidRPr="002A5730">
              <w:rPr>
                <w:rFonts w:ascii="Calibri Light"/>
                <w:spacing w:val="-4"/>
                <w:sz w:val="20"/>
              </w:rPr>
              <w:t xml:space="preserve"> </w:t>
            </w:r>
            <w:r w:rsidRPr="002A5730">
              <w:rPr>
                <w:rFonts w:ascii="Calibri Light"/>
                <w:sz w:val="20"/>
              </w:rPr>
              <w:t>holt</w:t>
            </w:r>
            <w:r w:rsidRPr="002A5730">
              <w:rPr>
                <w:rFonts w:ascii="Calibri Light"/>
                <w:spacing w:val="-4"/>
                <w:sz w:val="20"/>
              </w:rPr>
              <w:t xml:space="preserve"> </w:t>
            </w:r>
            <w:r w:rsidRPr="002A5730">
              <w:rPr>
                <w:rFonts w:ascii="Calibri Light"/>
                <w:sz w:val="20"/>
              </w:rPr>
              <w:t>og</w:t>
            </w:r>
            <w:r w:rsidRPr="002A5730">
              <w:rPr>
                <w:rFonts w:ascii="Calibri Light"/>
                <w:spacing w:val="-3"/>
                <w:sz w:val="20"/>
              </w:rPr>
              <w:t xml:space="preserve"> </w:t>
            </w:r>
            <w:r w:rsidRPr="002A5730">
              <w:rPr>
                <w:rFonts w:ascii="Calibri Light"/>
                <w:sz w:val="20"/>
              </w:rPr>
              <w:t>utan</w:t>
            </w:r>
            <w:r w:rsidRPr="002A5730">
              <w:rPr>
                <w:rFonts w:ascii="Calibri Light"/>
                <w:spacing w:val="-4"/>
                <w:sz w:val="20"/>
              </w:rPr>
              <w:t xml:space="preserve"> </w:t>
            </w:r>
            <w:r w:rsidRPr="002A5730">
              <w:rPr>
                <w:rFonts w:ascii="Calibri Light"/>
                <w:sz w:val="20"/>
              </w:rPr>
              <w:t>strukturar</w:t>
            </w:r>
            <w:r w:rsidRPr="002A5730">
              <w:rPr>
                <w:rFonts w:ascii="Calibri Light"/>
                <w:spacing w:val="-3"/>
                <w:sz w:val="20"/>
              </w:rPr>
              <w:t xml:space="preserve"> </w:t>
            </w:r>
            <w:r w:rsidRPr="002A5730">
              <w:rPr>
                <w:rFonts w:ascii="Calibri Light"/>
                <w:sz w:val="20"/>
              </w:rPr>
              <w:t>som gjer</w:t>
            </w:r>
            <w:r w:rsidRPr="002A5730">
              <w:rPr>
                <w:rFonts w:ascii="Calibri Light"/>
                <w:spacing w:val="-7"/>
                <w:sz w:val="20"/>
              </w:rPr>
              <w:t xml:space="preserve"> </w:t>
            </w:r>
            <w:r w:rsidRPr="002A5730">
              <w:rPr>
                <w:rFonts w:ascii="Calibri Light"/>
                <w:sz w:val="20"/>
              </w:rPr>
              <w:t>den</w:t>
            </w:r>
            <w:r w:rsidRPr="002A5730">
              <w:rPr>
                <w:rFonts w:ascii="Calibri Light"/>
                <w:spacing w:val="-7"/>
                <w:sz w:val="20"/>
              </w:rPr>
              <w:t xml:space="preserve"> </w:t>
            </w:r>
            <w:r w:rsidRPr="002A5730">
              <w:rPr>
                <w:rFonts w:ascii="Calibri Light"/>
                <w:sz w:val="20"/>
              </w:rPr>
              <w:t>biologisk</w:t>
            </w:r>
            <w:r w:rsidRPr="002A5730">
              <w:rPr>
                <w:rFonts w:ascii="Calibri Light"/>
                <w:spacing w:val="-6"/>
                <w:sz w:val="20"/>
              </w:rPr>
              <w:t xml:space="preserve"> </w:t>
            </w:r>
            <w:r w:rsidRPr="002A5730">
              <w:rPr>
                <w:rFonts w:ascii="Calibri Light"/>
                <w:sz w:val="20"/>
              </w:rPr>
              <w:t>interessant.</w:t>
            </w:r>
            <w:r w:rsidRPr="002A5730">
              <w:rPr>
                <w:rFonts w:ascii="Calibri Light"/>
                <w:spacing w:val="-5"/>
                <w:sz w:val="20"/>
              </w:rPr>
              <w:t xml:space="preserve"> </w:t>
            </w:r>
            <w:r w:rsidRPr="002A5730">
              <w:rPr>
                <w:rFonts w:ascii="Calibri Light"/>
                <w:sz w:val="20"/>
              </w:rPr>
              <w:t>Ikkje</w:t>
            </w:r>
            <w:r w:rsidRPr="002A5730">
              <w:rPr>
                <w:rFonts w:ascii="Calibri Light"/>
                <w:spacing w:val="-8"/>
                <w:sz w:val="20"/>
              </w:rPr>
              <w:t xml:space="preserve"> </w:t>
            </w:r>
            <w:r w:rsidRPr="002A5730">
              <w:rPr>
                <w:rFonts w:ascii="Calibri Light"/>
                <w:spacing w:val="-2"/>
                <w:sz w:val="20"/>
              </w:rPr>
              <w:t>styva.</w:t>
            </w:r>
          </w:p>
        </w:tc>
        <w:tc>
          <w:tcPr>
            <w:tcW w:w="1978" w:type="dxa"/>
          </w:tcPr>
          <w:p w14:paraId="4414A772" w14:textId="77777777" w:rsidR="00D92D5B" w:rsidRPr="002A5730" w:rsidRDefault="00D92D5B">
            <w:pPr>
              <w:pStyle w:val="TableParagraph"/>
              <w:spacing w:before="10"/>
            </w:pPr>
          </w:p>
          <w:p w14:paraId="676888F1" w14:textId="77777777" w:rsidR="00D92D5B" w:rsidRPr="002A5730" w:rsidRDefault="00D92D5B">
            <w:pPr>
              <w:pStyle w:val="TableParagraph"/>
              <w:spacing w:before="1"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r w:rsidR="00D92D5B" w:rsidRPr="002A5730" w14:paraId="45D7523A" w14:textId="77777777">
        <w:trPr>
          <w:trHeight w:val="549"/>
        </w:trPr>
        <w:tc>
          <w:tcPr>
            <w:tcW w:w="562" w:type="dxa"/>
            <w:tcBorders>
              <w:bottom w:val="single" w:sz="4" w:space="0" w:color="000000"/>
            </w:tcBorders>
          </w:tcPr>
          <w:p w14:paraId="1ACD1A2B" w14:textId="77777777" w:rsidR="00D92D5B" w:rsidRPr="002A5730" w:rsidRDefault="00D92D5B">
            <w:pPr>
              <w:pStyle w:val="TableParagraph"/>
              <w:spacing w:before="1"/>
              <w:rPr>
                <w:sz w:val="25"/>
              </w:rPr>
            </w:pPr>
          </w:p>
          <w:p w14:paraId="4971A808" w14:textId="77777777" w:rsidR="00D92D5B" w:rsidRPr="002A5730" w:rsidRDefault="00D92D5B">
            <w:pPr>
              <w:pStyle w:val="TableParagraph"/>
              <w:spacing w:line="223" w:lineRule="exact"/>
              <w:ind w:left="107"/>
              <w:rPr>
                <w:rFonts w:ascii="Calibri Light"/>
                <w:sz w:val="20"/>
              </w:rPr>
            </w:pPr>
            <w:r w:rsidRPr="002A5730">
              <w:rPr>
                <w:rFonts w:ascii="Calibri Light"/>
                <w:w w:val="99"/>
                <w:sz w:val="20"/>
              </w:rPr>
              <w:t>9</w:t>
            </w:r>
          </w:p>
        </w:tc>
        <w:tc>
          <w:tcPr>
            <w:tcW w:w="1418" w:type="dxa"/>
            <w:tcBorders>
              <w:bottom w:val="single" w:sz="4" w:space="0" w:color="000000"/>
            </w:tcBorders>
          </w:tcPr>
          <w:p w14:paraId="28480E87" w14:textId="77777777" w:rsidR="00D92D5B" w:rsidRPr="002A5730" w:rsidRDefault="00D92D5B">
            <w:pPr>
              <w:pStyle w:val="TableParagraph"/>
              <w:spacing w:before="41" w:line="240" w:lineRule="atLeast"/>
              <w:ind w:left="110" w:right="149"/>
              <w:rPr>
                <w:rFonts w:ascii="Calibri Light"/>
                <w:sz w:val="20"/>
              </w:rPr>
            </w:pPr>
            <w:r w:rsidRPr="002A5730">
              <w:rPr>
                <w:rFonts w:ascii="Calibri Light"/>
                <w:spacing w:val="-2"/>
                <w:sz w:val="20"/>
              </w:rPr>
              <w:t xml:space="preserve">Giskavollen, </w:t>
            </w:r>
            <w:r w:rsidRPr="002A5730">
              <w:rPr>
                <w:rFonts w:ascii="Calibri Light"/>
                <w:sz w:val="20"/>
              </w:rPr>
              <w:t>eik 2</w:t>
            </w:r>
          </w:p>
        </w:tc>
        <w:tc>
          <w:tcPr>
            <w:tcW w:w="1419" w:type="dxa"/>
            <w:tcBorders>
              <w:bottom w:val="single" w:sz="4" w:space="0" w:color="000000"/>
            </w:tcBorders>
          </w:tcPr>
          <w:p w14:paraId="6F621FCA" w14:textId="77777777" w:rsidR="00D92D5B" w:rsidRPr="002A5730" w:rsidRDefault="00D92D5B">
            <w:pPr>
              <w:pStyle w:val="TableParagraph"/>
              <w:spacing w:before="1"/>
              <w:rPr>
                <w:sz w:val="25"/>
              </w:rPr>
            </w:pPr>
          </w:p>
          <w:p w14:paraId="226A84EA" w14:textId="77777777" w:rsidR="00D92D5B" w:rsidRPr="002A5730" w:rsidRDefault="00D92D5B">
            <w:pPr>
              <w:pStyle w:val="TableParagraph"/>
              <w:spacing w:line="223" w:lineRule="exact"/>
              <w:ind w:left="108"/>
              <w:rPr>
                <w:rFonts w:ascii="Calibri Light"/>
                <w:sz w:val="20"/>
              </w:rPr>
            </w:pPr>
            <w:r w:rsidRPr="002A5730">
              <w:rPr>
                <w:rFonts w:ascii="Calibri Light"/>
                <w:spacing w:val="-2"/>
                <w:sz w:val="20"/>
              </w:rPr>
              <w:t>BN00087995</w:t>
            </w:r>
          </w:p>
        </w:tc>
        <w:tc>
          <w:tcPr>
            <w:tcW w:w="3684" w:type="dxa"/>
            <w:tcBorders>
              <w:bottom w:val="single" w:sz="4" w:space="0" w:color="000000"/>
            </w:tcBorders>
          </w:tcPr>
          <w:p w14:paraId="6B79DAA6" w14:textId="77777777" w:rsidR="00D92D5B" w:rsidRPr="002A5730" w:rsidRDefault="00D92D5B">
            <w:pPr>
              <w:pStyle w:val="TableParagraph"/>
              <w:spacing w:before="41" w:line="240" w:lineRule="atLeast"/>
              <w:ind w:left="108" w:right="106"/>
              <w:rPr>
                <w:rFonts w:ascii="Calibri Light"/>
                <w:sz w:val="20"/>
              </w:rPr>
            </w:pPr>
            <w:r w:rsidRPr="002A5730">
              <w:rPr>
                <w:rFonts w:ascii="Calibri Light"/>
                <w:sz w:val="20"/>
              </w:rPr>
              <w:t>Treet</w:t>
            </w:r>
            <w:r w:rsidRPr="002A5730">
              <w:rPr>
                <w:rFonts w:ascii="Calibri Light"/>
                <w:spacing w:val="-8"/>
                <w:sz w:val="20"/>
              </w:rPr>
              <w:t xml:space="preserve"> </w:t>
            </w:r>
            <w:r w:rsidRPr="002A5730">
              <w:rPr>
                <w:rFonts w:ascii="Calibri Light"/>
                <w:sz w:val="20"/>
              </w:rPr>
              <w:t>er</w:t>
            </w:r>
            <w:r w:rsidRPr="002A5730">
              <w:rPr>
                <w:rFonts w:ascii="Calibri Light"/>
                <w:spacing w:val="-6"/>
                <w:sz w:val="20"/>
              </w:rPr>
              <w:t xml:space="preserve"> </w:t>
            </w:r>
            <w:r w:rsidRPr="002A5730">
              <w:rPr>
                <w:rFonts w:ascii="Calibri Light"/>
                <w:sz w:val="20"/>
              </w:rPr>
              <w:t>ikkje</w:t>
            </w:r>
            <w:r w:rsidRPr="002A5730">
              <w:rPr>
                <w:rFonts w:ascii="Calibri Light"/>
                <w:spacing w:val="-7"/>
                <w:sz w:val="20"/>
              </w:rPr>
              <w:t xml:space="preserve"> </w:t>
            </w:r>
            <w:r w:rsidRPr="002A5730">
              <w:rPr>
                <w:rFonts w:ascii="Calibri Light"/>
                <w:sz w:val="20"/>
              </w:rPr>
              <w:t>holt</w:t>
            </w:r>
            <w:r w:rsidRPr="002A5730">
              <w:rPr>
                <w:rFonts w:ascii="Calibri Light"/>
                <w:spacing w:val="-7"/>
                <w:sz w:val="20"/>
              </w:rPr>
              <w:t xml:space="preserve"> </w:t>
            </w:r>
            <w:r w:rsidRPr="002A5730">
              <w:rPr>
                <w:rFonts w:ascii="Calibri Light"/>
                <w:sz w:val="20"/>
              </w:rPr>
              <w:t>og</w:t>
            </w:r>
            <w:r w:rsidRPr="002A5730">
              <w:rPr>
                <w:rFonts w:ascii="Calibri Light"/>
                <w:spacing w:val="-6"/>
                <w:sz w:val="20"/>
              </w:rPr>
              <w:t xml:space="preserve"> </w:t>
            </w:r>
            <w:r w:rsidRPr="002A5730">
              <w:rPr>
                <w:rFonts w:ascii="Calibri Light"/>
                <w:sz w:val="20"/>
              </w:rPr>
              <w:t>utan</w:t>
            </w:r>
            <w:r w:rsidRPr="002A5730">
              <w:rPr>
                <w:rFonts w:ascii="Calibri Light"/>
                <w:spacing w:val="-7"/>
                <w:sz w:val="20"/>
              </w:rPr>
              <w:t xml:space="preserve"> </w:t>
            </w:r>
            <w:r w:rsidRPr="002A5730">
              <w:rPr>
                <w:rFonts w:ascii="Calibri Light"/>
                <w:sz w:val="20"/>
              </w:rPr>
              <w:t>strukturar</w:t>
            </w:r>
            <w:r w:rsidRPr="002A5730">
              <w:rPr>
                <w:rFonts w:ascii="Calibri Light"/>
                <w:spacing w:val="-6"/>
                <w:sz w:val="20"/>
              </w:rPr>
              <w:t xml:space="preserve"> </w:t>
            </w:r>
            <w:r w:rsidRPr="002A5730">
              <w:rPr>
                <w:rFonts w:ascii="Calibri Light"/>
                <w:sz w:val="20"/>
              </w:rPr>
              <w:t>som gjer den biologisk viktig. Truleg styva.</w:t>
            </w:r>
          </w:p>
        </w:tc>
        <w:tc>
          <w:tcPr>
            <w:tcW w:w="1978" w:type="dxa"/>
            <w:tcBorders>
              <w:bottom w:val="single" w:sz="4" w:space="0" w:color="000000"/>
            </w:tcBorders>
          </w:tcPr>
          <w:p w14:paraId="3CC603BF" w14:textId="77777777" w:rsidR="00D92D5B" w:rsidRPr="002A5730" w:rsidRDefault="00D92D5B">
            <w:pPr>
              <w:pStyle w:val="TableParagraph"/>
              <w:spacing w:before="1"/>
              <w:rPr>
                <w:sz w:val="25"/>
              </w:rPr>
            </w:pPr>
          </w:p>
          <w:p w14:paraId="138A9087" w14:textId="77777777" w:rsidR="00D92D5B" w:rsidRPr="002A5730" w:rsidRDefault="00D92D5B">
            <w:pPr>
              <w:pStyle w:val="TableParagraph"/>
              <w:spacing w:line="223" w:lineRule="exact"/>
              <w:ind w:left="111"/>
              <w:rPr>
                <w:rFonts w:ascii="Calibri Light"/>
                <w:sz w:val="20"/>
              </w:rPr>
            </w:pPr>
            <w:r w:rsidRPr="002A5730">
              <w:rPr>
                <w:rFonts w:ascii="Calibri Light"/>
                <w:sz w:val="20"/>
              </w:rPr>
              <w:t>Lokalt</w:t>
            </w:r>
            <w:r w:rsidRPr="002A5730">
              <w:rPr>
                <w:rFonts w:ascii="Calibri Light"/>
                <w:spacing w:val="-8"/>
                <w:sz w:val="20"/>
              </w:rPr>
              <w:t xml:space="preserve"> </w:t>
            </w:r>
            <w:r w:rsidRPr="002A5730">
              <w:rPr>
                <w:rFonts w:ascii="Calibri Light"/>
                <w:sz w:val="20"/>
              </w:rPr>
              <w:t>viktig</w:t>
            </w:r>
            <w:r w:rsidRPr="002A5730">
              <w:rPr>
                <w:rFonts w:ascii="Calibri Light"/>
                <w:spacing w:val="-7"/>
                <w:sz w:val="20"/>
              </w:rPr>
              <w:t xml:space="preserve"> </w:t>
            </w:r>
            <w:r w:rsidRPr="002A5730">
              <w:rPr>
                <w:rFonts w:ascii="Calibri Light"/>
                <w:sz w:val="20"/>
              </w:rPr>
              <w:t>(C-</w:t>
            </w:r>
            <w:r w:rsidRPr="002A5730">
              <w:rPr>
                <w:rFonts w:ascii="Calibri Light"/>
                <w:spacing w:val="-2"/>
                <w:sz w:val="20"/>
              </w:rPr>
              <w:t>verdi)</w:t>
            </w:r>
          </w:p>
        </w:tc>
      </w:tr>
    </w:tbl>
    <w:p w14:paraId="707A43F9" w14:textId="77777777" w:rsidR="00D92D5B" w:rsidRPr="002A5730" w:rsidRDefault="00D92D5B" w:rsidP="001F355C">
      <w:pPr>
        <w:pStyle w:val="Brdtekst"/>
        <w:spacing w:before="179" w:line="259" w:lineRule="auto"/>
        <w:ind w:left="131" w:right="565"/>
      </w:pPr>
    </w:p>
    <w:p w14:paraId="1D8E9D8C" w14:textId="77777777" w:rsidR="00D92D5B" w:rsidRPr="002A5730" w:rsidRDefault="00D92D5B" w:rsidP="001F355C">
      <w:pPr>
        <w:pStyle w:val="Brdtekst"/>
        <w:spacing w:before="179" w:line="259" w:lineRule="auto"/>
        <w:ind w:left="131" w:right="565"/>
        <w:rPr>
          <w:spacing w:val="-2"/>
        </w:rPr>
      </w:pPr>
      <w:r w:rsidRPr="002A5730">
        <w:t>Hole</w:t>
      </w:r>
      <w:r w:rsidRPr="002A5730">
        <w:rPr>
          <w:spacing w:val="-3"/>
        </w:rPr>
        <w:t xml:space="preserve"> </w:t>
      </w:r>
      <w:r w:rsidRPr="002A5730">
        <w:t>eiker</w:t>
      </w:r>
      <w:r w:rsidRPr="002A5730">
        <w:rPr>
          <w:spacing w:val="-2"/>
        </w:rPr>
        <w:t xml:space="preserve"> </w:t>
      </w:r>
      <w:r w:rsidRPr="002A5730">
        <w:t>jf.</w:t>
      </w:r>
      <w:r w:rsidRPr="002A5730">
        <w:rPr>
          <w:spacing w:val="-1"/>
        </w:rPr>
        <w:t xml:space="preserve"> </w:t>
      </w:r>
      <w:r w:rsidRPr="002A5730">
        <w:t>Naturmangfaldlova</w:t>
      </w:r>
      <w:r w:rsidRPr="002A5730">
        <w:rPr>
          <w:spacing w:val="-3"/>
        </w:rPr>
        <w:t xml:space="preserve"> </w:t>
      </w:r>
      <w:r w:rsidRPr="002A5730">
        <w:t>er</w:t>
      </w:r>
      <w:r w:rsidRPr="002A5730">
        <w:rPr>
          <w:spacing w:val="-1"/>
        </w:rPr>
        <w:t xml:space="preserve"> </w:t>
      </w:r>
      <w:r w:rsidRPr="002A5730">
        <w:t>individ</w:t>
      </w:r>
      <w:r w:rsidRPr="002A5730">
        <w:rPr>
          <w:spacing w:val="-2"/>
        </w:rPr>
        <w:t xml:space="preserve"> </w:t>
      </w:r>
      <w:r w:rsidRPr="002A5730">
        <w:t>av</w:t>
      </w:r>
      <w:r w:rsidRPr="002A5730">
        <w:rPr>
          <w:spacing w:val="-2"/>
        </w:rPr>
        <w:t xml:space="preserve"> </w:t>
      </w:r>
      <w:r w:rsidRPr="002A5730">
        <w:t>eik</w:t>
      </w:r>
      <w:r w:rsidRPr="002A5730">
        <w:rPr>
          <w:spacing w:val="-3"/>
        </w:rPr>
        <w:t xml:space="preserve"> </w:t>
      </w:r>
      <w:r w:rsidRPr="002A5730">
        <w:t>med</w:t>
      </w:r>
      <w:r w:rsidRPr="002A5730">
        <w:rPr>
          <w:spacing w:val="-6"/>
        </w:rPr>
        <w:t xml:space="preserve"> </w:t>
      </w:r>
      <w:r w:rsidRPr="002A5730">
        <w:t>omkrins</w:t>
      </w:r>
      <w:r w:rsidRPr="002A5730">
        <w:rPr>
          <w:spacing w:val="-1"/>
        </w:rPr>
        <w:t xml:space="preserve"> </w:t>
      </w:r>
      <w:r w:rsidRPr="002A5730">
        <w:t>på</w:t>
      </w:r>
      <w:r w:rsidRPr="002A5730">
        <w:rPr>
          <w:spacing w:val="-4"/>
        </w:rPr>
        <w:t xml:space="preserve"> </w:t>
      </w:r>
      <w:r w:rsidRPr="002A5730">
        <w:t>minst 200</w:t>
      </w:r>
      <w:r w:rsidRPr="002A5730">
        <w:rPr>
          <w:spacing w:val="-3"/>
        </w:rPr>
        <w:t xml:space="preserve"> </w:t>
      </w:r>
      <w:r w:rsidRPr="002A5730">
        <w:t>cm</w:t>
      </w:r>
      <w:r w:rsidRPr="002A5730">
        <w:rPr>
          <w:spacing w:val="-1"/>
        </w:rPr>
        <w:t xml:space="preserve"> </w:t>
      </w:r>
      <w:r w:rsidRPr="002A5730">
        <w:t>i</w:t>
      </w:r>
      <w:r w:rsidRPr="002A5730">
        <w:rPr>
          <w:spacing w:val="-4"/>
        </w:rPr>
        <w:t xml:space="preserve"> </w:t>
      </w:r>
      <w:r w:rsidRPr="002A5730">
        <w:t>brysthøgde,</w:t>
      </w:r>
      <w:r w:rsidRPr="002A5730">
        <w:rPr>
          <w:spacing w:val="-4"/>
        </w:rPr>
        <w:t xml:space="preserve"> </w:t>
      </w:r>
      <w:r w:rsidRPr="002A5730">
        <w:t>samt</w:t>
      </w:r>
      <w:r w:rsidRPr="002A5730">
        <w:rPr>
          <w:spacing w:val="-3"/>
        </w:rPr>
        <w:t xml:space="preserve"> </w:t>
      </w:r>
      <w:r w:rsidRPr="002A5730">
        <w:t>eiker</w:t>
      </w:r>
      <w:r w:rsidRPr="002A5730">
        <w:rPr>
          <w:spacing w:val="-4"/>
        </w:rPr>
        <w:t xml:space="preserve"> </w:t>
      </w:r>
      <w:r w:rsidRPr="002A5730">
        <w:t xml:space="preserve">som er synleg hole og med ein omkrins på minst 95 cm. For å vera hole må dei ha eit indre holrom som er større enn opninga, og der opninga er større enn 5 cm. Alle lokalitetane utanom lokalitet 3 er difor utvalde </w:t>
      </w:r>
      <w:r w:rsidRPr="002A5730">
        <w:rPr>
          <w:spacing w:val="-2"/>
        </w:rPr>
        <w:t>naturtypa</w:t>
      </w:r>
      <w:r w:rsidR="001F355C" w:rsidRPr="002A5730">
        <w:rPr>
          <w:noProof/>
        </w:rPr>
        <mc:AlternateContent>
          <mc:Choice Requires="wps">
            <w:drawing>
              <wp:anchor distT="0" distB="0" distL="114300" distR="114300" simplePos="0" relativeHeight="251658251" behindDoc="0" locked="0" layoutInCell="1" allowOverlap="1" wp14:anchorId="25DFE7D6" wp14:editId="19CDCAE5">
                <wp:simplePos x="0" y="0"/>
                <wp:positionH relativeFrom="column">
                  <wp:posOffset>273050</wp:posOffset>
                </wp:positionH>
                <wp:positionV relativeFrom="paragraph">
                  <wp:posOffset>7225665</wp:posOffset>
                </wp:positionV>
                <wp:extent cx="5632450" cy="635"/>
                <wp:effectExtent l="0" t="0" r="0" b="0"/>
                <wp:wrapNone/>
                <wp:docPr id="1480406820" name="Tekstboks 1"/>
                <wp:cNvGraphicFramePr/>
                <a:graphic xmlns:a="http://schemas.openxmlformats.org/drawingml/2006/main">
                  <a:graphicData uri="http://schemas.microsoft.com/office/word/2010/wordprocessingShape">
                    <wps:wsp>
                      <wps:cNvSpPr txBox="1"/>
                      <wps:spPr>
                        <a:xfrm>
                          <a:off x="0" y="0"/>
                          <a:ext cx="5632450" cy="635"/>
                        </a:xfrm>
                        <a:prstGeom prst="rect">
                          <a:avLst/>
                        </a:prstGeom>
                        <a:solidFill>
                          <a:prstClr val="white"/>
                        </a:solidFill>
                        <a:ln>
                          <a:noFill/>
                        </a:ln>
                      </wps:spPr>
                      <wps:txbx>
                        <w:txbxContent>
                          <w:p w14:paraId="6F3FB142" w14:textId="77777777" w:rsidR="001F355C" w:rsidRPr="002A5730" w:rsidRDefault="001F355C" w:rsidP="001F355C">
                            <w:pPr>
                              <w:pStyle w:val="Bildetekst"/>
                              <w:rPr>
                                <w:rFonts w:ascii="Arial" w:eastAsia="Times New Roman" w:hAnsi="Arial"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19</w:t>
                            </w:r>
                            <w:r w:rsidRPr="002A5730">
                              <w:rPr>
                                <w:lang w:val="nn-NO"/>
                              </w:rPr>
                              <w:fldChar w:fldCharType="end"/>
                            </w:r>
                            <w:r w:rsidRPr="002A5730">
                              <w:rPr>
                                <w:lang w:val="nn-NO"/>
                              </w:rPr>
                              <w:t xml:space="preserve"> Kart som syner førekomstar av hole eiker som utvald naturtype, merka 1 til 0, hekkeplass for knoppsvane (lilla merke) og viktige område for fugl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6BEFBEAA">
              <v:shape id="_x0000_s1034" style="position:absolute;left:0;text-align:left;margin-left:21.5pt;margin-top:568.95pt;width:443.5pt;height:.05pt;z-index:251658251;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88/GgIAAD8EAAAOAAAAZHJzL2Uyb0RvYy54bWysU8Fu2zAMvQ/YPwi6L07SpSi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" w14:anchorId="50A9CB5E">
                <v:textbox style="mso-fit-shape-to-text:t" inset="0,0,0,0">
                  <w:txbxContent>
                    <w:p w:rsidRPr="002A5730" w:rsidR="001F355C" w:rsidP="001F355C" w:rsidRDefault="001F355C" w14:paraId="77B9A980" w14:textId="1D13ACBD">
                      <w:pPr>
                        <w:pStyle w:val="Bildetekst"/>
                        <w:rPr>
                          <w:rFonts w:ascii="Arial" w:hAnsi="Arial" w:eastAsia="Times New Roman"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19</w:t>
                      </w:r>
                      <w:r w:rsidRPr="002A5730">
                        <w:rPr>
                          <w:lang w:val="nn-NO"/>
                        </w:rPr>
                        <w:fldChar w:fldCharType="end"/>
                      </w:r>
                      <w:r w:rsidRPr="002A5730">
                        <w:rPr>
                          <w:lang w:val="nn-NO"/>
                        </w:rPr>
                        <w:t xml:space="preserve"> Kart som syner førekomstar av hole eiker som utvald naturtype, merka 1 til 0, hekkeplass for knoppsvane (lilla merke) og viktige område for fugl</w:t>
                      </w:r>
                    </w:p>
                  </w:txbxContent>
                </v:textbox>
              </v:shape>
            </w:pict>
          </mc:Fallback>
        </mc:AlternateContent>
      </w:r>
      <w:r w:rsidR="001F355C" w:rsidRPr="002A5730">
        <w:rPr>
          <w:spacing w:val="-2"/>
        </w:rPr>
        <w:t xml:space="preserve">r. </w:t>
      </w:r>
    </w:p>
    <w:p w14:paraId="033EC188" w14:textId="77777777" w:rsidR="00D92D5B" w:rsidRPr="002A5730" w:rsidRDefault="00D92D5B" w:rsidP="00D92D5B">
      <w:pPr>
        <w:pStyle w:val="Brdtekst"/>
        <w:rPr>
          <w:sz w:val="20"/>
        </w:rPr>
      </w:pPr>
    </w:p>
    <w:p w14:paraId="19931E54" w14:textId="77777777" w:rsidR="00D92D5B" w:rsidRPr="002A5730" w:rsidRDefault="00D92D5B" w:rsidP="00D92D5B">
      <w:pPr>
        <w:pStyle w:val="Brdtekst"/>
        <w:rPr>
          <w:sz w:val="20"/>
        </w:rPr>
      </w:pPr>
    </w:p>
    <w:p w14:paraId="3BFF3E88" w14:textId="77777777" w:rsidR="00D92D5B" w:rsidRPr="002A5730" w:rsidRDefault="00D92D5B" w:rsidP="00D92D5B">
      <w:pPr>
        <w:pStyle w:val="Brdtekst"/>
        <w:rPr>
          <w:sz w:val="20"/>
        </w:rPr>
      </w:pPr>
    </w:p>
    <w:p w14:paraId="4A0EB2DC" w14:textId="77777777" w:rsidR="00D92D5B" w:rsidRPr="002A5730" w:rsidRDefault="00D92D5B" w:rsidP="00D92D5B">
      <w:pPr>
        <w:pStyle w:val="Brdtekst"/>
        <w:rPr>
          <w:sz w:val="20"/>
        </w:rPr>
      </w:pPr>
    </w:p>
    <w:p w14:paraId="30F07864" w14:textId="77777777" w:rsidR="00D92D5B" w:rsidRPr="002A5730" w:rsidRDefault="00D92D5B" w:rsidP="00D92D5B">
      <w:pPr>
        <w:pStyle w:val="Brdtekst"/>
        <w:rPr>
          <w:sz w:val="20"/>
        </w:rPr>
      </w:pPr>
    </w:p>
    <w:p w14:paraId="14475F56" w14:textId="77777777" w:rsidR="00D92D5B" w:rsidRPr="002A5730" w:rsidRDefault="00D92D5B" w:rsidP="00D92D5B">
      <w:pPr>
        <w:pStyle w:val="Brdtekst"/>
        <w:rPr>
          <w:sz w:val="20"/>
        </w:rPr>
      </w:pPr>
    </w:p>
    <w:p w14:paraId="112112E7" w14:textId="77777777" w:rsidR="00D92D5B" w:rsidRPr="002A5730" w:rsidRDefault="00D92D5B" w:rsidP="00D92D5B">
      <w:pPr>
        <w:pStyle w:val="Brdtekst"/>
        <w:rPr>
          <w:sz w:val="20"/>
        </w:rPr>
      </w:pPr>
    </w:p>
    <w:p w14:paraId="3CDEE549" w14:textId="77777777" w:rsidR="00D92D5B" w:rsidRPr="002A5730" w:rsidRDefault="00D92D5B" w:rsidP="00D92D5B">
      <w:pPr>
        <w:pStyle w:val="Brdtekst"/>
        <w:rPr>
          <w:sz w:val="20"/>
        </w:rPr>
      </w:pPr>
    </w:p>
    <w:p w14:paraId="4E0EF24B" w14:textId="77777777" w:rsidR="00D92D5B" w:rsidRPr="002A5730" w:rsidRDefault="00D92D5B" w:rsidP="00D92D5B">
      <w:pPr>
        <w:pStyle w:val="Brdtekst"/>
        <w:rPr>
          <w:sz w:val="20"/>
        </w:rPr>
      </w:pPr>
    </w:p>
    <w:p w14:paraId="2E71F9BE" w14:textId="77777777" w:rsidR="00D92D5B" w:rsidRPr="002A5730" w:rsidRDefault="00D92D5B" w:rsidP="00D92D5B">
      <w:pPr>
        <w:pStyle w:val="Brdtekst"/>
        <w:rPr>
          <w:sz w:val="20"/>
        </w:rPr>
      </w:pPr>
    </w:p>
    <w:p w14:paraId="6586C756" w14:textId="77777777" w:rsidR="00C259C9" w:rsidRPr="002A5730" w:rsidRDefault="00C259C9" w:rsidP="00D92D5B">
      <w:pPr>
        <w:pStyle w:val="Brdtekst"/>
        <w:rPr>
          <w:sz w:val="20"/>
        </w:rPr>
      </w:pPr>
    </w:p>
    <w:p w14:paraId="7E9A1BDC" w14:textId="77777777" w:rsidR="00C259C9" w:rsidRPr="002A5730" w:rsidRDefault="00C259C9" w:rsidP="00D92D5B">
      <w:pPr>
        <w:pStyle w:val="Brdtekst"/>
        <w:rPr>
          <w:sz w:val="20"/>
        </w:rPr>
      </w:pPr>
    </w:p>
    <w:p w14:paraId="792BBD28" w14:textId="77777777" w:rsidR="00C259C9" w:rsidRPr="002A5730" w:rsidRDefault="00C259C9" w:rsidP="00D92D5B">
      <w:pPr>
        <w:pStyle w:val="Brdtekst"/>
        <w:rPr>
          <w:sz w:val="20"/>
        </w:rPr>
      </w:pPr>
    </w:p>
    <w:p w14:paraId="1E0499A6" w14:textId="77777777" w:rsidR="00C259C9" w:rsidRPr="002A5730" w:rsidRDefault="00C259C9" w:rsidP="00D92D5B">
      <w:pPr>
        <w:pStyle w:val="Brdtekst"/>
        <w:rPr>
          <w:sz w:val="20"/>
        </w:rPr>
      </w:pPr>
    </w:p>
    <w:p w14:paraId="3187415C" w14:textId="77777777" w:rsidR="00C259C9" w:rsidRPr="002A5730" w:rsidRDefault="00C259C9" w:rsidP="00D92D5B">
      <w:pPr>
        <w:pStyle w:val="Brdtekst"/>
        <w:rPr>
          <w:sz w:val="20"/>
        </w:rPr>
      </w:pPr>
    </w:p>
    <w:p w14:paraId="2CE327E9" w14:textId="77777777" w:rsidR="00AD1299" w:rsidRPr="002A5730" w:rsidRDefault="001F355C" w:rsidP="00AD1299">
      <w:pPr>
        <w:pStyle w:val="Brdtekst"/>
        <w:keepNext/>
      </w:pPr>
      <w:r w:rsidRPr="002A5730">
        <w:rPr>
          <w:noProof/>
          <w:sz w:val="20"/>
        </w:rPr>
        <w:drawing>
          <wp:inline distT="0" distB="0" distL="0" distR="0" wp14:anchorId="06ED77FB" wp14:editId="5F2081EB">
            <wp:extent cx="5297805" cy="7169785"/>
            <wp:effectExtent l="0" t="0" r="0" b="0"/>
            <wp:docPr id="1447085590"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7805" cy="7169785"/>
                    </a:xfrm>
                    <a:prstGeom prst="rect">
                      <a:avLst/>
                    </a:prstGeom>
                    <a:noFill/>
                  </pic:spPr>
                </pic:pic>
              </a:graphicData>
            </a:graphic>
          </wp:inline>
        </w:drawing>
      </w:r>
    </w:p>
    <w:p w14:paraId="217EE60B" w14:textId="77777777" w:rsidR="00E13B56" w:rsidRPr="002A5730" w:rsidRDefault="00AD1299" w:rsidP="00AD1299">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20</w:t>
      </w:r>
      <w:r w:rsidRPr="002A5730">
        <w:rPr>
          <w:lang w:val="nn-NO"/>
        </w:rPr>
        <w:fldChar w:fldCharType="end"/>
      </w:r>
      <w:r w:rsidRPr="002A5730">
        <w:rPr>
          <w:lang w:val="nn-NO"/>
        </w:rPr>
        <w:t xml:space="preserve"> Kart som syner v</w:t>
      </w:r>
      <w:r w:rsidR="00996269" w:rsidRPr="002A5730">
        <w:rPr>
          <w:lang w:val="nn-NO"/>
        </w:rPr>
        <w:t xml:space="preserve">iktige naturtypar </w:t>
      </w:r>
    </w:p>
    <w:p w14:paraId="1C4C0A04" w14:textId="77777777" w:rsidR="001F355C" w:rsidRPr="002A5730" w:rsidRDefault="001F355C" w:rsidP="00542599">
      <w:pPr>
        <w:pStyle w:val="Brdtekst"/>
        <w:spacing w:before="1"/>
      </w:pPr>
    </w:p>
    <w:p w14:paraId="2C290303" w14:textId="77777777" w:rsidR="00D92D5B" w:rsidRPr="002A5730" w:rsidRDefault="00D92D5B" w:rsidP="00D92D5B">
      <w:pPr>
        <w:pStyle w:val="Brdtekst"/>
        <w:spacing w:before="1"/>
        <w:ind w:left="131"/>
      </w:pPr>
      <w:r w:rsidRPr="002A5730">
        <w:t>Det</w:t>
      </w:r>
      <w:r w:rsidRPr="002A5730">
        <w:rPr>
          <w:spacing w:val="-7"/>
        </w:rPr>
        <w:t xml:space="preserve"> </w:t>
      </w:r>
      <w:r w:rsidRPr="002A5730">
        <w:t>var</w:t>
      </w:r>
      <w:r w:rsidRPr="002A5730">
        <w:rPr>
          <w:spacing w:val="-6"/>
        </w:rPr>
        <w:t xml:space="preserve"> </w:t>
      </w:r>
      <w:r w:rsidRPr="002A5730">
        <w:t>tidlegare</w:t>
      </w:r>
      <w:r w:rsidRPr="002A5730">
        <w:rPr>
          <w:spacing w:val="-5"/>
        </w:rPr>
        <w:t xml:space="preserve"> </w:t>
      </w:r>
      <w:r w:rsidRPr="002A5730">
        <w:t>og</w:t>
      </w:r>
      <w:r w:rsidRPr="002A5730">
        <w:rPr>
          <w:spacing w:val="-4"/>
        </w:rPr>
        <w:t xml:space="preserve"> </w:t>
      </w:r>
      <w:r w:rsidRPr="002A5730">
        <w:t>utførd</w:t>
      </w:r>
      <w:r w:rsidRPr="002A5730">
        <w:rPr>
          <w:spacing w:val="-6"/>
        </w:rPr>
        <w:t xml:space="preserve"> </w:t>
      </w:r>
      <w:r w:rsidRPr="002A5730">
        <w:t>ei</w:t>
      </w:r>
      <w:r w:rsidRPr="002A5730">
        <w:rPr>
          <w:spacing w:val="-3"/>
        </w:rPr>
        <w:t xml:space="preserve"> </w:t>
      </w:r>
      <w:r w:rsidRPr="002A5730">
        <w:t>viltkartlegging</w:t>
      </w:r>
      <w:r w:rsidRPr="002A5730">
        <w:rPr>
          <w:spacing w:val="-4"/>
        </w:rPr>
        <w:t xml:space="preserve"> </w:t>
      </w:r>
      <w:r w:rsidRPr="002A5730">
        <w:t>for</w:t>
      </w:r>
      <w:r w:rsidRPr="002A5730">
        <w:rPr>
          <w:spacing w:val="-3"/>
        </w:rPr>
        <w:t xml:space="preserve"> </w:t>
      </w:r>
      <w:r w:rsidRPr="002A5730">
        <w:t>Os</w:t>
      </w:r>
      <w:r w:rsidRPr="002A5730">
        <w:rPr>
          <w:spacing w:val="-4"/>
        </w:rPr>
        <w:t xml:space="preserve"> </w:t>
      </w:r>
      <w:r w:rsidRPr="002A5730">
        <w:t>kommune</w:t>
      </w:r>
      <w:r w:rsidRPr="002A5730">
        <w:rPr>
          <w:spacing w:val="-2"/>
        </w:rPr>
        <w:t xml:space="preserve"> </w:t>
      </w:r>
      <w:r w:rsidRPr="002A5730">
        <w:t>(Håland</w:t>
      </w:r>
      <w:r w:rsidRPr="002A5730">
        <w:rPr>
          <w:spacing w:val="-6"/>
        </w:rPr>
        <w:t xml:space="preserve"> </w:t>
      </w:r>
      <w:r w:rsidRPr="002A5730">
        <w:t>&amp;</w:t>
      </w:r>
      <w:r w:rsidRPr="002A5730">
        <w:rPr>
          <w:spacing w:val="-1"/>
        </w:rPr>
        <w:t xml:space="preserve"> </w:t>
      </w:r>
      <w:r w:rsidRPr="002A5730">
        <w:t>Mjøs</w:t>
      </w:r>
      <w:r w:rsidRPr="002A5730">
        <w:rPr>
          <w:spacing w:val="-5"/>
        </w:rPr>
        <w:t xml:space="preserve"> </w:t>
      </w:r>
      <w:r w:rsidRPr="002A5730">
        <w:t>2006),</w:t>
      </w:r>
      <w:r w:rsidRPr="002A5730">
        <w:rPr>
          <w:spacing w:val="-6"/>
        </w:rPr>
        <w:t xml:space="preserve"> </w:t>
      </w:r>
      <w:r w:rsidRPr="002A5730">
        <w:t>men</w:t>
      </w:r>
      <w:r w:rsidRPr="002A5730">
        <w:rPr>
          <w:spacing w:val="-2"/>
        </w:rPr>
        <w:t xml:space="preserve"> </w:t>
      </w:r>
      <w:r w:rsidRPr="002A5730">
        <w:t>der</w:t>
      </w:r>
      <w:r w:rsidRPr="002A5730">
        <w:rPr>
          <w:spacing w:val="-3"/>
        </w:rPr>
        <w:t xml:space="preserve"> </w:t>
      </w:r>
      <w:r w:rsidRPr="002A5730">
        <w:t>blei</w:t>
      </w:r>
      <w:r w:rsidRPr="002A5730">
        <w:rPr>
          <w:spacing w:val="-3"/>
        </w:rPr>
        <w:t xml:space="preserve"> </w:t>
      </w:r>
      <w:r w:rsidRPr="002A5730">
        <w:t>det</w:t>
      </w:r>
      <w:r w:rsidRPr="002A5730">
        <w:rPr>
          <w:spacing w:val="-4"/>
        </w:rPr>
        <w:t xml:space="preserve"> </w:t>
      </w:r>
      <w:r w:rsidRPr="002A5730">
        <w:rPr>
          <w:spacing w:val="-2"/>
        </w:rPr>
        <w:t>ikkje</w:t>
      </w:r>
      <w:r w:rsidRPr="002A5730">
        <w:t xml:space="preserve"> avgrensa</w:t>
      </w:r>
      <w:r w:rsidRPr="002A5730">
        <w:rPr>
          <w:spacing w:val="-5"/>
        </w:rPr>
        <w:t xml:space="preserve"> </w:t>
      </w:r>
      <w:r w:rsidRPr="002A5730">
        <w:t>viktige</w:t>
      </w:r>
      <w:r w:rsidRPr="002A5730">
        <w:rPr>
          <w:spacing w:val="-4"/>
        </w:rPr>
        <w:t xml:space="preserve"> </w:t>
      </w:r>
      <w:r w:rsidRPr="002A5730">
        <w:t>viltområde</w:t>
      </w:r>
      <w:r w:rsidRPr="002A5730">
        <w:rPr>
          <w:spacing w:val="-1"/>
        </w:rPr>
        <w:t xml:space="preserve"> </w:t>
      </w:r>
      <w:r w:rsidRPr="002A5730">
        <w:t>som</w:t>
      </w:r>
      <w:r w:rsidRPr="002A5730">
        <w:rPr>
          <w:spacing w:val="-4"/>
        </w:rPr>
        <w:t xml:space="preserve"> </w:t>
      </w:r>
      <w:r w:rsidRPr="002A5730">
        <w:t>ligg</w:t>
      </w:r>
      <w:r w:rsidRPr="002A5730">
        <w:rPr>
          <w:spacing w:val="-3"/>
        </w:rPr>
        <w:t xml:space="preserve"> </w:t>
      </w:r>
      <w:r w:rsidRPr="002A5730">
        <w:t>innanfor</w:t>
      </w:r>
      <w:r w:rsidRPr="002A5730">
        <w:rPr>
          <w:spacing w:val="-2"/>
        </w:rPr>
        <w:t xml:space="preserve"> </w:t>
      </w:r>
      <w:r w:rsidRPr="002A5730">
        <w:t>planområdet.</w:t>
      </w:r>
      <w:r w:rsidRPr="002A5730">
        <w:rPr>
          <w:spacing w:val="-3"/>
        </w:rPr>
        <w:t xml:space="preserve"> </w:t>
      </w:r>
      <w:r w:rsidRPr="002A5730">
        <w:t>Den</w:t>
      </w:r>
      <w:r w:rsidRPr="002A5730">
        <w:rPr>
          <w:spacing w:val="-2"/>
        </w:rPr>
        <w:t xml:space="preserve"> </w:t>
      </w:r>
      <w:r w:rsidRPr="002A5730">
        <w:t>einaste</w:t>
      </w:r>
      <w:r w:rsidRPr="002A5730">
        <w:rPr>
          <w:spacing w:val="-4"/>
        </w:rPr>
        <w:t xml:space="preserve"> </w:t>
      </w:r>
      <w:r w:rsidRPr="002A5730">
        <w:t>kjende</w:t>
      </w:r>
      <w:r w:rsidRPr="002A5730">
        <w:rPr>
          <w:spacing w:val="-4"/>
        </w:rPr>
        <w:t xml:space="preserve"> </w:t>
      </w:r>
      <w:r w:rsidRPr="002A5730">
        <w:t>viktige</w:t>
      </w:r>
      <w:r w:rsidRPr="002A5730">
        <w:rPr>
          <w:spacing w:val="-1"/>
        </w:rPr>
        <w:t xml:space="preserve"> </w:t>
      </w:r>
      <w:r w:rsidRPr="002A5730">
        <w:t>førekomsten</w:t>
      </w:r>
      <w:r w:rsidRPr="002A5730">
        <w:rPr>
          <w:spacing w:val="-2"/>
        </w:rPr>
        <w:t xml:space="preserve"> </w:t>
      </w:r>
      <w:r w:rsidRPr="002A5730">
        <w:t>for</w:t>
      </w:r>
      <w:r w:rsidRPr="002A5730">
        <w:rPr>
          <w:spacing w:val="-5"/>
        </w:rPr>
        <w:t xml:space="preserve"> </w:t>
      </w:r>
      <w:r w:rsidRPr="002A5730">
        <w:t>vilt</w:t>
      </w:r>
      <w:r w:rsidRPr="002A5730">
        <w:rPr>
          <w:spacing w:val="-4"/>
        </w:rPr>
        <w:t xml:space="preserve"> </w:t>
      </w:r>
      <w:r w:rsidRPr="002A5730">
        <w:t>i planområdet er ein hekkelokalitet for knoppsvane i området mellom dei to bruene i Oselva (figur 6-3).</w:t>
      </w:r>
    </w:p>
    <w:p w14:paraId="3C654F79" w14:textId="77777777" w:rsidR="00D92D5B" w:rsidRPr="002A5730" w:rsidRDefault="00D92D5B" w:rsidP="00D92D5B">
      <w:pPr>
        <w:pStyle w:val="Brdtekst"/>
        <w:spacing w:before="1" w:line="259" w:lineRule="auto"/>
        <w:ind w:left="131" w:right="456"/>
      </w:pPr>
      <w:r w:rsidRPr="002A5730">
        <w:t>Hekkelokaliteten er</w:t>
      </w:r>
      <w:r w:rsidRPr="002A5730">
        <w:rPr>
          <w:spacing w:val="-2"/>
        </w:rPr>
        <w:t xml:space="preserve"> </w:t>
      </w:r>
      <w:r w:rsidRPr="002A5730">
        <w:t>spesielt viktig</w:t>
      </w:r>
      <w:r w:rsidRPr="002A5730">
        <w:rPr>
          <w:spacing w:val="-1"/>
        </w:rPr>
        <w:t xml:space="preserve"> </w:t>
      </w:r>
      <w:r w:rsidRPr="002A5730">
        <w:t>fordi</w:t>
      </w:r>
      <w:r w:rsidRPr="002A5730">
        <w:rPr>
          <w:spacing w:val="-1"/>
        </w:rPr>
        <w:t xml:space="preserve"> </w:t>
      </w:r>
      <w:r w:rsidRPr="002A5730">
        <w:t xml:space="preserve">den </w:t>
      </w:r>
      <w:r w:rsidR="00FC1E0A" w:rsidRPr="002A5730">
        <w:t>blir</w:t>
      </w:r>
      <w:r w:rsidRPr="002A5730">
        <w:rPr>
          <w:spacing w:val="-2"/>
        </w:rPr>
        <w:t xml:space="preserve"> </w:t>
      </w:r>
      <w:r w:rsidRPr="002A5730">
        <w:t>bruk</w:t>
      </w:r>
      <w:r w:rsidRPr="002A5730">
        <w:rPr>
          <w:spacing w:val="-2"/>
        </w:rPr>
        <w:t xml:space="preserve"> </w:t>
      </w:r>
      <w:r w:rsidRPr="002A5730">
        <w:t>av arten kvart</w:t>
      </w:r>
      <w:r w:rsidRPr="002A5730">
        <w:rPr>
          <w:spacing w:val="-2"/>
        </w:rPr>
        <w:t xml:space="preserve"> </w:t>
      </w:r>
      <w:r w:rsidRPr="002A5730">
        <w:t>år (biolog</w:t>
      </w:r>
      <w:r w:rsidRPr="002A5730">
        <w:rPr>
          <w:spacing w:val="-1"/>
        </w:rPr>
        <w:t xml:space="preserve"> </w:t>
      </w:r>
      <w:r w:rsidRPr="002A5730">
        <w:t>Arild</w:t>
      </w:r>
      <w:r w:rsidRPr="002A5730">
        <w:rPr>
          <w:spacing w:val="-2"/>
        </w:rPr>
        <w:t xml:space="preserve"> </w:t>
      </w:r>
      <w:r w:rsidRPr="002A5730">
        <w:t>Breistøl,</w:t>
      </w:r>
      <w:r w:rsidRPr="002A5730">
        <w:rPr>
          <w:spacing w:val="-1"/>
        </w:rPr>
        <w:t xml:space="preserve"> </w:t>
      </w:r>
      <w:r w:rsidRPr="002A5730">
        <w:t xml:space="preserve">Norsk institutt for </w:t>
      </w:r>
      <w:r w:rsidR="00FC1E0A" w:rsidRPr="002A5730">
        <w:t>naturforsking</w:t>
      </w:r>
      <w:r w:rsidRPr="002A5730">
        <w:t>,</w:t>
      </w:r>
      <w:r w:rsidRPr="002A5730">
        <w:rPr>
          <w:spacing w:val="-2"/>
        </w:rPr>
        <w:t xml:space="preserve"> </w:t>
      </w:r>
      <w:r w:rsidRPr="002A5730">
        <w:t>NINA,</w:t>
      </w:r>
      <w:r w:rsidRPr="002A5730">
        <w:rPr>
          <w:spacing w:val="-2"/>
        </w:rPr>
        <w:t xml:space="preserve"> </w:t>
      </w:r>
      <w:r w:rsidRPr="002A5730">
        <w:t>pers.</w:t>
      </w:r>
      <w:r w:rsidRPr="002A5730">
        <w:rPr>
          <w:spacing w:val="-5"/>
        </w:rPr>
        <w:t xml:space="preserve"> </w:t>
      </w:r>
      <w:r w:rsidRPr="002A5730">
        <w:t>med.).</w:t>
      </w:r>
      <w:r w:rsidRPr="002A5730">
        <w:rPr>
          <w:spacing w:val="-4"/>
        </w:rPr>
        <w:t xml:space="preserve"> </w:t>
      </w:r>
      <w:r w:rsidRPr="002A5730">
        <w:t>Eit</w:t>
      </w:r>
      <w:r w:rsidRPr="002A5730">
        <w:rPr>
          <w:spacing w:val="-2"/>
        </w:rPr>
        <w:t xml:space="preserve"> </w:t>
      </w:r>
      <w:r w:rsidRPr="002A5730">
        <w:t>anna</w:t>
      </w:r>
      <w:r w:rsidRPr="002A5730">
        <w:rPr>
          <w:spacing w:val="-4"/>
        </w:rPr>
        <w:t xml:space="preserve"> </w:t>
      </w:r>
      <w:r w:rsidRPr="002A5730">
        <w:t>viktig</w:t>
      </w:r>
      <w:r w:rsidRPr="002A5730">
        <w:rPr>
          <w:spacing w:val="-3"/>
        </w:rPr>
        <w:t xml:space="preserve"> </w:t>
      </w:r>
      <w:r w:rsidRPr="002A5730">
        <w:t>område</w:t>
      </w:r>
      <w:r w:rsidRPr="002A5730">
        <w:rPr>
          <w:spacing w:val="-1"/>
        </w:rPr>
        <w:t xml:space="preserve"> </w:t>
      </w:r>
      <w:r w:rsidRPr="002A5730">
        <w:t>for</w:t>
      </w:r>
      <w:r w:rsidRPr="002A5730">
        <w:rPr>
          <w:spacing w:val="-4"/>
        </w:rPr>
        <w:t xml:space="preserve"> </w:t>
      </w:r>
      <w:r w:rsidRPr="002A5730">
        <w:t>fugl</w:t>
      </w:r>
      <w:r w:rsidRPr="002A5730">
        <w:rPr>
          <w:spacing w:val="-3"/>
        </w:rPr>
        <w:t xml:space="preserve"> </w:t>
      </w:r>
      <w:r w:rsidRPr="002A5730">
        <w:t>er</w:t>
      </w:r>
      <w:r w:rsidRPr="002A5730">
        <w:rPr>
          <w:spacing w:val="-1"/>
        </w:rPr>
        <w:t xml:space="preserve"> </w:t>
      </w:r>
      <w:r w:rsidRPr="002A5730">
        <w:t>grunna</w:t>
      </w:r>
      <w:r w:rsidRPr="002A5730">
        <w:rPr>
          <w:spacing w:val="-2"/>
        </w:rPr>
        <w:t xml:space="preserve"> </w:t>
      </w:r>
      <w:r w:rsidRPr="002A5730">
        <w:t>i</w:t>
      </w:r>
      <w:r w:rsidRPr="002A5730">
        <w:rPr>
          <w:spacing w:val="-5"/>
        </w:rPr>
        <w:t xml:space="preserve"> </w:t>
      </w:r>
      <w:r w:rsidRPr="002A5730">
        <w:t>elva</w:t>
      </w:r>
      <w:r w:rsidRPr="002A5730">
        <w:rPr>
          <w:spacing w:val="-4"/>
        </w:rPr>
        <w:t xml:space="preserve"> </w:t>
      </w:r>
      <w:r w:rsidRPr="002A5730">
        <w:t>rett</w:t>
      </w:r>
      <w:r w:rsidRPr="002A5730">
        <w:rPr>
          <w:spacing w:val="-1"/>
        </w:rPr>
        <w:t xml:space="preserve"> </w:t>
      </w:r>
      <w:r w:rsidRPr="002A5730">
        <w:t>sør</w:t>
      </w:r>
      <w:r w:rsidRPr="002A5730">
        <w:rPr>
          <w:spacing w:val="-2"/>
        </w:rPr>
        <w:t xml:space="preserve"> </w:t>
      </w:r>
      <w:r w:rsidRPr="002A5730">
        <w:t>for</w:t>
      </w:r>
      <w:r w:rsidRPr="002A5730">
        <w:rPr>
          <w:spacing w:val="-2"/>
        </w:rPr>
        <w:t xml:space="preserve"> </w:t>
      </w:r>
      <w:r w:rsidRPr="002A5730">
        <w:t>hekkelokaliteten. Ved låg vassføring, så kjem</w:t>
      </w:r>
      <w:r w:rsidRPr="002A5730">
        <w:rPr>
          <w:spacing w:val="-1"/>
        </w:rPr>
        <w:t xml:space="preserve"> </w:t>
      </w:r>
      <w:r w:rsidRPr="002A5730">
        <w:t>denne fram i dagen, og</w:t>
      </w:r>
      <w:r w:rsidRPr="002A5730">
        <w:rPr>
          <w:spacing w:val="-1"/>
        </w:rPr>
        <w:t xml:space="preserve"> </w:t>
      </w:r>
      <w:r w:rsidR="00FC1E0A" w:rsidRPr="002A5730">
        <w:t xml:space="preserve">blir </w:t>
      </w:r>
      <w:r w:rsidRPr="002A5730">
        <w:t>eit viktig område for fugl for rasting og for næringssøk (biolog Arild Breistøl, Norsk institutt for naturforsking, NINA, pers. med.).</w:t>
      </w:r>
      <w:r w:rsidRPr="002A5730">
        <w:rPr>
          <w:spacing w:val="40"/>
        </w:rPr>
        <w:t xml:space="preserve"> </w:t>
      </w:r>
      <w:r w:rsidRPr="002A5730">
        <w:t>Begge lokalitetane er vurdert som lokalt viktige (C-verdi).</w:t>
      </w:r>
    </w:p>
    <w:p w14:paraId="15A6B671" w14:textId="77777777" w:rsidR="00FC1E0A" w:rsidRPr="002A5730" w:rsidRDefault="00FC1E0A" w:rsidP="004F084B">
      <w:pPr>
        <w:pStyle w:val="Brdtekst"/>
        <w:spacing w:before="1" w:line="259" w:lineRule="auto"/>
        <w:ind w:left="131" w:right="456"/>
      </w:pPr>
    </w:p>
    <w:p w14:paraId="37B1CC97" w14:textId="77777777" w:rsidR="00D92D5B" w:rsidRPr="002A5730" w:rsidRDefault="00D92D5B" w:rsidP="004F084B">
      <w:pPr>
        <w:pStyle w:val="Brdtekst"/>
        <w:spacing w:line="259" w:lineRule="auto"/>
        <w:ind w:left="131" w:right="513"/>
        <w:rPr>
          <w:color w:val="181818"/>
        </w:rPr>
      </w:pPr>
      <w:r w:rsidRPr="002A5730">
        <w:rPr>
          <w:color w:val="181818"/>
        </w:rPr>
        <w:t>Det</w:t>
      </w:r>
      <w:r w:rsidRPr="002A5730">
        <w:rPr>
          <w:color w:val="181818"/>
          <w:spacing w:val="-5"/>
        </w:rPr>
        <w:t xml:space="preserve"> </w:t>
      </w:r>
      <w:r w:rsidRPr="002A5730">
        <w:rPr>
          <w:color w:val="181818"/>
        </w:rPr>
        <w:t>finst</w:t>
      </w:r>
      <w:r w:rsidRPr="002A5730">
        <w:rPr>
          <w:color w:val="181818"/>
          <w:spacing w:val="-2"/>
        </w:rPr>
        <w:t xml:space="preserve"> </w:t>
      </w:r>
      <w:r w:rsidRPr="002A5730">
        <w:rPr>
          <w:color w:val="181818"/>
        </w:rPr>
        <w:t>fleire</w:t>
      </w:r>
      <w:r w:rsidRPr="002A5730">
        <w:rPr>
          <w:color w:val="181818"/>
          <w:spacing w:val="-2"/>
        </w:rPr>
        <w:t xml:space="preserve"> </w:t>
      </w:r>
      <w:r w:rsidRPr="002A5730">
        <w:rPr>
          <w:color w:val="181818"/>
        </w:rPr>
        <w:t>artar</w:t>
      </w:r>
      <w:r w:rsidRPr="002A5730">
        <w:rPr>
          <w:color w:val="181818"/>
          <w:spacing w:val="-3"/>
        </w:rPr>
        <w:t xml:space="preserve"> </w:t>
      </w:r>
      <w:r w:rsidRPr="002A5730">
        <w:rPr>
          <w:color w:val="181818"/>
        </w:rPr>
        <w:t>av</w:t>
      </w:r>
      <w:r w:rsidRPr="002A5730">
        <w:rPr>
          <w:color w:val="181818"/>
          <w:spacing w:val="-2"/>
        </w:rPr>
        <w:t xml:space="preserve"> </w:t>
      </w:r>
      <w:r w:rsidRPr="002A5730">
        <w:rPr>
          <w:color w:val="181818"/>
        </w:rPr>
        <w:t>nasjonal</w:t>
      </w:r>
      <w:r w:rsidRPr="002A5730">
        <w:rPr>
          <w:color w:val="181818"/>
          <w:spacing w:val="-3"/>
        </w:rPr>
        <w:t xml:space="preserve"> </w:t>
      </w:r>
      <w:r w:rsidRPr="002A5730">
        <w:rPr>
          <w:color w:val="181818"/>
        </w:rPr>
        <w:t>forvaltningsinteresse</w:t>
      </w:r>
      <w:r w:rsidRPr="002A5730">
        <w:rPr>
          <w:color w:val="181818"/>
          <w:spacing w:val="-2"/>
        </w:rPr>
        <w:t xml:space="preserve"> </w:t>
      </w:r>
      <w:r w:rsidRPr="002A5730">
        <w:rPr>
          <w:color w:val="181818"/>
        </w:rPr>
        <w:t>i</w:t>
      </w:r>
      <w:r w:rsidRPr="002A5730">
        <w:rPr>
          <w:color w:val="181818"/>
          <w:spacing w:val="-6"/>
        </w:rPr>
        <w:t xml:space="preserve"> </w:t>
      </w:r>
      <w:r w:rsidRPr="002A5730">
        <w:rPr>
          <w:color w:val="181818"/>
        </w:rPr>
        <w:t>planområdet, bland</w:t>
      </w:r>
      <w:r w:rsidRPr="002A5730">
        <w:rPr>
          <w:color w:val="181818"/>
          <w:spacing w:val="-4"/>
        </w:rPr>
        <w:t xml:space="preserve"> </w:t>
      </w:r>
      <w:r w:rsidRPr="002A5730">
        <w:rPr>
          <w:color w:val="181818"/>
        </w:rPr>
        <w:t>anna</w:t>
      </w:r>
      <w:r w:rsidRPr="002A5730">
        <w:rPr>
          <w:color w:val="181818"/>
          <w:spacing w:val="-5"/>
        </w:rPr>
        <w:t xml:space="preserve"> </w:t>
      </w:r>
      <w:r w:rsidRPr="002A5730">
        <w:rPr>
          <w:color w:val="181818"/>
        </w:rPr>
        <w:t>makrellterne</w:t>
      </w:r>
      <w:r w:rsidRPr="002A5730">
        <w:rPr>
          <w:color w:val="181818"/>
          <w:spacing w:val="-6"/>
        </w:rPr>
        <w:t xml:space="preserve"> </w:t>
      </w:r>
      <w:r w:rsidRPr="002A5730">
        <w:rPr>
          <w:color w:val="181818"/>
        </w:rPr>
        <w:t>(hekkelokalitet),</w:t>
      </w:r>
      <w:r w:rsidR="004F084B" w:rsidRPr="002A5730">
        <w:rPr>
          <w:color w:val="181818"/>
        </w:rPr>
        <w:t xml:space="preserve"> </w:t>
      </w:r>
      <w:r w:rsidRPr="002A5730">
        <w:rPr>
          <w:color w:val="181818"/>
        </w:rPr>
        <w:t>fiskemåke</w:t>
      </w:r>
      <w:r w:rsidRPr="002A5730">
        <w:rPr>
          <w:color w:val="181818"/>
          <w:spacing w:val="-3"/>
        </w:rPr>
        <w:t xml:space="preserve"> </w:t>
      </w:r>
      <w:r w:rsidRPr="002A5730">
        <w:rPr>
          <w:color w:val="181818"/>
        </w:rPr>
        <w:t>(hekkelokalitet),</w:t>
      </w:r>
      <w:r w:rsidRPr="002A5730">
        <w:rPr>
          <w:color w:val="181818"/>
          <w:spacing w:val="-6"/>
        </w:rPr>
        <w:t xml:space="preserve"> </w:t>
      </w:r>
      <w:r w:rsidRPr="002A5730">
        <w:rPr>
          <w:color w:val="181818"/>
        </w:rPr>
        <w:t>stær</w:t>
      </w:r>
      <w:r w:rsidRPr="002A5730">
        <w:rPr>
          <w:color w:val="181818"/>
          <w:spacing w:val="-1"/>
        </w:rPr>
        <w:t xml:space="preserve"> </w:t>
      </w:r>
      <w:r w:rsidRPr="002A5730">
        <w:rPr>
          <w:color w:val="181818"/>
        </w:rPr>
        <w:t>(hekkelokalitet),</w:t>
      </w:r>
      <w:r w:rsidRPr="002A5730">
        <w:rPr>
          <w:color w:val="181818"/>
          <w:spacing w:val="-1"/>
        </w:rPr>
        <w:t xml:space="preserve"> </w:t>
      </w:r>
      <w:r w:rsidRPr="002A5730">
        <w:rPr>
          <w:color w:val="181818"/>
        </w:rPr>
        <w:t>grønfink, granmeis,</w:t>
      </w:r>
      <w:r w:rsidRPr="002A5730">
        <w:rPr>
          <w:color w:val="181818"/>
          <w:spacing w:val="-1"/>
        </w:rPr>
        <w:t xml:space="preserve"> </w:t>
      </w:r>
      <w:r w:rsidRPr="002A5730">
        <w:rPr>
          <w:color w:val="181818"/>
        </w:rPr>
        <w:t>havelle,</w:t>
      </w:r>
      <w:r w:rsidRPr="002A5730">
        <w:rPr>
          <w:color w:val="181818"/>
          <w:spacing w:val="-3"/>
        </w:rPr>
        <w:t xml:space="preserve"> </w:t>
      </w:r>
      <w:r w:rsidRPr="002A5730">
        <w:rPr>
          <w:color w:val="181818"/>
        </w:rPr>
        <w:t>hønsehauk, ask, bergperikum</w:t>
      </w:r>
      <w:r w:rsidRPr="002A5730">
        <w:rPr>
          <w:color w:val="181818"/>
          <w:spacing w:val="-3"/>
        </w:rPr>
        <w:t xml:space="preserve"> </w:t>
      </w:r>
      <w:r w:rsidRPr="002A5730">
        <w:rPr>
          <w:color w:val="181818"/>
        </w:rPr>
        <w:t>og ramsløk. I sjø finst det også ærfugl, havelle og hettemåke.</w:t>
      </w:r>
    </w:p>
    <w:p w14:paraId="3B0297E5" w14:textId="77777777" w:rsidR="004F084B" w:rsidRPr="002A5730" w:rsidRDefault="004F084B" w:rsidP="004F084B">
      <w:pPr>
        <w:pStyle w:val="Brdtekst"/>
        <w:spacing w:line="259" w:lineRule="auto"/>
        <w:ind w:left="131" w:right="513"/>
        <w:rPr>
          <w:color w:val="181818"/>
        </w:rPr>
      </w:pPr>
    </w:p>
    <w:p w14:paraId="6D89FA44" w14:textId="77777777" w:rsidR="00D92D5B" w:rsidRPr="002A5730" w:rsidRDefault="00D92D5B" w:rsidP="00B333DB">
      <w:pPr>
        <w:pStyle w:val="Overskrift3"/>
      </w:pPr>
      <w:bookmarkStart w:id="57" w:name="_bookmark33"/>
      <w:bookmarkStart w:id="58" w:name="_Toc163472745"/>
      <w:bookmarkEnd w:id="57"/>
      <w:r w:rsidRPr="002A5730">
        <w:t>Limnistiske</w:t>
      </w:r>
      <w:r w:rsidRPr="002A5730">
        <w:rPr>
          <w:spacing w:val="-8"/>
        </w:rPr>
        <w:t xml:space="preserve"> </w:t>
      </w:r>
      <w:r w:rsidRPr="002A5730">
        <w:rPr>
          <w:spacing w:val="-2"/>
        </w:rPr>
        <w:t>naturverdiar</w:t>
      </w:r>
      <w:bookmarkEnd w:id="58"/>
    </w:p>
    <w:p w14:paraId="6152E6E1" w14:textId="77777777" w:rsidR="00D92D5B" w:rsidRPr="002A5730" w:rsidRDefault="00D92D5B" w:rsidP="00D92D5B">
      <w:pPr>
        <w:pStyle w:val="Brdtekst"/>
        <w:spacing w:before="178" w:line="259" w:lineRule="auto"/>
        <w:ind w:left="131" w:right="473"/>
      </w:pPr>
      <w:r w:rsidRPr="002A5730">
        <w:t>Oselva er viktig for laks- og sjøaure. Laksebestanden her er ein smålaksstamme der dei fleste individa kjem tilbake etter ein vinter i sjø (Johnsen &amp; Sægrov 2008). Osvassdraget med sin laks- og</w:t>
      </w:r>
      <w:r w:rsidRPr="002A5730">
        <w:rPr>
          <w:spacing w:val="-1"/>
        </w:rPr>
        <w:t xml:space="preserve"> </w:t>
      </w:r>
      <w:r w:rsidRPr="002A5730">
        <w:t>sjøaurebestand</w:t>
      </w:r>
      <w:r w:rsidRPr="002A5730">
        <w:rPr>
          <w:spacing w:val="-1"/>
        </w:rPr>
        <w:t xml:space="preserve"> er </w:t>
      </w:r>
      <w:r w:rsidRPr="002A5730">
        <w:t>vurdert til stor verdi og av nasjonal betyding (Johnsen &amp; Sægrov 2008). Atlantisk laks (</w:t>
      </w:r>
      <w:r w:rsidRPr="002A5730">
        <w:rPr>
          <w:i/>
        </w:rPr>
        <w:t>Salmo salar</w:t>
      </w:r>
      <w:r w:rsidRPr="002A5730">
        <w:t xml:space="preserve">) </w:t>
      </w:r>
      <w:r w:rsidR="008C7ED6" w:rsidRPr="002A5730">
        <w:t>blei</w:t>
      </w:r>
      <w:r w:rsidRPr="002A5730">
        <w:t xml:space="preserve"> i 2021 definert som så</w:t>
      </w:r>
      <w:r w:rsidR="00811F93" w:rsidRPr="002A5730">
        <w:t xml:space="preserve"> </w:t>
      </w:r>
      <w:r w:rsidRPr="002A5730">
        <w:t>sterkt truga at arten no er ført opp på den nasjonale</w:t>
      </w:r>
      <w:r w:rsidRPr="002A5730">
        <w:rPr>
          <w:spacing w:val="-1"/>
        </w:rPr>
        <w:t xml:space="preserve"> </w:t>
      </w:r>
      <w:r w:rsidRPr="002A5730">
        <w:t>raudlista. Dette skjerpar ansvaret kommunen har for elva som livsmiljø for arten. Sjøaure (</w:t>
      </w:r>
      <w:r w:rsidRPr="002A5730">
        <w:rPr>
          <w:i/>
        </w:rPr>
        <w:t xml:space="preserve">Salmo trutta </w:t>
      </w:r>
      <w:r w:rsidRPr="002A5730">
        <w:t xml:space="preserve">sp.) er p.t. ikkje ført opp på raudlista. </w:t>
      </w:r>
    </w:p>
    <w:p w14:paraId="44704065" w14:textId="77777777" w:rsidR="004F084B" w:rsidRPr="002A5730" w:rsidRDefault="004F084B" w:rsidP="00D92D5B">
      <w:pPr>
        <w:pStyle w:val="Brdtekst"/>
        <w:spacing w:before="178" w:line="259" w:lineRule="auto"/>
        <w:ind w:left="131" w:right="473"/>
      </w:pPr>
    </w:p>
    <w:p w14:paraId="216349CC" w14:textId="77777777" w:rsidR="00D92D5B" w:rsidRPr="002A5730" w:rsidRDefault="00D92D5B" w:rsidP="00D92D5B">
      <w:pPr>
        <w:pStyle w:val="Brdtekst"/>
        <w:spacing w:line="259" w:lineRule="auto"/>
        <w:ind w:left="131" w:right="531"/>
      </w:pPr>
      <w:r w:rsidRPr="002A5730">
        <w:t>I</w:t>
      </w:r>
      <w:r w:rsidRPr="002A5730">
        <w:rPr>
          <w:spacing w:val="-2"/>
        </w:rPr>
        <w:t xml:space="preserve"> </w:t>
      </w:r>
      <w:r w:rsidRPr="002A5730">
        <w:t>tillegg</w:t>
      </w:r>
      <w:r w:rsidRPr="002A5730">
        <w:rPr>
          <w:spacing w:val="-3"/>
        </w:rPr>
        <w:t xml:space="preserve"> </w:t>
      </w:r>
      <w:r w:rsidRPr="002A5730">
        <w:t>til</w:t>
      </w:r>
      <w:r w:rsidRPr="002A5730">
        <w:rPr>
          <w:spacing w:val="-3"/>
        </w:rPr>
        <w:t xml:space="preserve"> </w:t>
      </w:r>
      <w:r w:rsidRPr="002A5730">
        <w:t>laksefisken</w:t>
      </w:r>
      <w:r w:rsidRPr="002A5730">
        <w:rPr>
          <w:spacing w:val="-3"/>
        </w:rPr>
        <w:t xml:space="preserve"> </w:t>
      </w:r>
      <w:r w:rsidRPr="002A5730">
        <w:t>i</w:t>
      </w:r>
      <w:r w:rsidRPr="002A5730">
        <w:rPr>
          <w:spacing w:val="-4"/>
        </w:rPr>
        <w:t xml:space="preserve"> </w:t>
      </w:r>
      <w:r w:rsidRPr="002A5730">
        <w:t>Oselvvassdraget er</w:t>
      </w:r>
      <w:r w:rsidRPr="002A5730">
        <w:rPr>
          <w:spacing w:val="-4"/>
        </w:rPr>
        <w:t xml:space="preserve"> </w:t>
      </w:r>
      <w:r w:rsidRPr="002A5730">
        <w:t>vassdraget</w:t>
      </w:r>
      <w:r w:rsidRPr="002A5730">
        <w:rPr>
          <w:spacing w:val="-4"/>
        </w:rPr>
        <w:t xml:space="preserve"> </w:t>
      </w:r>
      <w:r w:rsidRPr="002A5730">
        <w:t>levemiljø</w:t>
      </w:r>
      <w:r w:rsidRPr="002A5730">
        <w:rPr>
          <w:spacing w:val="-2"/>
        </w:rPr>
        <w:t xml:space="preserve"> </w:t>
      </w:r>
      <w:r w:rsidRPr="002A5730">
        <w:t>for</w:t>
      </w:r>
      <w:r w:rsidRPr="002A5730">
        <w:rPr>
          <w:spacing w:val="-2"/>
        </w:rPr>
        <w:t xml:space="preserve"> </w:t>
      </w:r>
      <w:r w:rsidRPr="002A5730">
        <w:t>ål</w:t>
      </w:r>
      <w:r w:rsidRPr="002A5730">
        <w:rPr>
          <w:spacing w:val="-5"/>
        </w:rPr>
        <w:t xml:space="preserve"> </w:t>
      </w:r>
      <w:r w:rsidRPr="002A5730">
        <w:t>(</w:t>
      </w:r>
      <w:r w:rsidRPr="002A5730">
        <w:rPr>
          <w:i/>
        </w:rPr>
        <w:t>Anguilla</w:t>
      </w:r>
      <w:r w:rsidRPr="002A5730">
        <w:rPr>
          <w:i/>
          <w:spacing w:val="-4"/>
        </w:rPr>
        <w:t xml:space="preserve"> </w:t>
      </w:r>
      <w:r w:rsidRPr="002A5730">
        <w:rPr>
          <w:i/>
        </w:rPr>
        <w:t>anguilla</w:t>
      </w:r>
      <w:r w:rsidRPr="002A5730">
        <w:t>).</w:t>
      </w:r>
      <w:r w:rsidRPr="002A5730">
        <w:rPr>
          <w:spacing w:val="-2"/>
        </w:rPr>
        <w:t xml:space="preserve"> </w:t>
      </w:r>
      <w:r w:rsidRPr="002A5730">
        <w:t>Denne</w:t>
      </w:r>
      <w:r w:rsidRPr="002A5730">
        <w:rPr>
          <w:spacing w:val="-1"/>
        </w:rPr>
        <w:t xml:space="preserve"> </w:t>
      </w:r>
      <w:r w:rsidRPr="002A5730">
        <w:t>arten</w:t>
      </w:r>
      <w:r w:rsidRPr="002A5730">
        <w:rPr>
          <w:spacing w:val="-2"/>
        </w:rPr>
        <w:t xml:space="preserve"> </w:t>
      </w:r>
      <w:r w:rsidRPr="002A5730">
        <w:t>er</w:t>
      </w:r>
      <w:r w:rsidRPr="002A5730">
        <w:rPr>
          <w:spacing w:val="-5"/>
        </w:rPr>
        <w:t xml:space="preserve"> </w:t>
      </w:r>
      <w:r w:rsidRPr="002A5730">
        <w:t xml:space="preserve">også ein truga art som difor er ført opp på raudlista. </w:t>
      </w:r>
    </w:p>
    <w:p w14:paraId="7912C82F" w14:textId="77777777" w:rsidR="009532B1" w:rsidRPr="002A5730" w:rsidRDefault="009532B1" w:rsidP="00D92D5B">
      <w:pPr>
        <w:pStyle w:val="Brdtekst"/>
        <w:spacing w:line="259" w:lineRule="auto"/>
        <w:ind w:left="131" w:right="531"/>
      </w:pPr>
    </w:p>
    <w:p w14:paraId="6096B24D" w14:textId="77777777" w:rsidR="00D92D5B" w:rsidRPr="002A5730" w:rsidRDefault="00D92D5B" w:rsidP="00D92D5B">
      <w:pPr>
        <w:pStyle w:val="Brdtekst"/>
        <w:spacing w:line="259" w:lineRule="auto"/>
        <w:ind w:left="131" w:right="456"/>
        <w:rPr>
          <w:spacing w:val="-3"/>
        </w:rPr>
      </w:pPr>
      <w:r w:rsidRPr="002A5730">
        <w:t>Oselva har og den største bestanden av elvemusling i Hordaland (Eilertsen mfl. 2017), ein art som er vurdert som sårbar (VU) på norsk raudliste for artar 2015 (Henriksen &amp; Hilmo 2015). I følgje Eilertsen mfl. (2017) er Oselva også den einaste elva i Hordaland med god rekruttering av arten. Innafor planområde er det tett førekomst av</w:t>
      </w:r>
      <w:r w:rsidRPr="002A5730">
        <w:rPr>
          <w:spacing w:val="-2"/>
        </w:rPr>
        <w:t xml:space="preserve"> </w:t>
      </w:r>
      <w:r w:rsidRPr="002A5730">
        <w:t>elvemusling</w:t>
      </w:r>
      <w:r w:rsidRPr="002A5730">
        <w:rPr>
          <w:spacing w:val="-2"/>
        </w:rPr>
        <w:t xml:space="preserve"> </w:t>
      </w:r>
      <w:r w:rsidRPr="002A5730">
        <w:t>frå</w:t>
      </w:r>
      <w:r w:rsidRPr="002A5730">
        <w:rPr>
          <w:spacing w:val="-1"/>
        </w:rPr>
        <w:t xml:space="preserve"> </w:t>
      </w:r>
      <w:r w:rsidRPr="002A5730">
        <w:t>plangrensa</w:t>
      </w:r>
      <w:r w:rsidRPr="002A5730">
        <w:rPr>
          <w:spacing w:val="-1"/>
        </w:rPr>
        <w:t xml:space="preserve"> </w:t>
      </w:r>
      <w:r w:rsidRPr="002A5730">
        <w:t>i</w:t>
      </w:r>
      <w:r w:rsidRPr="002A5730">
        <w:rPr>
          <w:spacing w:val="-2"/>
        </w:rPr>
        <w:t xml:space="preserve"> </w:t>
      </w:r>
      <w:r w:rsidRPr="002A5730">
        <w:t>nord</w:t>
      </w:r>
      <w:r w:rsidRPr="002A5730">
        <w:rPr>
          <w:spacing w:val="-2"/>
        </w:rPr>
        <w:t xml:space="preserve"> </w:t>
      </w:r>
      <w:r w:rsidRPr="002A5730">
        <w:t>og</w:t>
      </w:r>
      <w:r w:rsidRPr="002A5730">
        <w:rPr>
          <w:spacing w:val="-2"/>
        </w:rPr>
        <w:t xml:space="preserve"> </w:t>
      </w:r>
      <w:r w:rsidRPr="002A5730">
        <w:t>nedstraums</w:t>
      </w:r>
      <w:r w:rsidRPr="002A5730">
        <w:rPr>
          <w:spacing w:val="-4"/>
        </w:rPr>
        <w:t xml:space="preserve"> </w:t>
      </w:r>
      <w:r w:rsidRPr="002A5730">
        <w:t>til</w:t>
      </w:r>
      <w:r w:rsidRPr="002A5730">
        <w:rPr>
          <w:spacing w:val="-4"/>
        </w:rPr>
        <w:t xml:space="preserve"> </w:t>
      </w:r>
      <w:r w:rsidRPr="002A5730">
        <w:t>området</w:t>
      </w:r>
      <w:r w:rsidRPr="002A5730">
        <w:rPr>
          <w:spacing w:val="-3"/>
        </w:rPr>
        <w:t xml:space="preserve"> </w:t>
      </w:r>
      <w:r w:rsidRPr="002A5730">
        <w:t>ved</w:t>
      </w:r>
      <w:r w:rsidRPr="002A5730">
        <w:rPr>
          <w:spacing w:val="-4"/>
        </w:rPr>
        <w:t xml:space="preserve"> </w:t>
      </w:r>
      <w:r w:rsidRPr="002A5730">
        <w:t>den</w:t>
      </w:r>
      <w:r w:rsidRPr="002A5730">
        <w:rPr>
          <w:spacing w:val="-2"/>
        </w:rPr>
        <w:t xml:space="preserve"> </w:t>
      </w:r>
      <w:r w:rsidRPr="002A5730">
        <w:t>øvste</w:t>
      </w:r>
      <w:r w:rsidRPr="002A5730">
        <w:rPr>
          <w:spacing w:val="-1"/>
        </w:rPr>
        <w:t xml:space="preserve"> </w:t>
      </w:r>
      <w:r w:rsidRPr="002A5730">
        <w:t>brua</w:t>
      </w:r>
      <w:r w:rsidRPr="002A5730">
        <w:rPr>
          <w:spacing w:val="-1"/>
        </w:rPr>
        <w:t xml:space="preserve"> </w:t>
      </w:r>
      <w:r w:rsidRPr="002A5730">
        <w:t>i</w:t>
      </w:r>
      <w:r w:rsidRPr="002A5730">
        <w:rPr>
          <w:spacing w:val="-4"/>
        </w:rPr>
        <w:t xml:space="preserve"> </w:t>
      </w:r>
      <w:r w:rsidRPr="002A5730">
        <w:t>planområdet. Eit kvart tiltak som negativt kan påverke</w:t>
      </w:r>
      <w:r w:rsidRPr="002A5730">
        <w:rPr>
          <w:spacing w:val="-4"/>
        </w:rPr>
        <w:t xml:space="preserve"> </w:t>
      </w:r>
      <w:r w:rsidRPr="002A5730">
        <w:t>muslinglarvene</w:t>
      </w:r>
      <w:r w:rsidRPr="002A5730">
        <w:rPr>
          <w:spacing w:val="-1"/>
        </w:rPr>
        <w:t xml:space="preserve"> </w:t>
      </w:r>
      <w:r w:rsidRPr="002A5730">
        <w:t>sitt</w:t>
      </w:r>
      <w:r w:rsidRPr="002A5730">
        <w:rPr>
          <w:spacing w:val="-2"/>
        </w:rPr>
        <w:t xml:space="preserve"> </w:t>
      </w:r>
      <w:r w:rsidRPr="002A5730">
        <w:t>påslag</w:t>
      </w:r>
      <w:r w:rsidRPr="002A5730">
        <w:rPr>
          <w:spacing w:val="-4"/>
        </w:rPr>
        <w:t xml:space="preserve"> </w:t>
      </w:r>
      <w:r w:rsidRPr="002A5730">
        <w:t>og</w:t>
      </w:r>
      <w:r w:rsidRPr="002A5730">
        <w:rPr>
          <w:spacing w:val="-5"/>
        </w:rPr>
        <w:t xml:space="preserve"> </w:t>
      </w:r>
      <w:r w:rsidRPr="002A5730">
        <w:t>overleving</w:t>
      </w:r>
      <w:r w:rsidRPr="002A5730">
        <w:rPr>
          <w:spacing w:val="-3"/>
        </w:rPr>
        <w:t xml:space="preserve"> </w:t>
      </w:r>
      <w:r w:rsidRPr="002A5730">
        <w:t>på</w:t>
      </w:r>
      <w:r w:rsidRPr="002A5730">
        <w:rPr>
          <w:spacing w:val="-2"/>
        </w:rPr>
        <w:t xml:space="preserve"> </w:t>
      </w:r>
      <w:r w:rsidRPr="002A5730">
        <w:t>fiskegjellene</w:t>
      </w:r>
      <w:r w:rsidRPr="002A5730">
        <w:rPr>
          <w:spacing w:val="-1"/>
        </w:rPr>
        <w:t xml:space="preserve"> </w:t>
      </w:r>
      <w:r w:rsidRPr="002A5730">
        <w:t>skal</w:t>
      </w:r>
      <w:r w:rsidRPr="002A5730">
        <w:rPr>
          <w:spacing w:val="-4"/>
        </w:rPr>
        <w:t xml:space="preserve"> </w:t>
      </w:r>
      <w:r w:rsidRPr="002A5730">
        <w:t>i</w:t>
      </w:r>
      <w:r w:rsidRPr="002A5730">
        <w:rPr>
          <w:spacing w:val="-2"/>
        </w:rPr>
        <w:t xml:space="preserve"> </w:t>
      </w:r>
      <w:r w:rsidRPr="002A5730">
        <w:t>utgangspunkt</w:t>
      </w:r>
      <w:r w:rsidRPr="002A5730">
        <w:rPr>
          <w:spacing w:val="-2"/>
        </w:rPr>
        <w:t xml:space="preserve"> </w:t>
      </w:r>
      <w:r w:rsidRPr="002A5730">
        <w:t>ikkje</w:t>
      </w:r>
      <w:r w:rsidRPr="002A5730">
        <w:rPr>
          <w:spacing w:val="-4"/>
        </w:rPr>
        <w:t xml:space="preserve"> tillatast</w:t>
      </w:r>
      <w:r w:rsidRPr="002A5730">
        <w:t>.</w:t>
      </w:r>
      <w:r w:rsidRPr="002A5730">
        <w:rPr>
          <w:spacing w:val="-3"/>
        </w:rPr>
        <w:t xml:space="preserve"> </w:t>
      </w:r>
    </w:p>
    <w:p w14:paraId="10431E4D" w14:textId="77777777" w:rsidR="009532B1" w:rsidRPr="002A5730" w:rsidRDefault="009532B1" w:rsidP="00D92D5B">
      <w:pPr>
        <w:pStyle w:val="Brdtekst"/>
        <w:spacing w:line="259" w:lineRule="auto"/>
        <w:ind w:left="131" w:right="456"/>
      </w:pPr>
    </w:p>
    <w:p w14:paraId="79EE19C8" w14:textId="77777777" w:rsidR="00D92D5B" w:rsidRPr="002A5730" w:rsidRDefault="00D92D5B" w:rsidP="00D92D5B">
      <w:pPr>
        <w:pStyle w:val="Brdtekst"/>
        <w:spacing w:line="259" w:lineRule="auto"/>
        <w:ind w:left="131" w:right="456"/>
        <w:rPr>
          <w:color w:val="181818"/>
        </w:rPr>
      </w:pPr>
      <w:r w:rsidRPr="002A5730">
        <w:rPr>
          <w:color w:val="181818"/>
        </w:rPr>
        <w:t>Osvassdraget</w:t>
      </w:r>
      <w:r w:rsidRPr="002A5730">
        <w:rPr>
          <w:color w:val="181818"/>
          <w:spacing w:val="-4"/>
        </w:rPr>
        <w:t xml:space="preserve"> </w:t>
      </w:r>
      <w:r w:rsidRPr="002A5730">
        <w:rPr>
          <w:color w:val="181818"/>
        </w:rPr>
        <w:t>lir</w:t>
      </w:r>
      <w:r w:rsidRPr="002A5730">
        <w:rPr>
          <w:color w:val="181818"/>
          <w:spacing w:val="-2"/>
        </w:rPr>
        <w:t xml:space="preserve"> </w:t>
      </w:r>
      <w:r w:rsidRPr="002A5730">
        <w:rPr>
          <w:color w:val="181818"/>
        </w:rPr>
        <w:t>periodevis</w:t>
      </w:r>
      <w:r w:rsidRPr="002A5730">
        <w:rPr>
          <w:color w:val="181818"/>
          <w:spacing w:val="-3"/>
        </w:rPr>
        <w:t xml:space="preserve"> </w:t>
      </w:r>
      <w:r w:rsidRPr="002A5730">
        <w:rPr>
          <w:color w:val="181818"/>
        </w:rPr>
        <w:t>sterkt</w:t>
      </w:r>
      <w:r w:rsidRPr="002A5730">
        <w:rPr>
          <w:color w:val="181818"/>
          <w:spacing w:val="-2"/>
        </w:rPr>
        <w:t xml:space="preserve"> </w:t>
      </w:r>
      <w:r w:rsidRPr="002A5730">
        <w:rPr>
          <w:color w:val="181818"/>
        </w:rPr>
        <w:t>under</w:t>
      </w:r>
      <w:r w:rsidRPr="002A5730">
        <w:rPr>
          <w:color w:val="181818"/>
          <w:spacing w:val="-4"/>
        </w:rPr>
        <w:t xml:space="preserve"> </w:t>
      </w:r>
      <w:r w:rsidRPr="002A5730">
        <w:rPr>
          <w:color w:val="181818"/>
        </w:rPr>
        <w:t>utbyggingspress</w:t>
      </w:r>
      <w:r w:rsidRPr="002A5730">
        <w:rPr>
          <w:color w:val="181818"/>
          <w:spacing w:val="-1"/>
        </w:rPr>
        <w:t xml:space="preserve"> </w:t>
      </w:r>
      <w:r w:rsidRPr="002A5730">
        <w:rPr>
          <w:color w:val="181818"/>
        </w:rPr>
        <w:t>og</w:t>
      </w:r>
      <w:r w:rsidRPr="002A5730">
        <w:rPr>
          <w:color w:val="181818"/>
          <w:spacing w:val="-5"/>
        </w:rPr>
        <w:t xml:space="preserve"> </w:t>
      </w:r>
      <w:r w:rsidRPr="002A5730">
        <w:rPr>
          <w:color w:val="181818"/>
        </w:rPr>
        <w:t>utslepp</w:t>
      </w:r>
      <w:r w:rsidRPr="002A5730">
        <w:rPr>
          <w:color w:val="181818"/>
          <w:spacing w:val="-6"/>
        </w:rPr>
        <w:t xml:space="preserve"> </w:t>
      </w:r>
      <w:r w:rsidRPr="002A5730">
        <w:rPr>
          <w:color w:val="181818"/>
        </w:rPr>
        <w:t>frå landbruksverksemd. Vassmiljøet skal sikrast god kjemisk og/eller økologisk tilstand jf. Det europeiske Vassdirektivet som Noreg har slutta seg til. Dette gjer at vassdraget har eit svært sterkt vern, og dersom byggjetiltak skal gjennomførast, så skal det gjerast særs grundige vurderingar kring moglege negative konsekvensar av tiltaket på naturtypen/vassressursen.</w:t>
      </w:r>
    </w:p>
    <w:p w14:paraId="3E5FF522" w14:textId="77777777" w:rsidR="009532B1" w:rsidRPr="002A5730" w:rsidRDefault="009532B1" w:rsidP="00D92D5B">
      <w:pPr>
        <w:pStyle w:val="Brdtekst"/>
        <w:spacing w:line="259" w:lineRule="auto"/>
        <w:ind w:left="131" w:right="456"/>
        <w:rPr>
          <w:b/>
        </w:rPr>
      </w:pPr>
    </w:p>
    <w:p w14:paraId="024BED5A" w14:textId="77777777" w:rsidR="00D92D5B" w:rsidRPr="002A5730" w:rsidRDefault="00D92D5B" w:rsidP="00B333DB">
      <w:pPr>
        <w:pStyle w:val="Overskrift3"/>
      </w:pPr>
      <w:bookmarkStart w:id="59" w:name="_bookmark34"/>
      <w:bookmarkStart w:id="60" w:name="_Toc163472746"/>
      <w:bookmarkEnd w:id="59"/>
      <w:r w:rsidRPr="002A5730">
        <w:t>Marine</w:t>
      </w:r>
      <w:r w:rsidRPr="002A5730">
        <w:rPr>
          <w:spacing w:val="-6"/>
        </w:rPr>
        <w:t xml:space="preserve"> </w:t>
      </w:r>
      <w:r w:rsidRPr="002A5730">
        <w:t>naturverdiar</w:t>
      </w:r>
      <w:bookmarkEnd w:id="60"/>
    </w:p>
    <w:p w14:paraId="35DD3A90" w14:textId="77777777" w:rsidR="00D92D5B" w:rsidRPr="002A5730" w:rsidRDefault="00D92D5B" w:rsidP="00D92D5B">
      <w:pPr>
        <w:pStyle w:val="Brdtekst"/>
        <w:spacing w:before="181" w:line="259" w:lineRule="auto"/>
        <w:ind w:left="131" w:right="565"/>
      </w:pPr>
      <w:r w:rsidRPr="002A5730">
        <w:t>Det</w:t>
      </w:r>
      <w:r w:rsidRPr="002A5730">
        <w:rPr>
          <w:spacing w:val="-2"/>
        </w:rPr>
        <w:t xml:space="preserve"> </w:t>
      </w:r>
      <w:r w:rsidRPr="002A5730">
        <w:t>er ikkje kartlagt marine naturtypar innafor plangrensa, men djupna her kan tyde på at det er potensial for å finne interessant marint naturmangfald blant dei marine naturtypane ved ei eventuell registrering. Det er mogleg at nokre av dei marine naturtypane vil vere raudlista (marinbiolog, Mette Eilertsen, Rådgivende Biologer AS, pers. med.).</w:t>
      </w:r>
    </w:p>
    <w:p w14:paraId="031C67E2" w14:textId="77777777" w:rsidR="00B73BA0" w:rsidRPr="002A5730" w:rsidRDefault="00B73BA0" w:rsidP="00D92D5B">
      <w:pPr>
        <w:pStyle w:val="Brdtekst"/>
        <w:spacing w:before="181" w:line="259" w:lineRule="auto"/>
        <w:ind w:left="131" w:right="565"/>
      </w:pPr>
    </w:p>
    <w:p w14:paraId="73C9EABE" w14:textId="77777777" w:rsidR="00D92D5B" w:rsidRPr="002A5730" w:rsidRDefault="00D92D5B" w:rsidP="00B333DB">
      <w:pPr>
        <w:pStyle w:val="Overskrift3"/>
      </w:pPr>
      <w:bookmarkStart w:id="61" w:name="_bookmark35"/>
      <w:bookmarkStart w:id="62" w:name="_Toc163472747"/>
      <w:bookmarkEnd w:id="61"/>
      <w:r w:rsidRPr="002A5730">
        <w:t>Vern</w:t>
      </w:r>
      <w:r w:rsidRPr="002A5730">
        <w:rPr>
          <w:spacing w:val="-5"/>
        </w:rPr>
        <w:t xml:space="preserve"> </w:t>
      </w:r>
      <w:r w:rsidRPr="002A5730">
        <w:t>–</w:t>
      </w:r>
      <w:r w:rsidRPr="002A5730">
        <w:rPr>
          <w:spacing w:val="-6"/>
        </w:rPr>
        <w:t xml:space="preserve"> </w:t>
      </w:r>
      <w:r w:rsidRPr="002A5730">
        <w:t>Forvaltningsplan</w:t>
      </w:r>
      <w:r w:rsidRPr="002A5730">
        <w:rPr>
          <w:spacing w:val="-7"/>
        </w:rPr>
        <w:t xml:space="preserve"> </w:t>
      </w:r>
      <w:r w:rsidRPr="002A5730">
        <w:rPr>
          <w:spacing w:val="-2"/>
        </w:rPr>
        <w:t>Oselvvassdraget</w:t>
      </w:r>
      <w:bookmarkEnd w:id="62"/>
    </w:p>
    <w:p w14:paraId="243F6A39" w14:textId="77777777" w:rsidR="00D92D5B" w:rsidRPr="002A5730" w:rsidRDefault="00D92D5B" w:rsidP="00D92D5B">
      <w:pPr>
        <w:pStyle w:val="Brdtekst"/>
        <w:spacing w:before="178" w:line="259" w:lineRule="auto"/>
        <w:ind w:left="131" w:right="468"/>
      </w:pPr>
      <w:r w:rsidRPr="002A5730">
        <w:t>Det er ingen verneområde</w:t>
      </w:r>
      <w:r w:rsidRPr="002A5730">
        <w:rPr>
          <w:spacing w:val="-2"/>
        </w:rPr>
        <w:t xml:space="preserve"> </w:t>
      </w:r>
      <w:r w:rsidRPr="002A5730">
        <w:t xml:space="preserve">jf. </w:t>
      </w:r>
      <w:r w:rsidR="00024869" w:rsidRPr="002A5730">
        <w:t>Naturmangfaldlova</w:t>
      </w:r>
      <w:r w:rsidRPr="002A5730">
        <w:t xml:space="preserve"> §§ 35-39 innafor eller nær planområdet, men Oselva er eit varig verna vassdrag (St. prp. Nr. 4 (1972-73). Det er knytt ei rekkje forvaltingsoppgåver til Osvassdraget, og grunna vassdraget sin særeigne hydrologi, med svært kort tid før elva er flaumstor som følgje av nedbør, eller tørrlagt som følgje av </w:t>
      </w:r>
      <w:r w:rsidR="00024869" w:rsidRPr="002A5730">
        <w:t>opphaldsvêr</w:t>
      </w:r>
      <w:r w:rsidRPr="002A5730">
        <w:t>, vert det stilt høge</w:t>
      </w:r>
      <w:r w:rsidRPr="002A5730">
        <w:rPr>
          <w:spacing w:val="-2"/>
        </w:rPr>
        <w:t xml:space="preserve"> </w:t>
      </w:r>
      <w:r w:rsidRPr="002A5730">
        <w:t>krav til naturvitskapleg kompetanse for å kunne vurdere ulike tiltak i og langs elva opp mot elva sin økologi. Eitkvart tiltak som kan medføre negative konsekvensar for livet ved eller i elva er søknadspliktige</w:t>
      </w:r>
      <w:r w:rsidRPr="002A5730">
        <w:rPr>
          <w:spacing w:val="-1"/>
        </w:rPr>
        <w:t xml:space="preserve"> </w:t>
      </w:r>
      <w:r w:rsidRPr="002A5730">
        <w:t>og</w:t>
      </w:r>
      <w:r w:rsidRPr="002A5730">
        <w:rPr>
          <w:spacing w:val="-2"/>
        </w:rPr>
        <w:t xml:space="preserve"> </w:t>
      </w:r>
      <w:r w:rsidRPr="002A5730">
        <w:t>skal</w:t>
      </w:r>
      <w:r w:rsidRPr="002A5730">
        <w:rPr>
          <w:spacing w:val="-1"/>
        </w:rPr>
        <w:t xml:space="preserve"> </w:t>
      </w:r>
      <w:r w:rsidRPr="002A5730">
        <w:t>vurderast av kommunen. Sjølv</w:t>
      </w:r>
      <w:r w:rsidRPr="002A5730">
        <w:rPr>
          <w:spacing w:val="-1"/>
        </w:rPr>
        <w:t xml:space="preserve"> </w:t>
      </w:r>
      <w:r w:rsidRPr="002A5730">
        <w:t>utslepp</w:t>
      </w:r>
      <w:r w:rsidRPr="002A5730">
        <w:rPr>
          <w:spacing w:val="-1"/>
        </w:rPr>
        <w:t xml:space="preserve"> </w:t>
      </w:r>
      <w:r w:rsidRPr="002A5730">
        <w:t>av naturleg</w:t>
      </w:r>
      <w:r w:rsidRPr="002A5730">
        <w:rPr>
          <w:spacing w:val="-2"/>
        </w:rPr>
        <w:t xml:space="preserve"> </w:t>
      </w:r>
      <w:r w:rsidRPr="002A5730">
        <w:t>mineralsk eller</w:t>
      </w:r>
      <w:r w:rsidRPr="002A5730">
        <w:rPr>
          <w:spacing w:val="-1"/>
        </w:rPr>
        <w:t xml:space="preserve"> </w:t>
      </w:r>
      <w:r w:rsidRPr="002A5730">
        <w:t>organisk</w:t>
      </w:r>
      <w:r w:rsidRPr="002A5730">
        <w:rPr>
          <w:spacing w:val="-1"/>
        </w:rPr>
        <w:t xml:space="preserve"> </w:t>
      </w:r>
      <w:r w:rsidRPr="002A5730">
        <w:t>materiale</w:t>
      </w:r>
      <w:r w:rsidRPr="002A5730">
        <w:rPr>
          <w:spacing w:val="-1"/>
        </w:rPr>
        <w:t xml:space="preserve"> </w:t>
      </w:r>
      <w:r w:rsidRPr="002A5730">
        <w:t>til vassdraget kan vere særdeles skadeleg og vil kunne få</w:t>
      </w:r>
      <w:r w:rsidRPr="002A5730">
        <w:rPr>
          <w:spacing w:val="-1"/>
        </w:rPr>
        <w:t xml:space="preserve"> </w:t>
      </w:r>
      <w:r w:rsidRPr="002A5730">
        <w:t>omfattande økonomiske følgjer for den som forureinar.</w:t>
      </w:r>
    </w:p>
    <w:p w14:paraId="2FDAC62E" w14:textId="77777777" w:rsidR="00317F63" w:rsidRPr="002A5730" w:rsidRDefault="00317F63" w:rsidP="00D92D5B">
      <w:pPr>
        <w:pStyle w:val="Brdtekst"/>
        <w:spacing w:before="178" w:line="259" w:lineRule="auto"/>
        <w:ind w:left="131" w:right="468"/>
      </w:pPr>
    </w:p>
    <w:p w14:paraId="76F19266" w14:textId="77777777" w:rsidR="00871362" w:rsidRPr="002A5730" w:rsidRDefault="00D54575" w:rsidP="00C3418F">
      <w:pPr>
        <w:pStyle w:val="Overskrift2"/>
        <w:numPr>
          <w:ilvl w:val="1"/>
          <w:numId w:val="28"/>
        </w:numPr>
      </w:pPr>
      <w:r w:rsidRPr="002A5730">
        <w:t xml:space="preserve"> </w:t>
      </w:r>
      <w:bookmarkStart w:id="63" w:name="_Toc163472748"/>
      <w:r w:rsidR="00D92D5B" w:rsidRPr="002A5730">
        <w:t>Rekreasjonsverdi,</w:t>
      </w:r>
      <w:r w:rsidR="00D92D5B" w:rsidRPr="002A5730">
        <w:rPr>
          <w:spacing w:val="-7"/>
        </w:rPr>
        <w:t xml:space="preserve"> </w:t>
      </w:r>
      <w:r w:rsidR="00D92D5B" w:rsidRPr="002A5730">
        <w:t>rekreasjonsbruk</w:t>
      </w:r>
      <w:r w:rsidR="00D92D5B" w:rsidRPr="002A5730">
        <w:rPr>
          <w:spacing w:val="-3"/>
        </w:rPr>
        <w:t xml:space="preserve"> </w:t>
      </w:r>
      <w:r w:rsidR="00D92D5B" w:rsidRPr="002A5730">
        <w:t>og</w:t>
      </w:r>
      <w:r w:rsidR="00D92D5B" w:rsidRPr="002A5730">
        <w:rPr>
          <w:spacing w:val="-2"/>
        </w:rPr>
        <w:t xml:space="preserve"> </w:t>
      </w:r>
      <w:r w:rsidR="00D92D5B" w:rsidRPr="002A5730">
        <w:t>uteområde</w:t>
      </w:r>
      <w:bookmarkEnd w:id="63"/>
    </w:p>
    <w:p w14:paraId="2C8A3C08" w14:textId="77777777" w:rsidR="00FF7A28" w:rsidRPr="002A5730" w:rsidRDefault="00FF7A28" w:rsidP="00871362"/>
    <w:p w14:paraId="4E2DC4D0" w14:textId="77777777" w:rsidR="00D92D5B" w:rsidRPr="002A5730" w:rsidRDefault="00D92D5B" w:rsidP="00B333DB">
      <w:pPr>
        <w:pStyle w:val="Overskrift3"/>
      </w:pPr>
      <w:bookmarkStart w:id="64" w:name="_bookmark37"/>
      <w:bookmarkStart w:id="65" w:name="_Toc163472749"/>
      <w:bookmarkEnd w:id="64"/>
      <w:r w:rsidRPr="002A5730">
        <w:t>Grønstruktur</w:t>
      </w:r>
      <w:bookmarkEnd w:id="65"/>
    </w:p>
    <w:p w14:paraId="4CE44B75" w14:textId="77777777" w:rsidR="00D92D5B" w:rsidRPr="002A5730" w:rsidRDefault="00D92D5B" w:rsidP="00D92D5B">
      <w:pPr>
        <w:pStyle w:val="Brdtekst"/>
        <w:spacing w:before="179" w:line="259" w:lineRule="auto"/>
        <w:ind w:left="131" w:right="456"/>
        <w:rPr>
          <w:color w:val="181818"/>
        </w:rPr>
      </w:pPr>
      <w:r w:rsidRPr="002A5730">
        <w:rPr>
          <w:color w:val="181818"/>
        </w:rPr>
        <w:t>Hovudgrønstrukturen på sjølve Osøyro er det sentrale parkområdet som er danna av sentrumsparken, skuleområdet på Giskavollen og kyrkjegarden. Sentrumsparken knyter seg til Kuventræ gjennom grønstrukturen</w:t>
      </w:r>
      <w:r w:rsidRPr="002A5730">
        <w:rPr>
          <w:color w:val="181818"/>
          <w:spacing w:val="-1"/>
        </w:rPr>
        <w:t xml:space="preserve"> </w:t>
      </w:r>
      <w:r w:rsidRPr="002A5730">
        <w:rPr>
          <w:color w:val="181818"/>
        </w:rPr>
        <w:t>ved</w:t>
      </w:r>
      <w:r w:rsidRPr="002A5730">
        <w:rPr>
          <w:color w:val="181818"/>
          <w:spacing w:val="-1"/>
        </w:rPr>
        <w:t xml:space="preserve"> Næringsparken</w:t>
      </w:r>
      <w:r w:rsidRPr="002A5730">
        <w:rPr>
          <w:color w:val="181818"/>
          <w:spacing w:val="-4"/>
        </w:rPr>
        <w:t xml:space="preserve"> </w:t>
      </w:r>
      <w:r w:rsidRPr="002A5730">
        <w:rPr>
          <w:color w:val="181818"/>
        </w:rPr>
        <w:t>og langs</w:t>
      </w:r>
      <w:r w:rsidRPr="002A5730">
        <w:rPr>
          <w:color w:val="181818"/>
          <w:spacing w:val="-3"/>
        </w:rPr>
        <w:t xml:space="preserve"> </w:t>
      </w:r>
      <w:r w:rsidRPr="002A5730">
        <w:rPr>
          <w:color w:val="181818"/>
        </w:rPr>
        <w:t>Likbrekko</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Kvernelva,</w:t>
      </w:r>
      <w:r w:rsidRPr="002A5730">
        <w:rPr>
          <w:color w:val="181818"/>
          <w:spacing w:val="-3"/>
        </w:rPr>
        <w:t xml:space="preserve"> </w:t>
      </w:r>
      <w:r w:rsidRPr="002A5730">
        <w:rPr>
          <w:color w:val="181818"/>
        </w:rPr>
        <w:t>men</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liten</w:t>
      </w:r>
      <w:r w:rsidRPr="002A5730">
        <w:rPr>
          <w:color w:val="181818"/>
          <w:spacing w:val="-2"/>
        </w:rPr>
        <w:t xml:space="preserve"> </w:t>
      </w:r>
      <w:r w:rsidRPr="002A5730">
        <w:rPr>
          <w:color w:val="181818"/>
        </w:rPr>
        <w:t>grad</w:t>
      </w:r>
      <w:r w:rsidRPr="002A5730">
        <w:rPr>
          <w:color w:val="181818"/>
          <w:spacing w:val="-2"/>
        </w:rPr>
        <w:t xml:space="preserve"> </w:t>
      </w:r>
      <w:r w:rsidRPr="002A5730">
        <w:rPr>
          <w:color w:val="181818"/>
        </w:rPr>
        <w:t>knytt</w:t>
      </w:r>
      <w:r w:rsidRPr="002A5730">
        <w:rPr>
          <w:color w:val="181818"/>
          <w:spacing w:val="-3"/>
        </w:rPr>
        <w:t xml:space="preserve"> </w:t>
      </w:r>
      <w:r w:rsidRPr="002A5730">
        <w:rPr>
          <w:color w:val="181818"/>
        </w:rPr>
        <w:t>mot</w:t>
      </w:r>
      <w:r w:rsidRPr="002A5730">
        <w:rPr>
          <w:color w:val="181818"/>
          <w:spacing w:val="-3"/>
        </w:rPr>
        <w:t xml:space="preserve"> </w:t>
      </w:r>
      <w:r w:rsidRPr="002A5730">
        <w:rPr>
          <w:color w:val="181818"/>
        </w:rPr>
        <w:t>Oselva, der elvekanten for ein stor del er byg</w:t>
      </w:r>
      <w:r w:rsidR="00EE5C18" w:rsidRPr="002A5730">
        <w:rPr>
          <w:color w:val="181818"/>
        </w:rPr>
        <w:t>d</w:t>
      </w:r>
      <w:r w:rsidRPr="002A5730">
        <w:rPr>
          <w:color w:val="181818"/>
        </w:rPr>
        <w:t xml:space="preserve"> ned. Småhus med hagar dannar overgangane mot Kuventræ, Prestegardsskogen, Banktjørna og Lyssand. Oshaugen og Gamlebrua er landemerke og visuell avgrensing av den tette Osøyro i nord.</w:t>
      </w:r>
    </w:p>
    <w:p w14:paraId="6D2FB6EB" w14:textId="77777777" w:rsidR="00871362" w:rsidRPr="002A5730" w:rsidRDefault="00871362" w:rsidP="00D92D5B">
      <w:pPr>
        <w:pStyle w:val="Brdtekst"/>
        <w:spacing w:before="179" w:line="259" w:lineRule="auto"/>
        <w:ind w:left="131" w:right="456"/>
        <w:rPr>
          <w:color w:val="181818"/>
        </w:rPr>
      </w:pPr>
    </w:p>
    <w:p w14:paraId="5A895965" w14:textId="77777777" w:rsidR="00C259C9" w:rsidRPr="002A5730" w:rsidRDefault="00C259C9" w:rsidP="00D92D5B">
      <w:pPr>
        <w:pStyle w:val="Brdtekst"/>
      </w:pPr>
    </w:p>
    <w:p w14:paraId="623753A0" w14:textId="77777777" w:rsidR="00317F63" w:rsidRPr="002A5730" w:rsidRDefault="00E71B94" w:rsidP="00317F63">
      <w:pPr>
        <w:pStyle w:val="Brdtekst"/>
        <w:keepNext/>
      </w:pPr>
      <w:r w:rsidRPr="002A5730">
        <w:rPr>
          <w:noProof/>
        </w:rPr>
        <w:drawing>
          <wp:inline distT="0" distB="0" distL="0" distR="0" wp14:anchorId="7D24F4E0" wp14:editId="0DD333C8">
            <wp:extent cx="5600700" cy="5468697"/>
            <wp:effectExtent l="0" t="0" r="0" b="0"/>
            <wp:docPr id="1474391303" name="Bilde 1"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91303" name="Bilde 1" descr="Et bilde som inneholder kart, tekst, atlas&#10;&#10;Automatisk generert beskrivelse"/>
                    <pic:cNvPicPr/>
                  </pic:nvPicPr>
                  <pic:blipFill>
                    <a:blip r:embed="rId45"/>
                    <a:stretch>
                      <a:fillRect/>
                    </a:stretch>
                  </pic:blipFill>
                  <pic:spPr>
                    <a:xfrm>
                      <a:off x="0" y="0"/>
                      <a:ext cx="5606435" cy="5474297"/>
                    </a:xfrm>
                    <a:prstGeom prst="rect">
                      <a:avLst/>
                    </a:prstGeom>
                  </pic:spPr>
                </pic:pic>
              </a:graphicData>
            </a:graphic>
          </wp:inline>
        </w:drawing>
      </w:r>
    </w:p>
    <w:p w14:paraId="7F901C74" w14:textId="77777777" w:rsidR="00E71B94" w:rsidRPr="002A5730" w:rsidRDefault="00317F63" w:rsidP="00317F63">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21</w:t>
      </w:r>
      <w:r w:rsidRPr="002A5730">
        <w:rPr>
          <w:lang w:val="nn-NO"/>
        </w:rPr>
        <w:fldChar w:fldCharType="end"/>
      </w:r>
      <w:r w:rsidRPr="002A5730">
        <w:rPr>
          <w:lang w:val="nn-NO"/>
        </w:rPr>
        <w:t xml:space="preserve"> Kart frå Stadanalyse og Moglegheitsstudie Osøyro, 2015</w:t>
      </w:r>
    </w:p>
    <w:p w14:paraId="56A08D98" w14:textId="77777777" w:rsidR="00D92D5B" w:rsidRPr="002A5730" w:rsidRDefault="00D92D5B" w:rsidP="00D92D5B">
      <w:pPr>
        <w:spacing w:before="178"/>
        <w:ind w:left="131"/>
        <w:rPr>
          <w:iCs/>
          <w:u w:val="single"/>
        </w:rPr>
      </w:pPr>
      <w:r w:rsidRPr="002A5730">
        <w:rPr>
          <w:iCs/>
          <w:color w:val="181818"/>
          <w:u w:val="single"/>
        </w:rPr>
        <w:t>Følgjande</w:t>
      </w:r>
      <w:r w:rsidRPr="002A5730">
        <w:rPr>
          <w:iCs/>
          <w:color w:val="181818"/>
          <w:spacing w:val="-7"/>
          <w:u w:val="single"/>
        </w:rPr>
        <w:t xml:space="preserve"> </w:t>
      </w:r>
      <w:r w:rsidRPr="002A5730">
        <w:rPr>
          <w:iCs/>
          <w:color w:val="181818"/>
          <w:u w:val="single"/>
        </w:rPr>
        <w:t>overordna</w:t>
      </w:r>
      <w:r w:rsidRPr="002A5730">
        <w:rPr>
          <w:iCs/>
          <w:color w:val="181818"/>
          <w:spacing w:val="-6"/>
          <w:u w:val="single"/>
        </w:rPr>
        <w:t xml:space="preserve"> </w:t>
      </w:r>
      <w:r w:rsidRPr="002A5730">
        <w:rPr>
          <w:iCs/>
          <w:color w:val="181818"/>
          <w:u w:val="single"/>
        </w:rPr>
        <w:t>prinsipp</w:t>
      </w:r>
      <w:r w:rsidRPr="002A5730">
        <w:rPr>
          <w:iCs/>
          <w:color w:val="181818"/>
          <w:spacing w:val="-5"/>
          <w:u w:val="single"/>
        </w:rPr>
        <w:t xml:space="preserve"> </w:t>
      </w:r>
      <w:r w:rsidRPr="002A5730">
        <w:rPr>
          <w:iCs/>
          <w:color w:val="181818"/>
          <w:u w:val="single"/>
        </w:rPr>
        <w:t>for</w:t>
      </w:r>
      <w:r w:rsidRPr="002A5730">
        <w:rPr>
          <w:iCs/>
          <w:color w:val="181818"/>
          <w:spacing w:val="-5"/>
          <w:u w:val="single"/>
        </w:rPr>
        <w:t xml:space="preserve"> </w:t>
      </w:r>
      <w:r w:rsidRPr="002A5730">
        <w:rPr>
          <w:iCs/>
          <w:color w:val="181818"/>
          <w:u w:val="single"/>
        </w:rPr>
        <w:t>utvikling</w:t>
      </w:r>
      <w:r w:rsidRPr="002A5730">
        <w:rPr>
          <w:iCs/>
          <w:color w:val="181818"/>
          <w:spacing w:val="-2"/>
          <w:u w:val="single"/>
        </w:rPr>
        <w:t xml:space="preserve"> </w:t>
      </w:r>
      <w:r w:rsidRPr="002A5730">
        <w:rPr>
          <w:iCs/>
          <w:color w:val="181818"/>
          <w:u w:val="single"/>
        </w:rPr>
        <w:t>ut</w:t>
      </w:r>
      <w:r w:rsidRPr="002A5730">
        <w:rPr>
          <w:iCs/>
          <w:color w:val="181818"/>
          <w:spacing w:val="-6"/>
          <w:u w:val="single"/>
        </w:rPr>
        <w:t xml:space="preserve"> </w:t>
      </w:r>
      <w:r w:rsidRPr="002A5730">
        <w:rPr>
          <w:iCs/>
          <w:color w:val="181818"/>
          <w:u w:val="single"/>
        </w:rPr>
        <w:t>frå</w:t>
      </w:r>
      <w:r w:rsidRPr="002A5730">
        <w:rPr>
          <w:iCs/>
          <w:color w:val="181818"/>
          <w:spacing w:val="-8"/>
          <w:u w:val="single"/>
        </w:rPr>
        <w:t xml:space="preserve"> </w:t>
      </w:r>
      <w:r w:rsidRPr="002A5730">
        <w:rPr>
          <w:iCs/>
          <w:color w:val="181818"/>
          <w:u w:val="single"/>
        </w:rPr>
        <w:t>eit</w:t>
      </w:r>
      <w:r w:rsidRPr="002A5730">
        <w:rPr>
          <w:iCs/>
          <w:color w:val="181818"/>
          <w:spacing w:val="-3"/>
          <w:u w:val="single"/>
        </w:rPr>
        <w:t xml:space="preserve"> </w:t>
      </w:r>
      <w:r w:rsidRPr="002A5730">
        <w:rPr>
          <w:iCs/>
          <w:color w:val="181818"/>
          <w:spacing w:val="-2"/>
          <w:u w:val="single"/>
        </w:rPr>
        <w:t>landskapsperspektiv:</w:t>
      </w:r>
    </w:p>
    <w:p w14:paraId="6864D902" w14:textId="77777777" w:rsidR="00D92D5B" w:rsidRPr="002A5730" w:rsidRDefault="00D92D5B" w:rsidP="00C3418F">
      <w:pPr>
        <w:pStyle w:val="Listeavsnitt"/>
        <w:numPr>
          <w:ilvl w:val="0"/>
          <w:numId w:val="12"/>
        </w:numPr>
        <w:tabs>
          <w:tab w:val="left" w:pos="851"/>
          <w:tab w:val="left" w:pos="852"/>
        </w:tabs>
        <w:spacing w:before="77" w:after="200" w:line="232" w:lineRule="auto"/>
        <w:ind w:right="1054"/>
        <w:rPr>
          <w:iCs/>
        </w:rPr>
      </w:pPr>
      <w:r w:rsidRPr="002A5730">
        <w:rPr>
          <w:iCs/>
          <w:color w:val="181818"/>
        </w:rPr>
        <w:t>Forsterke</w:t>
      </w:r>
      <w:r w:rsidRPr="002A5730">
        <w:rPr>
          <w:iCs/>
          <w:color w:val="181818"/>
          <w:spacing w:val="-6"/>
        </w:rPr>
        <w:t xml:space="preserve"> </w:t>
      </w:r>
      <w:r w:rsidRPr="002A5730">
        <w:rPr>
          <w:iCs/>
          <w:color w:val="181818"/>
        </w:rPr>
        <w:t>Oselva</w:t>
      </w:r>
      <w:r w:rsidRPr="002A5730">
        <w:rPr>
          <w:iCs/>
          <w:color w:val="181818"/>
          <w:spacing w:val="-7"/>
        </w:rPr>
        <w:t xml:space="preserve"> </w:t>
      </w:r>
      <w:r w:rsidRPr="002A5730">
        <w:rPr>
          <w:iCs/>
          <w:color w:val="181818"/>
        </w:rPr>
        <w:t>som</w:t>
      </w:r>
      <w:r w:rsidRPr="002A5730">
        <w:rPr>
          <w:iCs/>
          <w:color w:val="181818"/>
          <w:spacing w:val="-4"/>
        </w:rPr>
        <w:t xml:space="preserve"> </w:t>
      </w:r>
      <w:r w:rsidRPr="002A5730">
        <w:rPr>
          <w:iCs/>
          <w:color w:val="181818"/>
        </w:rPr>
        <w:t>nøkkelement/sentralt</w:t>
      </w:r>
      <w:r w:rsidRPr="002A5730">
        <w:rPr>
          <w:iCs/>
          <w:color w:val="181818"/>
          <w:spacing w:val="-5"/>
        </w:rPr>
        <w:t xml:space="preserve"> </w:t>
      </w:r>
      <w:r w:rsidRPr="002A5730">
        <w:rPr>
          <w:iCs/>
          <w:color w:val="181818"/>
        </w:rPr>
        <w:t>landskapselement</w:t>
      </w:r>
      <w:r w:rsidRPr="002A5730">
        <w:rPr>
          <w:iCs/>
          <w:color w:val="181818"/>
          <w:spacing w:val="-6"/>
        </w:rPr>
        <w:t xml:space="preserve"> </w:t>
      </w:r>
      <w:r w:rsidRPr="002A5730">
        <w:rPr>
          <w:iCs/>
          <w:color w:val="181818"/>
        </w:rPr>
        <w:t>gjennom</w:t>
      </w:r>
      <w:r w:rsidRPr="002A5730">
        <w:rPr>
          <w:iCs/>
          <w:color w:val="181818"/>
          <w:spacing w:val="-4"/>
        </w:rPr>
        <w:t xml:space="preserve"> </w:t>
      </w:r>
      <w:r w:rsidRPr="002A5730">
        <w:rPr>
          <w:iCs/>
          <w:color w:val="181818"/>
        </w:rPr>
        <w:t>blågrøne</w:t>
      </w:r>
      <w:r w:rsidRPr="002A5730">
        <w:rPr>
          <w:iCs/>
          <w:color w:val="181818"/>
          <w:spacing w:val="-6"/>
        </w:rPr>
        <w:t xml:space="preserve"> </w:t>
      </w:r>
      <w:r w:rsidRPr="002A5730">
        <w:rPr>
          <w:iCs/>
          <w:color w:val="181818"/>
        </w:rPr>
        <w:t>strukturar</w:t>
      </w:r>
      <w:r w:rsidRPr="002A5730">
        <w:rPr>
          <w:iCs/>
          <w:color w:val="181818"/>
          <w:spacing w:val="-3"/>
        </w:rPr>
        <w:t xml:space="preserve"> </w:t>
      </w:r>
      <w:r w:rsidRPr="002A5730">
        <w:rPr>
          <w:iCs/>
          <w:color w:val="181818"/>
        </w:rPr>
        <w:t>som knyter elva til eksisterande parkar og gatenett.</w:t>
      </w:r>
    </w:p>
    <w:p w14:paraId="7FE604EE" w14:textId="77777777" w:rsidR="00D92D5B" w:rsidRPr="002A5730" w:rsidRDefault="00D92D5B" w:rsidP="00C3418F">
      <w:pPr>
        <w:pStyle w:val="Listeavsnitt"/>
        <w:numPr>
          <w:ilvl w:val="0"/>
          <w:numId w:val="12"/>
        </w:numPr>
        <w:tabs>
          <w:tab w:val="left" w:pos="851"/>
          <w:tab w:val="left" w:pos="852"/>
        </w:tabs>
        <w:spacing w:after="200" w:line="232" w:lineRule="auto"/>
        <w:ind w:right="543"/>
        <w:rPr>
          <w:iCs/>
        </w:rPr>
      </w:pPr>
      <w:r w:rsidRPr="002A5730">
        <w:rPr>
          <w:iCs/>
          <w:color w:val="181818"/>
        </w:rPr>
        <w:t>Forsterke</w:t>
      </w:r>
      <w:r w:rsidRPr="002A5730">
        <w:rPr>
          <w:iCs/>
          <w:color w:val="181818"/>
          <w:spacing w:val="-4"/>
        </w:rPr>
        <w:t xml:space="preserve"> </w:t>
      </w:r>
      <w:r w:rsidRPr="002A5730">
        <w:rPr>
          <w:iCs/>
          <w:color w:val="181818"/>
        </w:rPr>
        <w:t>strandpromenaden</w:t>
      </w:r>
      <w:r w:rsidRPr="002A5730">
        <w:rPr>
          <w:iCs/>
          <w:color w:val="181818"/>
          <w:spacing w:val="-2"/>
        </w:rPr>
        <w:t xml:space="preserve"> </w:t>
      </w:r>
      <w:r w:rsidRPr="002A5730">
        <w:rPr>
          <w:iCs/>
          <w:color w:val="181818"/>
        </w:rPr>
        <w:t>som</w:t>
      </w:r>
      <w:r w:rsidRPr="002A5730">
        <w:rPr>
          <w:iCs/>
          <w:color w:val="181818"/>
          <w:spacing w:val="-2"/>
        </w:rPr>
        <w:t xml:space="preserve"> </w:t>
      </w:r>
      <w:r w:rsidRPr="002A5730">
        <w:rPr>
          <w:iCs/>
          <w:color w:val="181818"/>
        </w:rPr>
        <w:t>blågrøn</w:t>
      </w:r>
      <w:r w:rsidRPr="002A5730">
        <w:rPr>
          <w:iCs/>
          <w:color w:val="181818"/>
          <w:spacing w:val="-3"/>
        </w:rPr>
        <w:t xml:space="preserve"> </w:t>
      </w:r>
      <w:r w:rsidRPr="002A5730">
        <w:rPr>
          <w:iCs/>
          <w:color w:val="181818"/>
        </w:rPr>
        <w:t>struktur</w:t>
      </w:r>
      <w:r w:rsidRPr="002A5730">
        <w:rPr>
          <w:iCs/>
          <w:color w:val="181818"/>
          <w:spacing w:val="-4"/>
        </w:rPr>
        <w:t xml:space="preserve"> </w:t>
      </w:r>
      <w:r w:rsidRPr="002A5730">
        <w:rPr>
          <w:iCs/>
          <w:color w:val="181818"/>
        </w:rPr>
        <w:t>for</w:t>
      </w:r>
      <w:r w:rsidRPr="002A5730">
        <w:rPr>
          <w:iCs/>
          <w:color w:val="181818"/>
          <w:spacing w:val="-4"/>
        </w:rPr>
        <w:t xml:space="preserve"> </w:t>
      </w:r>
      <w:r w:rsidRPr="002A5730">
        <w:rPr>
          <w:iCs/>
          <w:color w:val="181818"/>
        </w:rPr>
        <w:t>å</w:t>
      </w:r>
      <w:r w:rsidRPr="002A5730">
        <w:rPr>
          <w:iCs/>
          <w:color w:val="181818"/>
          <w:spacing w:val="-2"/>
        </w:rPr>
        <w:t xml:space="preserve"> </w:t>
      </w:r>
      <w:r w:rsidRPr="002A5730">
        <w:rPr>
          <w:iCs/>
          <w:color w:val="181818"/>
        </w:rPr>
        <w:t>gje</w:t>
      </w:r>
      <w:r w:rsidRPr="002A5730">
        <w:rPr>
          <w:iCs/>
          <w:color w:val="181818"/>
          <w:spacing w:val="-2"/>
        </w:rPr>
        <w:t xml:space="preserve"> </w:t>
      </w:r>
      <w:r w:rsidRPr="002A5730">
        <w:rPr>
          <w:iCs/>
          <w:color w:val="181818"/>
        </w:rPr>
        <w:t>dei</w:t>
      </w:r>
      <w:r w:rsidRPr="002A5730">
        <w:rPr>
          <w:iCs/>
          <w:color w:val="181818"/>
          <w:spacing w:val="-3"/>
        </w:rPr>
        <w:t xml:space="preserve"> </w:t>
      </w:r>
      <w:r w:rsidRPr="002A5730">
        <w:rPr>
          <w:iCs/>
          <w:color w:val="181818"/>
        </w:rPr>
        <w:t>nyare</w:t>
      </w:r>
      <w:r w:rsidRPr="002A5730">
        <w:rPr>
          <w:iCs/>
          <w:color w:val="181818"/>
          <w:spacing w:val="-2"/>
        </w:rPr>
        <w:t xml:space="preserve"> </w:t>
      </w:r>
      <w:r w:rsidRPr="002A5730">
        <w:rPr>
          <w:iCs/>
          <w:color w:val="181818"/>
        </w:rPr>
        <w:t>byggjeområda</w:t>
      </w:r>
      <w:r w:rsidRPr="002A5730">
        <w:rPr>
          <w:iCs/>
          <w:color w:val="181818"/>
          <w:spacing w:val="-3"/>
        </w:rPr>
        <w:t xml:space="preserve"> </w:t>
      </w:r>
      <w:r w:rsidRPr="002A5730">
        <w:rPr>
          <w:iCs/>
          <w:color w:val="181818"/>
        </w:rPr>
        <w:t>ved</w:t>
      </w:r>
      <w:r w:rsidRPr="002A5730">
        <w:rPr>
          <w:iCs/>
          <w:color w:val="181818"/>
          <w:spacing w:val="-2"/>
        </w:rPr>
        <w:t xml:space="preserve"> </w:t>
      </w:r>
      <w:r w:rsidRPr="002A5730">
        <w:rPr>
          <w:iCs/>
          <w:color w:val="181818"/>
        </w:rPr>
        <w:t>fjorden</w:t>
      </w:r>
      <w:r w:rsidRPr="002A5730">
        <w:rPr>
          <w:iCs/>
          <w:color w:val="181818"/>
          <w:spacing w:val="-2"/>
        </w:rPr>
        <w:t xml:space="preserve"> </w:t>
      </w:r>
      <w:r w:rsidRPr="002A5730">
        <w:rPr>
          <w:iCs/>
          <w:color w:val="181818"/>
        </w:rPr>
        <w:t xml:space="preserve">betre tilknyting til det historiske sentrum. Strandsona bør så langt som mogleg sikrast mot ytterlegare </w:t>
      </w:r>
      <w:r w:rsidRPr="002A5730">
        <w:rPr>
          <w:iCs/>
          <w:color w:val="181818"/>
          <w:spacing w:val="-2"/>
        </w:rPr>
        <w:t>privatisering/nedbygging.</w:t>
      </w:r>
    </w:p>
    <w:p w14:paraId="36580B2F" w14:textId="77777777" w:rsidR="00D92D5B" w:rsidRPr="002A5730" w:rsidRDefault="00D92D5B" w:rsidP="00C3418F">
      <w:pPr>
        <w:pStyle w:val="Listeavsnitt"/>
        <w:numPr>
          <w:ilvl w:val="0"/>
          <w:numId w:val="12"/>
        </w:numPr>
        <w:tabs>
          <w:tab w:val="left" w:pos="851"/>
          <w:tab w:val="left" w:pos="852"/>
        </w:tabs>
        <w:spacing w:after="200" w:line="232" w:lineRule="auto"/>
        <w:ind w:right="681"/>
        <w:rPr>
          <w:iCs/>
        </w:rPr>
      </w:pPr>
      <w:r w:rsidRPr="002A5730">
        <w:rPr>
          <w:iCs/>
        </w:rPr>
        <w:t>Sikre og forsterke blågrøne</w:t>
      </w:r>
      <w:r w:rsidRPr="002A5730">
        <w:rPr>
          <w:iCs/>
          <w:spacing w:val="-5"/>
        </w:rPr>
        <w:t xml:space="preserve"> </w:t>
      </w:r>
      <w:r w:rsidRPr="002A5730">
        <w:rPr>
          <w:iCs/>
        </w:rPr>
        <w:t>strukturar mellom Osøyro</w:t>
      </w:r>
      <w:r w:rsidRPr="002A5730">
        <w:rPr>
          <w:iCs/>
          <w:spacing w:val="-3"/>
        </w:rPr>
        <w:t xml:space="preserve"> </w:t>
      </w:r>
      <w:r w:rsidRPr="002A5730">
        <w:rPr>
          <w:iCs/>
        </w:rPr>
        <w:t>og</w:t>
      </w:r>
      <w:r w:rsidRPr="002A5730">
        <w:rPr>
          <w:iCs/>
          <w:spacing w:val="-1"/>
        </w:rPr>
        <w:t xml:space="preserve"> </w:t>
      </w:r>
      <w:r w:rsidRPr="002A5730">
        <w:rPr>
          <w:iCs/>
        </w:rPr>
        <w:t>nærliggande landskapsområde</w:t>
      </w:r>
      <w:r w:rsidRPr="002A5730">
        <w:rPr>
          <w:iCs/>
          <w:spacing w:val="-2"/>
        </w:rPr>
        <w:t xml:space="preserve"> </w:t>
      </w:r>
      <w:r w:rsidRPr="002A5730">
        <w:rPr>
          <w:iCs/>
        </w:rPr>
        <w:t>som vil</w:t>
      </w:r>
      <w:r w:rsidRPr="002A5730">
        <w:rPr>
          <w:iCs/>
          <w:spacing w:val="-4"/>
        </w:rPr>
        <w:t xml:space="preserve"> </w:t>
      </w:r>
      <w:r w:rsidRPr="002A5730">
        <w:rPr>
          <w:iCs/>
        </w:rPr>
        <w:t xml:space="preserve">vere ein ressurs for tettstaden, både som visuell ramme, og som funksjonelle turområde og rekreasjonsområde: Prestegardsskogen og Banktjørna, hamnebassenget, og dei </w:t>
      </w:r>
      <w:r w:rsidRPr="002A5730">
        <w:rPr>
          <w:iCs/>
          <w:color w:val="181818"/>
        </w:rPr>
        <w:t>lokalt viktige landskapsområda</w:t>
      </w:r>
      <w:r w:rsidRPr="002A5730">
        <w:rPr>
          <w:iCs/>
          <w:color w:val="181818"/>
          <w:spacing w:val="-3"/>
        </w:rPr>
        <w:t xml:space="preserve"> </w:t>
      </w:r>
      <w:r w:rsidRPr="002A5730">
        <w:rPr>
          <w:iCs/>
          <w:color w:val="181818"/>
        </w:rPr>
        <w:t>Ulvenvatnet -</w:t>
      </w:r>
      <w:r w:rsidRPr="002A5730">
        <w:rPr>
          <w:iCs/>
          <w:color w:val="181818"/>
          <w:spacing w:val="-2"/>
        </w:rPr>
        <w:t xml:space="preserve"> </w:t>
      </w:r>
      <w:r w:rsidRPr="002A5730">
        <w:rPr>
          <w:iCs/>
          <w:color w:val="181818"/>
        </w:rPr>
        <w:t>Kuventræ-</w:t>
      </w:r>
      <w:r w:rsidRPr="002A5730">
        <w:rPr>
          <w:iCs/>
          <w:color w:val="181818"/>
          <w:spacing w:val="-5"/>
        </w:rPr>
        <w:t xml:space="preserve"> </w:t>
      </w:r>
      <w:r w:rsidRPr="002A5730">
        <w:rPr>
          <w:iCs/>
          <w:color w:val="181818"/>
        </w:rPr>
        <w:t>Moberg</w:t>
      </w:r>
      <w:r w:rsidRPr="002A5730">
        <w:rPr>
          <w:iCs/>
          <w:color w:val="181818"/>
          <w:spacing w:val="-5"/>
        </w:rPr>
        <w:t xml:space="preserve"> </w:t>
      </w:r>
      <w:r w:rsidRPr="002A5730">
        <w:rPr>
          <w:iCs/>
          <w:color w:val="181818"/>
        </w:rPr>
        <w:t>i</w:t>
      </w:r>
      <w:r w:rsidRPr="002A5730">
        <w:rPr>
          <w:iCs/>
          <w:color w:val="181818"/>
          <w:spacing w:val="-3"/>
        </w:rPr>
        <w:t xml:space="preserve"> </w:t>
      </w:r>
      <w:r w:rsidRPr="002A5730">
        <w:rPr>
          <w:iCs/>
          <w:color w:val="181818"/>
        </w:rPr>
        <w:t>vest</w:t>
      </w:r>
      <w:r w:rsidRPr="002A5730">
        <w:rPr>
          <w:iCs/>
          <w:color w:val="181818"/>
          <w:spacing w:val="-1"/>
        </w:rPr>
        <w:t xml:space="preserve"> </w:t>
      </w:r>
      <w:r w:rsidRPr="002A5730">
        <w:rPr>
          <w:iCs/>
          <w:color w:val="181818"/>
        </w:rPr>
        <w:t>og</w:t>
      </w:r>
      <w:r w:rsidRPr="002A5730">
        <w:rPr>
          <w:iCs/>
          <w:color w:val="181818"/>
          <w:spacing w:val="-5"/>
        </w:rPr>
        <w:t xml:space="preserve"> </w:t>
      </w:r>
      <w:r w:rsidRPr="002A5730">
        <w:rPr>
          <w:iCs/>
          <w:color w:val="181818"/>
        </w:rPr>
        <w:t>Lyssand</w:t>
      </w:r>
      <w:r w:rsidRPr="002A5730">
        <w:rPr>
          <w:iCs/>
          <w:color w:val="181818"/>
          <w:spacing w:val="-3"/>
        </w:rPr>
        <w:t xml:space="preserve"> </w:t>
      </w:r>
      <w:r w:rsidRPr="002A5730">
        <w:rPr>
          <w:iCs/>
          <w:color w:val="181818"/>
        </w:rPr>
        <w:t>og</w:t>
      </w:r>
      <w:r w:rsidRPr="002A5730">
        <w:rPr>
          <w:iCs/>
          <w:color w:val="181818"/>
          <w:spacing w:val="-5"/>
        </w:rPr>
        <w:t xml:space="preserve"> </w:t>
      </w:r>
      <w:r w:rsidRPr="002A5730">
        <w:rPr>
          <w:iCs/>
          <w:color w:val="181818"/>
        </w:rPr>
        <w:t>Solstrand-</w:t>
      </w:r>
      <w:r w:rsidRPr="002A5730">
        <w:rPr>
          <w:iCs/>
          <w:color w:val="181818"/>
          <w:spacing w:val="-2"/>
        </w:rPr>
        <w:t xml:space="preserve"> </w:t>
      </w:r>
      <w:r w:rsidRPr="002A5730">
        <w:rPr>
          <w:iCs/>
          <w:color w:val="181818"/>
        </w:rPr>
        <w:t>Moldegård</w:t>
      </w:r>
      <w:r w:rsidRPr="002A5730">
        <w:rPr>
          <w:iCs/>
          <w:color w:val="181818"/>
          <w:spacing w:val="-3"/>
        </w:rPr>
        <w:t xml:space="preserve"> </w:t>
      </w:r>
      <w:r w:rsidRPr="002A5730">
        <w:rPr>
          <w:iCs/>
          <w:color w:val="181818"/>
        </w:rPr>
        <w:t>i</w:t>
      </w:r>
      <w:r w:rsidRPr="002A5730">
        <w:rPr>
          <w:iCs/>
          <w:color w:val="181818"/>
          <w:spacing w:val="-5"/>
        </w:rPr>
        <w:t xml:space="preserve"> </w:t>
      </w:r>
      <w:r w:rsidRPr="002A5730">
        <w:rPr>
          <w:iCs/>
          <w:color w:val="181818"/>
        </w:rPr>
        <w:t>aust.</w:t>
      </w:r>
    </w:p>
    <w:p w14:paraId="6AB1D321" w14:textId="77777777" w:rsidR="008B79AD" w:rsidRPr="002A5730" w:rsidRDefault="008B79AD" w:rsidP="00B255A5">
      <w:pPr>
        <w:tabs>
          <w:tab w:val="left" w:pos="636"/>
        </w:tabs>
        <w:spacing w:before="78" w:after="200" w:line="288" w:lineRule="auto"/>
        <w:rPr>
          <w:iCs/>
        </w:rPr>
      </w:pPr>
      <w:bookmarkStart w:id="66" w:name="_bookmark38"/>
      <w:bookmarkEnd w:id="66"/>
    </w:p>
    <w:p w14:paraId="42FD76A6" w14:textId="77777777" w:rsidR="00D92D5B" w:rsidRPr="002A5730" w:rsidRDefault="00D92D5B" w:rsidP="00B333DB">
      <w:pPr>
        <w:pStyle w:val="Overskrift3"/>
      </w:pPr>
      <w:bookmarkStart w:id="67" w:name="_Toc163472750"/>
      <w:r w:rsidRPr="002A5730">
        <w:t>Friluftsliv</w:t>
      </w:r>
      <w:bookmarkEnd w:id="67"/>
    </w:p>
    <w:p w14:paraId="10BD9A18" w14:textId="77777777" w:rsidR="00D92D5B" w:rsidRPr="002A5730" w:rsidRDefault="00D92D5B" w:rsidP="00D92D5B">
      <w:pPr>
        <w:pStyle w:val="Brdtekst"/>
        <w:spacing w:before="178" w:line="259" w:lineRule="auto"/>
        <w:ind w:left="131" w:right="565"/>
      </w:pPr>
      <w:r w:rsidRPr="002A5730">
        <w:rPr>
          <w:color w:val="181818"/>
        </w:rPr>
        <w:t>Os</w:t>
      </w:r>
      <w:r w:rsidRPr="002A5730">
        <w:rPr>
          <w:color w:val="181818"/>
          <w:spacing w:val="-1"/>
        </w:rPr>
        <w:t xml:space="preserve"> </w:t>
      </w:r>
      <w:r w:rsidRPr="002A5730">
        <w:rPr>
          <w:color w:val="181818"/>
        </w:rPr>
        <w:t>kommune</w:t>
      </w:r>
      <w:r w:rsidRPr="002A5730">
        <w:rPr>
          <w:color w:val="181818"/>
          <w:spacing w:val="-3"/>
        </w:rPr>
        <w:t xml:space="preserve"> </w:t>
      </w:r>
      <w:r w:rsidRPr="002A5730">
        <w:rPr>
          <w:color w:val="181818"/>
        </w:rPr>
        <w:t>har</w:t>
      </w:r>
      <w:r w:rsidRPr="002A5730">
        <w:rPr>
          <w:color w:val="181818"/>
          <w:spacing w:val="-1"/>
        </w:rPr>
        <w:t xml:space="preserve"> </w:t>
      </w:r>
      <w:r w:rsidRPr="002A5730">
        <w:rPr>
          <w:color w:val="181818"/>
        </w:rPr>
        <w:t>gjennomført</w:t>
      </w:r>
      <w:r w:rsidRPr="002A5730">
        <w:rPr>
          <w:color w:val="181818"/>
          <w:spacing w:val="-1"/>
        </w:rPr>
        <w:t xml:space="preserve"> </w:t>
      </w:r>
      <w:r w:rsidRPr="002A5730">
        <w:rPr>
          <w:color w:val="181818"/>
        </w:rPr>
        <w:t>kartlegging</w:t>
      </w:r>
      <w:r w:rsidRPr="002A5730">
        <w:rPr>
          <w:color w:val="181818"/>
          <w:spacing w:val="-2"/>
        </w:rPr>
        <w:t xml:space="preserve"> </w:t>
      </w:r>
      <w:r w:rsidRPr="002A5730">
        <w:rPr>
          <w:color w:val="181818"/>
        </w:rPr>
        <w:t>og</w:t>
      </w:r>
      <w:r w:rsidRPr="002A5730">
        <w:rPr>
          <w:color w:val="181818"/>
          <w:spacing w:val="-1"/>
        </w:rPr>
        <w:t xml:space="preserve"> </w:t>
      </w:r>
      <w:r w:rsidRPr="002A5730">
        <w:rPr>
          <w:color w:val="181818"/>
        </w:rPr>
        <w:t>verdsetting</w:t>
      </w:r>
      <w:r w:rsidRPr="002A5730">
        <w:rPr>
          <w:color w:val="181818"/>
          <w:spacing w:val="-2"/>
        </w:rPr>
        <w:t xml:space="preserve"> </w:t>
      </w:r>
      <w:r w:rsidRPr="002A5730">
        <w:rPr>
          <w:color w:val="181818"/>
        </w:rPr>
        <w:t>av friluftsområde i</w:t>
      </w:r>
      <w:r w:rsidRPr="002A5730">
        <w:rPr>
          <w:color w:val="181818"/>
          <w:spacing w:val="-4"/>
        </w:rPr>
        <w:t xml:space="preserve"> </w:t>
      </w:r>
      <w:r w:rsidRPr="002A5730">
        <w:rPr>
          <w:color w:val="181818"/>
        </w:rPr>
        <w:t>Os</w:t>
      </w:r>
      <w:r w:rsidRPr="002A5730">
        <w:rPr>
          <w:color w:val="181818"/>
          <w:spacing w:val="-3"/>
        </w:rPr>
        <w:t xml:space="preserve"> </w:t>
      </w:r>
      <w:r w:rsidRPr="002A5730">
        <w:rPr>
          <w:color w:val="181818"/>
        </w:rPr>
        <w:t>kommune</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2016</w:t>
      </w:r>
      <w:r w:rsidRPr="002A5730">
        <w:rPr>
          <w:color w:val="181818"/>
          <w:spacing w:val="-1"/>
        </w:rPr>
        <w:t xml:space="preserve"> </w:t>
      </w:r>
      <w:r w:rsidRPr="002A5730">
        <w:rPr>
          <w:color w:val="181818"/>
        </w:rPr>
        <w:t>i</w:t>
      </w:r>
      <w:r w:rsidRPr="002A5730">
        <w:rPr>
          <w:color w:val="181818"/>
          <w:spacing w:val="-1"/>
        </w:rPr>
        <w:t xml:space="preserve"> </w:t>
      </w:r>
      <w:r w:rsidRPr="002A5730">
        <w:rPr>
          <w:color w:val="181818"/>
        </w:rPr>
        <w:t>samsvar med</w:t>
      </w:r>
      <w:r w:rsidRPr="002A5730">
        <w:rPr>
          <w:color w:val="181818"/>
          <w:spacing w:val="-4"/>
        </w:rPr>
        <w:t xml:space="preserve"> </w:t>
      </w:r>
      <w:r w:rsidRPr="002A5730">
        <w:rPr>
          <w:color w:val="181818"/>
        </w:rPr>
        <w:t>Miljødirektoratets</w:t>
      </w:r>
      <w:r w:rsidRPr="002A5730">
        <w:rPr>
          <w:color w:val="181818"/>
          <w:spacing w:val="-1"/>
        </w:rPr>
        <w:t xml:space="preserve"> </w:t>
      </w:r>
      <w:r w:rsidRPr="002A5730">
        <w:rPr>
          <w:color w:val="181818"/>
        </w:rPr>
        <w:t>rettleiar</w:t>
      </w:r>
      <w:r w:rsidRPr="002A5730">
        <w:rPr>
          <w:color w:val="181818"/>
          <w:spacing w:val="-4"/>
        </w:rPr>
        <w:t xml:space="preserve"> </w:t>
      </w:r>
      <w:r w:rsidRPr="002A5730">
        <w:rPr>
          <w:color w:val="181818"/>
        </w:rPr>
        <w:t>M98.</w:t>
      </w:r>
      <w:r w:rsidRPr="002A5730">
        <w:rPr>
          <w:color w:val="181818"/>
          <w:spacing w:val="-3"/>
        </w:rPr>
        <w:t xml:space="preserve"> </w:t>
      </w:r>
      <w:r w:rsidRPr="002A5730">
        <w:rPr>
          <w:color w:val="181818"/>
        </w:rPr>
        <w:t>Kartlegginga</w:t>
      </w:r>
      <w:r w:rsidRPr="002A5730">
        <w:rPr>
          <w:color w:val="181818"/>
          <w:spacing w:val="-2"/>
        </w:rPr>
        <w:t xml:space="preserve"> </w:t>
      </w:r>
      <w:r w:rsidRPr="002A5730">
        <w:rPr>
          <w:color w:val="181818"/>
        </w:rPr>
        <w:t>er</w:t>
      </w:r>
      <w:r w:rsidRPr="002A5730">
        <w:rPr>
          <w:color w:val="181818"/>
          <w:spacing w:val="-4"/>
        </w:rPr>
        <w:t xml:space="preserve"> </w:t>
      </w:r>
      <w:r w:rsidRPr="002A5730">
        <w:rPr>
          <w:color w:val="181818"/>
        </w:rPr>
        <w:t>lagt</w:t>
      </w:r>
      <w:r w:rsidRPr="002A5730">
        <w:rPr>
          <w:color w:val="181818"/>
          <w:spacing w:val="-2"/>
        </w:rPr>
        <w:t xml:space="preserve"> </w:t>
      </w:r>
      <w:r w:rsidRPr="002A5730">
        <w:rPr>
          <w:color w:val="181818"/>
        </w:rPr>
        <w:t>inn</w:t>
      </w:r>
      <w:r w:rsidRPr="002A5730">
        <w:rPr>
          <w:color w:val="181818"/>
          <w:spacing w:val="-3"/>
        </w:rPr>
        <w:t xml:space="preserve"> </w:t>
      </w:r>
      <w:r w:rsidRPr="002A5730">
        <w:rPr>
          <w:color w:val="181818"/>
        </w:rPr>
        <w:t>i</w:t>
      </w:r>
      <w:r w:rsidRPr="002A5730">
        <w:rPr>
          <w:color w:val="181818"/>
          <w:spacing w:val="-3"/>
        </w:rPr>
        <w:t xml:space="preserve"> </w:t>
      </w:r>
      <w:r w:rsidRPr="002A5730">
        <w:rPr>
          <w:color w:val="181818"/>
        </w:rPr>
        <w:t>Naturbase</w:t>
      </w:r>
      <w:r w:rsidRPr="002A5730">
        <w:rPr>
          <w:color w:val="181818"/>
          <w:spacing w:val="-4"/>
        </w:rPr>
        <w:t xml:space="preserve"> </w:t>
      </w:r>
      <w:r w:rsidRPr="002A5730">
        <w:rPr>
          <w:color w:val="181818"/>
        </w:rPr>
        <w:t>med</w:t>
      </w:r>
      <w:r w:rsidRPr="002A5730">
        <w:rPr>
          <w:color w:val="181818"/>
          <w:spacing w:val="-2"/>
        </w:rPr>
        <w:t xml:space="preserve"> </w:t>
      </w:r>
      <w:r w:rsidRPr="002A5730">
        <w:rPr>
          <w:color w:val="181818"/>
        </w:rPr>
        <w:t>faktaark</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rPr>
        <w:t>skildringar.</w:t>
      </w:r>
      <w:r w:rsidRPr="002A5730">
        <w:rPr>
          <w:color w:val="181818"/>
          <w:spacing w:val="-3"/>
        </w:rPr>
        <w:t xml:space="preserve"> </w:t>
      </w:r>
      <w:r w:rsidRPr="002A5730">
        <w:rPr>
          <w:color w:val="181818"/>
        </w:rPr>
        <w:t xml:space="preserve">Den kommunale kartlegginga erstattar den regionale kartlegginga til Hordaland </w:t>
      </w:r>
      <w:r w:rsidR="009E4A07" w:rsidRPr="002A5730">
        <w:rPr>
          <w:color w:val="181818"/>
        </w:rPr>
        <w:t>f</w:t>
      </w:r>
      <w:r w:rsidRPr="002A5730">
        <w:rPr>
          <w:color w:val="181818"/>
        </w:rPr>
        <w:t>ylkeskommune frå 2007. Os kommune si kartlegging er vist i kartet under.</w:t>
      </w:r>
    </w:p>
    <w:p w14:paraId="54CD51C0" w14:textId="77777777" w:rsidR="00D92D5B" w:rsidRPr="002A5730" w:rsidRDefault="00D92D5B" w:rsidP="00D92D5B">
      <w:pPr>
        <w:pStyle w:val="Brdtekst"/>
      </w:pPr>
    </w:p>
    <w:p w14:paraId="63C61414" w14:textId="77777777" w:rsidR="00D92D5B" w:rsidRPr="002A5730" w:rsidRDefault="00D92D5B" w:rsidP="00D92D5B">
      <w:pPr>
        <w:pStyle w:val="Brdtekst"/>
      </w:pPr>
    </w:p>
    <w:p w14:paraId="40FD4198" w14:textId="77777777" w:rsidR="00A33F1A" w:rsidRPr="002A5730" w:rsidRDefault="00A33F1A" w:rsidP="00A33F1A">
      <w:pPr>
        <w:pStyle w:val="Brdtekst"/>
        <w:keepNext/>
      </w:pPr>
      <w:r w:rsidRPr="002A5730">
        <w:rPr>
          <w:noProof/>
        </w:rPr>
        <w:drawing>
          <wp:inline distT="0" distB="0" distL="0" distR="0" wp14:anchorId="7A76439D" wp14:editId="260CD493">
            <wp:extent cx="6038850" cy="4614159"/>
            <wp:effectExtent l="0" t="0" r="0" b="0"/>
            <wp:docPr id="2004042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6834" cy="4620259"/>
                    </a:xfrm>
                    <a:prstGeom prst="rect">
                      <a:avLst/>
                    </a:prstGeom>
                    <a:noFill/>
                  </pic:spPr>
                </pic:pic>
              </a:graphicData>
            </a:graphic>
          </wp:inline>
        </w:drawing>
      </w:r>
    </w:p>
    <w:p w14:paraId="4ECA4780" w14:textId="77777777" w:rsidR="00D92D5B" w:rsidRPr="002A5730" w:rsidRDefault="00A33F1A" w:rsidP="009C3E24">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22</w:t>
      </w:r>
      <w:r w:rsidRPr="002A5730">
        <w:rPr>
          <w:lang w:val="nn-NO"/>
        </w:rPr>
        <w:fldChar w:fldCharType="end"/>
      </w:r>
      <w:r w:rsidRPr="002A5730">
        <w:rPr>
          <w:lang w:val="nn-NO"/>
        </w:rPr>
        <w:t xml:space="preserve"> Kart som syner kartlagde friluftsområde av Os kommune i 2016 (raude og rosa felt) og stiar (raud linje). Kjelde: Asplan Viak</w:t>
      </w:r>
    </w:p>
    <w:p w14:paraId="4125C6D4" w14:textId="77777777" w:rsidR="00D92D5B" w:rsidRPr="002A5730" w:rsidRDefault="00D92D5B" w:rsidP="00D92D5B">
      <w:pPr>
        <w:pStyle w:val="Brdtekst"/>
        <w:spacing w:before="3"/>
        <w:rPr>
          <w:i/>
          <w:sz w:val="16"/>
        </w:rPr>
      </w:pPr>
    </w:p>
    <w:p w14:paraId="614977DF" w14:textId="77777777" w:rsidR="00D92D5B" w:rsidRPr="002A5730" w:rsidRDefault="00D92D5B" w:rsidP="00D92D5B">
      <w:pPr>
        <w:pStyle w:val="Brdtekst"/>
        <w:spacing w:line="259" w:lineRule="auto"/>
        <w:ind w:left="131" w:right="456"/>
        <w:rPr>
          <w:color w:val="181818"/>
        </w:rPr>
      </w:pPr>
      <w:r w:rsidRPr="002A5730">
        <w:rPr>
          <w:color w:val="181818"/>
        </w:rPr>
        <w:t>Innafor</w:t>
      </w:r>
      <w:r w:rsidRPr="002A5730">
        <w:rPr>
          <w:color w:val="181818"/>
          <w:spacing w:val="-2"/>
        </w:rPr>
        <w:t xml:space="preserve"> </w:t>
      </w:r>
      <w:r w:rsidRPr="002A5730">
        <w:rPr>
          <w:color w:val="181818"/>
        </w:rPr>
        <w:t>planområdet</w:t>
      </w:r>
      <w:r w:rsidRPr="002A5730">
        <w:rPr>
          <w:color w:val="181818"/>
          <w:spacing w:val="-4"/>
        </w:rPr>
        <w:t xml:space="preserve"> </w:t>
      </w:r>
      <w:r w:rsidRPr="002A5730">
        <w:rPr>
          <w:color w:val="181818"/>
        </w:rPr>
        <w:t>ligg</w:t>
      </w:r>
      <w:r w:rsidRPr="002A5730">
        <w:rPr>
          <w:color w:val="181818"/>
          <w:spacing w:val="-3"/>
        </w:rPr>
        <w:t xml:space="preserve"> </w:t>
      </w:r>
      <w:r w:rsidRPr="002A5730">
        <w:rPr>
          <w:color w:val="181818"/>
        </w:rPr>
        <w:t>friluftsområdet</w:t>
      </w:r>
      <w:r w:rsidRPr="002A5730">
        <w:rPr>
          <w:color w:val="181818"/>
          <w:spacing w:val="-4"/>
        </w:rPr>
        <w:t xml:space="preserve"> </w:t>
      </w:r>
      <w:r w:rsidRPr="002A5730">
        <w:rPr>
          <w:color w:val="181818"/>
        </w:rPr>
        <w:t>Steinneset</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austlege</w:t>
      </w:r>
      <w:r w:rsidRPr="002A5730">
        <w:rPr>
          <w:color w:val="181818"/>
          <w:spacing w:val="-2"/>
        </w:rPr>
        <w:t xml:space="preserve"> </w:t>
      </w:r>
      <w:r w:rsidRPr="002A5730">
        <w:rPr>
          <w:color w:val="181818"/>
        </w:rPr>
        <w:t>deler</w:t>
      </w:r>
      <w:r w:rsidRPr="002A5730">
        <w:rPr>
          <w:color w:val="181818"/>
          <w:spacing w:val="-2"/>
        </w:rPr>
        <w:t xml:space="preserve"> </w:t>
      </w:r>
      <w:r w:rsidRPr="002A5730">
        <w:rPr>
          <w:color w:val="181818"/>
        </w:rPr>
        <w:t>av</w:t>
      </w:r>
      <w:r w:rsidRPr="002A5730">
        <w:rPr>
          <w:color w:val="181818"/>
          <w:spacing w:val="-1"/>
        </w:rPr>
        <w:t xml:space="preserve"> </w:t>
      </w:r>
      <w:r w:rsidRPr="002A5730">
        <w:rPr>
          <w:color w:val="181818"/>
        </w:rPr>
        <w:t>friluftsområde</w:t>
      </w:r>
      <w:r w:rsidRPr="002A5730">
        <w:rPr>
          <w:color w:val="181818"/>
          <w:spacing w:val="-4"/>
        </w:rPr>
        <w:t xml:space="preserve"> </w:t>
      </w:r>
      <w:r w:rsidRPr="002A5730">
        <w:rPr>
          <w:color w:val="181818"/>
        </w:rPr>
        <w:t>Mobergsvika.</w:t>
      </w:r>
      <w:r w:rsidRPr="002A5730">
        <w:rPr>
          <w:color w:val="181818"/>
          <w:spacing w:val="-3"/>
        </w:rPr>
        <w:t xml:space="preserve"> </w:t>
      </w:r>
      <w:r w:rsidRPr="002A5730">
        <w:rPr>
          <w:color w:val="181818"/>
        </w:rPr>
        <w:t>Like nord for planområdet ligg friluftsområdet Osmarka og friluftsområdet Borgafjell-Møsnuken-Rødsfjell.</w:t>
      </w:r>
    </w:p>
    <w:p w14:paraId="5A88A371" w14:textId="77777777" w:rsidR="00A33F1A" w:rsidRPr="002A5730" w:rsidRDefault="00A33F1A" w:rsidP="00D92D5B">
      <w:pPr>
        <w:pStyle w:val="Brdtekst"/>
        <w:spacing w:line="259" w:lineRule="auto"/>
        <w:ind w:left="131" w:right="456"/>
      </w:pPr>
    </w:p>
    <w:p w14:paraId="46F30270" w14:textId="77777777" w:rsidR="00D92D5B" w:rsidRPr="002A5730" w:rsidRDefault="00D92D5B" w:rsidP="00D92D5B">
      <w:pPr>
        <w:pStyle w:val="Brdtekst"/>
        <w:spacing w:before="1"/>
        <w:ind w:left="131"/>
      </w:pPr>
      <w:r w:rsidRPr="002A5730">
        <w:rPr>
          <w:color w:val="181818"/>
        </w:rPr>
        <w:t>Planområdet</w:t>
      </w:r>
      <w:r w:rsidRPr="002A5730">
        <w:rPr>
          <w:color w:val="181818"/>
          <w:spacing w:val="-7"/>
        </w:rPr>
        <w:t xml:space="preserve"> </w:t>
      </w:r>
      <w:r w:rsidRPr="002A5730">
        <w:rPr>
          <w:color w:val="181818"/>
        </w:rPr>
        <w:t>ligg</w:t>
      </w:r>
      <w:r w:rsidRPr="002A5730">
        <w:rPr>
          <w:color w:val="181818"/>
          <w:spacing w:val="-7"/>
        </w:rPr>
        <w:t xml:space="preserve"> </w:t>
      </w:r>
      <w:r w:rsidRPr="002A5730">
        <w:rPr>
          <w:color w:val="181818"/>
        </w:rPr>
        <w:t>nært</w:t>
      </w:r>
      <w:r w:rsidRPr="002A5730">
        <w:rPr>
          <w:color w:val="181818"/>
          <w:spacing w:val="-6"/>
        </w:rPr>
        <w:t xml:space="preserve"> </w:t>
      </w:r>
      <w:r w:rsidRPr="002A5730">
        <w:rPr>
          <w:color w:val="181818"/>
        </w:rPr>
        <w:t>andre</w:t>
      </w:r>
      <w:r w:rsidRPr="002A5730">
        <w:rPr>
          <w:color w:val="181818"/>
          <w:spacing w:val="-7"/>
        </w:rPr>
        <w:t xml:space="preserve"> </w:t>
      </w:r>
      <w:r w:rsidRPr="002A5730">
        <w:rPr>
          <w:color w:val="181818"/>
        </w:rPr>
        <w:t>friluftsområde:</w:t>
      </w:r>
      <w:r w:rsidRPr="002A5730">
        <w:rPr>
          <w:color w:val="181818"/>
          <w:spacing w:val="-7"/>
        </w:rPr>
        <w:t xml:space="preserve"> </w:t>
      </w:r>
      <w:r w:rsidRPr="002A5730">
        <w:rPr>
          <w:color w:val="181818"/>
        </w:rPr>
        <w:t>Banktjørnflaten,</w:t>
      </w:r>
      <w:r w:rsidRPr="002A5730">
        <w:rPr>
          <w:color w:val="181818"/>
          <w:spacing w:val="-6"/>
        </w:rPr>
        <w:t xml:space="preserve"> </w:t>
      </w:r>
      <w:r w:rsidRPr="002A5730">
        <w:rPr>
          <w:color w:val="181818"/>
        </w:rPr>
        <w:t>Tellevika,</w:t>
      </w:r>
      <w:r w:rsidRPr="002A5730">
        <w:rPr>
          <w:color w:val="181818"/>
          <w:spacing w:val="-7"/>
        </w:rPr>
        <w:t xml:space="preserve"> </w:t>
      </w:r>
      <w:r w:rsidRPr="002A5730">
        <w:rPr>
          <w:color w:val="181818"/>
        </w:rPr>
        <w:t>Ulvenvatnet</w:t>
      </w:r>
      <w:r w:rsidRPr="002A5730">
        <w:rPr>
          <w:color w:val="181818"/>
          <w:spacing w:val="-6"/>
        </w:rPr>
        <w:t xml:space="preserve"> </w:t>
      </w:r>
      <w:r w:rsidRPr="002A5730">
        <w:rPr>
          <w:color w:val="181818"/>
        </w:rPr>
        <w:t>og</w:t>
      </w:r>
      <w:r w:rsidRPr="002A5730">
        <w:rPr>
          <w:color w:val="181818"/>
          <w:spacing w:val="-9"/>
        </w:rPr>
        <w:t xml:space="preserve"> </w:t>
      </w:r>
      <w:r w:rsidRPr="002A5730">
        <w:rPr>
          <w:color w:val="181818"/>
          <w:spacing w:val="-2"/>
        </w:rPr>
        <w:t>Liafjellet.</w:t>
      </w:r>
    </w:p>
    <w:p w14:paraId="73B15B1A" w14:textId="77777777" w:rsidR="00D92D5B" w:rsidRPr="002A5730" w:rsidRDefault="00D92D5B" w:rsidP="00D92D5B">
      <w:pPr>
        <w:pStyle w:val="Brdtekst"/>
        <w:spacing w:before="180" w:line="259" w:lineRule="auto"/>
        <w:ind w:left="131" w:right="456"/>
      </w:pPr>
      <w:r w:rsidRPr="002A5730">
        <w:rPr>
          <w:color w:val="181818"/>
        </w:rPr>
        <w:t>Søraust i</w:t>
      </w:r>
      <w:r w:rsidRPr="002A5730">
        <w:rPr>
          <w:color w:val="181818"/>
          <w:spacing w:val="-2"/>
        </w:rPr>
        <w:t xml:space="preserve"> </w:t>
      </w:r>
      <w:r w:rsidRPr="002A5730">
        <w:rPr>
          <w:color w:val="181818"/>
        </w:rPr>
        <w:t>planområdet</w:t>
      </w:r>
      <w:r w:rsidRPr="002A5730">
        <w:rPr>
          <w:color w:val="181818"/>
          <w:spacing w:val="-1"/>
        </w:rPr>
        <w:t xml:space="preserve"> </w:t>
      </w:r>
      <w:r w:rsidRPr="002A5730">
        <w:rPr>
          <w:color w:val="181818"/>
        </w:rPr>
        <w:t>ligg</w:t>
      </w:r>
      <w:r w:rsidRPr="002A5730">
        <w:rPr>
          <w:color w:val="181818"/>
          <w:spacing w:val="-4"/>
        </w:rPr>
        <w:t xml:space="preserve"> </w:t>
      </w:r>
      <w:r w:rsidRPr="002A5730">
        <w:rPr>
          <w:color w:val="181818"/>
        </w:rPr>
        <w:t>Steinneset</w:t>
      </w:r>
      <w:r w:rsidRPr="002A5730">
        <w:rPr>
          <w:color w:val="181818"/>
          <w:spacing w:val="-3"/>
        </w:rPr>
        <w:t xml:space="preserve"> </w:t>
      </w:r>
      <w:r w:rsidRPr="002A5730">
        <w:rPr>
          <w:color w:val="181818"/>
        </w:rPr>
        <w:t>leike-</w:t>
      </w:r>
      <w:r w:rsidRPr="002A5730">
        <w:rPr>
          <w:color w:val="181818"/>
          <w:spacing w:val="-4"/>
        </w:rPr>
        <w:t xml:space="preserve"> </w:t>
      </w:r>
      <w:r w:rsidRPr="002A5730">
        <w:rPr>
          <w:color w:val="181818"/>
        </w:rPr>
        <w:t>og</w:t>
      </w:r>
      <w:r w:rsidRPr="002A5730">
        <w:rPr>
          <w:color w:val="181818"/>
          <w:spacing w:val="-2"/>
        </w:rPr>
        <w:t xml:space="preserve"> </w:t>
      </w:r>
      <w:r w:rsidRPr="002A5730">
        <w:rPr>
          <w:color w:val="181818"/>
        </w:rPr>
        <w:t>rekreasjonsområde som</w:t>
      </w:r>
      <w:r w:rsidRPr="002A5730">
        <w:rPr>
          <w:color w:val="181818"/>
          <w:spacing w:val="-3"/>
        </w:rPr>
        <w:t xml:space="preserve"> </w:t>
      </w:r>
      <w:r w:rsidRPr="002A5730">
        <w:rPr>
          <w:color w:val="181818"/>
        </w:rPr>
        <w:t>har</w:t>
      </w:r>
      <w:r w:rsidRPr="002A5730">
        <w:rPr>
          <w:color w:val="181818"/>
          <w:spacing w:val="-1"/>
        </w:rPr>
        <w:t xml:space="preserve"> </w:t>
      </w:r>
      <w:r w:rsidRPr="002A5730">
        <w:rPr>
          <w:color w:val="181818"/>
        </w:rPr>
        <w:t>ei</w:t>
      </w:r>
      <w:r w:rsidRPr="002A5730">
        <w:rPr>
          <w:color w:val="181818"/>
          <w:spacing w:val="-4"/>
        </w:rPr>
        <w:t xml:space="preserve"> </w:t>
      </w:r>
      <w:r w:rsidRPr="002A5730">
        <w:rPr>
          <w:color w:val="181818"/>
        </w:rPr>
        <w:t>badestrand</w:t>
      </w:r>
      <w:r w:rsidRPr="002A5730">
        <w:rPr>
          <w:color w:val="181818"/>
          <w:spacing w:val="-4"/>
        </w:rPr>
        <w:t xml:space="preserve"> </w:t>
      </w:r>
      <w:r w:rsidRPr="002A5730">
        <w:rPr>
          <w:color w:val="181818"/>
        </w:rPr>
        <w:t>med</w:t>
      </w:r>
      <w:r w:rsidRPr="002A5730">
        <w:rPr>
          <w:color w:val="181818"/>
          <w:spacing w:val="-1"/>
        </w:rPr>
        <w:t xml:space="preserve"> </w:t>
      </w:r>
      <w:r w:rsidRPr="002A5730">
        <w:rPr>
          <w:color w:val="181818"/>
        </w:rPr>
        <w:t>rullestein, ein flytande sauna</w:t>
      </w:r>
      <w:r w:rsidRPr="002A5730">
        <w:rPr>
          <w:color w:val="181818"/>
          <w:spacing w:val="-5"/>
        </w:rPr>
        <w:t xml:space="preserve"> </w:t>
      </w:r>
      <w:r w:rsidRPr="002A5730">
        <w:rPr>
          <w:color w:val="181818"/>
        </w:rPr>
        <w:t>og</w:t>
      </w:r>
      <w:r w:rsidRPr="002A5730">
        <w:rPr>
          <w:color w:val="181818"/>
          <w:spacing w:val="-4"/>
        </w:rPr>
        <w:t xml:space="preserve"> </w:t>
      </w:r>
      <w:r w:rsidRPr="002A5730">
        <w:rPr>
          <w:color w:val="181818"/>
        </w:rPr>
        <w:t>ein molo. Det er tilrettelagt med rullestolrampe og parkering og det er fiskemoglegheiter. Området ligg nært sentrum. Området er gitt verdi: viktig i friluftskartlegginga til Os kommune.</w:t>
      </w:r>
    </w:p>
    <w:p w14:paraId="7600DB2B" w14:textId="77777777" w:rsidR="00530FA3" w:rsidRPr="002A5730" w:rsidRDefault="00D92D5B" w:rsidP="00826039">
      <w:pPr>
        <w:pStyle w:val="Brdtekst"/>
        <w:spacing w:before="160" w:after="240" w:line="259" w:lineRule="auto"/>
        <w:ind w:left="131" w:right="456"/>
        <w:rPr>
          <w:color w:val="181818"/>
        </w:rPr>
      </w:pPr>
      <w:r w:rsidRPr="002A5730">
        <w:rPr>
          <w:color w:val="181818"/>
        </w:rPr>
        <w:t>Sørvest i planområdet inngår mindre delar av leike- og rekreasjonsområde Mobergsvika. Det er eit stort barnevenleg område med badestrand, stor grasmark, toalett, stupebrett, bålplass og baderampe, og bord og benker. Frå grasmarka og badestranda er det storslått utsikt mot Bjørnafjorden og Folgefonna. Området ligg i gangavstand frå Osøyro. Området er gitt verdi: svært viktig i friluftskartlegginga til Os kommune. I tilknyting til friluftsområdet</w:t>
      </w:r>
      <w:r w:rsidRPr="002A5730">
        <w:rPr>
          <w:color w:val="181818"/>
          <w:spacing w:val="-3"/>
        </w:rPr>
        <w:t xml:space="preserve"> </w:t>
      </w:r>
      <w:r w:rsidRPr="002A5730">
        <w:rPr>
          <w:color w:val="181818"/>
        </w:rPr>
        <w:t>ligg</w:t>
      </w:r>
      <w:r w:rsidRPr="002A5730">
        <w:rPr>
          <w:color w:val="181818"/>
          <w:spacing w:val="-2"/>
        </w:rPr>
        <w:t xml:space="preserve"> </w:t>
      </w:r>
      <w:r w:rsidRPr="002A5730">
        <w:rPr>
          <w:color w:val="181818"/>
        </w:rPr>
        <w:t>Oseana</w:t>
      </w:r>
      <w:r w:rsidRPr="002A5730">
        <w:rPr>
          <w:color w:val="181818"/>
          <w:spacing w:val="-4"/>
        </w:rPr>
        <w:t xml:space="preserve"> </w:t>
      </w:r>
      <w:r w:rsidRPr="002A5730">
        <w:rPr>
          <w:color w:val="181818"/>
        </w:rPr>
        <w:t>kunst-</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kultursenter,</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kafé</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kunstutstilling.</w:t>
      </w:r>
      <w:r w:rsidRPr="002A5730">
        <w:rPr>
          <w:color w:val="181818"/>
          <w:spacing w:val="-2"/>
        </w:rPr>
        <w:t xml:space="preserve"> </w:t>
      </w:r>
      <w:r w:rsidRPr="002A5730">
        <w:rPr>
          <w:color w:val="181818"/>
        </w:rPr>
        <w:t>Utearealet</w:t>
      </w:r>
      <w:r w:rsidRPr="002A5730">
        <w:rPr>
          <w:color w:val="181818"/>
          <w:spacing w:val="-1"/>
        </w:rPr>
        <w:t xml:space="preserve"> </w:t>
      </w:r>
      <w:r w:rsidRPr="002A5730">
        <w:rPr>
          <w:color w:val="181818"/>
        </w:rPr>
        <w:t>rundt</w:t>
      </w:r>
      <w:r w:rsidRPr="002A5730">
        <w:rPr>
          <w:color w:val="181818"/>
          <w:spacing w:val="-1"/>
        </w:rPr>
        <w:t xml:space="preserve"> </w:t>
      </w:r>
      <w:r w:rsidRPr="002A5730">
        <w:rPr>
          <w:color w:val="181818"/>
        </w:rPr>
        <w:t>kulturhuset</w:t>
      </w:r>
      <w:r w:rsidRPr="002A5730">
        <w:rPr>
          <w:color w:val="181818"/>
          <w:spacing w:val="-3"/>
        </w:rPr>
        <w:t xml:space="preserve"> </w:t>
      </w:r>
      <w:r w:rsidRPr="002A5730">
        <w:rPr>
          <w:color w:val="181818"/>
        </w:rPr>
        <w:t>er ope for publikum. Langs moloen og steinfyllingane er det tilrettelagt for opphald, fiske og bading. Frå Mobergsvikjo via Osøyro og Solstrand til Smievågen friluftsområde, er det merka kyststi.</w:t>
      </w:r>
    </w:p>
    <w:p w14:paraId="19E50206" w14:textId="77777777" w:rsidR="009E7B5B" w:rsidRPr="002A5730" w:rsidRDefault="00D92D5B" w:rsidP="009E7B5B">
      <w:pPr>
        <w:pStyle w:val="Brdtekst"/>
        <w:spacing w:before="41" w:after="240" w:line="259" w:lineRule="auto"/>
        <w:ind w:left="131" w:right="531"/>
        <w:rPr>
          <w:color w:val="181818"/>
        </w:rPr>
      </w:pPr>
      <w:r w:rsidRPr="002A5730">
        <w:rPr>
          <w:color w:val="181818"/>
        </w:rPr>
        <w:t>Like nord for planområdet</w:t>
      </w:r>
      <w:r w:rsidRPr="002A5730">
        <w:rPr>
          <w:color w:val="181818"/>
          <w:spacing w:val="-1"/>
        </w:rPr>
        <w:t xml:space="preserve"> </w:t>
      </w:r>
      <w:r w:rsidRPr="002A5730">
        <w:rPr>
          <w:color w:val="181818"/>
        </w:rPr>
        <w:t>finn ein</w:t>
      </w:r>
      <w:r w:rsidRPr="002A5730">
        <w:rPr>
          <w:color w:val="181818"/>
          <w:spacing w:val="-1"/>
        </w:rPr>
        <w:t xml:space="preserve"> </w:t>
      </w:r>
      <w:r w:rsidRPr="002A5730">
        <w:rPr>
          <w:color w:val="181818"/>
        </w:rPr>
        <w:t>Osmarka.</w:t>
      </w:r>
      <w:r w:rsidRPr="002A5730">
        <w:rPr>
          <w:color w:val="181818"/>
          <w:spacing w:val="-2"/>
        </w:rPr>
        <w:t xml:space="preserve"> </w:t>
      </w:r>
      <w:r w:rsidRPr="002A5730">
        <w:rPr>
          <w:color w:val="181818"/>
        </w:rPr>
        <w:t>Osmarka</w:t>
      </w:r>
      <w:r w:rsidRPr="002A5730">
        <w:rPr>
          <w:color w:val="181818"/>
          <w:spacing w:val="-2"/>
        </w:rPr>
        <w:t xml:space="preserve"> </w:t>
      </w:r>
      <w:r w:rsidRPr="002A5730">
        <w:rPr>
          <w:color w:val="181818"/>
        </w:rPr>
        <w:t>er eit tettstadsnært friluftsområde/ nærturterreng. Det er eit skogsområde med samanhengande turvegar og stiar. Ei gangbru (Knut</w:t>
      </w:r>
      <w:r w:rsidR="00812422" w:rsidRPr="002A5730">
        <w:rPr>
          <w:color w:val="181818"/>
        </w:rPr>
        <w:t>a</w:t>
      </w:r>
      <w:r w:rsidRPr="002A5730">
        <w:rPr>
          <w:color w:val="181818"/>
        </w:rPr>
        <w:t>brua) knyter Osmarka saman med områda aust for Oselva og stiar mot Tøsdal og Borgafjellet. Det er ei rundløype som blir brukt til travtrening.</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elva</w:t>
      </w:r>
      <w:r w:rsidRPr="002A5730">
        <w:rPr>
          <w:color w:val="181818"/>
          <w:spacing w:val="-2"/>
        </w:rPr>
        <w:t xml:space="preserve"> </w:t>
      </w:r>
      <w:r w:rsidRPr="002A5730">
        <w:rPr>
          <w:color w:val="181818"/>
        </w:rPr>
        <w:t>Fossen</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ein</w:t>
      </w:r>
      <w:r w:rsidRPr="002A5730">
        <w:rPr>
          <w:color w:val="181818"/>
          <w:spacing w:val="-5"/>
        </w:rPr>
        <w:t xml:space="preserve"> </w:t>
      </w:r>
      <w:r w:rsidRPr="002A5730">
        <w:rPr>
          <w:color w:val="181818"/>
        </w:rPr>
        <w:t>fin</w:t>
      </w:r>
      <w:r w:rsidRPr="002A5730">
        <w:rPr>
          <w:color w:val="181818"/>
          <w:spacing w:val="-4"/>
        </w:rPr>
        <w:t xml:space="preserve"> </w:t>
      </w:r>
      <w:r w:rsidRPr="002A5730">
        <w:rPr>
          <w:color w:val="181818"/>
        </w:rPr>
        <w:t>kulp</w:t>
      </w:r>
      <w:r w:rsidRPr="002A5730">
        <w:rPr>
          <w:color w:val="181818"/>
          <w:spacing w:val="-4"/>
        </w:rPr>
        <w:t xml:space="preserve"> </w:t>
      </w:r>
      <w:r w:rsidRPr="002A5730">
        <w:rPr>
          <w:color w:val="181818"/>
        </w:rPr>
        <w:t>som</w:t>
      </w:r>
      <w:r w:rsidRPr="002A5730">
        <w:rPr>
          <w:color w:val="181818"/>
          <w:spacing w:val="-4"/>
        </w:rPr>
        <w:t xml:space="preserve"> </w:t>
      </w:r>
      <w:r w:rsidRPr="002A5730">
        <w:rPr>
          <w:color w:val="181818"/>
        </w:rPr>
        <w:t>blir</w:t>
      </w:r>
      <w:r w:rsidRPr="002A5730">
        <w:rPr>
          <w:color w:val="181818"/>
          <w:spacing w:val="-4"/>
        </w:rPr>
        <w:t xml:space="preserve"> </w:t>
      </w:r>
      <w:r w:rsidRPr="002A5730">
        <w:rPr>
          <w:color w:val="181818"/>
        </w:rPr>
        <w:t>mykje</w:t>
      </w:r>
      <w:r w:rsidRPr="002A5730">
        <w:rPr>
          <w:color w:val="181818"/>
          <w:spacing w:val="-2"/>
        </w:rPr>
        <w:t xml:space="preserve"> </w:t>
      </w:r>
      <w:r w:rsidRPr="002A5730">
        <w:rPr>
          <w:color w:val="181818"/>
        </w:rPr>
        <w:t>brukt</w:t>
      </w:r>
      <w:r w:rsidRPr="002A5730">
        <w:rPr>
          <w:color w:val="181818"/>
          <w:spacing w:val="-2"/>
        </w:rPr>
        <w:t xml:space="preserve"> </w:t>
      </w:r>
      <w:r w:rsidRPr="002A5730">
        <w:rPr>
          <w:color w:val="181818"/>
        </w:rPr>
        <w:t>til</w:t>
      </w:r>
      <w:r w:rsidRPr="002A5730">
        <w:rPr>
          <w:color w:val="181818"/>
          <w:spacing w:val="-2"/>
        </w:rPr>
        <w:t xml:space="preserve"> </w:t>
      </w:r>
      <w:r w:rsidRPr="002A5730">
        <w:rPr>
          <w:color w:val="181818"/>
        </w:rPr>
        <w:t>bading.</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Os</w:t>
      </w:r>
      <w:r w:rsidRPr="002A5730">
        <w:rPr>
          <w:color w:val="181818"/>
          <w:spacing w:val="-4"/>
        </w:rPr>
        <w:t xml:space="preserve"> </w:t>
      </w:r>
      <w:r w:rsidRPr="002A5730">
        <w:rPr>
          <w:color w:val="181818"/>
        </w:rPr>
        <w:t>kommune</w:t>
      </w:r>
      <w:r w:rsidRPr="002A5730">
        <w:rPr>
          <w:color w:val="181818"/>
          <w:spacing w:val="-1"/>
        </w:rPr>
        <w:t xml:space="preserve"> </w:t>
      </w:r>
      <w:r w:rsidRPr="002A5730">
        <w:rPr>
          <w:color w:val="181818"/>
        </w:rPr>
        <w:t>si</w:t>
      </w:r>
      <w:r w:rsidRPr="002A5730">
        <w:rPr>
          <w:color w:val="181818"/>
          <w:spacing w:val="-2"/>
        </w:rPr>
        <w:t xml:space="preserve"> </w:t>
      </w:r>
      <w:r w:rsidRPr="002A5730">
        <w:rPr>
          <w:color w:val="181818"/>
        </w:rPr>
        <w:t>friluftskartlegging er området gitt verdi: svært viktig.</w:t>
      </w:r>
    </w:p>
    <w:p w14:paraId="018B6E56" w14:textId="77777777" w:rsidR="00826039" w:rsidRPr="002A5730" w:rsidRDefault="00D92D5B" w:rsidP="009E7B5B">
      <w:pPr>
        <w:pStyle w:val="Brdtekst"/>
        <w:spacing w:before="41" w:after="240" w:line="259" w:lineRule="auto"/>
        <w:ind w:left="131" w:right="531"/>
        <w:rPr>
          <w:color w:val="181818"/>
        </w:rPr>
      </w:pPr>
      <w:r w:rsidRPr="002A5730">
        <w:rPr>
          <w:color w:val="181818"/>
        </w:rPr>
        <w:t>Vest</w:t>
      </w:r>
      <w:r w:rsidRPr="002A5730">
        <w:rPr>
          <w:color w:val="181818"/>
          <w:spacing w:val="-3"/>
        </w:rPr>
        <w:t xml:space="preserve"> </w:t>
      </w:r>
      <w:r w:rsidRPr="002A5730">
        <w:rPr>
          <w:color w:val="181818"/>
        </w:rPr>
        <w:t>for</w:t>
      </w:r>
      <w:r w:rsidRPr="002A5730">
        <w:rPr>
          <w:color w:val="181818"/>
          <w:spacing w:val="-3"/>
        </w:rPr>
        <w:t xml:space="preserve"> </w:t>
      </w:r>
      <w:r w:rsidRPr="002A5730">
        <w:rPr>
          <w:color w:val="181818"/>
        </w:rPr>
        <w:t>Osmarka</w:t>
      </w:r>
      <w:r w:rsidRPr="002A5730">
        <w:rPr>
          <w:color w:val="181818"/>
          <w:spacing w:val="-3"/>
        </w:rPr>
        <w:t xml:space="preserve"> </w:t>
      </w:r>
      <w:r w:rsidRPr="002A5730">
        <w:rPr>
          <w:color w:val="181818"/>
        </w:rPr>
        <w:t>ligg</w:t>
      </w:r>
      <w:r w:rsidRPr="002A5730">
        <w:rPr>
          <w:color w:val="181818"/>
          <w:spacing w:val="-3"/>
        </w:rPr>
        <w:t xml:space="preserve"> </w:t>
      </w:r>
      <w:r w:rsidRPr="002A5730">
        <w:rPr>
          <w:color w:val="181818"/>
        </w:rPr>
        <w:t>Banktjørnflaten.</w:t>
      </w:r>
      <w:r w:rsidRPr="002A5730">
        <w:rPr>
          <w:color w:val="181818"/>
          <w:spacing w:val="-5"/>
        </w:rPr>
        <w:t xml:space="preserve"> </w:t>
      </w:r>
      <w:r w:rsidRPr="002A5730">
        <w:rPr>
          <w:color w:val="181818"/>
        </w:rPr>
        <w:t>Banktjørnflaten</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eit</w:t>
      </w:r>
      <w:r w:rsidRPr="002A5730">
        <w:rPr>
          <w:color w:val="181818"/>
          <w:spacing w:val="-5"/>
        </w:rPr>
        <w:t xml:space="preserve"> </w:t>
      </w:r>
      <w:r w:rsidRPr="002A5730">
        <w:rPr>
          <w:color w:val="181818"/>
        </w:rPr>
        <w:t>kartlagt</w:t>
      </w:r>
      <w:r w:rsidRPr="002A5730">
        <w:rPr>
          <w:color w:val="181818"/>
          <w:spacing w:val="-3"/>
        </w:rPr>
        <w:t xml:space="preserve"> </w:t>
      </w:r>
      <w:r w:rsidRPr="002A5730">
        <w:rPr>
          <w:color w:val="181818"/>
        </w:rPr>
        <w:t>friluftsområde</w:t>
      </w:r>
      <w:r w:rsidRPr="002A5730">
        <w:rPr>
          <w:color w:val="181818"/>
          <w:spacing w:val="-2"/>
        </w:rPr>
        <w:t xml:space="preserve"> </w:t>
      </w:r>
      <w:r w:rsidRPr="002A5730">
        <w:rPr>
          <w:color w:val="181818"/>
        </w:rPr>
        <w:t>med</w:t>
      </w:r>
      <w:r w:rsidRPr="002A5730">
        <w:rPr>
          <w:color w:val="181818"/>
          <w:spacing w:val="-3"/>
        </w:rPr>
        <w:t xml:space="preserve"> </w:t>
      </w:r>
      <w:r w:rsidRPr="002A5730">
        <w:rPr>
          <w:color w:val="181818"/>
        </w:rPr>
        <w:t>stiar,</w:t>
      </w:r>
      <w:r w:rsidRPr="002A5730">
        <w:rPr>
          <w:color w:val="181818"/>
          <w:spacing w:val="-3"/>
        </w:rPr>
        <w:t xml:space="preserve"> </w:t>
      </w:r>
      <w:r w:rsidRPr="002A5730">
        <w:rPr>
          <w:color w:val="181818"/>
        </w:rPr>
        <w:t>badebrygge</w:t>
      </w:r>
      <w:r w:rsidRPr="002A5730">
        <w:rPr>
          <w:color w:val="181818"/>
          <w:spacing w:val="-6"/>
        </w:rPr>
        <w:t xml:space="preserve"> </w:t>
      </w:r>
      <w:r w:rsidRPr="002A5730">
        <w:rPr>
          <w:color w:val="181818"/>
        </w:rPr>
        <w:t>og benkar. Det er også mykje brukt som skøytevatn. Delar av Banktjørnflaten er statleg sikra friluftsområde.</w:t>
      </w:r>
    </w:p>
    <w:p w14:paraId="5D1477A9" w14:textId="77777777" w:rsidR="009E7B5B" w:rsidRPr="002A5730" w:rsidRDefault="00D92D5B" w:rsidP="009E7B5B">
      <w:pPr>
        <w:pStyle w:val="Brdtekst"/>
        <w:spacing w:before="161" w:line="259" w:lineRule="auto"/>
        <w:ind w:left="131" w:right="482"/>
      </w:pPr>
      <w:r w:rsidRPr="002A5730">
        <w:rPr>
          <w:color w:val="181818"/>
        </w:rPr>
        <w:t>Aust</w:t>
      </w:r>
      <w:r w:rsidRPr="002A5730">
        <w:rPr>
          <w:color w:val="181818"/>
          <w:spacing w:val="-1"/>
        </w:rPr>
        <w:t xml:space="preserve"> </w:t>
      </w:r>
      <w:r w:rsidRPr="002A5730">
        <w:rPr>
          <w:color w:val="181818"/>
        </w:rPr>
        <w:t>for</w:t>
      </w:r>
      <w:r w:rsidRPr="002A5730">
        <w:rPr>
          <w:color w:val="181818"/>
          <w:spacing w:val="-4"/>
        </w:rPr>
        <w:t xml:space="preserve"> </w:t>
      </w:r>
      <w:r w:rsidRPr="002A5730">
        <w:rPr>
          <w:color w:val="181818"/>
        </w:rPr>
        <w:t>Osmarka</w:t>
      </w:r>
      <w:r w:rsidRPr="002A5730">
        <w:rPr>
          <w:color w:val="181818"/>
          <w:spacing w:val="-5"/>
        </w:rPr>
        <w:t xml:space="preserve"> </w:t>
      </w:r>
      <w:r w:rsidRPr="002A5730">
        <w:rPr>
          <w:color w:val="181818"/>
        </w:rPr>
        <w:t>startar</w:t>
      </w:r>
      <w:r w:rsidRPr="002A5730">
        <w:rPr>
          <w:color w:val="181818"/>
          <w:spacing w:val="-1"/>
        </w:rPr>
        <w:t xml:space="preserve"> </w:t>
      </w:r>
      <w:r w:rsidRPr="002A5730">
        <w:rPr>
          <w:color w:val="181818"/>
        </w:rPr>
        <w:t>turområdet</w:t>
      </w:r>
      <w:r w:rsidRPr="002A5730">
        <w:rPr>
          <w:color w:val="181818"/>
          <w:spacing w:val="-4"/>
        </w:rPr>
        <w:t xml:space="preserve"> </w:t>
      </w:r>
      <w:r w:rsidRPr="002A5730">
        <w:rPr>
          <w:color w:val="181818"/>
        </w:rPr>
        <w:t>Borgafjell-Møsnuken-Rødsfjell</w:t>
      </w:r>
      <w:r w:rsidRPr="002A5730">
        <w:rPr>
          <w:color w:val="181818"/>
          <w:spacing w:val="-4"/>
        </w:rPr>
        <w:t xml:space="preserve"> </w:t>
      </w:r>
      <w:r w:rsidRPr="002A5730">
        <w:rPr>
          <w:color w:val="181818"/>
        </w:rPr>
        <w:t>med</w:t>
      </w:r>
      <w:r w:rsidRPr="002A5730">
        <w:rPr>
          <w:color w:val="181818"/>
          <w:spacing w:val="-2"/>
        </w:rPr>
        <w:t xml:space="preserve"> </w:t>
      </w:r>
      <w:r w:rsidRPr="002A5730">
        <w:rPr>
          <w:color w:val="181818"/>
        </w:rPr>
        <w:t>eit</w:t>
      </w:r>
      <w:r w:rsidRPr="002A5730">
        <w:rPr>
          <w:color w:val="181818"/>
          <w:spacing w:val="-2"/>
        </w:rPr>
        <w:t xml:space="preserve"> </w:t>
      </w:r>
      <w:r w:rsidRPr="002A5730">
        <w:rPr>
          <w:color w:val="181818"/>
        </w:rPr>
        <w:t>godt</w:t>
      </w:r>
      <w:r w:rsidRPr="002A5730">
        <w:rPr>
          <w:color w:val="181818"/>
          <w:spacing w:val="-4"/>
        </w:rPr>
        <w:t xml:space="preserve"> </w:t>
      </w:r>
      <w:r w:rsidRPr="002A5730">
        <w:rPr>
          <w:color w:val="181818"/>
        </w:rPr>
        <w:t>sti</w:t>
      </w:r>
      <w:r w:rsidR="009E7B5B" w:rsidRPr="002A5730">
        <w:rPr>
          <w:color w:val="181818"/>
        </w:rPr>
        <w:t>-</w:t>
      </w:r>
      <w:r w:rsidRPr="002A5730">
        <w:rPr>
          <w:color w:val="181818"/>
        </w:rPr>
        <w:t>nett der</w:t>
      </w:r>
      <w:r w:rsidRPr="002A5730">
        <w:rPr>
          <w:color w:val="181818"/>
          <w:spacing w:val="-2"/>
        </w:rPr>
        <w:t xml:space="preserve"> </w:t>
      </w:r>
      <w:r w:rsidRPr="002A5730">
        <w:rPr>
          <w:color w:val="181818"/>
        </w:rPr>
        <w:t>ein</w:t>
      </w:r>
      <w:r w:rsidRPr="002A5730">
        <w:rPr>
          <w:color w:val="181818"/>
          <w:spacing w:val="-5"/>
        </w:rPr>
        <w:t xml:space="preserve"> </w:t>
      </w:r>
      <w:r w:rsidRPr="002A5730">
        <w:rPr>
          <w:color w:val="181818"/>
        </w:rPr>
        <w:t>kan</w:t>
      </w:r>
      <w:r w:rsidRPr="002A5730">
        <w:rPr>
          <w:color w:val="181818"/>
          <w:spacing w:val="-2"/>
        </w:rPr>
        <w:t xml:space="preserve"> </w:t>
      </w:r>
      <w:r w:rsidRPr="002A5730">
        <w:rPr>
          <w:color w:val="181818"/>
        </w:rPr>
        <w:t>gå</w:t>
      </w:r>
      <w:r w:rsidRPr="002A5730">
        <w:rPr>
          <w:color w:val="181818"/>
          <w:spacing w:val="-4"/>
        </w:rPr>
        <w:t xml:space="preserve"> </w:t>
      </w:r>
      <w:r w:rsidRPr="002A5730">
        <w:rPr>
          <w:color w:val="181818"/>
        </w:rPr>
        <w:t>mellom alle dei tre fjella. Det er flott utsikt frå toppen av Møsnuken på 639 moh, der ein kan sjå utover "sju sokn";</w:t>
      </w:r>
      <w:r w:rsidRPr="002A5730">
        <w:rPr>
          <w:color w:val="181818"/>
          <w:spacing w:val="40"/>
        </w:rPr>
        <w:t xml:space="preserve"> </w:t>
      </w:r>
      <w:r w:rsidRPr="002A5730">
        <w:rPr>
          <w:color w:val="181818"/>
        </w:rPr>
        <w:t>heilt til Nord- og Sunnhordland. Området er gitt verdi: svært viktig friluftslivsområde</w:t>
      </w:r>
    </w:p>
    <w:p w14:paraId="753F84DB" w14:textId="77777777" w:rsidR="00D92D5B" w:rsidRPr="002A5730" w:rsidRDefault="00D92D5B" w:rsidP="009E7B5B">
      <w:pPr>
        <w:pStyle w:val="Brdtekst"/>
        <w:spacing w:before="161" w:line="259" w:lineRule="auto"/>
        <w:ind w:left="131" w:right="482"/>
      </w:pPr>
      <w:r w:rsidRPr="002A5730">
        <w:rPr>
          <w:color w:val="181818"/>
        </w:rPr>
        <w:t>Vest</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planområdet</w:t>
      </w:r>
      <w:r w:rsidRPr="002A5730">
        <w:rPr>
          <w:color w:val="181818"/>
          <w:spacing w:val="-2"/>
        </w:rPr>
        <w:t xml:space="preserve"> </w:t>
      </w:r>
      <w:r w:rsidRPr="002A5730">
        <w:rPr>
          <w:color w:val="181818"/>
        </w:rPr>
        <w:t>ligg</w:t>
      </w:r>
      <w:r w:rsidRPr="002A5730">
        <w:rPr>
          <w:color w:val="181818"/>
          <w:spacing w:val="-3"/>
        </w:rPr>
        <w:t xml:space="preserve"> </w:t>
      </w:r>
      <w:r w:rsidRPr="002A5730">
        <w:rPr>
          <w:color w:val="181818"/>
        </w:rPr>
        <w:t>nærturterrenget</w:t>
      </w:r>
      <w:r w:rsidRPr="002A5730">
        <w:rPr>
          <w:color w:val="181818"/>
          <w:spacing w:val="-2"/>
        </w:rPr>
        <w:t xml:space="preserve"> </w:t>
      </w:r>
      <w:r w:rsidRPr="002A5730">
        <w:rPr>
          <w:color w:val="181818"/>
        </w:rPr>
        <w:t>Ulvenvatnet. Her</w:t>
      </w:r>
      <w:r w:rsidRPr="002A5730">
        <w:rPr>
          <w:color w:val="181818"/>
          <w:spacing w:val="-2"/>
        </w:rPr>
        <w:t xml:space="preserve"> </w:t>
      </w:r>
      <w:r w:rsidRPr="002A5730">
        <w:rPr>
          <w:color w:val="181818"/>
        </w:rPr>
        <w:t>er</w:t>
      </w:r>
      <w:r w:rsidRPr="002A5730">
        <w:rPr>
          <w:color w:val="181818"/>
          <w:spacing w:val="-4"/>
        </w:rPr>
        <w:t xml:space="preserve"> </w:t>
      </w:r>
      <w:r w:rsidRPr="002A5730">
        <w:rPr>
          <w:color w:val="181818"/>
        </w:rPr>
        <w:t>det</w:t>
      </w:r>
      <w:r w:rsidRPr="002A5730">
        <w:rPr>
          <w:color w:val="181818"/>
          <w:spacing w:val="-3"/>
        </w:rPr>
        <w:t xml:space="preserve"> </w:t>
      </w:r>
      <w:r w:rsidRPr="002A5730">
        <w:rPr>
          <w:color w:val="181818"/>
        </w:rPr>
        <w:t>badeplass</w:t>
      </w:r>
      <w:r w:rsidRPr="002A5730">
        <w:rPr>
          <w:color w:val="181818"/>
          <w:spacing w:val="-2"/>
        </w:rPr>
        <w:t xml:space="preserve"> </w:t>
      </w:r>
      <w:r w:rsidRPr="002A5730">
        <w:rPr>
          <w:color w:val="181818"/>
        </w:rPr>
        <w:t>i</w:t>
      </w:r>
      <w:r w:rsidRPr="002A5730">
        <w:rPr>
          <w:color w:val="181818"/>
          <w:spacing w:val="-3"/>
        </w:rPr>
        <w:t xml:space="preserve"> </w:t>
      </w:r>
      <w:r w:rsidRPr="002A5730">
        <w:rPr>
          <w:color w:val="181818"/>
        </w:rPr>
        <w:t>Sigurdsvika</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roklubben</w:t>
      </w:r>
      <w:r w:rsidRPr="002A5730">
        <w:rPr>
          <w:color w:val="181818"/>
          <w:spacing w:val="-2"/>
        </w:rPr>
        <w:t xml:space="preserve"> </w:t>
      </w:r>
      <w:r w:rsidRPr="002A5730">
        <w:rPr>
          <w:color w:val="181818"/>
        </w:rPr>
        <w:t>held til</w:t>
      </w:r>
      <w:r w:rsidRPr="002A5730">
        <w:rPr>
          <w:color w:val="181818"/>
          <w:spacing w:val="-1"/>
        </w:rPr>
        <w:t xml:space="preserve"> </w:t>
      </w:r>
      <w:r w:rsidRPr="002A5730">
        <w:rPr>
          <w:color w:val="181818"/>
        </w:rPr>
        <w:t>her.</w:t>
      </w:r>
      <w:r w:rsidRPr="002A5730">
        <w:rPr>
          <w:color w:val="181818"/>
          <w:spacing w:val="-1"/>
        </w:rPr>
        <w:t xml:space="preserve"> </w:t>
      </w:r>
      <w:r w:rsidRPr="002A5730">
        <w:rPr>
          <w:color w:val="181818"/>
        </w:rPr>
        <w:t>Vatnet er</w:t>
      </w:r>
      <w:r w:rsidRPr="002A5730">
        <w:rPr>
          <w:color w:val="181818"/>
          <w:spacing w:val="-3"/>
        </w:rPr>
        <w:t xml:space="preserve"> </w:t>
      </w:r>
      <w:r w:rsidRPr="002A5730">
        <w:rPr>
          <w:color w:val="181818"/>
        </w:rPr>
        <w:t>også</w:t>
      </w:r>
      <w:r w:rsidRPr="002A5730">
        <w:rPr>
          <w:color w:val="181818"/>
          <w:spacing w:val="-4"/>
        </w:rPr>
        <w:t xml:space="preserve"> </w:t>
      </w:r>
      <w:r w:rsidRPr="002A5730">
        <w:rPr>
          <w:color w:val="181818"/>
        </w:rPr>
        <w:t>brukt</w:t>
      </w:r>
      <w:r w:rsidRPr="002A5730">
        <w:rPr>
          <w:color w:val="181818"/>
          <w:spacing w:val="-1"/>
        </w:rPr>
        <w:t xml:space="preserve"> </w:t>
      </w:r>
      <w:r w:rsidRPr="002A5730">
        <w:rPr>
          <w:color w:val="181818"/>
        </w:rPr>
        <w:t>til</w:t>
      </w:r>
      <w:r w:rsidRPr="002A5730">
        <w:rPr>
          <w:color w:val="181818"/>
          <w:spacing w:val="-1"/>
        </w:rPr>
        <w:t xml:space="preserve"> </w:t>
      </w:r>
      <w:r w:rsidRPr="002A5730">
        <w:rPr>
          <w:color w:val="181818"/>
        </w:rPr>
        <w:t>skøyter</w:t>
      </w:r>
      <w:r w:rsidRPr="002A5730">
        <w:rPr>
          <w:color w:val="181818"/>
          <w:spacing w:val="-3"/>
        </w:rPr>
        <w:t xml:space="preserve"> </w:t>
      </w:r>
      <w:r w:rsidRPr="002A5730">
        <w:rPr>
          <w:color w:val="181818"/>
        </w:rPr>
        <w:t>om</w:t>
      </w:r>
      <w:r w:rsidRPr="002A5730">
        <w:rPr>
          <w:color w:val="181818"/>
          <w:spacing w:val="-2"/>
        </w:rPr>
        <w:t xml:space="preserve"> </w:t>
      </w:r>
      <w:r w:rsidRPr="002A5730">
        <w:rPr>
          <w:color w:val="181818"/>
        </w:rPr>
        <w:t>vinteren.</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Os</w:t>
      </w:r>
      <w:r w:rsidRPr="002A5730">
        <w:rPr>
          <w:color w:val="181818"/>
          <w:spacing w:val="-1"/>
        </w:rPr>
        <w:t xml:space="preserve"> </w:t>
      </w:r>
      <w:r w:rsidRPr="002A5730">
        <w:rPr>
          <w:color w:val="181818"/>
        </w:rPr>
        <w:t>kommune</w:t>
      </w:r>
      <w:r w:rsidRPr="002A5730">
        <w:rPr>
          <w:color w:val="181818"/>
          <w:spacing w:val="-3"/>
        </w:rPr>
        <w:t xml:space="preserve"> </w:t>
      </w:r>
      <w:r w:rsidRPr="002A5730">
        <w:rPr>
          <w:color w:val="181818"/>
        </w:rPr>
        <w:t>si</w:t>
      </w:r>
      <w:r w:rsidRPr="002A5730">
        <w:rPr>
          <w:color w:val="181818"/>
          <w:spacing w:val="-1"/>
        </w:rPr>
        <w:t xml:space="preserve"> </w:t>
      </w:r>
      <w:r w:rsidRPr="002A5730">
        <w:rPr>
          <w:color w:val="181818"/>
        </w:rPr>
        <w:t>friluftskartlegging</w:t>
      </w:r>
      <w:r w:rsidRPr="002A5730">
        <w:rPr>
          <w:color w:val="181818"/>
          <w:spacing w:val="-2"/>
        </w:rPr>
        <w:t xml:space="preserve"> </w:t>
      </w:r>
      <w:r w:rsidRPr="002A5730">
        <w:rPr>
          <w:color w:val="181818"/>
        </w:rPr>
        <w:t>er</w:t>
      </w:r>
      <w:r w:rsidRPr="002A5730">
        <w:rPr>
          <w:color w:val="181818"/>
          <w:spacing w:val="-1"/>
        </w:rPr>
        <w:t xml:space="preserve"> </w:t>
      </w:r>
      <w:r w:rsidRPr="002A5730">
        <w:rPr>
          <w:color w:val="181818"/>
        </w:rPr>
        <w:t>området</w:t>
      </w:r>
      <w:r w:rsidRPr="002A5730">
        <w:rPr>
          <w:color w:val="181818"/>
          <w:spacing w:val="-1"/>
        </w:rPr>
        <w:t xml:space="preserve"> </w:t>
      </w:r>
      <w:r w:rsidRPr="002A5730">
        <w:rPr>
          <w:color w:val="181818"/>
        </w:rPr>
        <w:t>gitt</w:t>
      </w:r>
      <w:r w:rsidRPr="002A5730">
        <w:rPr>
          <w:color w:val="181818"/>
          <w:spacing w:val="-3"/>
        </w:rPr>
        <w:t xml:space="preserve"> </w:t>
      </w:r>
      <w:r w:rsidRPr="002A5730">
        <w:rPr>
          <w:color w:val="181818"/>
        </w:rPr>
        <w:t>verdi: viktig. Det er eit mykje brukt turområde med mange samanhengande stiar. Her</w:t>
      </w:r>
      <w:r w:rsidR="00DE6D9C" w:rsidRPr="002A5730">
        <w:rPr>
          <w:color w:val="181818"/>
        </w:rPr>
        <w:t xml:space="preserve"> </w:t>
      </w:r>
      <w:r w:rsidRPr="002A5730">
        <w:rPr>
          <w:color w:val="181818"/>
        </w:rPr>
        <w:t>frå kan ein gå vidare opp til Liafjellet som er eit mykje brukt turområde / nærturtterreng. Det er godt merka stiar med klopper og med benkar på toppen. Området er gitt verdi: svært viktig i friluftskartlegginga.</w:t>
      </w:r>
    </w:p>
    <w:p w14:paraId="20D8B188" w14:textId="77777777" w:rsidR="00A33F1A" w:rsidRPr="002A5730" w:rsidRDefault="00A33F1A" w:rsidP="00D92D5B">
      <w:pPr>
        <w:pStyle w:val="Brdtekst"/>
        <w:spacing w:before="160" w:line="259" w:lineRule="auto"/>
        <w:ind w:left="131" w:right="565"/>
      </w:pPr>
    </w:p>
    <w:p w14:paraId="341F7E81" w14:textId="77777777" w:rsidR="00D92D5B" w:rsidRPr="002A5730" w:rsidRDefault="00D92D5B" w:rsidP="00B333DB">
      <w:pPr>
        <w:pStyle w:val="Overskrift3"/>
      </w:pPr>
      <w:bookmarkStart w:id="68" w:name="_bookmark39"/>
      <w:bookmarkStart w:id="69" w:name="_Toc163472751"/>
      <w:bookmarkEnd w:id="68"/>
      <w:r w:rsidRPr="002A5730">
        <w:t>Nærmiljø</w:t>
      </w:r>
      <w:bookmarkEnd w:id="69"/>
    </w:p>
    <w:p w14:paraId="3744FB5F" w14:textId="77777777" w:rsidR="00D92D5B" w:rsidRPr="002A5730" w:rsidRDefault="00D92D5B" w:rsidP="00D92D5B">
      <w:pPr>
        <w:pStyle w:val="Brdtekst"/>
        <w:spacing w:before="181" w:line="259" w:lineRule="auto"/>
        <w:ind w:left="131" w:right="565"/>
        <w:rPr>
          <w:color w:val="181818"/>
        </w:rPr>
      </w:pPr>
      <w:r w:rsidRPr="002A5730">
        <w:rPr>
          <w:color w:val="181818"/>
        </w:rPr>
        <w:t>Eit</w:t>
      </w:r>
      <w:r w:rsidRPr="002A5730">
        <w:rPr>
          <w:color w:val="181818"/>
          <w:spacing w:val="-1"/>
        </w:rPr>
        <w:t xml:space="preserve"> </w:t>
      </w:r>
      <w:r w:rsidRPr="002A5730">
        <w:rPr>
          <w:color w:val="181818"/>
        </w:rPr>
        <w:t>godt</w:t>
      </w:r>
      <w:r w:rsidRPr="002A5730">
        <w:rPr>
          <w:color w:val="181818"/>
          <w:spacing w:val="-3"/>
        </w:rPr>
        <w:t xml:space="preserve"> </w:t>
      </w:r>
      <w:r w:rsidRPr="002A5730">
        <w:rPr>
          <w:color w:val="181818"/>
        </w:rPr>
        <w:t>sentrum</w:t>
      </w:r>
      <w:r w:rsidRPr="002A5730">
        <w:rPr>
          <w:color w:val="181818"/>
          <w:spacing w:val="-2"/>
        </w:rPr>
        <w:t xml:space="preserve"> </w:t>
      </w:r>
      <w:r w:rsidRPr="002A5730">
        <w:rPr>
          <w:color w:val="181818"/>
        </w:rPr>
        <w:t>er</w:t>
      </w:r>
      <w:r w:rsidRPr="002A5730">
        <w:rPr>
          <w:color w:val="181818"/>
          <w:spacing w:val="-1"/>
        </w:rPr>
        <w:t xml:space="preserve"> </w:t>
      </w:r>
      <w:r w:rsidRPr="002A5730">
        <w:rPr>
          <w:color w:val="181818"/>
        </w:rPr>
        <w:t>eit</w:t>
      </w:r>
      <w:r w:rsidRPr="002A5730">
        <w:rPr>
          <w:color w:val="181818"/>
          <w:spacing w:val="-1"/>
        </w:rPr>
        <w:t xml:space="preserve"> </w:t>
      </w:r>
      <w:r w:rsidRPr="002A5730">
        <w:rPr>
          <w:color w:val="181818"/>
        </w:rPr>
        <w:t>sentrum som</w:t>
      </w:r>
      <w:r w:rsidRPr="002A5730">
        <w:rPr>
          <w:color w:val="181818"/>
          <w:spacing w:val="-3"/>
        </w:rPr>
        <w:t xml:space="preserve"> </w:t>
      </w:r>
      <w:r w:rsidRPr="002A5730">
        <w:rPr>
          <w:color w:val="181818"/>
        </w:rPr>
        <w:t>legg</w:t>
      </w:r>
      <w:r w:rsidRPr="002A5730">
        <w:rPr>
          <w:color w:val="181818"/>
          <w:spacing w:val="-3"/>
        </w:rPr>
        <w:t xml:space="preserve"> </w:t>
      </w:r>
      <w:r w:rsidRPr="002A5730">
        <w:rPr>
          <w:color w:val="181818"/>
        </w:rPr>
        <w:t>til</w:t>
      </w:r>
      <w:r w:rsidRPr="002A5730">
        <w:rPr>
          <w:color w:val="181818"/>
          <w:spacing w:val="-5"/>
        </w:rPr>
        <w:t xml:space="preserve"> </w:t>
      </w:r>
      <w:r w:rsidRPr="002A5730">
        <w:rPr>
          <w:color w:val="181818"/>
        </w:rPr>
        <w:t>rette</w:t>
      </w:r>
      <w:r w:rsidRPr="002A5730">
        <w:rPr>
          <w:color w:val="181818"/>
          <w:spacing w:val="-1"/>
        </w:rPr>
        <w:t xml:space="preserve"> </w:t>
      </w:r>
      <w:r w:rsidRPr="002A5730">
        <w:rPr>
          <w:color w:val="181818"/>
        </w:rPr>
        <w:t>for</w:t>
      </w:r>
      <w:r w:rsidRPr="002A5730">
        <w:rPr>
          <w:color w:val="181818"/>
          <w:spacing w:val="-1"/>
        </w:rPr>
        <w:t xml:space="preserve"> </w:t>
      </w:r>
      <w:r w:rsidRPr="002A5730">
        <w:rPr>
          <w:color w:val="181818"/>
        </w:rPr>
        <w:t>aktivitet,</w:t>
      </w:r>
      <w:r w:rsidRPr="002A5730">
        <w:rPr>
          <w:color w:val="181818"/>
          <w:spacing w:val="-4"/>
        </w:rPr>
        <w:t xml:space="preserve"> </w:t>
      </w:r>
      <w:r w:rsidRPr="002A5730">
        <w:rPr>
          <w:color w:val="181818"/>
        </w:rPr>
        <w:t>ferdsel</w:t>
      </w:r>
      <w:r w:rsidRPr="002A5730">
        <w:rPr>
          <w:color w:val="181818"/>
          <w:spacing w:val="-4"/>
        </w:rPr>
        <w:t xml:space="preserve"> </w:t>
      </w:r>
      <w:r w:rsidRPr="002A5730">
        <w:rPr>
          <w:color w:val="181818"/>
        </w:rPr>
        <w:t>og</w:t>
      </w:r>
      <w:r w:rsidRPr="002A5730">
        <w:rPr>
          <w:color w:val="181818"/>
          <w:spacing w:val="-2"/>
        </w:rPr>
        <w:t xml:space="preserve"> </w:t>
      </w:r>
      <w:r w:rsidRPr="002A5730">
        <w:rPr>
          <w:color w:val="181818"/>
        </w:rPr>
        <w:t>bruk.</w:t>
      </w:r>
      <w:r w:rsidRPr="002A5730">
        <w:rPr>
          <w:color w:val="181818"/>
          <w:spacing w:val="-4"/>
        </w:rPr>
        <w:t xml:space="preserve"> </w:t>
      </w:r>
      <w:r w:rsidRPr="002A5730">
        <w:rPr>
          <w:color w:val="181818"/>
        </w:rPr>
        <w:t>Eit</w:t>
      </w:r>
      <w:r w:rsidRPr="002A5730">
        <w:rPr>
          <w:color w:val="181818"/>
          <w:spacing w:val="-4"/>
        </w:rPr>
        <w:t xml:space="preserve"> </w:t>
      </w:r>
      <w:r w:rsidRPr="002A5730">
        <w:rPr>
          <w:color w:val="181818"/>
        </w:rPr>
        <w:t>godt</w:t>
      </w:r>
      <w:r w:rsidRPr="002A5730">
        <w:rPr>
          <w:color w:val="181818"/>
          <w:spacing w:val="-1"/>
        </w:rPr>
        <w:t xml:space="preserve"> </w:t>
      </w:r>
      <w:r w:rsidRPr="002A5730">
        <w:rPr>
          <w:color w:val="181818"/>
        </w:rPr>
        <w:t>sentrum er</w:t>
      </w:r>
      <w:r w:rsidRPr="002A5730">
        <w:rPr>
          <w:color w:val="181818"/>
          <w:spacing w:val="-3"/>
        </w:rPr>
        <w:t xml:space="preserve"> </w:t>
      </w:r>
      <w:r w:rsidRPr="002A5730">
        <w:rPr>
          <w:color w:val="181818"/>
        </w:rPr>
        <w:t xml:space="preserve">attraktivt for alle, og har eit </w:t>
      </w:r>
      <w:r w:rsidRPr="002A5730">
        <w:t xml:space="preserve">barnevenleg, alders- og demensvenleg og helsefremjande nærmiljø. </w:t>
      </w:r>
      <w:r w:rsidRPr="002A5730">
        <w:rPr>
          <w:color w:val="181818"/>
        </w:rPr>
        <w:t>Gjennom ulike medverknadsprosjekt dei siste åra har kommunen fått eit solid kunnskapsgrunnlag om kva ønske, behov, kvalitetar og manglar ein har i Osøyro sentrum.</w:t>
      </w:r>
    </w:p>
    <w:p w14:paraId="6C6C438D" w14:textId="77777777" w:rsidR="00861B19" w:rsidRPr="002A5730" w:rsidRDefault="00E275E4" w:rsidP="00B333DB">
      <w:pPr>
        <w:pStyle w:val="Overskrift3"/>
      </w:pPr>
      <w:r w:rsidRPr="002A5730">
        <w:br/>
      </w:r>
      <w:bookmarkStart w:id="70" w:name="_Toc163472752"/>
      <w:r w:rsidR="00861B19" w:rsidRPr="002A5730">
        <w:t>Parker</w:t>
      </w:r>
      <w:bookmarkEnd w:id="70"/>
    </w:p>
    <w:p w14:paraId="10686279" w14:textId="77777777" w:rsidR="00D92D5B" w:rsidRPr="002A5730" w:rsidRDefault="00D92D5B" w:rsidP="00D92D5B">
      <w:pPr>
        <w:pStyle w:val="Brdtekst"/>
        <w:spacing w:before="180" w:line="259" w:lineRule="auto"/>
        <w:ind w:left="131" w:right="490"/>
        <w:rPr>
          <w:color w:val="181818"/>
        </w:rPr>
      </w:pPr>
      <w:r w:rsidRPr="002A5730">
        <w:rPr>
          <w:color w:val="181818"/>
        </w:rPr>
        <w:t>Av brukte parkområde i</w:t>
      </w:r>
      <w:r w:rsidRPr="002A5730">
        <w:rPr>
          <w:color w:val="181818"/>
          <w:spacing w:val="-4"/>
        </w:rPr>
        <w:t xml:space="preserve"> </w:t>
      </w:r>
      <w:r w:rsidRPr="002A5730">
        <w:rPr>
          <w:color w:val="181818"/>
        </w:rPr>
        <w:t>sentrum</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dag</w:t>
      </w:r>
      <w:r w:rsidRPr="002A5730">
        <w:rPr>
          <w:color w:val="181818"/>
          <w:spacing w:val="-3"/>
        </w:rPr>
        <w:t xml:space="preserve"> </w:t>
      </w:r>
      <w:r w:rsidRPr="002A5730">
        <w:rPr>
          <w:color w:val="181818"/>
        </w:rPr>
        <w:t>finn</w:t>
      </w:r>
      <w:r w:rsidRPr="002A5730">
        <w:rPr>
          <w:color w:val="181818"/>
          <w:spacing w:val="-4"/>
        </w:rPr>
        <w:t xml:space="preserve"> </w:t>
      </w:r>
      <w:r w:rsidRPr="002A5730">
        <w:rPr>
          <w:color w:val="181818"/>
        </w:rPr>
        <w:t>ein</w:t>
      </w:r>
      <w:r w:rsidRPr="002A5730">
        <w:rPr>
          <w:color w:val="181818"/>
          <w:spacing w:val="-4"/>
        </w:rPr>
        <w:t xml:space="preserve"> </w:t>
      </w:r>
      <w:r w:rsidRPr="002A5730">
        <w:rPr>
          <w:color w:val="181818"/>
        </w:rPr>
        <w:t>berre parkområdet</w:t>
      </w:r>
      <w:r w:rsidRPr="002A5730">
        <w:rPr>
          <w:color w:val="181818"/>
          <w:spacing w:val="-3"/>
        </w:rPr>
        <w:t xml:space="preserve"> </w:t>
      </w:r>
      <w:r w:rsidRPr="002A5730">
        <w:rPr>
          <w:color w:val="181818"/>
        </w:rPr>
        <w:t>ved</w:t>
      </w:r>
      <w:r w:rsidRPr="002A5730">
        <w:rPr>
          <w:color w:val="181818"/>
          <w:spacing w:val="-1"/>
        </w:rPr>
        <w:t xml:space="preserve"> </w:t>
      </w:r>
      <w:r w:rsidRPr="002A5730">
        <w:rPr>
          <w:color w:val="181818"/>
        </w:rPr>
        <w:t>Kyrkjetunet, som er kalla Kyrkjeflaten.</w:t>
      </w:r>
      <w:r w:rsidRPr="002A5730">
        <w:rPr>
          <w:color w:val="181818"/>
          <w:spacing w:val="-4"/>
        </w:rPr>
        <w:t xml:space="preserve"> </w:t>
      </w:r>
      <w:r w:rsidRPr="002A5730">
        <w:rPr>
          <w:color w:val="181818"/>
        </w:rPr>
        <w:t>Området</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ein</w:t>
      </w:r>
      <w:r w:rsidRPr="002A5730">
        <w:rPr>
          <w:color w:val="181818"/>
          <w:spacing w:val="-2"/>
        </w:rPr>
        <w:t xml:space="preserve"> </w:t>
      </w:r>
      <w:r w:rsidRPr="002A5730">
        <w:rPr>
          <w:color w:val="181818"/>
        </w:rPr>
        <w:t>stad barn og ungdom synest er fint, men det er samstundes eit område dei brukar lite. Nokre av elevane på Os ungdomsskule brukar området berre som passasje og for å treffe vener før og etter skuletid. Fleire av seniorane i bygda brukar Kyrkjetunet som eit samlingspunkt.</w:t>
      </w:r>
    </w:p>
    <w:p w14:paraId="0F968551" w14:textId="77777777" w:rsidR="00C259C9" w:rsidRPr="002A5730" w:rsidRDefault="00C259C9" w:rsidP="00D92D5B">
      <w:pPr>
        <w:pStyle w:val="Brdtekst"/>
        <w:spacing w:before="180" w:line="259" w:lineRule="auto"/>
        <w:ind w:left="131" w:right="490"/>
      </w:pPr>
    </w:p>
    <w:p w14:paraId="1C85213C" w14:textId="77777777" w:rsidR="00C700EB" w:rsidRPr="002A5730" w:rsidRDefault="00D92D5B" w:rsidP="00B333DB">
      <w:pPr>
        <w:pStyle w:val="Overskrift3"/>
        <w:rPr>
          <w:spacing w:val="-2"/>
        </w:rPr>
      </w:pPr>
      <w:bookmarkStart w:id="71" w:name="_Toc163472753"/>
      <w:r w:rsidRPr="002A5730">
        <w:t>Sosiale</w:t>
      </w:r>
      <w:r w:rsidRPr="002A5730">
        <w:rPr>
          <w:spacing w:val="-6"/>
        </w:rPr>
        <w:t xml:space="preserve"> </w:t>
      </w:r>
      <w:r w:rsidRPr="002A5730">
        <w:t>møteplassar</w:t>
      </w:r>
      <w:r w:rsidRPr="002A5730">
        <w:rPr>
          <w:spacing w:val="-7"/>
        </w:rPr>
        <w:t xml:space="preserve"> </w:t>
      </w:r>
      <w:r w:rsidRPr="002A5730">
        <w:t>og</w:t>
      </w:r>
      <w:r w:rsidRPr="002A5730">
        <w:rPr>
          <w:spacing w:val="-5"/>
        </w:rPr>
        <w:t xml:space="preserve"> </w:t>
      </w:r>
      <w:r w:rsidRPr="002A5730">
        <w:rPr>
          <w:spacing w:val="-2"/>
        </w:rPr>
        <w:t>uteområde</w:t>
      </w:r>
      <w:bookmarkEnd w:id="71"/>
    </w:p>
    <w:p w14:paraId="3A58C61A" w14:textId="77777777" w:rsidR="00D92D5B" w:rsidRPr="002A5730" w:rsidRDefault="00D92D5B" w:rsidP="00D92D5B">
      <w:pPr>
        <w:pStyle w:val="Brdtekst"/>
        <w:spacing w:before="180" w:line="259" w:lineRule="auto"/>
        <w:ind w:left="131" w:right="456"/>
      </w:pPr>
      <w:r w:rsidRPr="002A5730">
        <w:rPr>
          <w:color w:val="181818"/>
        </w:rPr>
        <w:t>Eit hovudfunn frå barnetråkket er at elevar ved barneskulen ikkje brukar sentrum i det heile, og elevar ved ungdomsskulen stort sett ikkje brukar sentrum til anna formål enn å komme seg til og frå skulen.</w:t>
      </w:r>
      <w:r w:rsidRPr="002A5730">
        <w:rPr>
          <w:color w:val="181818"/>
          <w:spacing w:val="40"/>
        </w:rPr>
        <w:t xml:space="preserve"> </w:t>
      </w:r>
      <w:r w:rsidRPr="002A5730">
        <w:rPr>
          <w:color w:val="181818"/>
        </w:rPr>
        <w:t>Det finst fleire</w:t>
      </w:r>
      <w:r w:rsidRPr="002A5730">
        <w:rPr>
          <w:color w:val="181818"/>
          <w:spacing w:val="-4"/>
        </w:rPr>
        <w:t xml:space="preserve"> </w:t>
      </w:r>
      <w:r w:rsidRPr="002A5730">
        <w:rPr>
          <w:color w:val="181818"/>
        </w:rPr>
        <w:t>område</w:t>
      </w:r>
      <w:r w:rsidRPr="002A5730">
        <w:rPr>
          <w:color w:val="181818"/>
          <w:spacing w:val="-1"/>
        </w:rPr>
        <w:t xml:space="preserve"> </w:t>
      </w:r>
      <w:r w:rsidRPr="002A5730">
        <w:rPr>
          <w:color w:val="181818"/>
        </w:rPr>
        <w:t>i</w:t>
      </w:r>
      <w:r w:rsidRPr="002A5730">
        <w:rPr>
          <w:color w:val="181818"/>
          <w:spacing w:val="-3"/>
        </w:rPr>
        <w:t xml:space="preserve"> </w:t>
      </w:r>
      <w:r w:rsidRPr="002A5730">
        <w:rPr>
          <w:color w:val="181818"/>
        </w:rPr>
        <w:t>sentrum</w:t>
      </w:r>
      <w:r w:rsidRPr="002A5730">
        <w:rPr>
          <w:color w:val="181818"/>
          <w:spacing w:val="-1"/>
        </w:rPr>
        <w:t xml:space="preserve"> </w:t>
      </w:r>
      <w:r w:rsidRPr="002A5730">
        <w:rPr>
          <w:color w:val="181818"/>
        </w:rPr>
        <w:t>der</w:t>
      </w:r>
      <w:r w:rsidRPr="002A5730">
        <w:rPr>
          <w:color w:val="181818"/>
          <w:spacing w:val="-2"/>
        </w:rPr>
        <w:t xml:space="preserve"> </w:t>
      </w:r>
      <w:r w:rsidRPr="002A5730">
        <w:rPr>
          <w:color w:val="181818"/>
        </w:rPr>
        <w:t>ungdom</w:t>
      </w:r>
      <w:r w:rsidRPr="002A5730">
        <w:rPr>
          <w:color w:val="181818"/>
          <w:spacing w:val="-3"/>
        </w:rPr>
        <w:t xml:space="preserve"> </w:t>
      </w:r>
      <w:r w:rsidRPr="002A5730">
        <w:rPr>
          <w:color w:val="181818"/>
        </w:rPr>
        <w:t>oppheld</w:t>
      </w:r>
      <w:r w:rsidRPr="002A5730">
        <w:rPr>
          <w:color w:val="181818"/>
          <w:spacing w:val="-3"/>
        </w:rPr>
        <w:t xml:space="preserve"> </w:t>
      </w:r>
      <w:r w:rsidRPr="002A5730">
        <w:rPr>
          <w:color w:val="181818"/>
        </w:rPr>
        <w:t>seg,</w:t>
      </w:r>
      <w:r w:rsidRPr="002A5730">
        <w:rPr>
          <w:color w:val="181818"/>
          <w:spacing w:val="-4"/>
        </w:rPr>
        <w:t xml:space="preserve"> som busshaldeplassen, området kring Coop-butikken, Brugata og Øyro. </w:t>
      </w:r>
      <w:r w:rsidRPr="002A5730">
        <w:rPr>
          <w:color w:val="181818"/>
        </w:rPr>
        <w:t>Men mange opplever utryggleik</w:t>
      </w:r>
      <w:r w:rsidR="004C2580" w:rsidRPr="002A5730">
        <w:rPr>
          <w:color w:val="181818"/>
        </w:rPr>
        <w:t>,</w:t>
      </w:r>
      <w:r w:rsidRPr="002A5730">
        <w:rPr>
          <w:color w:val="181818"/>
        </w:rPr>
        <w:t xml:space="preserve"> og at nokre stader i sentrum er utriveleg og lite attraktive.</w:t>
      </w:r>
    </w:p>
    <w:p w14:paraId="7AB49BF9" w14:textId="77777777" w:rsidR="00D92D5B" w:rsidRPr="002A5730" w:rsidRDefault="00D92D5B" w:rsidP="00D92D5B">
      <w:pPr>
        <w:pStyle w:val="Brdtekst"/>
        <w:spacing w:before="161" w:line="259" w:lineRule="auto"/>
        <w:ind w:left="131" w:right="456"/>
      </w:pPr>
      <w:r w:rsidRPr="002A5730">
        <w:rPr>
          <w:color w:val="181818"/>
        </w:rPr>
        <w:t>Området kring Peppes/Esso-området og restaurantane er dei områda som går igjen som dei viktigaste og kjekkaste for ungdom i sentrum. På spørsmål om kvifor dei oppheld seg på desse stadane svarer dei eting av pizza, is og hamburgarar, oftast på sommaren</w:t>
      </w:r>
      <w:r w:rsidRPr="002A5730">
        <w:rPr>
          <w:color w:val="181818"/>
          <w:spacing w:val="-1"/>
        </w:rPr>
        <w:t xml:space="preserve"> </w:t>
      </w:r>
      <w:r w:rsidRPr="002A5730">
        <w:rPr>
          <w:color w:val="181818"/>
        </w:rPr>
        <w:t>og på</w:t>
      </w:r>
      <w:r w:rsidRPr="002A5730">
        <w:rPr>
          <w:color w:val="181818"/>
          <w:spacing w:val="-1"/>
        </w:rPr>
        <w:t xml:space="preserve"> </w:t>
      </w:r>
      <w:r w:rsidRPr="002A5730">
        <w:rPr>
          <w:color w:val="181818"/>
        </w:rPr>
        <w:t>veg mot Mobergsviko. Eit viktig funn er at Esso-området blir</w:t>
      </w:r>
      <w:r w:rsidRPr="002A5730">
        <w:rPr>
          <w:color w:val="181818"/>
          <w:spacing w:val="-2"/>
        </w:rPr>
        <w:t xml:space="preserve"> </w:t>
      </w:r>
      <w:r w:rsidRPr="002A5730">
        <w:rPr>
          <w:color w:val="181818"/>
        </w:rPr>
        <w:t>mykje</w:t>
      </w:r>
      <w:r w:rsidRPr="002A5730">
        <w:rPr>
          <w:color w:val="181818"/>
          <w:spacing w:val="-2"/>
        </w:rPr>
        <w:t xml:space="preserve"> </w:t>
      </w:r>
      <w:r w:rsidRPr="002A5730">
        <w:rPr>
          <w:color w:val="181818"/>
        </w:rPr>
        <w:t>brukt</w:t>
      </w:r>
      <w:r w:rsidRPr="002A5730">
        <w:rPr>
          <w:color w:val="181818"/>
          <w:spacing w:val="-2"/>
        </w:rPr>
        <w:t xml:space="preserve"> </w:t>
      </w:r>
      <w:r w:rsidRPr="002A5730">
        <w:rPr>
          <w:color w:val="181818"/>
        </w:rPr>
        <w:t>som</w:t>
      </w:r>
      <w:r w:rsidRPr="002A5730">
        <w:rPr>
          <w:color w:val="181818"/>
          <w:spacing w:val="-1"/>
        </w:rPr>
        <w:t xml:space="preserve"> </w:t>
      </w:r>
      <w:r w:rsidRPr="002A5730">
        <w:rPr>
          <w:color w:val="181818"/>
        </w:rPr>
        <w:t>eit</w:t>
      </w:r>
      <w:r w:rsidRPr="002A5730">
        <w:rPr>
          <w:color w:val="181818"/>
          <w:spacing w:val="-5"/>
        </w:rPr>
        <w:t xml:space="preserve"> </w:t>
      </w:r>
      <w:r w:rsidRPr="002A5730">
        <w:rPr>
          <w:color w:val="181818"/>
        </w:rPr>
        <w:t>samlingspunkt</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ungdom</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motorsport-interesse.</w:t>
      </w:r>
      <w:r w:rsidRPr="002A5730">
        <w:rPr>
          <w:color w:val="181818"/>
          <w:spacing w:val="-5"/>
        </w:rPr>
        <w:t xml:space="preserve"> </w:t>
      </w:r>
      <w:r w:rsidRPr="002A5730">
        <w:rPr>
          <w:color w:val="181818"/>
        </w:rPr>
        <w:t>Busshaldeplassen</w:t>
      </w:r>
      <w:r w:rsidRPr="002A5730">
        <w:rPr>
          <w:color w:val="181818"/>
          <w:spacing w:val="-2"/>
        </w:rPr>
        <w:t xml:space="preserve"> </w:t>
      </w:r>
      <w:r w:rsidRPr="002A5730">
        <w:rPr>
          <w:color w:val="181818"/>
        </w:rPr>
        <w:t>er</w:t>
      </w:r>
      <w:r w:rsidRPr="002A5730">
        <w:rPr>
          <w:color w:val="181818"/>
          <w:spacing w:val="-4"/>
        </w:rPr>
        <w:t xml:space="preserve"> </w:t>
      </w:r>
      <w:r w:rsidRPr="002A5730">
        <w:rPr>
          <w:color w:val="181818"/>
        </w:rPr>
        <w:t>òg</w:t>
      </w:r>
      <w:r w:rsidRPr="002A5730">
        <w:rPr>
          <w:color w:val="181818"/>
          <w:spacing w:val="-5"/>
        </w:rPr>
        <w:t xml:space="preserve"> </w:t>
      </w:r>
      <w:r w:rsidRPr="002A5730">
        <w:rPr>
          <w:color w:val="181818"/>
        </w:rPr>
        <w:t>ein</w:t>
      </w:r>
      <w:r w:rsidRPr="002A5730">
        <w:rPr>
          <w:color w:val="181818"/>
          <w:spacing w:val="-3"/>
        </w:rPr>
        <w:t xml:space="preserve"> </w:t>
      </w:r>
      <w:r w:rsidRPr="002A5730">
        <w:rPr>
          <w:color w:val="181818"/>
        </w:rPr>
        <w:t>av dei mest brukte</w:t>
      </w:r>
      <w:r w:rsidRPr="002A5730">
        <w:rPr>
          <w:color w:val="181818"/>
          <w:spacing w:val="-2"/>
        </w:rPr>
        <w:t xml:space="preserve"> </w:t>
      </w:r>
      <w:r w:rsidRPr="002A5730">
        <w:rPr>
          <w:color w:val="181818"/>
        </w:rPr>
        <w:t>områda, men dette handlar meir</w:t>
      </w:r>
      <w:r w:rsidRPr="002A5730">
        <w:rPr>
          <w:color w:val="181818"/>
          <w:spacing w:val="-1"/>
        </w:rPr>
        <w:t xml:space="preserve"> </w:t>
      </w:r>
      <w:r w:rsidRPr="002A5730">
        <w:rPr>
          <w:color w:val="181818"/>
        </w:rPr>
        <w:t>om at ungdom flest tek buss,</w:t>
      </w:r>
      <w:r w:rsidRPr="002A5730">
        <w:rPr>
          <w:color w:val="181818"/>
          <w:spacing w:val="-1"/>
        </w:rPr>
        <w:t xml:space="preserve"> </w:t>
      </w:r>
      <w:r w:rsidRPr="002A5730">
        <w:rPr>
          <w:color w:val="181818"/>
        </w:rPr>
        <w:t xml:space="preserve">eller ikkje har anna alternativ stad </w:t>
      </w:r>
      <w:r w:rsidR="00541A7E" w:rsidRPr="002A5730">
        <w:rPr>
          <w:color w:val="181818"/>
        </w:rPr>
        <w:t>å</w:t>
      </w:r>
      <w:r w:rsidRPr="002A5730">
        <w:rPr>
          <w:color w:val="181818"/>
        </w:rPr>
        <w:t xml:space="preserve"> vere i sentrum.</w:t>
      </w:r>
    </w:p>
    <w:p w14:paraId="7DD09910" w14:textId="77777777" w:rsidR="00D92D5B" w:rsidRPr="002A5730" w:rsidRDefault="00D92D5B" w:rsidP="00D92D5B">
      <w:pPr>
        <w:pStyle w:val="Brdtekst"/>
        <w:spacing w:before="158" w:line="259" w:lineRule="auto"/>
        <w:ind w:left="131" w:right="456"/>
        <w:rPr>
          <w:color w:val="181818"/>
        </w:rPr>
      </w:pPr>
      <w:r w:rsidRPr="002A5730">
        <w:rPr>
          <w:color w:val="181818"/>
        </w:rPr>
        <w:t>I</w:t>
      </w:r>
      <w:r w:rsidRPr="002A5730">
        <w:rPr>
          <w:color w:val="181818"/>
          <w:spacing w:val="-2"/>
        </w:rPr>
        <w:t xml:space="preserve"> </w:t>
      </w:r>
      <w:r w:rsidRPr="002A5730">
        <w:rPr>
          <w:color w:val="181818"/>
        </w:rPr>
        <w:t>høve</w:t>
      </w:r>
      <w:r w:rsidRPr="002A5730">
        <w:rPr>
          <w:color w:val="181818"/>
          <w:spacing w:val="-4"/>
        </w:rPr>
        <w:t xml:space="preserve"> </w:t>
      </w:r>
      <w:r w:rsidRPr="002A5730">
        <w:rPr>
          <w:color w:val="181818"/>
        </w:rPr>
        <w:t>ungdom</w:t>
      </w:r>
      <w:r w:rsidRPr="002A5730">
        <w:rPr>
          <w:color w:val="181818"/>
          <w:spacing w:val="-1"/>
        </w:rPr>
        <w:t xml:space="preserve"> </w:t>
      </w:r>
      <w:r w:rsidRPr="002A5730">
        <w:rPr>
          <w:color w:val="181818"/>
        </w:rPr>
        <w:t>finst</w:t>
      </w:r>
      <w:r w:rsidRPr="002A5730">
        <w:rPr>
          <w:color w:val="181818"/>
          <w:spacing w:val="-1"/>
        </w:rPr>
        <w:t xml:space="preserve"> </w:t>
      </w:r>
      <w:r w:rsidRPr="002A5730">
        <w:rPr>
          <w:color w:val="181818"/>
        </w:rPr>
        <w:t>det</w:t>
      </w:r>
      <w:r w:rsidRPr="002A5730">
        <w:rPr>
          <w:color w:val="181818"/>
          <w:spacing w:val="-2"/>
        </w:rPr>
        <w:t xml:space="preserve"> </w:t>
      </w:r>
      <w:r w:rsidRPr="002A5730">
        <w:rPr>
          <w:color w:val="181818"/>
        </w:rPr>
        <w:t>i</w:t>
      </w:r>
      <w:r w:rsidRPr="002A5730">
        <w:rPr>
          <w:color w:val="181818"/>
          <w:spacing w:val="-3"/>
        </w:rPr>
        <w:t xml:space="preserve"> </w:t>
      </w:r>
      <w:r w:rsidRPr="002A5730">
        <w:rPr>
          <w:color w:val="181818"/>
        </w:rPr>
        <w:t>dag</w:t>
      </w:r>
      <w:r w:rsidRPr="002A5730">
        <w:rPr>
          <w:color w:val="181818"/>
          <w:spacing w:val="-3"/>
        </w:rPr>
        <w:t xml:space="preserve"> </w:t>
      </w:r>
      <w:r w:rsidRPr="002A5730">
        <w:rPr>
          <w:color w:val="181818"/>
        </w:rPr>
        <w:t>lite</w:t>
      </w:r>
      <w:r w:rsidRPr="002A5730">
        <w:rPr>
          <w:color w:val="181818"/>
          <w:spacing w:val="-2"/>
        </w:rPr>
        <w:t xml:space="preserve"> </w:t>
      </w:r>
      <w:r w:rsidRPr="002A5730">
        <w:rPr>
          <w:color w:val="181818"/>
        </w:rPr>
        <w:t>eller</w:t>
      </w:r>
      <w:r w:rsidRPr="002A5730">
        <w:rPr>
          <w:color w:val="181818"/>
          <w:spacing w:val="-2"/>
        </w:rPr>
        <w:t xml:space="preserve"> </w:t>
      </w:r>
      <w:r w:rsidRPr="002A5730">
        <w:rPr>
          <w:color w:val="181818"/>
        </w:rPr>
        <w:t>ingen</w:t>
      </w:r>
      <w:r w:rsidRPr="002A5730">
        <w:rPr>
          <w:color w:val="181818"/>
          <w:spacing w:val="-2"/>
        </w:rPr>
        <w:t xml:space="preserve"> </w:t>
      </w:r>
      <w:r w:rsidRPr="002A5730">
        <w:rPr>
          <w:color w:val="181818"/>
        </w:rPr>
        <w:t>gode</w:t>
      </w:r>
      <w:r w:rsidRPr="002A5730">
        <w:rPr>
          <w:color w:val="181818"/>
          <w:spacing w:val="-4"/>
        </w:rPr>
        <w:t xml:space="preserve"> </w:t>
      </w:r>
      <w:r w:rsidRPr="002A5730">
        <w:rPr>
          <w:color w:val="181818"/>
        </w:rPr>
        <w:t>tilrettelagde</w:t>
      </w:r>
      <w:r w:rsidRPr="002A5730">
        <w:rPr>
          <w:color w:val="181818"/>
          <w:spacing w:val="-4"/>
        </w:rPr>
        <w:t xml:space="preserve"> </w:t>
      </w:r>
      <w:r w:rsidRPr="002A5730">
        <w:rPr>
          <w:color w:val="181818"/>
        </w:rPr>
        <w:t>sosiale</w:t>
      </w:r>
      <w:r w:rsidRPr="002A5730">
        <w:rPr>
          <w:color w:val="181818"/>
          <w:spacing w:val="-4"/>
        </w:rPr>
        <w:t xml:space="preserve"> </w:t>
      </w:r>
      <w:r w:rsidRPr="002A5730">
        <w:rPr>
          <w:color w:val="181818"/>
        </w:rPr>
        <w:t>møteplassar,</w:t>
      </w:r>
      <w:r w:rsidRPr="002A5730">
        <w:rPr>
          <w:color w:val="181818"/>
          <w:spacing w:val="-2"/>
        </w:rPr>
        <w:t xml:space="preserve"> </w:t>
      </w:r>
      <w:r w:rsidRPr="002A5730">
        <w:rPr>
          <w:color w:val="181818"/>
        </w:rPr>
        <w:t>og</w:t>
      </w:r>
      <w:r w:rsidRPr="002A5730">
        <w:rPr>
          <w:color w:val="181818"/>
          <w:spacing w:val="-3"/>
        </w:rPr>
        <w:t xml:space="preserve"> </w:t>
      </w:r>
      <w:r w:rsidRPr="002A5730">
        <w:rPr>
          <w:color w:val="181818"/>
        </w:rPr>
        <w:t>ungdommen</w:t>
      </w:r>
      <w:r w:rsidRPr="002A5730">
        <w:rPr>
          <w:color w:val="181818"/>
          <w:spacing w:val="-2"/>
        </w:rPr>
        <w:t xml:space="preserve"> </w:t>
      </w:r>
      <w:r w:rsidRPr="002A5730">
        <w:rPr>
          <w:color w:val="181818"/>
        </w:rPr>
        <w:t>synest</w:t>
      </w:r>
      <w:r w:rsidRPr="002A5730">
        <w:rPr>
          <w:color w:val="181818"/>
          <w:spacing w:val="-4"/>
        </w:rPr>
        <w:t xml:space="preserve"> </w:t>
      </w:r>
      <w:r w:rsidRPr="002A5730">
        <w:rPr>
          <w:color w:val="181818"/>
        </w:rPr>
        <w:t>at sentrum er lite attraktivt. På spurnad om kva som kan gjere Os sentrum betre og meir attraktivt, svarar ungdommar flest at fleire innomhus og utomhus møtestader, fleire aktivitetar, fleire butikk- og serveringsstader, eit meir urbant preg og reinare og finare miljø vil bidra til dette.</w:t>
      </w:r>
    </w:p>
    <w:p w14:paraId="468CF386" w14:textId="77777777" w:rsidR="00D92D5B" w:rsidRPr="002A5730" w:rsidRDefault="00D92D5B" w:rsidP="00D92D5B">
      <w:pPr>
        <w:pStyle w:val="Brdtekst"/>
        <w:spacing w:before="139" w:line="259" w:lineRule="auto"/>
        <w:ind w:left="131" w:right="456"/>
        <w:rPr>
          <w:color w:val="181818"/>
        </w:rPr>
      </w:pPr>
      <w:r w:rsidRPr="002A5730">
        <w:rPr>
          <w:color w:val="181818"/>
        </w:rPr>
        <w:t>Undersøkingar</w:t>
      </w:r>
      <w:r w:rsidRPr="002A5730">
        <w:rPr>
          <w:color w:val="181818"/>
          <w:spacing w:val="-1"/>
        </w:rPr>
        <w:t xml:space="preserve"> </w:t>
      </w:r>
      <w:r w:rsidRPr="002A5730">
        <w:rPr>
          <w:color w:val="181818"/>
        </w:rPr>
        <w:t>blant</w:t>
      </w:r>
      <w:r w:rsidRPr="002A5730">
        <w:rPr>
          <w:color w:val="181818"/>
          <w:spacing w:val="-3"/>
        </w:rPr>
        <w:t xml:space="preserve"> </w:t>
      </w:r>
      <w:r w:rsidRPr="002A5730">
        <w:rPr>
          <w:color w:val="181818"/>
        </w:rPr>
        <w:t>seniorar</w:t>
      </w:r>
      <w:r w:rsidRPr="002A5730">
        <w:rPr>
          <w:color w:val="181818"/>
          <w:spacing w:val="-1"/>
        </w:rPr>
        <w:t xml:space="preserve"> </w:t>
      </w:r>
      <w:r w:rsidRPr="002A5730">
        <w:rPr>
          <w:color w:val="181818"/>
        </w:rPr>
        <w:t>over</w:t>
      </w:r>
      <w:r w:rsidRPr="002A5730">
        <w:rPr>
          <w:color w:val="181818"/>
          <w:spacing w:val="-3"/>
        </w:rPr>
        <w:t xml:space="preserve"> </w:t>
      </w:r>
      <w:r w:rsidRPr="002A5730">
        <w:rPr>
          <w:color w:val="181818"/>
        </w:rPr>
        <w:t>65</w:t>
      </w:r>
      <w:r w:rsidRPr="002A5730">
        <w:rPr>
          <w:color w:val="181818"/>
          <w:spacing w:val="-3"/>
        </w:rPr>
        <w:t xml:space="preserve"> </w:t>
      </w:r>
      <w:r w:rsidRPr="002A5730">
        <w:rPr>
          <w:color w:val="181818"/>
        </w:rPr>
        <w:t>år</w:t>
      </w:r>
      <w:r w:rsidRPr="002A5730">
        <w:rPr>
          <w:color w:val="181818"/>
          <w:spacing w:val="-3"/>
        </w:rPr>
        <w:t xml:space="preserve"> </w:t>
      </w:r>
      <w:r w:rsidRPr="002A5730">
        <w:rPr>
          <w:color w:val="181818"/>
        </w:rPr>
        <w:t>viser</w:t>
      </w:r>
      <w:r w:rsidRPr="002A5730">
        <w:rPr>
          <w:color w:val="181818"/>
          <w:spacing w:val="-4"/>
        </w:rPr>
        <w:t xml:space="preserve"> </w:t>
      </w:r>
      <w:r w:rsidRPr="002A5730">
        <w:rPr>
          <w:color w:val="181818"/>
        </w:rPr>
        <w:t>at</w:t>
      </w:r>
      <w:r w:rsidRPr="002A5730">
        <w:rPr>
          <w:color w:val="181818"/>
          <w:spacing w:val="-1"/>
        </w:rPr>
        <w:t xml:space="preserve"> </w:t>
      </w:r>
      <w:r w:rsidRPr="002A5730">
        <w:rPr>
          <w:color w:val="181818"/>
        </w:rPr>
        <w:t>deira</w:t>
      </w:r>
      <w:r w:rsidRPr="002A5730">
        <w:rPr>
          <w:color w:val="181818"/>
          <w:spacing w:val="-6"/>
        </w:rPr>
        <w:t xml:space="preserve"> </w:t>
      </w:r>
      <w:r w:rsidRPr="002A5730">
        <w:rPr>
          <w:color w:val="181818"/>
        </w:rPr>
        <w:t>viktige møteplassar</w:t>
      </w:r>
      <w:r w:rsidRPr="002A5730">
        <w:rPr>
          <w:color w:val="181818"/>
          <w:spacing w:val="-1"/>
        </w:rPr>
        <w:t xml:space="preserve"> </w:t>
      </w:r>
      <w:r w:rsidRPr="002A5730">
        <w:rPr>
          <w:color w:val="181818"/>
        </w:rPr>
        <w:t>ligg</w:t>
      </w:r>
      <w:r w:rsidRPr="002A5730">
        <w:rPr>
          <w:color w:val="181818"/>
          <w:spacing w:val="-2"/>
        </w:rPr>
        <w:t xml:space="preserve"> </w:t>
      </w:r>
      <w:r w:rsidRPr="002A5730">
        <w:rPr>
          <w:color w:val="181818"/>
        </w:rPr>
        <w:t>utanfor</w:t>
      </w:r>
      <w:r w:rsidRPr="002A5730">
        <w:rPr>
          <w:color w:val="181818"/>
          <w:spacing w:val="-1"/>
        </w:rPr>
        <w:t xml:space="preserve"> </w:t>
      </w:r>
      <w:r w:rsidRPr="002A5730">
        <w:rPr>
          <w:color w:val="181818"/>
        </w:rPr>
        <w:t>sentrumskjernen.</w:t>
      </w:r>
      <w:r w:rsidRPr="002A5730">
        <w:rPr>
          <w:color w:val="181818"/>
          <w:spacing w:val="-4"/>
        </w:rPr>
        <w:t xml:space="preserve"> </w:t>
      </w:r>
      <w:r w:rsidRPr="002A5730">
        <w:rPr>
          <w:color w:val="181818"/>
        </w:rPr>
        <w:t>Det</w:t>
      </w:r>
      <w:r w:rsidRPr="002A5730">
        <w:rPr>
          <w:color w:val="181818"/>
          <w:spacing w:val="-3"/>
        </w:rPr>
        <w:t xml:space="preserve"> </w:t>
      </w:r>
      <w:r w:rsidRPr="002A5730">
        <w:rPr>
          <w:color w:val="181818"/>
        </w:rPr>
        <w:t>er store avstandar mellom desse stadane, og med unntak av Os eldresenter og Kyrkjetunet, er det tilnærma ingen som bruker sentrum til anna enn litt kafé- og restaurantbesøk. Dette kan tyde på at det er mangel på gode, inkluderande møtestader for eldre i Osøyro.</w:t>
      </w:r>
    </w:p>
    <w:p w14:paraId="28672722" w14:textId="77777777" w:rsidR="00176C9C" w:rsidRPr="002A5730" w:rsidRDefault="00176C9C" w:rsidP="00D92D5B">
      <w:pPr>
        <w:pStyle w:val="Brdtekst"/>
        <w:spacing w:before="139" w:line="259" w:lineRule="auto"/>
        <w:ind w:left="131" w:right="456"/>
      </w:pPr>
    </w:p>
    <w:p w14:paraId="185519D2" w14:textId="77777777" w:rsidR="00D92D5B" w:rsidRPr="002A5730" w:rsidRDefault="00A33F1A" w:rsidP="00D92D5B">
      <w:pPr>
        <w:pStyle w:val="Brdtekst"/>
      </w:pPr>
      <w:r w:rsidRPr="002A5730">
        <w:rPr>
          <w:noProof/>
        </w:rPr>
        <mc:AlternateContent>
          <mc:Choice Requires="wps">
            <w:drawing>
              <wp:anchor distT="0" distB="0" distL="114300" distR="114300" simplePos="0" relativeHeight="251658252" behindDoc="1" locked="0" layoutInCell="1" allowOverlap="1" wp14:anchorId="5543CCAA" wp14:editId="250F779E">
                <wp:simplePos x="0" y="0"/>
                <wp:positionH relativeFrom="column">
                  <wp:posOffset>445770</wp:posOffset>
                </wp:positionH>
                <wp:positionV relativeFrom="paragraph">
                  <wp:posOffset>3717290</wp:posOffset>
                </wp:positionV>
                <wp:extent cx="5523865" cy="635"/>
                <wp:effectExtent l="0" t="0" r="0" b="0"/>
                <wp:wrapNone/>
                <wp:docPr id="684112049" name="Tekstboks 1"/>
                <wp:cNvGraphicFramePr/>
                <a:graphic xmlns:a="http://schemas.openxmlformats.org/drawingml/2006/main">
                  <a:graphicData uri="http://schemas.microsoft.com/office/word/2010/wordprocessingShape">
                    <wps:wsp>
                      <wps:cNvSpPr txBox="1"/>
                      <wps:spPr>
                        <a:xfrm>
                          <a:off x="0" y="0"/>
                          <a:ext cx="5523865" cy="635"/>
                        </a:xfrm>
                        <a:prstGeom prst="rect">
                          <a:avLst/>
                        </a:prstGeom>
                        <a:solidFill>
                          <a:prstClr val="white"/>
                        </a:solidFill>
                        <a:ln>
                          <a:noFill/>
                        </a:ln>
                      </wps:spPr>
                      <wps:txbx>
                        <w:txbxContent>
                          <w:p w14:paraId="431A03D8" w14:textId="77777777" w:rsidR="00A33F1A" w:rsidRPr="002A5730" w:rsidRDefault="00A33F1A" w:rsidP="00A33F1A">
                            <w:pPr>
                              <w:pStyle w:val="Bildetekst"/>
                              <w:rPr>
                                <w:rFonts w:ascii="Arial" w:eastAsia="Times New Roman" w:hAnsi="Arial" w:cs="Arial"/>
                                <w:sz w:val="20"/>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23</w:t>
                            </w:r>
                            <w:r w:rsidRPr="002A5730">
                              <w:rPr>
                                <w:lang w:val="nn-NO"/>
                              </w:rPr>
                              <w:fldChar w:fldCharType="end"/>
                            </w:r>
                            <w:r w:rsidRPr="002A5730">
                              <w:rPr>
                                <w:lang w:val="nn-NO"/>
                              </w:rPr>
                              <w:t xml:space="preserve"> Illustrasjon: Ordskya viser seniorar si oppleving av Osøyro sentrum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59AC282C">
              <v:shape id="_x0000_s1035" style="position:absolute;margin-left:35.1pt;margin-top:292.7pt;width:434.95pt;height:.05pt;z-index:-251658228;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" w14:anchorId="1E7E713E">
                <v:textbox style="mso-fit-shape-to-text:t" inset="0,0,0,0">
                  <w:txbxContent>
                    <w:p w:rsidRPr="002A5730" w:rsidR="00A33F1A" w:rsidP="00A33F1A" w:rsidRDefault="00A33F1A" w14:paraId="391542BF" w14:textId="31A3A25B">
                      <w:pPr>
                        <w:pStyle w:val="Bildetekst"/>
                        <w:rPr>
                          <w:rFonts w:ascii="Arial" w:hAnsi="Arial" w:eastAsia="Times New Roman" w:cs="Arial"/>
                          <w:sz w:val="20"/>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23</w:t>
                      </w:r>
                      <w:r w:rsidRPr="002A5730">
                        <w:rPr>
                          <w:lang w:val="nn-NO"/>
                        </w:rPr>
                        <w:fldChar w:fldCharType="end"/>
                      </w:r>
                      <w:r w:rsidRPr="002A5730">
                        <w:rPr>
                          <w:lang w:val="nn-NO"/>
                        </w:rPr>
                        <w:t xml:space="preserve"> Illustrasjon: Ordskya viser seniorar si oppleving av Osøyro sentrum</w:t>
                      </w:r>
                    </w:p>
                  </w:txbxContent>
                </v:textbox>
              </v:shape>
            </w:pict>
          </mc:Fallback>
        </mc:AlternateContent>
      </w:r>
      <w:r w:rsidR="00D92D5B" w:rsidRPr="002A5730">
        <w:rPr>
          <w:noProof/>
          <w:sz w:val="20"/>
        </w:rPr>
        <w:drawing>
          <wp:anchor distT="0" distB="0" distL="114300" distR="114300" simplePos="0" relativeHeight="251658243" behindDoc="1" locked="0" layoutInCell="1" allowOverlap="1" wp14:anchorId="5D6CA46A" wp14:editId="2BEC634E">
            <wp:simplePos x="0" y="0"/>
            <wp:positionH relativeFrom="column">
              <wp:posOffset>445937</wp:posOffset>
            </wp:positionH>
            <wp:positionV relativeFrom="paragraph">
              <wp:posOffset>11969</wp:posOffset>
            </wp:positionV>
            <wp:extent cx="5524081" cy="3648974"/>
            <wp:effectExtent l="0" t="0" r="635" b="8890"/>
            <wp:wrapNone/>
            <wp:docPr id="137" name="Picture 137" descr="Et bilde som inneholder tekst, Font,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Et bilde som inneholder tekst, Font, design&#10;&#10;Automatisk generert beskrivels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8303" cy="36517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CC584C" w14:textId="77777777" w:rsidR="00D92D5B" w:rsidRPr="002A5730" w:rsidRDefault="00D92D5B" w:rsidP="00D92D5B">
      <w:pPr>
        <w:pStyle w:val="Brdtekst"/>
      </w:pPr>
    </w:p>
    <w:p w14:paraId="21640845" w14:textId="77777777" w:rsidR="00D92D5B" w:rsidRPr="002A5730" w:rsidRDefault="00D92D5B" w:rsidP="00D92D5B">
      <w:pPr>
        <w:pStyle w:val="Brdtekst"/>
      </w:pPr>
    </w:p>
    <w:p w14:paraId="159DFC70" w14:textId="77777777" w:rsidR="00D92D5B" w:rsidRPr="002A5730" w:rsidRDefault="00D92D5B" w:rsidP="00D92D5B">
      <w:pPr>
        <w:pStyle w:val="Brdtekst"/>
      </w:pPr>
    </w:p>
    <w:p w14:paraId="68E9FF18" w14:textId="77777777" w:rsidR="00D92D5B" w:rsidRPr="002A5730" w:rsidRDefault="00D92D5B" w:rsidP="00D92D5B">
      <w:pPr>
        <w:pStyle w:val="Brdtekst"/>
      </w:pPr>
    </w:p>
    <w:p w14:paraId="73EC3493" w14:textId="77777777" w:rsidR="00D92D5B" w:rsidRPr="002A5730" w:rsidRDefault="00D92D5B" w:rsidP="00D92D5B">
      <w:pPr>
        <w:pStyle w:val="Brdtekst"/>
      </w:pPr>
    </w:p>
    <w:p w14:paraId="47A9EB14" w14:textId="77777777" w:rsidR="00D92D5B" w:rsidRPr="002A5730" w:rsidRDefault="00D92D5B" w:rsidP="00D92D5B">
      <w:pPr>
        <w:pStyle w:val="Brdtekst"/>
      </w:pPr>
    </w:p>
    <w:p w14:paraId="5CAC4BE2" w14:textId="77777777" w:rsidR="00D92D5B" w:rsidRPr="002A5730" w:rsidRDefault="00D92D5B" w:rsidP="00D92D5B">
      <w:pPr>
        <w:pStyle w:val="Brdtekst"/>
      </w:pPr>
    </w:p>
    <w:p w14:paraId="58E81356" w14:textId="77777777" w:rsidR="00D92D5B" w:rsidRPr="002A5730" w:rsidRDefault="00D92D5B" w:rsidP="00D92D5B">
      <w:pPr>
        <w:pStyle w:val="Brdtekst"/>
      </w:pPr>
    </w:p>
    <w:p w14:paraId="5A3ABC35" w14:textId="77777777" w:rsidR="00D92D5B" w:rsidRPr="002A5730" w:rsidRDefault="00D92D5B" w:rsidP="00D92D5B">
      <w:pPr>
        <w:pStyle w:val="Brdtekst"/>
      </w:pPr>
    </w:p>
    <w:p w14:paraId="1A5321A9" w14:textId="77777777" w:rsidR="00C259C9" w:rsidRPr="002A5730" w:rsidRDefault="00C259C9" w:rsidP="00D92D5B">
      <w:pPr>
        <w:pStyle w:val="Brdtekst"/>
      </w:pPr>
    </w:p>
    <w:p w14:paraId="023F1329" w14:textId="77777777" w:rsidR="00C259C9" w:rsidRPr="002A5730" w:rsidRDefault="00C259C9" w:rsidP="00D92D5B">
      <w:pPr>
        <w:pStyle w:val="Brdtekst"/>
      </w:pPr>
    </w:p>
    <w:p w14:paraId="48CEB94D" w14:textId="77777777" w:rsidR="00C259C9" w:rsidRPr="002A5730" w:rsidRDefault="00C259C9" w:rsidP="00D92D5B">
      <w:pPr>
        <w:pStyle w:val="Brdtekst"/>
      </w:pPr>
    </w:p>
    <w:p w14:paraId="3DA79BA9" w14:textId="77777777" w:rsidR="00C259C9" w:rsidRPr="002A5730" w:rsidRDefault="00C259C9" w:rsidP="00D92D5B">
      <w:pPr>
        <w:pStyle w:val="Brdtekst"/>
      </w:pPr>
    </w:p>
    <w:p w14:paraId="620B8752" w14:textId="77777777" w:rsidR="00C259C9" w:rsidRPr="002A5730" w:rsidRDefault="00C259C9" w:rsidP="00D92D5B">
      <w:pPr>
        <w:pStyle w:val="Brdtekst"/>
      </w:pPr>
    </w:p>
    <w:p w14:paraId="6F534853" w14:textId="77777777" w:rsidR="00C259C9" w:rsidRPr="002A5730" w:rsidRDefault="00C259C9" w:rsidP="00D92D5B">
      <w:pPr>
        <w:pStyle w:val="Brdtekst"/>
      </w:pPr>
    </w:p>
    <w:p w14:paraId="690A9BCD" w14:textId="77777777" w:rsidR="00C259C9" w:rsidRPr="002A5730" w:rsidRDefault="00C259C9" w:rsidP="00D92D5B">
      <w:pPr>
        <w:pStyle w:val="Brdtekst"/>
      </w:pPr>
    </w:p>
    <w:p w14:paraId="5707E6DB" w14:textId="77777777" w:rsidR="00C259C9" w:rsidRPr="002A5730" w:rsidRDefault="00C259C9" w:rsidP="00D92D5B">
      <w:pPr>
        <w:pStyle w:val="Brdtekst"/>
      </w:pPr>
    </w:p>
    <w:p w14:paraId="6530422A" w14:textId="77777777" w:rsidR="00C259C9" w:rsidRPr="002A5730" w:rsidRDefault="00C259C9" w:rsidP="00D92D5B">
      <w:pPr>
        <w:pStyle w:val="Brdtekst"/>
      </w:pPr>
    </w:p>
    <w:p w14:paraId="07672099" w14:textId="77777777" w:rsidR="009F42AB" w:rsidRPr="002A5730" w:rsidRDefault="009F42AB" w:rsidP="00A41A15"/>
    <w:p w14:paraId="1A5A512C" w14:textId="77777777" w:rsidR="00222E03" w:rsidRPr="002A5730" w:rsidRDefault="00222E03" w:rsidP="00222E03"/>
    <w:p w14:paraId="15E8B252" w14:textId="77777777" w:rsidR="00222E03" w:rsidRPr="002A5730" w:rsidRDefault="00222E03" w:rsidP="00222E03"/>
    <w:p w14:paraId="1B0DA325" w14:textId="77777777" w:rsidR="009F42AB" w:rsidRPr="002A5730" w:rsidRDefault="009F42AB" w:rsidP="00A41A15"/>
    <w:p w14:paraId="7538947C" w14:textId="77777777" w:rsidR="009F42AB" w:rsidRPr="002A5730" w:rsidRDefault="009F42AB" w:rsidP="00A41A15"/>
    <w:p w14:paraId="16A55548" w14:textId="77777777" w:rsidR="009F42AB" w:rsidRPr="002A5730" w:rsidRDefault="009F42AB" w:rsidP="00A41A15"/>
    <w:p w14:paraId="5FC564ED" w14:textId="77777777" w:rsidR="00222E03" w:rsidRPr="002A5730" w:rsidRDefault="00222E03" w:rsidP="00222E03"/>
    <w:p w14:paraId="32BDB3A9" w14:textId="77777777" w:rsidR="00D92D5B" w:rsidRPr="002A5730" w:rsidRDefault="00D92D5B" w:rsidP="00B333DB">
      <w:pPr>
        <w:pStyle w:val="Overskrift3"/>
      </w:pPr>
      <w:bookmarkStart w:id="72" w:name="_Toc163472754"/>
      <w:r w:rsidRPr="002A5730">
        <w:t>Tilrettelagte</w:t>
      </w:r>
      <w:r w:rsidRPr="002A5730">
        <w:rPr>
          <w:spacing w:val="-5"/>
        </w:rPr>
        <w:t xml:space="preserve"> </w:t>
      </w:r>
      <w:r w:rsidRPr="002A5730">
        <w:t>og</w:t>
      </w:r>
      <w:r w:rsidRPr="002A5730">
        <w:rPr>
          <w:spacing w:val="-6"/>
        </w:rPr>
        <w:t xml:space="preserve"> </w:t>
      </w:r>
      <w:r w:rsidRPr="002A5730">
        <w:t>uformelle</w:t>
      </w:r>
      <w:r w:rsidRPr="002A5730">
        <w:rPr>
          <w:spacing w:val="-7"/>
        </w:rPr>
        <w:t xml:space="preserve"> </w:t>
      </w:r>
      <w:r w:rsidRPr="002A5730">
        <w:t>leike-</w:t>
      </w:r>
      <w:r w:rsidRPr="002A5730">
        <w:rPr>
          <w:spacing w:val="-4"/>
        </w:rPr>
        <w:t xml:space="preserve"> </w:t>
      </w:r>
      <w:r w:rsidRPr="002A5730">
        <w:t>og</w:t>
      </w:r>
      <w:r w:rsidRPr="002A5730">
        <w:rPr>
          <w:spacing w:val="-4"/>
        </w:rPr>
        <w:t xml:space="preserve"> </w:t>
      </w:r>
      <w:r w:rsidRPr="002A5730">
        <w:rPr>
          <w:spacing w:val="-2"/>
        </w:rPr>
        <w:t>aktivitetsområde</w:t>
      </w:r>
      <w:bookmarkEnd w:id="72"/>
    </w:p>
    <w:p w14:paraId="32A232E3" w14:textId="77777777" w:rsidR="00D92D5B" w:rsidRPr="002A5730" w:rsidRDefault="00D92D5B" w:rsidP="00D92D5B">
      <w:pPr>
        <w:pStyle w:val="Brdtekst"/>
        <w:spacing w:before="182" w:line="259" w:lineRule="auto"/>
        <w:ind w:left="131" w:right="456"/>
      </w:pPr>
      <w:r w:rsidRPr="002A5730">
        <w:rPr>
          <w:color w:val="181818"/>
        </w:rPr>
        <w:t>Tilrettelagde leike- og aktivitetsområde ligg stort sett i tilknyting til bustadområde, skular og på Lyngheim.</w:t>
      </w:r>
      <w:r w:rsidRPr="002A5730">
        <w:rPr>
          <w:color w:val="181818"/>
          <w:spacing w:val="40"/>
        </w:rPr>
        <w:t xml:space="preserve"> </w:t>
      </w:r>
      <w:r w:rsidRPr="002A5730">
        <w:rPr>
          <w:color w:val="181818"/>
        </w:rPr>
        <w:t xml:space="preserve">Idrettsanlegget på Kuven er mykje brukt, men ligg </w:t>
      </w:r>
      <w:r w:rsidRPr="002A5730">
        <w:rPr>
          <w:color w:val="0D0D0D"/>
        </w:rPr>
        <w:t xml:space="preserve">2 km unna, 30 </w:t>
      </w:r>
      <w:r w:rsidRPr="002A5730">
        <w:t xml:space="preserve">minutt gange </w:t>
      </w:r>
      <w:r w:rsidRPr="002A5730">
        <w:rPr>
          <w:color w:val="181818"/>
        </w:rPr>
        <w:t>frå sentrum. Barnetråkkregistreringar viser at fleire område nær sentrum blir nytta av barn og unge. Mest brukt i sommarhalvåret er badeområda Mobergsviko, Steinneset, Hammeren (langs Oselva),</w:t>
      </w:r>
      <w:r w:rsidRPr="002A5730">
        <w:rPr>
          <w:color w:val="181818"/>
          <w:spacing w:val="-4"/>
        </w:rPr>
        <w:t xml:space="preserve"> </w:t>
      </w:r>
      <w:r w:rsidRPr="002A5730">
        <w:rPr>
          <w:color w:val="181818"/>
        </w:rPr>
        <w:t>Lyngheim,</w:t>
      </w:r>
      <w:r w:rsidRPr="002A5730">
        <w:rPr>
          <w:color w:val="181818"/>
          <w:spacing w:val="-4"/>
        </w:rPr>
        <w:t xml:space="preserve"> </w:t>
      </w:r>
      <w:r w:rsidRPr="002A5730">
        <w:rPr>
          <w:color w:val="181818"/>
        </w:rPr>
        <w:t>Lyssandfjæra</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ved</w:t>
      </w:r>
      <w:r w:rsidRPr="002A5730">
        <w:rPr>
          <w:color w:val="181818"/>
          <w:spacing w:val="-2"/>
        </w:rPr>
        <w:t xml:space="preserve"> </w:t>
      </w:r>
      <w:r w:rsidRPr="002A5730">
        <w:rPr>
          <w:color w:val="181818"/>
        </w:rPr>
        <w:t>Ulvenvatnet. Vinteraktivitet</w:t>
      </w:r>
      <w:r w:rsidRPr="002A5730">
        <w:rPr>
          <w:color w:val="181818"/>
          <w:spacing w:val="-2"/>
        </w:rPr>
        <w:t xml:space="preserve"> </w:t>
      </w:r>
      <w:r w:rsidRPr="002A5730">
        <w:rPr>
          <w:color w:val="181818"/>
        </w:rPr>
        <w:t>som</w:t>
      </w:r>
      <w:r w:rsidRPr="002A5730">
        <w:rPr>
          <w:color w:val="181818"/>
          <w:spacing w:val="-4"/>
        </w:rPr>
        <w:t xml:space="preserve"> </w:t>
      </w:r>
      <w:r w:rsidRPr="002A5730">
        <w:rPr>
          <w:color w:val="181818"/>
        </w:rPr>
        <w:t>skøytegåing</w:t>
      </w:r>
      <w:r w:rsidRPr="002A5730">
        <w:rPr>
          <w:color w:val="181818"/>
          <w:spacing w:val="-3"/>
        </w:rPr>
        <w:t xml:space="preserve"> </w:t>
      </w:r>
      <w:r w:rsidRPr="002A5730">
        <w:rPr>
          <w:color w:val="181818"/>
        </w:rPr>
        <w:t>og aking er registrert fleire plasser i og nært sentrum. Brukte akebakkar og skiområde finn ein i Likbrekko, på golfbana, Bø, Kuven og i bakken bak Rema 1000 (Klokkargården).</w:t>
      </w:r>
    </w:p>
    <w:p w14:paraId="1386F5CD" w14:textId="77777777" w:rsidR="00C259C9" w:rsidRPr="002A5730" w:rsidRDefault="00D92D5B" w:rsidP="009F42AB">
      <w:pPr>
        <w:pStyle w:val="Brdtekst"/>
        <w:spacing w:before="159" w:line="259" w:lineRule="auto"/>
        <w:ind w:left="131" w:right="456"/>
        <w:rPr>
          <w:color w:val="181818"/>
        </w:rPr>
      </w:pPr>
      <w:r w:rsidRPr="002A5730">
        <w:rPr>
          <w:color w:val="181818"/>
        </w:rPr>
        <w:t>Det manglar gode leike- og opphaldsområde for born i sentrum. Barnetråkkregistreringane viser at det er få stader</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og</w:t>
      </w:r>
      <w:r w:rsidRPr="002A5730">
        <w:rPr>
          <w:color w:val="181818"/>
          <w:spacing w:val="-2"/>
        </w:rPr>
        <w:t xml:space="preserve"> </w:t>
      </w:r>
      <w:r w:rsidRPr="002A5730">
        <w:rPr>
          <w:color w:val="181818"/>
        </w:rPr>
        <w:t>nært</w:t>
      </w:r>
      <w:r w:rsidRPr="002A5730">
        <w:rPr>
          <w:color w:val="181818"/>
          <w:spacing w:val="-3"/>
        </w:rPr>
        <w:t xml:space="preserve"> </w:t>
      </w:r>
      <w:r w:rsidRPr="002A5730">
        <w:rPr>
          <w:color w:val="181818"/>
        </w:rPr>
        <w:t>sentrum born synest</w:t>
      </w:r>
      <w:r w:rsidRPr="002A5730">
        <w:rPr>
          <w:color w:val="181818"/>
          <w:spacing w:val="-3"/>
        </w:rPr>
        <w:t xml:space="preserve"> </w:t>
      </w:r>
      <w:r w:rsidRPr="002A5730">
        <w:rPr>
          <w:color w:val="181818"/>
        </w:rPr>
        <w:t>er interessante</w:t>
      </w:r>
      <w:r w:rsidRPr="002A5730">
        <w:rPr>
          <w:color w:val="181818"/>
          <w:spacing w:val="-3"/>
        </w:rPr>
        <w:t xml:space="preserve"> </w:t>
      </w:r>
      <w:r w:rsidRPr="002A5730">
        <w:rPr>
          <w:color w:val="181818"/>
        </w:rPr>
        <w:t>eller</w:t>
      </w:r>
      <w:r w:rsidRPr="002A5730">
        <w:rPr>
          <w:color w:val="181818"/>
          <w:spacing w:val="-1"/>
        </w:rPr>
        <w:t xml:space="preserve"> </w:t>
      </w:r>
      <w:r w:rsidRPr="002A5730">
        <w:rPr>
          <w:color w:val="181818"/>
        </w:rPr>
        <w:t>fine.</w:t>
      </w:r>
      <w:r w:rsidRPr="002A5730">
        <w:rPr>
          <w:color w:val="181818"/>
          <w:spacing w:val="-3"/>
        </w:rPr>
        <w:t xml:space="preserve"> </w:t>
      </w:r>
      <w:r w:rsidRPr="002A5730">
        <w:rPr>
          <w:color w:val="181818"/>
        </w:rPr>
        <w:t>Det</w:t>
      </w:r>
      <w:r w:rsidRPr="002A5730">
        <w:rPr>
          <w:color w:val="181818"/>
          <w:spacing w:val="-1"/>
        </w:rPr>
        <w:t xml:space="preserve"> </w:t>
      </w:r>
      <w:r w:rsidRPr="002A5730">
        <w:rPr>
          <w:color w:val="181818"/>
        </w:rPr>
        <w:t>er</w:t>
      </w:r>
      <w:r w:rsidRPr="002A5730">
        <w:rPr>
          <w:color w:val="181818"/>
          <w:spacing w:val="-3"/>
        </w:rPr>
        <w:t xml:space="preserve"> </w:t>
      </w:r>
      <w:r w:rsidRPr="002A5730">
        <w:rPr>
          <w:color w:val="181818"/>
        </w:rPr>
        <w:t>fleire</w:t>
      </w:r>
      <w:r w:rsidRPr="002A5730">
        <w:rPr>
          <w:color w:val="181818"/>
          <w:spacing w:val="-4"/>
        </w:rPr>
        <w:t xml:space="preserve"> </w:t>
      </w:r>
      <w:r w:rsidRPr="002A5730">
        <w:rPr>
          <w:color w:val="181818"/>
        </w:rPr>
        <w:t>grunnar</w:t>
      </w:r>
      <w:r w:rsidRPr="002A5730">
        <w:rPr>
          <w:color w:val="181818"/>
          <w:spacing w:val="-1"/>
        </w:rPr>
        <w:t xml:space="preserve"> </w:t>
      </w:r>
      <w:r w:rsidRPr="002A5730">
        <w:rPr>
          <w:color w:val="181818"/>
        </w:rPr>
        <w:t>til</w:t>
      </w:r>
      <w:r w:rsidRPr="002A5730">
        <w:rPr>
          <w:color w:val="181818"/>
          <w:spacing w:val="-1"/>
        </w:rPr>
        <w:t xml:space="preserve"> </w:t>
      </w:r>
      <w:r w:rsidRPr="002A5730">
        <w:rPr>
          <w:color w:val="181818"/>
        </w:rPr>
        <w:t>at det er</w:t>
      </w:r>
      <w:r w:rsidRPr="002A5730">
        <w:rPr>
          <w:color w:val="181818"/>
          <w:spacing w:val="-1"/>
        </w:rPr>
        <w:t xml:space="preserve"> </w:t>
      </w:r>
      <w:r w:rsidRPr="002A5730">
        <w:rPr>
          <w:color w:val="181818"/>
        </w:rPr>
        <w:t>eit</w:t>
      </w:r>
      <w:r w:rsidRPr="002A5730">
        <w:rPr>
          <w:color w:val="181818"/>
          <w:spacing w:val="-1"/>
        </w:rPr>
        <w:t xml:space="preserve"> </w:t>
      </w:r>
      <w:r w:rsidRPr="002A5730">
        <w:rPr>
          <w:color w:val="181818"/>
        </w:rPr>
        <w:t>stort</w:t>
      </w:r>
      <w:r w:rsidRPr="002A5730">
        <w:rPr>
          <w:color w:val="181818"/>
          <w:spacing w:val="-1"/>
        </w:rPr>
        <w:t xml:space="preserve"> </w:t>
      </w:r>
      <w:r w:rsidRPr="002A5730">
        <w:rPr>
          <w:color w:val="181818"/>
        </w:rPr>
        <w:t>behov for barnevenlege områder i Osøyro sentrum.</w:t>
      </w:r>
    </w:p>
    <w:p w14:paraId="3B9069F4" w14:textId="77777777" w:rsidR="009F42AB" w:rsidRPr="002A5730" w:rsidRDefault="009F42AB" w:rsidP="009F42AB">
      <w:pPr>
        <w:pStyle w:val="Brdtekst"/>
        <w:spacing w:before="159" w:line="259" w:lineRule="auto"/>
        <w:ind w:left="131" w:right="456"/>
        <w:rPr>
          <w:color w:val="181818"/>
        </w:rPr>
      </w:pPr>
    </w:p>
    <w:p w14:paraId="2E3D7D20" w14:textId="77777777" w:rsidR="006E54D6" w:rsidRPr="002A5730" w:rsidRDefault="00D92D5B" w:rsidP="00B333DB">
      <w:pPr>
        <w:pStyle w:val="Overskrift3"/>
      </w:pPr>
      <w:bookmarkStart w:id="73" w:name="_Toc163472755"/>
      <w:r w:rsidRPr="002A5730">
        <w:t>Skuleveg</w:t>
      </w:r>
      <w:bookmarkEnd w:id="73"/>
    </w:p>
    <w:p w14:paraId="07F5F30B" w14:textId="77777777" w:rsidR="006E54D6" w:rsidRPr="002A5730" w:rsidRDefault="00D92D5B" w:rsidP="005E2698">
      <w:pPr>
        <w:pStyle w:val="Brdtekst"/>
        <w:spacing w:before="182" w:line="259" w:lineRule="auto"/>
        <w:ind w:left="131" w:right="456"/>
      </w:pPr>
      <w:r w:rsidRPr="002A5730">
        <w:t>Vegar</w:t>
      </w:r>
      <w:r w:rsidRPr="002A5730">
        <w:rPr>
          <w:spacing w:val="-1"/>
        </w:rPr>
        <w:t xml:space="preserve"> </w:t>
      </w:r>
      <w:r w:rsidRPr="002A5730">
        <w:t>som</w:t>
      </w:r>
      <w:r w:rsidRPr="002A5730">
        <w:rPr>
          <w:spacing w:val="-2"/>
        </w:rPr>
        <w:t xml:space="preserve"> </w:t>
      </w:r>
      <w:r w:rsidRPr="002A5730">
        <w:t>er</w:t>
      </w:r>
      <w:r w:rsidRPr="002A5730">
        <w:rPr>
          <w:spacing w:val="-3"/>
        </w:rPr>
        <w:t xml:space="preserve"> </w:t>
      </w:r>
      <w:r w:rsidRPr="002A5730">
        <w:t>mykje</w:t>
      </w:r>
      <w:r w:rsidRPr="002A5730">
        <w:rPr>
          <w:spacing w:val="-1"/>
        </w:rPr>
        <w:t xml:space="preserve"> </w:t>
      </w:r>
      <w:r w:rsidRPr="002A5730">
        <w:t>brukt</w:t>
      </w:r>
      <w:r w:rsidRPr="002A5730">
        <w:rPr>
          <w:spacing w:val="-3"/>
        </w:rPr>
        <w:t xml:space="preserve"> </w:t>
      </w:r>
      <w:r w:rsidRPr="002A5730">
        <w:t>av</w:t>
      </w:r>
      <w:r w:rsidRPr="002A5730">
        <w:rPr>
          <w:spacing w:val="-1"/>
        </w:rPr>
        <w:t xml:space="preserve"> </w:t>
      </w:r>
      <w:r w:rsidRPr="002A5730">
        <w:t>barn</w:t>
      </w:r>
      <w:r w:rsidRPr="002A5730">
        <w:rPr>
          <w:spacing w:val="-5"/>
        </w:rPr>
        <w:t xml:space="preserve"> </w:t>
      </w:r>
      <w:r w:rsidRPr="002A5730">
        <w:t>og</w:t>
      </w:r>
      <w:r w:rsidRPr="002A5730">
        <w:rPr>
          <w:spacing w:val="-2"/>
        </w:rPr>
        <w:t xml:space="preserve"> </w:t>
      </w:r>
      <w:r w:rsidRPr="002A5730">
        <w:t>unge til</w:t>
      </w:r>
      <w:r w:rsidRPr="002A5730">
        <w:rPr>
          <w:spacing w:val="-4"/>
        </w:rPr>
        <w:t xml:space="preserve"> </w:t>
      </w:r>
      <w:r w:rsidRPr="002A5730">
        <w:t>og</w:t>
      </w:r>
      <w:r w:rsidRPr="002A5730">
        <w:rPr>
          <w:spacing w:val="-2"/>
        </w:rPr>
        <w:t xml:space="preserve"> </w:t>
      </w:r>
      <w:r w:rsidRPr="002A5730">
        <w:t>frå</w:t>
      </w:r>
      <w:r w:rsidRPr="002A5730">
        <w:rPr>
          <w:spacing w:val="-4"/>
        </w:rPr>
        <w:t xml:space="preserve"> </w:t>
      </w:r>
      <w:r w:rsidRPr="002A5730">
        <w:t>Os barneskule</w:t>
      </w:r>
      <w:r w:rsidRPr="002A5730">
        <w:rPr>
          <w:spacing w:val="-4"/>
        </w:rPr>
        <w:t xml:space="preserve"> </w:t>
      </w:r>
      <w:r w:rsidRPr="002A5730">
        <w:t>og</w:t>
      </w:r>
      <w:r w:rsidRPr="002A5730">
        <w:rPr>
          <w:spacing w:val="-4"/>
        </w:rPr>
        <w:t xml:space="preserve"> </w:t>
      </w:r>
      <w:r w:rsidRPr="002A5730">
        <w:t>Os</w:t>
      </w:r>
      <w:r w:rsidRPr="002A5730">
        <w:rPr>
          <w:spacing w:val="-1"/>
        </w:rPr>
        <w:t xml:space="preserve"> </w:t>
      </w:r>
      <w:r w:rsidRPr="002A5730">
        <w:t xml:space="preserve">ungdomsskule </w:t>
      </w:r>
      <w:r w:rsidRPr="002A5730">
        <w:rPr>
          <w:rFonts w:ascii="Times New Roman" w:hAnsi="Times New Roman"/>
          <w:color w:val="181818"/>
          <w:sz w:val="24"/>
        </w:rPr>
        <w:t>(</w:t>
      </w:r>
      <w:r w:rsidRPr="002A5730">
        <w:t>gange og</w:t>
      </w:r>
      <w:r w:rsidR="00657393" w:rsidRPr="002A5730">
        <w:rPr>
          <w:spacing w:val="-4"/>
        </w:rPr>
        <w:t xml:space="preserve"> </w:t>
      </w:r>
      <w:r w:rsidRPr="002A5730">
        <w:t>sykkel):</w:t>
      </w:r>
    </w:p>
    <w:p w14:paraId="0179AC3D" w14:textId="77777777" w:rsidR="00DA3DF0" w:rsidRPr="002A5730" w:rsidRDefault="00DA3DF0" w:rsidP="00DA01EC"/>
    <w:p w14:paraId="33D15F53" w14:textId="77777777" w:rsidR="006E54D6" w:rsidRPr="002A5730" w:rsidRDefault="00D92D5B" w:rsidP="00DA01EC">
      <w:pPr>
        <w:pStyle w:val="Listeavsnitt"/>
        <w:numPr>
          <w:ilvl w:val="0"/>
          <w:numId w:val="33"/>
        </w:numPr>
      </w:pPr>
      <w:r w:rsidRPr="002A5730">
        <w:t xml:space="preserve">Borgavegen, frå Hjelle til skulen </w:t>
      </w:r>
    </w:p>
    <w:p w14:paraId="0242D1B8" w14:textId="77777777" w:rsidR="006E54D6" w:rsidRPr="002A5730" w:rsidRDefault="00D92D5B" w:rsidP="00DA01EC">
      <w:pPr>
        <w:pStyle w:val="Listeavsnitt"/>
        <w:numPr>
          <w:ilvl w:val="0"/>
          <w:numId w:val="33"/>
        </w:numPr>
      </w:pPr>
      <w:r w:rsidRPr="002A5730">
        <w:t>Frå</w:t>
      </w:r>
      <w:r w:rsidRPr="002A5730">
        <w:rPr>
          <w:spacing w:val="-3"/>
        </w:rPr>
        <w:t xml:space="preserve"> </w:t>
      </w:r>
      <w:r w:rsidRPr="002A5730">
        <w:t>ungdomskulen</w:t>
      </w:r>
      <w:r w:rsidRPr="002A5730">
        <w:rPr>
          <w:spacing w:val="-3"/>
        </w:rPr>
        <w:t xml:space="preserve"> og gjennom gravplassen </w:t>
      </w:r>
      <w:r w:rsidRPr="002A5730">
        <w:t>til</w:t>
      </w:r>
      <w:r w:rsidRPr="002A5730">
        <w:rPr>
          <w:spacing w:val="-3"/>
        </w:rPr>
        <w:t xml:space="preserve"> </w:t>
      </w:r>
      <w:r w:rsidRPr="002A5730">
        <w:t>busshaldeplassen</w:t>
      </w:r>
      <w:r w:rsidRPr="002A5730">
        <w:rPr>
          <w:spacing w:val="-3"/>
        </w:rPr>
        <w:t xml:space="preserve"> </w:t>
      </w:r>
      <w:r w:rsidRPr="002A5730">
        <w:t>i</w:t>
      </w:r>
      <w:r w:rsidRPr="002A5730">
        <w:rPr>
          <w:spacing w:val="-4"/>
        </w:rPr>
        <w:t xml:space="preserve"> </w:t>
      </w:r>
      <w:r w:rsidRPr="002A5730">
        <w:t>sentrum</w:t>
      </w:r>
    </w:p>
    <w:p w14:paraId="5874214C" w14:textId="77777777" w:rsidR="006E54D6" w:rsidRPr="002A5730" w:rsidRDefault="00D92D5B" w:rsidP="00DA01EC">
      <w:pPr>
        <w:pStyle w:val="Listeavsnitt"/>
        <w:numPr>
          <w:ilvl w:val="0"/>
          <w:numId w:val="33"/>
        </w:numPr>
      </w:pPr>
      <w:r w:rsidRPr="002A5730">
        <w:t xml:space="preserve">Frå ungdomsskulen via </w:t>
      </w:r>
      <w:r w:rsidR="00657393" w:rsidRPr="002A5730">
        <w:t>Likbrekko</w:t>
      </w:r>
      <w:r w:rsidRPr="002A5730">
        <w:t xml:space="preserve"> ti</w:t>
      </w:r>
      <w:r w:rsidR="00657393" w:rsidRPr="002A5730">
        <w:t>l</w:t>
      </w:r>
      <w:r w:rsidR="006101FB" w:rsidRPr="002A5730">
        <w:t xml:space="preserve"> </w:t>
      </w:r>
      <w:r w:rsidRPr="002A5730">
        <w:t>Kuvågvegen</w:t>
      </w:r>
    </w:p>
    <w:p w14:paraId="7A2E5190" w14:textId="77777777" w:rsidR="006E54D6" w:rsidRPr="002A5730" w:rsidRDefault="00D92D5B" w:rsidP="00DA01EC">
      <w:pPr>
        <w:pStyle w:val="Listeavsnitt"/>
        <w:numPr>
          <w:ilvl w:val="0"/>
          <w:numId w:val="33"/>
        </w:numPr>
      </w:pPr>
      <w:r w:rsidRPr="002A5730">
        <w:t xml:space="preserve">Fleire elevar kryssar golfbanen som ein snarveg </w:t>
      </w:r>
    </w:p>
    <w:p w14:paraId="5DFBFE84" w14:textId="77777777" w:rsidR="006E54D6" w:rsidRPr="002A5730" w:rsidRDefault="00D92D5B" w:rsidP="00DA01EC">
      <w:pPr>
        <w:pStyle w:val="Listeavsnitt"/>
        <w:numPr>
          <w:ilvl w:val="0"/>
          <w:numId w:val="33"/>
        </w:numPr>
      </w:pPr>
      <w:r w:rsidRPr="002A5730">
        <w:t>Frå</w:t>
      </w:r>
      <w:r w:rsidRPr="002A5730">
        <w:rPr>
          <w:spacing w:val="-3"/>
        </w:rPr>
        <w:t xml:space="preserve"> </w:t>
      </w:r>
      <w:r w:rsidRPr="002A5730">
        <w:t>barneskulen</w:t>
      </w:r>
      <w:r w:rsidRPr="002A5730">
        <w:rPr>
          <w:spacing w:val="-6"/>
        </w:rPr>
        <w:t xml:space="preserve"> </w:t>
      </w:r>
      <w:r w:rsidRPr="002A5730">
        <w:t>til</w:t>
      </w:r>
      <w:r w:rsidRPr="002A5730">
        <w:rPr>
          <w:spacing w:val="-3"/>
        </w:rPr>
        <w:t xml:space="preserve"> </w:t>
      </w:r>
      <w:r w:rsidRPr="002A5730">
        <w:t>Irisfabrikken,</w:t>
      </w:r>
      <w:r w:rsidRPr="002A5730">
        <w:rPr>
          <w:spacing w:val="-3"/>
        </w:rPr>
        <w:t xml:space="preserve"> </w:t>
      </w:r>
      <w:r w:rsidRPr="002A5730">
        <w:t>både</w:t>
      </w:r>
      <w:r w:rsidRPr="002A5730">
        <w:rPr>
          <w:spacing w:val="-5"/>
        </w:rPr>
        <w:t xml:space="preserve"> </w:t>
      </w:r>
      <w:r w:rsidRPr="002A5730">
        <w:t>gjennom</w:t>
      </w:r>
      <w:r w:rsidRPr="002A5730">
        <w:rPr>
          <w:spacing w:val="-4"/>
        </w:rPr>
        <w:t xml:space="preserve"> </w:t>
      </w:r>
      <w:r w:rsidRPr="002A5730">
        <w:t>sentrum</w:t>
      </w:r>
      <w:r w:rsidRPr="002A5730">
        <w:rPr>
          <w:spacing w:val="-4"/>
        </w:rPr>
        <w:t xml:space="preserve"> </w:t>
      </w:r>
      <w:r w:rsidRPr="002A5730">
        <w:t>og</w:t>
      </w:r>
      <w:r w:rsidRPr="002A5730">
        <w:rPr>
          <w:spacing w:val="-4"/>
        </w:rPr>
        <w:t xml:space="preserve"> </w:t>
      </w:r>
      <w:r w:rsidRPr="002A5730">
        <w:t>via</w:t>
      </w:r>
      <w:r w:rsidRPr="002A5730">
        <w:rPr>
          <w:spacing w:val="-6"/>
        </w:rPr>
        <w:t xml:space="preserve"> </w:t>
      </w:r>
      <w:r w:rsidRPr="002A5730">
        <w:t xml:space="preserve">Finnebrekka </w:t>
      </w:r>
    </w:p>
    <w:p w14:paraId="275FFBE0" w14:textId="77777777" w:rsidR="006E54D6" w:rsidRPr="002A5730" w:rsidRDefault="00D92D5B" w:rsidP="00DA01EC">
      <w:pPr>
        <w:pStyle w:val="Listeavsnitt"/>
        <w:numPr>
          <w:ilvl w:val="0"/>
          <w:numId w:val="33"/>
        </w:numPr>
      </w:pPr>
      <w:r w:rsidRPr="002A5730">
        <w:t>Frå ungdomsskulen via Oseana til Giljavegen</w:t>
      </w:r>
    </w:p>
    <w:p w14:paraId="284E85C3" w14:textId="77777777" w:rsidR="00D92D5B" w:rsidRPr="002A5730" w:rsidRDefault="00D92D5B" w:rsidP="00DA01EC">
      <w:pPr>
        <w:pStyle w:val="Listeavsnitt"/>
        <w:numPr>
          <w:ilvl w:val="0"/>
          <w:numId w:val="33"/>
        </w:numPr>
      </w:pPr>
      <w:r w:rsidRPr="002A5730">
        <w:t>Frå</w:t>
      </w:r>
      <w:r w:rsidRPr="002A5730">
        <w:rPr>
          <w:spacing w:val="-7"/>
        </w:rPr>
        <w:t xml:space="preserve"> </w:t>
      </w:r>
      <w:r w:rsidRPr="002A5730">
        <w:t>Mobergsbakken</w:t>
      </w:r>
      <w:r w:rsidRPr="002A5730">
        <w:rPr>
          <w:spacing w:val="-5"/>
        </w:rPr>
        <w:t xml:space="preserve"> </w:t>
      </w:r>
      <w:r w:rsidRPr="002A5730">
        <w:t>v/Stemmevegen</w:t>
      </w:r>
      <w:r w:rsidRPr="002A5730">
        <w:rPr>
          <w:spacing w:val="-7"/>
        </w:rPr>
        <w:t xml:space="preserve"> </w:t>
      </w:r>
      <w:r w:rsidRPr="002A5730">
        <w:t>til</w:t>
      </w:r>
      <w:r w:rsidRPr="002A5730">
        <w:rPr>
          <w:spacing w:val="-5"/>
        </w:rPr>
        <w:t xml:space="preserve"> </w:t>
      </w:r>
      <w:r w:rsidRPr="002A5730">
        <w:t>Kuventræ</w:t>
      </w:r>
      <w:r w:rsidRPr="002A5730">
        <w:rPr>
          <w:spacing w:val="-7"/>
        </w:rPr>
        <w:t xml:space="preserve"> </w:t>
      </w:r>
      <w:r w:rsidRPr="002A5730">
        <w:rPr>
          <w:spacing w:val="-2"/>
        </w:rPr>
        <w:t>idrettsanlegg</w:t>
      </w:r>
    </w:p>
    <w:p w14:paraId="676E44F5" w14:textId="77777777" w:rsidR="00D92D5B" w:rsidRPr="002A5730" w:rsidRDefault="00D92D5B" w:rsidP="00DA01EC">
      <w:pPr>
        <w:pStyle w:val="Brdtekst"/>
        <w:widowControl/>
        <w:autoSpaceDE/>
        <w:autoSpaceDN/>
        <w:adjustRightInd/>
        <w:spacing w:after="200" w:line="288" w:lineRule="auto"/>
        <w:ind w:left="714"/>
        <w:contextualSpacing/>
      </w:pPr>
    </w:p>
    <w:p w14:paraId="0C5850E9" w14:textId="77777777" w:rsidR="005E2698" w:rsidRPr="002A5730" w:rsidRDefault="00D92D5B" w:rsidP="009F42AB">
      <w:pPr>
        <w:pStyle w:val="Brdtekst"/>
        <w:spacing w:before="180" w:line="259" w:lineRule="auto"/>
        <w:ind w:left="131" w:right="454"/>
        <w:rPr>
          <w:color w:val="181818"/>
        </w:rPr>
      </w:pPr>
      <w:r w:rsidRPr="002A5730">
        <w:rPr>
          <w:color w:val="181818"/>
        </w:rPr>
        <w:t>Ei del born går forbi Oseana til og frå skulen. Her er det verd å merka seg at ingen av borna går på bryggeområdet/kaien, alle tråkker langs vegen på baksida av bensinstasjonen og vidare forbi bussterminalen. Områda</w:t>
      </w:r>
      <w:r w:rsidRPr="002A5730">
        <w:rPr>
          <w:color w:val="181818"/>
          <w:spacing w:val="-1"/>
        </w:rPr>
        <w:t xml:space="preserve"> </w:t>
      </w:r>
      <w:r w:rsidRPr="002A5730">
        <w:rPr>
          <w:color w:val="181818"/>
        </w:rPr>
        <w:t>på</w:t>
      </w:r>
      <w:r w:rsidRPr="002A5730">
        <w:rPr>
          <w:color w:val="181818"/>
          <w:spacing w:val="-4"/>
        </w:rPr>
        <w:t xml:space="preserve"> </w:t>
      </w:r>
      <w:r w:rsidRPr="002A5730">
        <w:rPr>
          <w:color w:val="181818"/>
        </w:rPr>
        <w:t>austsida</w:t>
      </w:r>
      <w:r w:rsidRPr="002A5730">
        <w:rPr>
          <w:color w:val="181818"/>
          <w:spacing w:val="-1"/>
        </w:rPr>
        <w:t xml:space="preserve"> </w:t>
      </w:r>
      <w:r w:rsidRPr="002A5730">
        <w:rPr>
          <w:color w:val="181818"/>
        </w:rPr>
        <w:t>av</w:t>
      </w:r>
      <w:r w:rsidRPr="002A5730">
        <w:rPr>
          <w:color w:val="181818"/>
          <w:spacing w:val="-2"/>
        </w:rPr>
        <w:t xml:space="preserve"> </w:t>
      </w:r>
      <w:r w:rsidRPr="002A5730">
        <w:rPr>
          <w:color w:val="181818"/>
        </w:rPr>
        <w:t>Oselvo</w:t>
      </w:r>
      <w:r w:rsidRPr="002A5730">
        <w:rPr>
          <w:color w:val="181818"/>
          <w:spacing w:val="-2"/>
        </w:rPr>
        <w:t xml:space="preserve"> </w:t>
      </w:r>
      <w:r w:rsidRPr="002A5730">
        <w:rPr>
          <w:color w:val="181818"/>
        </w:rPr>
        <w:t>(Steinneset</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Hamnevegen),</w:t>
      </w:r>
      <w:r w:rsidRPr="002A5730">
        <w:rPr>
          <w:color w:val="181818"/>
          <w:spacing w:val="-1"/>
        </w:rPr>
        <w:t xml:space="preserve"> </w:t>
      </w:r>
      <w:r w:rsidRPr="002A5730">
        <w:rPr>
          <w:color w:val="181818"/>
        </w:rPr>
        <w:t>er</w:t>
      </w:r>
      <w:r w:rsidRPr="002A5730">
        <w:rPr>
          <w:color w:val="181818"/>
          <w:spacing w:val="-3"/>
        </w:rPr>
        <w:t xml:space="preserve"> </w:t>
      </w:r>
      <w:r w:rsidRPr="002A5730">
        <w:rPr>
          <w:color w:val="181818"/>
        </w:rPr>
        <w:t>det</w:t>
      </w:r>
      <w:r w:rsidRPr="002A5730">
        <w:rPr>
          <w:color w:val="181818"/>
          <w:spacing w:val="-3"/>
        </w:rPr>
        <w:t xml:space="preserve"> </w:t>
      </w:r>
      <w:r w:rsidRPr="002A5730">
        <w:rPr>
          <w:color w:val="181818"/>
        </w:rPr>
        <w:t>overraskande</w:t>
      </w:r>
      <w:r w:rsidRPr="002A5730">
        <w:rPr>
          <w:color w:val="181818"/>
          <w:spacing w:val="-3"/>
        </w:rPr>
        <w:t xml:space="preserve"> </w:t>
      </w:r>
      <w:r w:rsidRPr="002A5730">
        <w:rPr>
          <w:color w:val="181818"/>
        </w:rPr>
        <w:t>få</w:t>
      </w:r>
      <w:r w:rsidRPr="002A5730">
        <w:rPr>
          <w:color w:val="181818"/>
          <w:spacing w:val="-1"/>
        </w:rPr>
        <w:t xml:space="preserve"> </w:t>
      </w:r>
      <w:r w:rsidRPr="002A5730">
        <w:rPr>
          <w:color w:val="181818"/>
        </w:rPr>
        <w:t>barn</w:t>
      </w:r>
      <w:r w:rsidRPr="002A5730">
        <w:rPr>
          <w:color w:val="181818"/>
          <w:spacing w:val="-2"/>
        </w:rPr>
        <w:t xml:space="preserve"> </w:t>
      </w:r>
      <w:r w:rsidRPr="002A5730">
        <w:rPr>
          <w:color w:val="181818"/>
        </w:rPr>
        <w:t>og</w:t>
      </w:r>
      <w:r w:rsidRPr="002A5730">
        <w:rPr>
          <w:color w:val="181818"/>
          <w:spacing w:val="-4"/>
        </w:rPr>
        <w:t xml:space="preserve"> </w:t>
      </w:r>
      <w:r w:rsidRPr="002A5730">
        <w:rPr>
          <w:color w:val="181818"/>
        </w:rPr>
        <w:t>unge</w:t>
      </w:r>
      <w:r w:rsidRPr="002A5730">
        <w:rPr>
          <w:color w:val="181818"/>
          <w:spacing w:val="-1"/>
        </w:rPr>
        <w:t xml:space="preserve"> </w:t>
      </w:r>
      <w:r w:rsidRPr="002A5730">
        <w:rPr>
          <w:color w:val="181818"/>
        </w:rPr>
        <w:t>som</w:t>
      </w:r>
      <w:r w:rsidRPr="002A5730">
        <w:rPr>
          <w:color w:val="181818"/>
          <w:spacing w:val="-3"/>
        </w:rPr>
        <w:t xml:space="preserve"> </w:t>
      </w:r>
      <w:r w:rsidRPr="002A5730">
        <w:rPr>
          <w:color w:val="181818"/>
        </w:rPr>
        <w:t>nyttar</w:t>
      </w:r>
      <w:r w:rsidRPr="002A5730">
        <w:rPr>
          <w:color w:val="181818"/>
          <w:spacing w:val="-1"/>
        </w:rPr>
        <w:t xml:space="preserve"> </w:t>
      </w:r>
      <w:r w:rsidRPr="002A5730">
        <w:rPr>
          <w:color w:val="181818"/>
        </w:rPr>
        <w:t>til anna enn ferdsel til skule.</w:t>
      </w:r>
    </w:p>
    <w:p w14:paraId="3324AF52" w14:textId="77777777" w:rsidR="00D92D5B" w:rsidRPr="002A5730" w:rsidRDefault="00D92D5B" w:rsidP="00D92D5B">
      <w:pPr>
        <w:spacing w:before="160"/>
        <w:ind w:left="131"/>
        <w:rPr>
          <w:b/>
        </w:rPr>
      </w:pPr>
      <w:r w:rsidRPr="002A5730">
        <w:rPr>
          <w:b/>
          <w:color w:val="171717"/>
        </w:rPr>
        <w:t>Utrygg</w:t>
      </w:r>
      <w:r w:rsidRPr="002A5730">
        <w:rPr>
          <w:b/>
          <w:color w:val="171717"/>
          <w:spacing w:val="-6"/>
        </w:rPr>
        <w:t xml:space="preserve"> </w:t>
      </w:r>
      <w:r w:rsidRPr="002A5730">
        <w:rPr>
          <w:b/>
          <w:color w:val="171717"/>
        </w:rPr>
        <w:t>ferdsel</w:t>
      </w:r>
      <w:r w:rsidRPr="002A5730">
        <w:rPr>
          <w:b/>
          <w:color w:val="171717"/>
          <w:spacing w:val="-4"/>
        </w:rPr>
        <w:t xml:space="preserve"> </w:t>
      </w:r>
      <w:r w:rsidRPr="002A5730">
        <w:rPr>
          <w:b/>
          <w:color w:val="171717"/>
        </w:rPr>
        <w:t>for</w:t>
      </w:r>
      <w:r w:rsidRPr="002A5730">
        <w:rPr>
          <w:b/>
          <w:color w:val="171717"/>
          <w:spacing w:val="-4"/>
        </w:rPr>
        <w:t xml:space="preserve"> barn</w:t>
      </w:r>
    </w:p>
    <w:p w14:paraId="2166AADE" w14:textId="77777777" w:rsidR="009F7F96" w:rsidRPr="002A5730" w:rsidRDefault="00D92D5B" w:rsidP="009F7F96">
      <w:pPr>
        <w:pStyle w:val="Brdtekst"/>
        <w:spacing w:before="180"/>
        <w:ind w:left="131"/>
        <w:rPr>
          <w:color w:val="171717"/>
          <w:spacing w:val="-5"/>
        </w:rPr>
      </w:pPr>
      <w:r w:rsidRPr="002A5730">
        <w:rPr>
          <w:color w:val="171717"/>
        </w:rPr>
        <w:t>Barnetråkk</w:t>
      </w:r>
      <w:r w:rsidRPr="002A5730">
        <w:rPr>
          <w:color w:val="171717"/>
          <w:spacing w:val="-5"/>
        </w:rPr>
        <w:t xml:space="preserve"> </w:t>
      </w:r>
      <w:r w:rsidRPr="002A5730">
        <w:rPr>
          <w:color w:val="171717"/>
        </w:rPr>
        <w:t>viser</w:t>
      </w:r>
      <w:r w:rsidRPr="002A5730">
        <w:rPr>
          <w:color w:val="171717"/>
          <w:spacing w:val="-4"/>
        </w:rPr>
        <w:t xml:space="preserve"> </w:t>
      </w:r>
      <w:r w:rsidRPr="002A5730">
        <w:rPr>
          <w:color w:val="171717"/>
        </w:rPr>
        <w:t>utrygg</w:t>
      </w:r>
      <w:r w:rsidRPr="002A5730">
        <w:rPr>
          <w:color w:val="171717"/>
          <w:spacing w:val="-4"/>
        </w:rPr>
        <w:t xml:space="preserve"> </w:t>
      </w:r>
      <w:r w:rsidRPr="002A5730">
        <w:rPr>
          <w:color w:val="171717"/>
        </w:rPr>
        <w:t>ferdsel</w:t>
      </w:r>
      <w:r w:rsidRPr="002A5730">
        <w:rPr>
          <w:color w:val="171717"/>
          <w:spacing w:val="-4"/>
        </w:rPr>
        <w:t xml:space="preserve"> </w:t>
      </w:r>
      <w:r w:rsidRPr="002A5730">
        <w:rPr>
          <w:color w:val="171717"/>
        </w:rPr>
        <w:t>fleire</w:t>
      </w:r>
      <w:r w:rsidRPr="002A5730">
        <w:rPr>
          <w:color w:val="171717"/>
          <w:spacing w:val="-5"/>
        </w:rPr>
        <w:t xml:space="preserve"> </w:t>
      </w:r>
      <w:r w:rsidRPr="002A5730">
        <w:rPr>
          <w:color w:val="171717"/>
        </w:rPr>
        <w:t>stader</w:t>
      </w:r>
      <w:r w:rsidRPr="002A5730">
        <w:rPr>
          <w:color w:val="171717"/>
          <w:spacing w:val="-6"/>
        </w:rPr>
        <w:t xml:space="preserve"> </w:t>
      </w:r>
      <w:r w:rsidRPr="002A5730">
        <w:rPr>
          <w:color w:val="171717"/>
        </w:rPr>
        <w:t>i</w:t>
      </w:r>
      <w:r w:rsidRPr="002A5730">
        <w:rPr>
          <w:color w:val="171717"/>
          <w:spacing w:val="-4"/>
        </w:rPr>
        <w:t xml:space="preserve"> </w:t>
      </w:r>
      <w:r w:rsidRPr="002A5730">
        <w:rPr>
          <w:color w:val="171717"/>
        </w:rPr>
        <w:t>sentrum.</w:t>
      </w:r>
      <w:r w:rsidRPr="002A5730">
        <w:rPr>
          <w:color w:val="171717"/>
          <w:spacing w:val="-7"/>
        </w:rPr>
        <w:t xml:space="preserve"> </w:t>
      </w:r>
      <w:r w:rsidRPr="002A5730">
        <w:rPr>
          <w:color w:val="171717"/>
        </w:rPr>
        <w:t>Borna</w:t>
      </w:r>
      <w:r w:rsidRPr="002A5730">
        <w:rPr>
          <w:color w:val="171717"/>
          <w:spacing w:val="-5"/>
        </w:rPr>
        <w:t xml:space="preserve"> </w:t>
      </w:r>
      <w:r w:rsidRPr="002A5730">
        <w:rPr>
          <w:color w:val="171717"/>
        </w:rPr>
        <w:t>melder</w:t>
      </w:r>
      <w:r w:rsidRPr="002A5730">
        <w:rPr>
          <w:color w:val="171717"/>
          <w:spacing w:val="-5"/>
        </w:rPr>
        <w:t xml:space="preserve"> om:</w:t>
      </w:r>
    </w:p>
    <w:p w14:paraId="7AB5C476" w14:textId="77777777" w:rsidR="00D92D5B" w:rsidRPr="002A5730" w:rsidRDefault="00D92D5B" w:rsidP="009F7F96">
      <w:pPr>
        <w:pStyle w:val="Brdtekst"/>
        <w:numPr>
          <w:ilvl w:val="0"/>
          <w:numId w:val="34"/>
        </w:numPr>
        <w:spacing w:before="180"/>
      </w:pPr>
      <w:r w:rsidRPr="002A5730">
        <w:rPr>
          <w:color w:val="171717"/>
        </w:rPr>
        <w:t>Mykje</w:t>
      </w:r>
      <w:r w:rsidRPr="002A5730">
        <w:rPr>
          <w:color w:val="171717"/>
          <w:spacing w:val="-3"/>
        </w:rPr>
        <w:t xml:space="preserve"> </w:t>
      </w:r>
      <w:r w:rsidRPr="002A5730">
        <w:rPr>
          <w:color w:val="171717"/>
        </w:rPr>
        <w:t>trafikk</w:t>
      </w:r>
      <w:r w:rsidRPr="002A5730">
        <w:rPr>
          <w:color w:val="171717"/>
          <w:spacing w:val="-5"/>
        </w:rPr>
        <w:t xml:space="preserve"> </w:t>
      </w:r>
      <w:r w:rsidRPr="002A5730">
        <w:rPr>
          <w:color w:val="171717"/>
        </w:rPr>
        <w:t>ved</w:t>
      </w:r>
      <w:r w:rsidRPr="002A5730">
        <w:rPr>
          <w:color w:val="171717"/>
          <w:spacing w:val="-5"/>
        </w:rPr>
        <w:t xml:space="preserve"> </w:t>
      </w:r>
      <w:r w:rsidRPr="002A5730">
        <w:rPr>
          <w:color w:val="171717"/>
        </w:rPr>
        <w:t>Giskavollen</w:t>
      </w:r>
      <w:r w:rsidRPr="002A5730">
        <w:rPr>
          <w:color w:val="171717"/>
          <w:spacing w:val="-3"/>
        </w:rPr>
        <w:t xml:space="preserve"> </w:t>
      </w:r>
      <w:r w:rsidRPr="002A5730">
        <w:rPr>
          <w:color w:val="171717"/>
        </w:rPr>
        <w:t>og</w:t>
      </w:r>
      <w:r w:rsidRPr="002A5730">
        <w:rPr>
          <w:color w:val="171717"/>
          <w:spacing w:val="-4"/>
        </w:rPr>
        <w:t xml:space="preserve"> </w:t>
      </w:r>
      <w:r w:rsidRPr="002A5730">
        <w:rPr>
          <w:color w:val="171717"/>
        </w:rPr>
        <w:t>ønskje</w:t>
      </w:r>
      <w:r w:rsidRPr="002A5730">
        <w:rPr>
          <w:color w:val="171717"/>
          <w:spacing w:val="-2"/>
        </w:rPr>
        <w:t xml:space="preserve"> </w:t>
      </w:r>
      <w:r w:rsidRPr="002A5730">
        <w:rPr>
          <w:color w:val="171717"/>
        </w:rPr>
        <w:t>om</w:t>
      </w:r>
      <w:r w:rsidRPr="002A5730">
        <w:rPr>
          <w:color w:val="171717"/>
          <w:spacing w:val="-3"/>
        </w:rPr>
        <w:t xml:space="preserve"> </w:t>
      </w:r>
      <w:r w:rsidRPr="002A5730">
        <w:rPr>
          <w:color w:val="171717"/>
          <w:spacing w:val="-2"/>
        </w:rPr>
        <w:t>overgangsfelt</w:t>
      </w:r>
    </w:p>
    <w:p w14:paraId="2A3EDD74" w14:textId="77777777" w:rsidR="00D92D5B" w:rsidRPr="002A5730" w:rsidRDefault="00D92D5B" w:rsidP="00C3418F">
      <w:pPr>
        <w:pStyle w:val="Listeavsnitt"/>
        <w:numPr>
          <w:ilvl w:val="0"/>
          <w:numId w:val="11"/>
        </w:numPr>
        <w:tabs>
          <w:tab w:val="left" w:pos="851"/>
          <w:tab w:val="left" w:pos="852"/>
        </w:tabs>
        <w:spacing w:after="200" w:line="288" w:lineRule="auto"/>
        <w:ind w:hanging="361"/>
      </w:pPr>
      <w:r w:rsidRPr="002A5730">
        <w:rPr>
          <w:color w:val="171717"/>
        </w:rPr>
        <w:t>Dårleg</w:t>
      </w:r>
      <w:r w:rsidRPr="002A5730">
        <w:rPr>
          <w:color w:val="171717"/>
          <w:spacing w:val="-5"/>
        </w:rPr>
        <w:t xml:space="preserve"> </w:t>
      </w:r>
      <w:r w:rsidRPr="002A5730">
        <w:rPr>
          <w:color w:val="171717"/>
        </w:rPr>
        <w:t>sikt</w:t>
      </w:r>
      <w:r w:rsidRPr="002A5730">
        <w:rPr>
          <w:color w:val="171717"/>
          <w:spacing w:val="-2"/>
        </w:rPr>
        <w:t xml:space="preserve"> </w:t>
      </w:r>
      <w:r w:rsidRPr="002A5730">
        <w:rPr>
          <w:color w:val="171717"/>
        </w:rPr>
        <w:t>i</w:t>
      </w:r>
      <w:r w:rsidRPr="002A5730">
        <w:rPr>
          <w:color w:val="171717"/>
          <w:spacing w:val="-4"/>
        </w:rPr>
        <w:t xml:space="preserve"> </w:t>
      </w:r>
      <w:r w:rsidRPr="002A5730">
        <w:rPr>
          <w:color w:val="171717"/>
        </w:rPr>
        <w:t>svingane</w:t>
      </w:r>
      <w:r w:rsidRPr="002A5730">
        <w:rPr>
          <w:color w:val="171717"/>
          <w:spacing w:val="-2"/>
        </w:rPr>
        <w:t xml:space="preserve"> </w:t>
      </w:r>
      <w:r w:rsidRPr="002A5730">
        <w:rPr>
          <w:color w:val="171717"/>
        </w:rPr>
        <w:t>langs</w:t>
      </w:r>
      <w:r w:rsidRPr="002A5730">
        <w:rPr>
          <w:color w:val="171717"/>
          <w:spacing w:val="-7"/>
        </w:rPr>
        <w:t xml:space="preserve"> </w:t>
      </w:r>
      <w:r w:rsidRPr="002A5730">
        <w:rPr>
          <w:color w:val="171717"/>
        </w:rPr>
        <w:t>Borgavegen</w:t>
      </w:r>
      <w:r w:rsidRPr="002A5730">
        <w:rPr>
          <w:color w:val="171717"/>
          <w:spacing w:val="-5"/>
        </w:rPr>
        <w:t xml:space="preserve"> </w:t>
      </w:r>
      <w:r w:rsidRPr="002A5730">
        <w:rPr>
          <w:color w:val="171717"/>
        </w:rPr>
        <w:t>ved</w:t>
      </w:r>
      <w:r w:rsidRPr="002A5730">
        <w:rPr>
          <w:color w:val="171717"/>
          <w:spacing w:val="-4"/>
        </w:rPr>
        <w:t xml:space="preserve"> </w:t>
      </w:r>
      <w:r w:rsidRPr="002A5730">
        <w:rPr>
          <w:color w:val="171717"/>
        </w:rPr>
        <w:t>Lundetræet,</w:t>
      </w:r>
      <w:r w:rsidRPr="002A5730">
        <w:rPr>
          <w:color w:val="171717"/>
          <w:spacing w:val="-4"/>
        </w:rPr>
        <w:t xml:space="preserve"> </w:t>
      </w:r>
      <w:r w:rsidRPr="002A5730">
        <w:rPr>
          <w:color w:val="171717"/>
        </w:rPr>
        <w:t>og</w:t>
      </w:r>
      <w:r w:rsidRPr="002A5730">
        <w:rPr>
          <w:color w:val="171717"/>
          <w:spacing w:val="-4"/>
        </w:rPr>
        <w:t xml:space="preserve"> </w:t>
      </w:r>
      <w:r w:rsidRPr="002A5730">
        <w:rPr>
          <w:color w:val="171717"/>
        </w:rPr>
        <w:t>dei</w:t>
      </w:r>
      <w:r w:rsidRPr="002A5730">
        <w:rPr>
          <w:color w:val="171717"/>
          <w:spacing w:val="-4"/>
        </w:rPr>
        <w:t xml:space="preserve"> </w:t>
      </w:r>
      <w:r w:rsidRPr="002A5730">
        <w:rPr>
          <w:color w:val="171717"/>
        </w:rPr>
        <w:t>er</w:t>
      </w:r>
      <w:r w:rsidRPr="002A5730">
        <w:rPr>
          <w:color w:val="171717"/>
          <w:spacing w:val="-2"/>
        </w:rPr>
        <w:t xml:space="preserve"> </w:t>
      </w:r>
      <w:r w:rsidRPr="002A5730">
        <w:rPr>
          <w:color w:val="171717"/>
        </w:rPr>
        <w:t>redde</w:t>
      </w:r>
      <w:r w:rsidRPr="002A5730">
        <w:rPr>
          <w:color w:val="171717"/>
          <w:spacing w:val="-2"/>
        </w:rPr>
        <w:t xml:space="preserve"> </w:t>
      </w:r>
      <w:r w:rsidRPr="002A5730">
        <w:rPr>
          <w:color w:val="171717"/>
        </w:rPr>
        <w:t>for</w:t>
      </w:r>
      <w:r w:rsidRPr="002A5730">
        <w:rPr>
          <w:color w:val="171717"/>
          <w:spacing w:val="-5"/>
        </w:rPr>
        <w:t xml:space="preserve"> </w:t>
      </w:r>
      <w:r w:rsidRPr="002A5730">
        <w:rPr>
          <w:color w:val="171717"/>
        </w:rPr>
        <w:t>bilar</w:t>
      </w:r>
      <w:r w:rsidRPr="002A5730">
        <w:rPr>
          <w:color w:val="171717"/>
          <w:spacing w:val="-5"/>
        </w:rPr>
        <w:t xml:space="preserve"> </w:t>
      </w:r>
      <w:r w:rsidRPr="002A5730">
        <w:rPr>
          <w:color w:val="171717"/>
        </w:rPr>
        <w:t>som</w:t>
      </w:r>
      <w:r w:rsidRPr="002A5730">
        <w:rPr>
          <w:color w:val="171717"/>
          <w:spacing w:val="3"/>
        </w:rPr>
        <w:t xml:space="preserve"> </w:t>
      </w:r>
      <w:r w:rsidRPr="002A5730">
        <w:rPr>
          <w:color w:val="171717"/>
        </w:rPr>
        <w:t>kjem</w:t>
      </w:r>
      <w:r w:rsidRPr="002A5730">
        <w:rPr>
          <w:color w:val="171717"/>
          <w:spacing w:val="-3"/>
        </w:rPr>
        <w:t xml:space="preserve"> </w:t>
      </w:r>
      <w:r w:rsidRPr="002A5730">
        <w:rPr>
          <w:color w:val="171717"/>
        </w:rPr>
        <w:t>i</w:t>
      </w:r>
      <w:r w:rsidRPr="002A5730">
        <w:rPr>
          <w:color w:val="171717"/>
          <w:spacing w:val="-3"/>
        </w:rPr>
        <w:t xml:space="preserve"> </w:t>
      </w:r>
      <w:r w:rsidRPr="002A5730">
        <w:rPr>
          <w:color w:val="171717"/>
        </w:rPr>
        <w:t>høg</w:t>
      </w:r>
      <w:r w:rsidRPr="002A5730">
        <w:rPr>
          <w:color w:val="171717"/>
          <w:spacing w:val="-3"/>
        </w:rPr>
        <w:t xml:space="preserve"> </w:t>
      </w:r>
      <w:r w:rsidRPr="002A5730">
        <w:rPr>
          <w:color w:val="171717"/>
          <w:spacing w:val="-4"/>
        </w:rPr>
        <w:t>fart</w:t>
      </w:r>
    </w:p>
    <w:p w14:paraId="48C264E9" w14:textId="77777777" w:rsidR="00D92D5B" w:rsidRPr="002A5730" w:rsidRDefault="00D92D5B" w:rsidP="00C3418F">
      <w:pPr>
        <w:pStyle w:val="Listeavsnitt"/>
        <w:numPr>
          <w:ilvl w:val="0"/>
          <w:numId w:val="11"/>
        </w:numPr>
        <w:tabs>
          <w:tab w:val="left" w:pos="851"/>
          <w:tab w:val="left" w:pos="852"/>
        </w:tabs>
        <w:spacing w:before="20" w:after="200" w:line="288" w:lineRule="auto"/>
        <w:ind w:hanging="361"/>
      </w:pPr>
      <w:r w:rsidRPr="002A5730">
        <w:rPr>
          <w:color w:val="171717"/>
        </w:rPr>
        <w:t>Mykje</w:t>
      </w:r>
      <w:r w:rsidRPr="002A5730">
        <w:rPr>
          <w:color w:val="171717"/>
          <w:spacing w:val="-4"/>
        </w:rPr>
        <w:t xml:space="preserve"> </w:t>
      </w:r>
      <w:r w:rsidRPr="002A5730">
        <w:rPr>
          <w:color w:val="171717"/>
        </w:rPr>
        <w:t>støy</w:t>
      </w:r>
      <w:r w:rsidRPr="002A5730">
        <w:rPr>
          <w:color w:val="171717"/>
          <w:spacing w:val="-4"/>
        </w:rPr>
        <w:t xml:space="preserve"> </w:t>
      </w:r>
      <w:r w:rsidRPr="002A5730">
        <w:rPr>
          <w:color w:val="171717"/>
        </w:rPr>
        <w:t>langs</w:t>
      </w:r>
      <w:r w:rsidRPr="002A5730">
        <w:rPr>
          <w:color w:val="171717"/>
          <w:spacing w:val="-4"/>
        </w:rPr>
        <w:t xml:space="preserve"> </w:t>
      </w:r>
      <w:r w:rsidRPr="002A5730">
        <w:rPr>
          <w:color w:val="171717"/>
          <w:spacing w:val="-2"/>
        </w:rPr>
        <w:t>Hatvikvegen</w:t>
      </w:r>
    </w:p>
    <w:p w14:paraId="64A61A34" w14:textId="77777777" w:rsidR="00D92D5B" w:rsidRPr="002A5730" w:rsidRDefault="00D92D5B" w:rsidP="00C3418F">
      <w:pPr>
        <w:pStyle w:val="Listeavsnitt"/>
        <w:numPr>
          <w:ilvl w:val="0"/>
          <w:numId w:val="11"/>
        </w:numPr>
        <w:tabs>
          <w:tab w:val="left" w:pos="851"/>
          <w:tab w:val="left" w:pos="852"/>
        </w:tabs>
        <w:spacing w:after="200" w:line="288" w:lineRule="auto"/>
        <w:ind w:hanging="361"/>
      </w:pPr>
      <w:r w:rsidRPr="002A5730">
        <w:rPr>
          <w:color w:val="171717"/>
        </w:rPr>
        <w:t>Utrygg</w:t>
      </w:r>
      <w:r w:rsidRPr="002A5730">
        <w:rPr>
          <w:color w:val="171717"/>
          <w:spacing w:val="-6"/>
        </w:rPr>
        <w:t xml:space="preserve"> </w:t>
      </w:r>
      <w:r w:rsidRPr="002A5730">
        <w:rPr>
          <w:color w:val="171717"/>
        </w:rPr>
        <w:t>ferdsel</w:t>
      </w:r>
      <w:r w:rsidRPr="002A5730">
        <w:rPr>
          <w:color w:val="171717"/>
          <w:spacing w:val="-4"/>
        </w:rPr>
        <w:t xml:space="preserve"> </w:t>
      </w:r>
      <w:r w:rsidRPr="002A5730">
        <w:rPr>
          <w:color w:val="171717"/>
        </w:rPr>
        <w:t>langs</w:t>
      </w:r>
      <w:r w:rsidRPr="002A5730">
        <w:rPr>
          <w:color w:val="171717"/>
          <w:spacing w:val="-6"/>
        </w:rPr>
        <w:t xml:space="preserve"> </w:t>
      </w:r>
      <w:r w:rsidRPr="002A5730">
        <w:rPr>
          <w:color w:val="171717"/>
        </w:rPr>
        <w:t>vegen</w:t>
      </w:r>
      <w:r w:rsidRPr="002A5730">
        <w:rPr>
          <w:color w:val="171717"/>
          <w:spacing w:val="-9"/>
        </w:rPr>
        <w:t xml:space="preserve"> </w:t>
      </w:r>
      <w:r w:rsidRPr="002A5730">
        <w:rPr>
          <w:color w:val="171717"/>
        </w:rPr>
        <w:t>mellom</w:t>
      </w:r>
      <w:r w:rsidRPr="002A5730">
        <w:rPr>
          <w:color w:val="171717"/>
          <w:spacing w:val="-3"/>
        </w:rPr>
        <w:t xml:space="preserve"> </w:t>
      </w:r>
      <w:r w:rsidRPr="002A5730">
        <w:rPr>
          <w:color w:val="171717"/>
        </w:rPr>
        <w:t>Lyssandfabrikken</w:t>
      </w:r>
      <w:r w:rsidRPr="002A5730">
        <w:rPr>
          <w:color w:val="171717"/>
          <w:spacing w:val="-4"/>
        </w:rPr>
        <w:t xml:space="preserve"> </w:t>
      </w:r>
      <w:r w:rsidRPr="002A5730">
        <w:rPr>
          <w:color w:val="171717"/>
        </w:rPr>
        <w:t>fram</w:t>
      </w:r>
      <w:r w:rsidRPr="002A5730">
        <w:rPr>
          <w:color w:val="171717"/>
          <w:spacing w:val="-5"/>
        </w:rPr>
        <w:t xml:space="preserve"> </w:t>
      </w:r>
      <w:r w:rsidRPr="002A5730">
        <w:rPr>
          <w:color w:val="171717"/>
        </w:rPr>
        <w:t>til</w:t>
      </w:r>
      <w:r w:rsidRPr="002A5730">
        <w:rPr>
          <w:color w:val="171717"/>
          <w:spacing w:val="-7"/>
        </w:rPr>
        <w:t xml:space="preserve"> </w:t>
      </w:r>
      <w:r w:rsidRPr="002A5730">
        <w:rPr>
          <w:color w:val="171717"/>
          <w:spacing w:val="-2"/>
        </w:rPr>
        <w:t>Hatvikvegen</w:t>
      </w:r>
    </w:p>
    <w:p w14:paraId="53483BBE" w14:textId="77777777" w:rsidR="00D92D5B" w:rsidRPr="002A5730" w:rsidRDefault="00D92D5B" w:rsidP="00C3418F">
      <w:pPr>
        <w:pStyle w:val="Listeavsnitt"/>
        <w:numPr>
          <w:ilvl w:val="0"/>
          <w:numId w:val="11"/>
        </w:numPr>
        <w:tabs>
          <w:tab w:val="left" w:pos="851"/>
          <w:tab w:val="left" w:pos="852"/>
        </w:tabs>
        <w:spacing w:before="19" w:after="200" w:line="288" w:lineRule="auto"/>
        <w:ind w:hanging="361"/>
      </w:pPr>
      <w:r w:rsidRPr="002A5730">
        <w:rPr>
          <w:color w:val="171717"/>
        </w:rPr>
        <w:t>Mykje</w:t>
      </w:r>
      <w:r w:rsidRPr="002A5730">
        <w:rPr>
          <w:color w:val="171717"/>
          <w:spacing w:val="-7"/>
        </w:rPr>
        <w:t xml:space="preserve"> </w:t>
      </w:r>
      <w:r w:rsidRPr="002A5730">
        <w:rPr>
          <w:color w:val="171717"/>
        </w:rPr>
        <w:t>skummelt</w:t>
      </w:r>
      <w:r w:rsidRPr="002A5730">
        <w:rPr>
          <w:color w:val="171717"/>
          <w:spacing w:val="-4"/>
        </w:rPr>
        <w:t xml:space="preserve"> </w:t>
      </w:r>
      <w:r w:rsidRPr="002A5730">
        <w:rPr>
          <w:color w:val="171717"/>
        </w:rPr>
        <w:t>pågåande</w:t>
      </w:r>
      <w:r w:rsidRPr="002A5730">
        <w:rPr>
          <w:color w:val="171717"/>
          <w:spacing w:val="-5"/>
        </w:rPr>
        <w:t xml:space="preserve"> </w:t>
      </w:r>
      <w:r w:rsidRPr="002A5730">
        <w:rPr>
          <w:color w:val="171717"/>
        </w:rPr>
        <w:t>vegarbeid</w:t>
      </w:r>
      <w:r w:rsidRPr="002A5730">
        <w:rPr>
          <w:color w:val="171717"/>
          <w:spacing w:val="-7"/>
        </w:rPr>
        <w:t xml:space="preserve"> </w:t>
      </w:r>
      <w:r w:rsidRPr="002A5730">
        <w:rPr>
          <w:color w:val="171717"/>
        </w:rPr>
        <w:t>(støy</w:t>
      </w:r>
      <w:r w:rsidRPr="002A5730">
        <w:rPr>
          <w:color w:val="171717"/>
          <w:spacing w:val="-6"/>
        </w:rPr>
        <w:t xml:space="preserve"> </w:t>
      </w:r>
      <w:r w:rsidRPr="002A5730">
        <w:rPr>
          <w:color w:val="171717"/>
        </w:rPr>
        <w:t>og</w:t>
      </w:r>
      <w:r w:rsidRPr="002A5730">
        <w:rPr>
          <w:color w:val="171717"/>
          <w:spacing w:val="-7"/>
        </w:rPr>
        <w:t xml:space="preserve"> </w:t>
      </w:r>
      <w:r w:rsidRPr="002A5730">
        <w:rPr>
          <w:color w:val="171717"/>
        </w:rPr>
        <w:t>vanskelege</w:t>
      </w:r>
      <w:r w:rsidRPr="002A5730">
        <w:rPr>
          <w:color w:val="171717"/>
          <w:spacing w:val="-6"/>
        </w:rPr>
        <w:t xml:space="preserve"> </w:t>
      </w:r>
      <w:r w:rsidRPr="002A5730">
        <w:rPr>
          <w:color w:val="171717"/>
        </w:rPr>
        <w:t>omvegar</w:t>
      </w:r>
      <w:r w:rsidRPr="002A5730">
        <w:rPr>
          <w:color w:val="171717"/>
          <w:spacing w:val="-7"/>
        </w:rPr>
        <w:t xml:space="preserve"> </w:t>
      </w:r>
      <w:r w:rsidRPr="002A5730">
        <w:rPr>
          <w:color w:val="171717"/>
        </w:rPr>
        <w:t>skremmer</w:t>
      </w:r>
      <w:r w:rsidRPr="002A5730">
        <w:rPr>
          <w:color w:val="171717"/>
          <w:spacing w:val="-5"/>
        </w:rPr>
        <w:t xml:space="preserve"> </w:t>
      </w:r>
      <w:r w:rsidRPr="002A5730">
        <w:rPr>
          <w:color w:val="171717"/>
          <w:spacing w:val="-2"/>
        </w:rPr>
        <w:t>borna)</w:t>
      </w:r>
    </w:p>
    <w:p w14:paraId="1528D5B9" w14:textId="77777777" w:rsidR="00D92D5B" w:rsidRPr="002A5730" w:rsidRDefault="00D92D5B" w:rsidP="00C3418F">
      <w:pPr>
        <w:pStyle w:val="Listeavsnitt"/>
        <w:numPr>
          <w:ilvl w:val="0"/>
          <w:numId w:val="11"/>
        </w:numPr>
        <w:tabs>
          <w:tab w:val="left" w:pos="851"/>
          <w:tab w:val="left" w:pos="852"/>
        </w:tabs>
        <w:spacing w:before="23" w:after="200" w:line="259" w:lineRule="auto"/>
        <w:ind w:right="1106"/>
      </w:pPr>
      <w:r w:rsidRPr="002A5730">
        <w:rPr>
          <w:color w:val="171717"/>
        </w:rPr>
        <w:t>Manglande</w:t>
      </w:r>
      <w:r w:rsidRPr="002A5730">
        <w:rPr>
          <w:color w:val="171717"/>
          <w:spacing w:val="-1"/>
        </w:rPr>
        <w:t xml:space="preserve"> </w:t>
      </w:r>
      <w:r w:rsidRPr="002A5730">
        <w:rPr>
          <w:color w:val="171717"/>
        </w:rPr>
        <w:t>belysning</w:t>
      </w:r>
      <w:r w:rsidRPr="002A5730">
        <w:rPr>
          <w:color w:val="171717"/>
          <w:spacing w:val="-3"/>
        </w:rPr>
        <w:t xml:space="preserve"> </w:t>
      </w:r>
      <w:r w:rsidRPr="002A5730">
        <w:rPr>
          <w:color w:val="171717"/>
        </w:rPr>
        <w:t>fleire</w:t>
      </w:r>
      <w:r w:rsidRPr="002A5730">
        <w:rPr>
          <w:color w:val="171717"/>
          <w:spacing w:val="-5"/>
        </w:rPr>
        <w:t xml:space="preserve"> </w:t>
      </w:r>
      <w:r w:rsidRPr="002A5730">
        <w:rPr>
          <w:color w:val="171717"/>
        </w:rPr>
        <w:t>stader</w:t>
      </w:r>
      <w:r w:rsidRPr="002A5730">
        <w:rPr>
          <w:color w:val="171717"/>
          <w:spacing w:val="-4"/>
        </w:rPr>
        <w:t xml:space="preserve"> </w:t>
      </w:r>
      <w:r w:rsidRPr="002A5730">
        <w:rPr>
          <w:color w:val="171717"/>
        </w:rPr>
        <w:t>(t.d.</w:t>
      </w:r>
      <w:r w:rsidRPr="002A5730">
        <w:rPr>
          <w:color w:val="171717"/>
          <w:spacing w:val="-3"/>
        </w:rPr>
        <w:t xml:space="preserve"> </w:t>
      </w:r>
      <w:r w:rsidRPr="002A5730">
        <w:rPr>
          <w:color w:val="171717"/>
        </w:rPr>
        <w:t>frå</w:t>
      </w:r>
      <w:r w:rsidRPr="002A5730">
        <w:rPr>
          <w:color w:val="171717"/>
          <w:spacing w:val="-2"/>
        </w:rPr>
        <w:t xml:space="preserve"> </w:t>
      </w:r>
      <w:r w:rsidRPr="002A5730">
        <w:rPr>
          <w:color w:val="171717"/>
        </w:rPr>
        <w:t>porten</w:t>
      </w:r>
      <w:r w:rsidRPr="002A5730">
        <w:rPr>
          <w:color w:val="171717"/>
          <w:spacing w:val="-2"/>
        </w:rPr>
        <w:t xml:space="preserve"> </w:t>
      </w:r>
      <w:r w:rsidRPr="002A5730">
        <w:rPr>
          <w:color w:val="171717"/>
        </w:rPr>
        <w:t>ved</w:t>
      </w:r>
      <w:r w:rsidRPr="002A5730">
        <w:rPr>
          <w:color w:val="171717"/>
          <w:spacing w:val="-4"/>
        </w:rPr>
        <w:t xml:space="preserve"> </w:t>
      </w:r>
      <w:r w:rsidRPr="002A5730">
        <w:rPr>
          <w:color w:val="171717"/>
        </w:rPr>
        <w:t>kyrkjegarden</w:t>
      </w:r>
      <w:r w:rsidRPr="002A5730">
        <w:rPr>
          <w:color w:val="171717"/>
          <w:spacing w:val="-4"/>
        </w:rPr>
        <w:t xml:space="preserve"> </w:t>
      </w:r>
      <w:r w:rsidRPr="002A5730">
        <w:rPr>
          <w:color w:val="171717"/>
        </w:rPr>
        <w:t>mot</w:t>
      </w:r>
      <w:r w:rsidRPr="002A5730">
        <w:rPr>
          <w:color w:val="171717"/>
          <w:spacing w:val="-2"/>
        </w:rPr>
        <w:t xml:space="preserve"> </w:t>
      </w:r>
      <w:r w:rsidRPr="002A5730">
        <w:rPr>
          <w:color w:val="171717"/>
        </w:rPr>
        <w:t>skulen</w:t>
      </w:r>
      <w:r w:rsidRPr="002A5730">
        <w:rPr>
          <w:color w:val="171717"/>
          <w:spacing w:val="-2"/>
        </w:rPr>
        <w:t xml:space="preserve"> </w:t>
      </w:r>
      <w:r w:rsidRPr="002A5730">
        <w:rPr>
          <w:color w:val="171717"/>
        </w:rPr>
        <w:t>ved</w:t>
      </w:r>
      <w:r w:rsidRPr="002A5730">
        <w:rPr>
          <w:color w:val="171717"/>
          <w:spacing w:val="-2"/>
        </w:rPr>
        <w:t xml:space="preserve"> </w:t>
      </w:r>
      <w:r w:rsidRPr="002A5730">
        <w:rPr>
          <w:color w:val="171717"/>
        </w:rPr>
        <w:t>Giskavollen, Likbrekko, Steinneset, øvst i Hjellevegen)</w:t>
      </w:r>
    </w:p>
    <w:p w14:paraId="5A9BCAAF" w14:textId="77777777" w:rsidR="00D92D5B" w:rsidRPr="002A5730" w:rsidRDefault="00D92D5B" w:rsidP="00C3418F">
      <w:pPr>
        <w:pStyle w:val="Listeavsnitt"/>
        <w:numPr>
          <w:ilvl w:val="0"/>
          <w:numId w:val="11"/>
        </w:numPr>
        <w:tabs>
          <w:tab w:val="left" w:pos="851"/>
          <w:tab w:val="left" w:pos="852"/>
        </w:tabs>
        <w:spacing w:after="200" w:line="259" w:lineRule="auto"/>
        <w:ind w:right="651"/>
      </w:pPr>
      <w:r w:rsidRPr="002A5730">
        <w:rPr>
          <w:color w:val="171717"/>
        </w:rPr>
        <w:t>Glatte</w:t>
      </w:r>
      <w:r w:rsidRPr="002A5730">
        <w:rPr>
          <w:color w:val="171717"/>
          <w:spacing w:val="-3"/>
        </w:rPr>
        <w:t xml:space="preserve"> </w:t>
      </w:r>
      <w:r w:rsidRPr="002A5730">
        <w:rPr>
          <w:color w:val="171717"/>
        </w:rPr>
        <w:t>vegar</w:t>
      </w:r>
      <w:r w:rsidRPr="002A5730">
        <w:rPr>
          <w:color w:val="171717"/>
          <w:spacing w:val="-4"/>
        </w:rPr>
        <w:t xml:space="preserve"> </w:t>
      </w:r>
      <w:r w:rsidRPr="002A5730">
        <w:rPr>
          <w:color w:val="171717"/>
        </w:rPr>
        <w:t>på</w:t>
      </w:r>
      <w:r w:rsidRPr="002A5730">
        <w:rPr>
          <w:color w:val="171717"/>
          <w:spacing w:val="-1"/>
        </w:rPr>
        <w:t xml:space="preserve"> </w:t>
      </w:r>
      <w:r w:rsidRPr="002A5730">
        <w:rPr>
          <w:color w:val="171717"/>
        </w:rPr>
        <w:t>vinteren</w:t>
      </w:r>
      <w:r w:rsidRPr="002A5730">
        <w:rPr>
          <w:color w:val="171717"/>
          <w:spacing w:val="-4"/>
        </w:rPr>
        <w:t xml:space="preserve"> </w:t>
      </w:r>
      <w:r w:rsidRPr="002A5730">
        <w:rPr>
          <w:color w:val="171717"/>
        </w:rPr>
        <w:t>som gjer</w:t>
      </w:r>
      <w:r w:rsidRPr="002A5730">
        <w:rPr>
          <w:color w:val="171717"/>
          <w:spacing w:val="-4"/>
        </w:rPr>
        <w:t xml:space="preserve"> </w:t>
      </w:r>
      <w:r w:rsidRPr="002A5730">
        <w:rPr>
          <w:color w:val="171717"/>
        </w:rPr>
        <w:t>det</w:t>
      </w:r>
      <w:r w:rsidRPr="002A5730">
        <w:rPr>
          <w:color w:val="171717"/>
          <w:spacing w:val="-3"/>
        </w:rPr>
        <w:t xml:space="preserve"> </w:t>
      </w:r>
      <w:r w:rsidRPr="002A5730">
        <w:rPr>
          <w:color w:val="171717"/>
        </w:rPr>
        <w:t>vanskeleg</w:t>
      </w:r>
      <w:r w:rsidRPr="002A5730">
        <w:rPr>
          <w:color w:val="171717"/>
          <w:spacing w:val="-1"/>
        </w:rPr>
        <w:t xml:space="preserve"> </w:t>
      </w:r>
      <w:r w:rsidRPr="002A5730">
        <w:rPr>
          <w:color w:val="171717"/>
        </w:rPr>
        <w:t>å</w:t>
      </w:r>
      <w:r w:rsidRPr="002A5730">
        <w:rPr>
          <w:color w:val="171717"/>
          <w:spacing w:val="-4"/>
        </w:rPr>
        <w:t xml:space="preserve"> </w:t>
      </w:r>
      <w:r w:rsidRPr="002A5730">
        <w:rPr>
          <w:color w:val="171717"/>
        </w:rPr>
        <w:t>ferdast</w:t>
      </w:r>
      <w:r w:rsidRPr="002A5730">
        <w:rPr>
          <w:color w:val="171717"/>
          <w:spacing w:val="-1"/>
        </w:rPr>
        <w:t xml:space="preserve"> </w:t>
      </w:r>
      <w:r w:rsidRPr="002A5730">
        <w:rPr>
          <w:color w:val="171717"/>
        </w:rPr>
        <w:t>(t.d.</w:t>
      </w:r>
      <w:r w:rsidRPr="002A5730">
        <w:rPr>
          <w:color w:val="171717"/>
          <w:spacing w:val="-2"/>
        </w:rPr>
        <w:t xml:space="preserve"> </w:t>
      </w:r>
      <w:r w:rsidRPr="002A5730">
        <w:rPr>
          <w:color w:val="171717"/>
        </w:rPr>
        <w:t>snarveg/trapper</w:t>
      </w:r>
      <w:r w:rsidRPr="002A5730">
        <w:rPr>
          <w:color w:val="171717"/>
          <w:spacing w:val="-1"/>
        </w:rPr>
        <w:t xml:space="preserve"> </w:t>
      </w:r>
      <w:r w:rsidRPr="002A5730">
        <w:rPr>
          <w:color w:val="171717"/>
        </w:rPr>
        <w:t>frå</w:t>
      </w:r>
      <w:r w:rsidRPr="002A5730">
        <w:rPr>
          <w:color w:val="171717"/>
          <w:spacing w:val="-1"/>
        </w:rPr>
        <w:t xml:space="preserve"> </w:t>
      </w:r>
      <w:r w:rsidRPr="002A5730">
        <w:rPr>
          <w:color w:val="171717"/>
        </w:rPr>
        <w:t>Stølsvegen</w:t>
      </w:r>
      <w:r w:rsidRPr="002A5730">
        <w:rPr>
          <w:color w:val="171717"/>
          <w:spacing w:val="-4"/>
        </w:rPr>
        <w:t xml:space="preserve"> </w:t>
      </w:r>
      <w:r w:rsidRPr="002A5730">
        <w:rPr>
          <w:color w:val="171717"/>
        </w:rPr>
        <w:t>og</w:t>
      </w:r>
      <w:r w:rsidRPr="002A5730">
        <w:rPr>
          <w:color w:val="171717"/>
          <w:spacing w:val="-2"/>
        </w:rPr>
        <w:t xml:space="preserve"> </w:t>
      </w:r>
      <w:r w:rsidRPr="002A5730">
        <w:rPr>
          <w:color w:val="171717"/>
        </w:rPr>
        <w:t>ned til Troppabakken/Finnebrekko)</w:t>
      </w:r>
    </w:p>
    <w:p w14:paraId="25BB896C" w14:textId="77777777" w:rsidR="00D92D5B" w:rsidRPr="002A5730" w:rsidRDefault="00D92D5B" w:rsidP="00C3418F">
      <w:pPr>
        <w:pStyle w:val="Listeavsnitt"/>
        <w:numPr>
          <w:ilvl w:val="0"/>
          <w:numId w:val="11"/>
        </w:numPr>
        <w:tabs>
          <w:tab w:val="left" w:pos="851"/>
          <w:tab w:val="left" w:pos="852"/>
        </w:tabs>
        <w:spacing w:after="200" w:line="288" w:lineRule="auto"/>
        <w:ind w:hanging="361"/>
      </w:pPr>
      <w:r w:rsidRPr="002A5730">
        <w:rPr>
          <w:color w:val="171717"/>
        </w:rPr>
        <w:t>Ønskjer</w:t>
      </w:r>
      <w:r w:rsidRPr="002A5730">
        <w:rPr>
          <w:color w:val="171717"/>
          <w:spacing w:val="-3"/>
        </w:rPr>
        <w:t xml:space="preserve"> </w:t>
      </w:r>
      <w:r w:rsidRPr="002A5730">
        <w:rPr>
          <w:color w:val="171717"/>
        </w:rPr>
        <w:t>fortau</w:t>
      </w:r>
      <w:r w:rsidRPr="002A5730">
        <w:rPr>
          <w:color w:val="171717"/>
          <w:spacing w:val="-5"/>
        </w:rPr>
        <w:t xml:space="preserve"> </w:t>
      </w:r>
      <w:r w:rsidRPr="002A5730">
        <w:rPr>
          <w:color w:val="171717"/>
        </w:rPr>
        <w:t>ved</w:t>
      </w:r>
      <w:r w:rsidRPr="002A5730">
        <w:rPr>
          <w:color w:val="171717"/>
          <w:spacing w:val="-5"/>
        </w:rPr>
        <w:t xml:space="preserve"> </w:t>
      </w:r>
      <w:r w:rsidRPr="002A5730">
        <w:rPr>
          <w:color w:val="171717"/>
        </w:rPr>
        <w:t>brua</w:t>
      </w:r>
      <w:r w:rsidRPr="002A5730">
        <w:rPr>
          <w:color w:val="171717"/>
          <w:spacing w:val="-3"/>
        </w:rPr>
        <w:t xml:space="preserve"> </w:t>
      </w:r>
      <w:r w:rsidRPr="002A5730">
        <w:rPr>
          <w:color w:val="171717"/>
        </w:rPr>
        <w:t>ved</w:t>
      </w:r>
      <w:r w:rsidRPr="002A5730">
        <w:rPr>
          <w:color w:val="171717"/>
          <w:spacing w:val="-2"/>
        </w:rPr>
        <w:t xml:space="preserve"> </w:t>
      </w:r>
      <w:r w:rsidRPr="002A5730">
        <w:rPr>
          <w:color w:val="171717"/>
        </w:rPr>
        <w:t>Os</w:t>
      </w:r>
      <w:r w:rsidRPr="002A5730">
        <w:rPr>
          <w:color w:val="171717"/>
          <w:spacing w:val="-2"/>
        </w:rPr>
        <w:t xml:space="preserve"> </w:t>
      </w:r>
      <w:r w:rsidRPr="002A5730">
        <w:rPr>
          <w:color w:val="171717"/>
          <w:spacing w:val="-4"/>
        </w:rPr>
        <w:t>Aktiv</w:t>
      </w:r>
    </w:p>
    <w:p w14:paraId="2693B2A7" w14:textId="77777777" w:rsidR="00D92D5B" w:rsidRPr="002A5730" w:rsidRDefault="00D92D5B" w:rsidP="00D92D5B">
      <w:pPr>
        <w:pStyle w:val="Brdtekst"/>
        <w:spacing w:before="180" w:line="259" w:lineRule="auto"/>
        <w:ind w:left="131" w:right="456"/>
        <w:rPr>
          <w:color w:val="181818"/>
          <w:spacing w:val="40"/>
        </w:rPr>
      </w:pPr>
      <w:r w:rsidRPr="002A5730">
        <w:rPr>
          <w:color w:val="181818"/>
        </w:rPr>
        <w:t>Nødvendige endringar for å gjere sentrum meir barnevennleg</w:t>
      </w:r>
      <w:r w:rsidR="007A46D7" w:rsidRPr="002A5730">
        <w:rPr>
          <w:color w:val="181818"/>
        </w:rPr>
        <w:t>,</w:t>
      </w:r>
      <w:r w:rsidRPr="002A5730">
        <w:rPr>
          <w:color w:val="181818"/>
        </w:rPr>
        <w:t xml:space="preserve"> vil hovudsakleg dreia seg om reell tryggleik, opplevd tryggleik og leik.</w:t>
      </w:r>
      <w:r w:rsidRPr="002A5730">
        <w:rPr>
          <w:color w:val="181818"/>
          <w:spacing w:val="40"/>
        </w:rPr>
        <w:t xml:space="preserve"> </w:t>
      </w:r>
    </w:p>
    <w:p w14:paraId="0B396FE9" w14:textId="77777777" w:rsidR="00D92D5B" w:rsidRPr="002A5730" w:rsidRDefault="00D92D5B" w:rsidP="00D92D5B">
      <w:pPr>
        <w:pStyle w:val="Brdtekst"/>
        <w:spacing w:before="180" w:line="259" w:lineRule="auto"/>
        <w:ind w:left="131" w:right="456"/>
      </w:pPr>
      <w:r w:rsidRPr="002A5730">
        <w:rPr>
          <w:color w:val="181818"/>
        </w:rPr>
        <w:t>Barnetråkkregistreringane og</w:t>
      </w:r>
      <w:r w:rsidR="007A46D7" w:rsidRPr="002A5730">
        <w:rPr>
          <w:color w:val="181818"/>
        </w:rPr>
        <w:t xml:space="preserve"> anna </w:t>
      </w:r>
      <w:r w:rsidRPr="002A5730">
        <w:rPr>
          <w:color w:val="181818"/>
        </w:rPr>
        <w:t>kunnskap viser at det er trong for ei klar prioritering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mjuke</w:t>
      </w:r>
      <w:r w:rsidRPr="002A5730">
        <w:rPr>
          <w:color w:val="181818"/>
          <w:spacing w:val="-4"/>
        </w:rPr>
        <w:t xml:space="preserve"> </w:t>
      </w:r>
      <w:r w:rsidRPr="002A5730">
        <w:rPr>
          <w:color w:val="181818"/>
        </w:rPr>
        <w:t>trafikantar</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opprusting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vegar</w:t>
      </w:r>
      <w:r w:rsidRPr="002A5730">
        <w:rPr>
          <w:color w:val="181818"/>
          <w:spacing w:val="-2"/>
        </w:rPr>
        <w:t xml:space="preserve"> </w:t>
      </w:r>
      <w:r w:rsidRPr="002A5730">
        <w:rPr>
          <w:color w:val="181818"/>
        </w:rPr>
        <w:t>frå</w:t>
      </w:r>
      <w:r w:rsidRPr="002A5730">
        <w:rPr>
          <w:color w:val="181818"/>
          <w:spacing w:val="-2"/>
        </w:rPr>
        <w:t xml:space="preserve"> </w:t>
      </w:r>
      <w:r w:rsidRPr="002A5730">
        <w:rPr>
          <w:color w:val="181818"/>
        </w:rPr>
        <w:t>omliggande</w:t>
      </w:r>
      <w:r w:rsidRPr="002A5730">
        <w:rPr>
          <w:color w:val="181818"/>
          <w:spacing w:val="-1"/>
        </w:rPr>
        <w:t xml:space="preserve"> </w:t>
      </w:r>
      <w:r w:rsidRPr="002A5730">
        <w:rPr>
          <w:color w:val="181818"/>
        </w:rPr>
        <w:t>bustadområde</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inn</w:t>
      </w:r>
      <w:r w:rsidRPr="002A5730">
        <w:rPr>
          <w:color w:val="181818"/>
          <w:spacing w:val="-6"/>
        </w:rPr>
        <w:t xml:space="preserve"> </w:t>
      </w:r>
      <w:r w:rsidRPr="002A5730">
        <w:rPr>
          <w:color w:val="181818"/>
        </w:rPr>
        <w:t>mot</w:t>
      </w:r>
      <w:r w:rsidRPr="002A5730">
        <w:rPr>
          <w:color w:val="181818"/>
          <w:spacing w:val="-2"/>
        </w:rPr>
        <w:t xml:space="preserve"> </w:t>
      </w:r>
      <w:r w:rsidRPr="002A5730">
        <w:rPr>
          <w:color w:val="181818"/>
        </w:rPr>
        <w:t>sentrum.</w:t>
      </w:r>
    </w:p>
    <w:p w14:paraId="3586FCCF" w14:textId="77777777" w:rsidR="009F42AB" w:rsidRPr="002A5730" w:rsidRDefault="009F42AB" w:rsidP="00E275E4">
      <w:pPr>
        <w:pStyle w:val="Brdtekst"/>
        <w:spacing w:before="41" w:line="259" w:lineRule="auto"/>
      </w:pPr>
    </w:p>
    <w:p w14:paraId="169D6FC3" w14:textId="77777777" w:rsidR="00E275E4" w:rsidRPr="002A5730" w:rsidRDefault="00E275E4" w:rsidP="00E275E4">
      <w:pPr>
        <w:pStyle w:val="Brdtekst"/>
        <w:spacing w:before="41" w:line="259" w:lineRule="auto"/>
      </w:pPr>
      <w:bookmarkStart w:id="74" w:name="_bookmark40"/>
      <w:bookmarkEnd w:id="74"/>
    </w:p>
    <w:p w14:paraId="30D54829" w14:textId="77777777" w:rsidR="00E275E4" w:rsidRPr="002A5730" w:rsidRDefault="00E275E4" w:rsidP="00E275E4">
      <w:pPr>
        <w:pStyle w:val="Brdtekst"/>
        <w:spacing w:before="41" w:line="259" w:lineRule="auto"/>
      </w:pPr>
    </w:p>
    <w:p w14:paraId="013E08D7" w14:textId="77777777" w:rsidR="00E275E4" w:rsidRPr="002A5730" w:rsidRDefault="00E275E4" w:rsidP="00E275E4">
      <w:pPr>
        <w:pStyle w:val="Brdtekst"/>
        <w:spacing w:before="41" w:line="259" w:lineRule="auto"/>
      </w:pPr>
    </w:p>
    <w:p w14:paraId="43E5DF92" w14:textId="77777777" w:rsidR="00E275E4" w:rsidRPr="002A5730" w:rsidRDefault="00E275E4" w:rsidP="00E275E4">
      <w:pPr>
        <w:pStyle w:val="Brdtekst"/>
        <w:spacing w:before="41" w:line="259" w:lineRule="auto"/>
      </w:pPr>
    </w:p>
    <w:p w14:paraId="64BEB81C" w14:textId="77777777" w:rsidR="00E275E4" w:rsidRPr="002A5730" w:rsidRDefault="00E275E4" w:rsidP="00E275E4">
      <w:pPr>
        <w:pStyle w:val="Brdtekst"/>
        <w:spacing w:before="41" w:line="259" w:lineRule="auto"/>
      </w:pPr>
    </w:p>
    <w:p w14:paraId="03A9E7D6" w14:textId="77777777" w:rsidR="00E275E4" w:rsidRPr="002A5730" w:rsidRDefault="00E275E4" w:rsidP="00E275E4">
      <w:pPr>
        <w:pStyle w:val="Brdtekst"/>
        <w:spacing w:before="41" w:line="259" w:lineRule="auto"/>
      </w:pPr>
    </w:p>
    <w:p w14:paraId="282FB22B" w14:textId="77777777" w:rsidR="00E275E4" w:rsidRPr="002A5730" w:rsidRDefault="00E275E4" w:rsidP="00E275E4">
      <w:pPr>
        <w:pStyle w:val="Brdtekst"/>
        <w:spacing w:before="41" w:line="259" w:lineRule="auto"/>
      </w:pPr>
    </w:p>
    <w:p w14:paraId="48D2E2A7" w14:textId="77777777" w:rsidR="00E275E4" w:rsidRPr="002A5730" w:rsidRDefault="00E275E4" w:rsidP="00E275E4">
      <w:pPr>
        <w:pStyle w:val="Brdtekst"/>
        <w:spacing w:before="41" w:line="259" w:lineRule="auto"/>
      </w:pPr>
    </w:p>
    <w:p w14:paraId="5D4E0200" w14:textId="77777777" w:rsidR="00E275E4" w:rsidRPr="002A5730" w:rsidRDefault="00E275E4" w:rsidP="00E275E4">
      <w:pPr>
        <w:pStyle w:val="Brdtekst"/>
        <w:spacing w:before="41" w:line="259" w:lineRule="auto"/>
      </w:pPr>
    </w:p>
    <w:p w14:paraId="14AF91F8" w14:textId="77777777" w:rsidR="00D92D5B" w:rsidRPr="002A5730" w:rsidRDefault="008C6CB2" w:rsidP="00C3418F">
      <w:pPr>
        <w:pStyle w:val="Overskrift2"/>
        <w:numPr>
          <w:ilvl w:val="1"/>
          <w:numId w:val="28"/>
        </w:numPr>
        <w:tabs>
          <w:tab w:val="left" w:pos="579"/>
        </w:tabs>
        <w:spacing w:before="1" w:after="0"/>
        <w:rPr>
          <w:spacing w:val="-2"/>
        </w:rPr>
      </w:pPr>
      <w:r w:rsidRPr="002A5730">
        <w:t xml:space="preserve"> </w:t>
      </w:r>
      <w:bookmarkStart w:id="75" w:name="_Toc163472756"/>
      <w:r w:rsidR="00D92D5B" w:rsidRPr="002A5730">
        <w:t>Sosial</w:t>
      </w:r>
      <w:r w:rsidR="00D92D5B" w:rsidRPr="002A5730">
        <w:rPr>
          <w:spacing w:val="-4"/>
        </w:rPr>
        <w:t xml:space="preserve"> </w:t>
      </w:r>
      <w:r w:rsidR="00D92D5B" w:rsidRPr="002A5730">
        <w:t>infrastruktur</w:t>
      </w:r>
      <w:r w:rsidR="00D92D5B" w:rsidRPr="002A5730">
        <w:rPr>
          <w:spacing w:val="-4"/>
        </w:rPr>
        <w:t xml:space="preserve"> </w:t>
      </w:r>
      <w:r w:rsidR="00D92D5B" w:rsidRPr="002A5730">
        <w:t>og</w:t>
      </w:r>
      <w:r w:rsidR="00D92D5B" w:rsidRPr="002A5730">
        <w:rPr>
          <w:spacing w:val="-1"/>
        </w:rPr>
        <w:t xml:space="preserve"> </w:t>
      </w:r>
      <w:r w:rsidR="00D92D5B" w:rsidRPr="002A5730">
        <w:rPr>
          <w:spacing w:val="-2"/>
        </w:rPr>
        <w:t>servicetilbod</w:t>
      </w:r>
      <w:bookmarkEnd w:id="75"/>
    </w:p>
    <w:p w14:paraId="2E7F9403" w14:textId="77777777" w:rsidR="003C4C76" w:rsidRPr="002A5730" w:rsidRDefault="003C4C76" w:rsidP="003C4C76"/>
    <w:p w14:paraId="6F5E046A" w14:textId="77777777" w:rsidR="00D92D5B" w:rsidRPr="002A5730" w:rsidRDefault="00D92D5B" w:rsidP="00D92D5B">
      <w:pPr>
        <w:pStyle w:val="Brdtekst"/>
        <w:spacing w:before="145" w:line="259" w:lineRule="auto"/>
        <w:ind w:left="131" w:right="565"/>
      </w:pPr>
      <w:r w:rsidRPr="002A5730">
        <w:t>På</w:t>
      </w:r>
      <w:r w:rsidRPr="002A5730">
        <w:rPr>
          <w:spacing w:val="-2"/>
        </w:rPr>
        <w:t xml:space="preserve"> </w:t>
      </w:r>
      <w:r w:rsidRPr="002A5730">
        <w:t>Osøyro</w:t>
      </w:r>
      <w:r w:rsidRPr="002A5730">
        <w:rPr>
          <w:spacing w:val="-3"/>
        </w:rPr>
        <w:t xml:space="preserve"> </w:t>
      </w:r>
      <w:r w:rsidRPr="002A5730">
        <w:t>er</w:t>
      </w:r>
      <w:r w:rsidRPr="002A5730">
        <w:rPr>
          <w:spacing w:val="-2"/>
        </w:rPr>
        <w:t xml:space="preserve"> </w:t>
      </w:r>
      <w:r w:rsidRPr="002A5730">
        <w:t>sentrumsbusetnaden</w:t>
      </w:r>
      <w:r w:rsidRPr="002A5730">
        <w:rPr>
          <w:spacing w:val="-2"/>
        </w:rPr>
        <w:t xml:space="preserve"> </w:t>
      </w:r>
      <w:r w:rsidRPr="002A5730">
        <w:t>i</w:t>
      </w:r>
      <w:r w:rsidRPr="002A5730">
        <w:rPr>
          <w:spacing w:val="-3"/>
        </w:rPr>
        <w:t xml:space="preserve"> </w:t>
      </w:r>
      <w:r w:rsidRPr="002A5730">
        <w:t>hovudsak</w:t>
      </w:r>
      <w:r w:rsidRPr="002A5730">
        <w:rPr>
          <w:spacing w:val="-5"/>
        </w:rPr>
        <w:t xml:space="preserve"> </w:t>
      </w:r>
      <w:r w:rsidRPr="002A5730">
        <w:t>funksjonar</w:t>
      </w:r>
      <w:r w:rsidRPr="002A5730">
        <w:rPr>
          <w:spacing w:val="-2"/>
        </w:rPr>
        <w:t xml:space="preserve"> </w:t>
      </w:r>
      <w:r w:rsidRPr="002A5730">
        <w:t>som</w:t>
      </w:r>
      <w:r w:rsidRPr="002A5730">
        <w:rPr>
          <w:spacing w:val="-1"/>
        </w:rPr>
        <w:t xml:space="preserve"> </w:t>
      </w:r>
      <w:r w:rsidRPr="002A5730">
        <w:t>kontor,</w:t>
      </w:r>
      <w:r w:rsidRPr="002A5730">
        <w:rPr>
          <w:spacing w:val="-2"/>
        </w:rPr>
        <w:t xml:space="preserve"> </w:t>
      </w:r>
      <w:r w:rsidRPr="002A5730">
        <w:t>handel,</w:t>
      </w:r>
      <w:r w:rsidRPr="002A5730">
        <w:rPr>
          <w:spacing w:val="-5"/>
        </w:rPr>
        <w:t xml:space="preserve"> </w:t>
      </w:r>
      <w:r w:rsidRPr="002A5730">
        <w:t>restaurant,</w:t>
      </w:r>
      <w:r w:rsidRPr="002A5730">
        <w:rPr>
          <w:spacing w:val="-2"/>
        </w:rPr>
        <w:t xml:space="preserve"> </w:t>
      </w:r>
      <w:r w:rsidRPr="002A5730">
        <w:t>kyrkje,</w:t>
      </w:r>
      <w:r w:rsidRPr="002A5730">
        <w:rPr>
          <w:spacing w:val="-1"/>
        </w:rPr>
        <w:t xml:space="preserve"> </w:t>
      </w:r>
      <w:r w:rsidRPr="002A5730">
        <w:t>skule</w:t>
      </w:r>
      <w:r w:rsidRPr="002A5730">
        <w:rPr>
          <w:spacing w:val="-4"/>
        </w:rPr>
        <w:t xml:space="preserve"> </w:t>
      </w:r>
      <w:r w:rsidRPr="002A5730">
        <w:t xml:space="preserve">og </w:t>
      </w:r>
      <w:r w:rsidRPr="002A5730">
        <w:rPr>
          <w:spacing w:val="-2"/>
        </w:rPr>
        <w:t>idrett.</w:t>
      </w:r>
    </w:p>
    <w:p w14:paraId="04DC41BC" w14:textId="77777777" w:rsidR="00D92D5B" w:rsidRPr="002A5730" w:rsidRDefault="00D92D5B" w:rsidP="00D92D5B">
      <w:pPr>
        <w:pStyle w:val="Brdtekst"/>
      </w:pPr>
    </w:p>
    <w:p w14:paraId="10D27A14" w14:textId="77777777" w:rsidR="00D92D5B" w:rsidRPr="002A5730" w:rsidRDefault="00B770AA" w:rsidP="00D92D5B">
      <w:pPr>
        <w:pStyle w:val="Brdtekst"/>
      </w:pPr>
      <w:r w:rsidRPr="002A5730">
        <w:rPr>
          <w:noProof/>
        </w:rPr>
        <w:drawing>
          <wp:inline distT="0" distB="0" distL="0" distR="0" wp14:anchorId="26AA7749" wp14:editId="74AEFE16">
            <wp:extent cx="5562600" cy="6651983"/>
            <wp:effectExtent l="0" t="0" r="0" b="0"/>
            <wp:docPr id="1700968539" name="Bilde 13" descr="Et bilde som inneholder tekst, kart,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68539" name="Bilde 13" descr="Et bilde som inneholder tekst, kart, skjermbilde&#10;&#10;Automatisk generert beskrivels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67478" cy="6657816"/>
                    </a:xfrm>
                    <a:prstGeom prst="rect">
                      <a:avLst/>
                    </a:prstGeom>
                    <a:noFill/>
                  </pic:spPr>
                </pic:pic>
              </a:graphicData>
            </a:graphic>
          </wp:inline>
        </w:drawing>
      </w:r>
    </w:p>
    <w:p w14:paraId="75A20E41" w14:textId="77777777" w:rsidR="00057FC3" w:rsidRPr="002A5730" w:rsidRDefault="00057FC3" w:rsidP="00057FC3">
      <w:pPr>
        <w:pStyle w:val="Brdtekst"/>
        <w:keepNext/>
      </w:pPr>
    </w:p>
    <w:p w14:paraId="6509CE45" w14:textId="77777777" w:rsidR="00D92D5B" w:rsidRPr="002A5730" w:rsidRDefault="00057FC3" w:rsidP="00057FC3">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24</w:t>
      </w:r>
      <w:r w:rsidRPr="002A5730">
        <w:rPr>
          <w:lang w:val="nn-NO"/>
        </w:rPr>
        <w:fldChar w:fldCharType="end"/>
      </w:r>
      <w:r w:rsidRPr="002A5730">
        <w:rPr>
          <w:lang w:val="nn-NO"/>
        </w:rPr>
        <w:t xml:space="preserve"> Funksjonar i sentrum, moglegheitsstudie for Osøyro, Asplan Viak 2014</w:t>
      </w:r>
    </w:p>
    <w:p w14:paraId="443B143E" w14:textId="77777777" w:rsidR="00D92D5B" w:rsidRPr="002A5730" w:rsidRDefault="00D92D5B" w:rsidP="00D92D5B">
      <w:pPr>
        <w:rPr>
          <w:sz w:val="20"/>
        </w:rPr>
        <w:sectPr w:rsidR="00D92D5B" w:rsidRPr="002A5730" w:rsidSect="00A749E0">
          <w:headerReference w:type="default" r:id="rId49"/>
          <w:pgSz w:w="11910" w:h="16840"/>
          <w:pgMar w:top="1080" w:right="540" w:bottom="1240" w:left="860" w:header="0" w:footer="1046" w:gutter="0"/>
          <w:cols w:space="708"/>
        </w:sectPr>
      </w:pPr>
    </w:p>
    <w:p w14:paraId="29846CEF" w14:textId="77777777" w:rsidR="00D92D5B" w:rsidRPr="002A5730" w:rsidRDefault="00D92D5B" w:rsidP="00B333DB">
      <w:pPr>
        <w:pStyle w:val="Overskrift3"/>
      </w:pPr>
      <w:bookmarkStart w:id="76" w:name="_bookmark41"/>
      <w:bookmarkStart w:id="77" w:name="_Toc163472757"/>
      <w:bookmarkEnd w:id="76"/>
      <w:r w:rsidRPr="002A5730">
        <w:t>Skulekapasitet</w:t>
      </w:r>
      <w:bookmarkEnd w:id="77"/>
    </w:p>
    <w:p w14:paraId="5853E191" w14:textId="77777777" w:rsidR="001C66B1" w:rsidRPr="002A5730" w:rsidRDefault="001C66B1" w:rsidP="001C66B1"/>
    <w:p w14:paraId="2501623A" w14:textId="77777777" w:rsidR="00D92D5B" w:rsidRPr="002A5730" w:rsidRDefault="00D92D5B" w:rsidP="00811F93">
      <w:pPr>
        <w:ind w:left="131"/>
        <w:rPr>
          <w:i/>
          <w:iCs/>
        </w:rPr>
      </w:pPr>
      <w:r w:rsidRPr="002A5730">
        <w:rPr>
          <w:i/>
          <w:iCs/>
        </w:rPr>
        <w:t>Barnetrinn</w:t>
      </w:r>
    </w:p>
    <w:p w14:paraId="412209C9" w14:textId="77777777" w:rsidR="00D92D5B" w:rsidRPr="002A5730" w:rsidRDefault="00D92D5B" w:rsidP="00D92D5B">
      <w:pPr>
        <w:pStyle w:val="Brdtekst"/>
        <w:spacing w:before="183"/>
        <w:ind w:left="131"/>
      </w:pPr>
      <w:r w:rsidRPr="002A5730">
        <w:rPr>
          <w:color w:val="181818"/>
        </w:rPr>
        <w:t>Planområdet</w:t>
      </w:r>
      <w:r w:rsidRPr="002A5730">
        <w:rPr>
          <w:color w:val="181818"/>
          <w:spacing w:val="-7"/>
        </w:rPr>
        <w:t xml:space="preserve"> </w:t>
      </w:r>
      <w:r w:rsidRPr="002A5730">
        <w:rPr>
          <w:color w:val="181818"/>
        </w:rPr>
        <w:t>ligg</w:t>
      </w:r>
      <w:r w:rsidRPr="002A5730">
        <w:rPr>
          <w:color w:val="181818"/>
          <w:spacing w:val="-5"/>
        </w:rPr>
        <w:t xml:space="preserve"> </w:t>
      </w:r>
      <w:r w:rsidRPr="002A5730">
        <w:rPr>
          <w:color w:val="181818"/>
        </w:rPr>
        <w:t>innanfor</w:t>
      </w:r>
      <w:r w:rsidRPr="002A5730">
        <w:rPr>
          <w:color w:val="181818"/>
          <w:spacing w:val="-7"/>
        </w:rPr>
        <w:t xml:space="preserve"> </w:t>
      </w:r>
      <w:r w:rsidRPr="002A5730">
        <w:rPr>
          <w:color w:val="181818"/>
        </w:rPr>
        <w:t>opptaksområdet</w:t>
      </w:r>
      <w:r w:rsidRPr="002A5730">
        <w:rPr>
          <w:color w:val="181818"/>
          <w:spacing w:val="-6"/>
        </w:rPr>
        <w:t xml:space="preserve"> </w:t>
      </w:r>
      <w:r w:rsidRPr="002A5730">
        <w:rPr>
          <w:color w:val="181818"/>
        </w:rPr>
        <w:t>til</w:t>
      </w:r>
      <w:r w:rsidRPr="002A5730">
        <w:rPr>
          <w:color w:val="181818"/>
          <w:spacing w:val="-5"/>
        </w:rPr>
        <w:t xml:space="preserve"> </w:t>
      </w:r>
      <w:r w:rsidRPr="002A5730">
        <w:rPr>
          <w:color w:val="181818"/>
        </w:rPr>
        <w:t>Os</w:t>
      </w:r>
      <w:r w:rsidRPr="002A5730">
        <w:rPr>
          <w:color w:val="181818"/>
          <w:spacing w:val="-8"/>
        </w:rPr>
        <w:t xml:space="preserve"> </w:t>
      </w:r>
      <w:r w:rsidRPr="002A5730">
        <w:rPr>
          <w:color w:val="181818"/>
        </w:rPr>
        <w:t>barneskule</w:t>
      </w:r>
      <w:r w:rsidRPr="002A5730">
        <w:rPr>
          <w:color w:val="181818"/>
          <w:spacing w:val="-5"/>
        </w:rPr>
        <w:t xml:space="preserve">, </w:t>
      </w:r>
      <w:r w:rsidRPr="002A5730">
        <w:rPr>
          <w:color w:val="181818"/>
        </w:rPr>
        <w:t>Kuventræ</w:t>
      </w:r>
      <w:r w:rsidRPr="002A5730">
        <w:rPr>
          <w:color w:val="181818"/>
          <w:spacing w:val="-7"/>
        </w:rPr>
        <w:t xml:space="preserve"> </w:t>
      </w:r>
      <w:r w:rsidRPr="002A5730">
        <w:rPr>
          <w:color w:val="181818"/>
        </w:rPr>
        <w:t>barneskule og Borgafjell</w:t>
      </w:r>
      <w:r w:rsidR="005F46AA" w:rsidRPr="002A5730">
        <w:rPr>
          <w:color w:val="181818"/>
        </w:rPr>
        <w:t xml:space="preserve"> </w:t>
      </w:r>
      <w:r w:rsidRPr="002A5730">
        <w:rPr>
          <w:color w:val="181818"/>
        </w:rPr>
        <w:t>barneskule.</w:t>
      </w:r>
    </w:p>
    <w:p w14:paraId="51DE3F22" w14:textId="77777777" w:rsidR="00D92D5B" w:rsidRPr="002A5730" w:rsidRDefault="00D92D5B" w:rsidP="00D92D5B">
      <w:pPr>
        <w:pStyle w:val="Brdtekst"/>
        <w:spacing w:before="180" w:line="259" w:lineRule="auto"/>
        <w:ind w:left="131" w:right="447"/>
        <w:jc w:val="both"/>
        <w:rPr>
          <w:spacing w:val="-6"/>
        </w:rPr>
      </w:pPr>
      <w:r w:rsidRPr="002A5730">
        <w:t>Kuventræ</w:t>
      </w:r>
      <w:r w:rsidRPr="002A5730">
        <w:rPr>
          <w:spacing w:val="-11"/>
        </w:rPr>
        <w:t xml:space="preserve"> </w:t>
      </w:r>
      <w:r w:rsidRPr="002A5730">
        <w:t>barneskule</w:t>
      </w:r>
      <w:r w:rsidRPr="002A5730">
        <w:rPr>
          <w:spacing w:val="-7"/>
        </w:rPr>
        <w:t xml:space="preserve"> </w:t>
      </w:r>
      <w:r w:rsidRPr="002A5730">
        <w:t>er</w:t>
      </w:r>
      <w:r w:rsidRPr="002A5730">
        <w:rPr>
          <w:spacing w:val="-10"/>
        </w:rPr>
        <w:t xml:space="preserve"> </w:t>
      </w:r>
      <w:r w:rsidRPr="002A5730">
        <w:t>ein</w:t>
      </w:r>
      <w:r w:rsidRPr="002A5730">
        <w:rPr>
          <w:spacing w:val="-11"/>
        </w:rPr>
        <w:t xml:space="preserve"> </w:t>
      </w:r>
      <w:r w:rsidRPr="002A5730">
        <w:t>barneskule</w:t>
      </w:r>
      <w:r w:rsidRPr="002A5730">
        <w:rPr>
          <w:spacing w:val="-11"/>
        </w:rPr>
        <w:t xml:space="preserve"> </w:t>
      </w:r>
      <w:r w:rsidRPr="002A5730">
        <w:t>frå</w:t>
      </w:r>
      <w:r w:rsidRPr="002A5730">
        <w:rPr>
          <w:spacing w:val="-11"/>
        </w:rPr>
        <w:t xml:space="preserve"> </w:t>
      </w:r>
      <w:r w:rsidRPr="002A5730">
        <w:t>1.-7.trinn,</w:t>
      </w:r>
      <w:r w:rsidRPr="002A5730">
        <w:rPr>
          <w:spacing w:val="-10"/>
        </w:rPr>
        <w:t xml:space="preserve"> </w:t>
      </w:r>
      <w:r w:rsidRPr="002A5730">
        <w:t>med</w:t>
      </w:r>
      <w:r w:rsidRPr="002A5730">
        <w:rPr>
          <w:spacing w:val="-10"/>
        </w:rPr>
        <w:t xml:space="preserve"> </w:t>
      </w:r>
      <w:r w:rsidRPr="002A5730">
        <w:t>maksimal</w:t>
      </w:r>
      <w:r w:rsidRPr="002A5730">
        <w:rPr>
          <w:spacing w:val="-11"/>
        </w:rPr>
        <w:t xml:space="preserve"> </w:t>
      </w:r>
      <w:r w:rsidRPr="002A5730">
        <w:t>kapasitet</w:t>
      </w:r>
      <w:r w:rsidRPr="002A5730">
        <w:rPr>
          <w:spacing w:val="-7"/>
        </w:rPr>
        <w:t xml:space="preserve"> </w:t>
      </w:r>
      <w:r w:rsidRPr="002A5730">
        <w:t>på</w:t>
      </w:r>
      <w:r w:rsidRPr="002A5730">
        <w:rPr>
          <w:spacing w:val="-11"/>
        </w:rPr>
        <w:t xml:space="preserve"> </w:t>
      </w:r>
      <w:r w:rsidRPr="002A5730">
        <w:t>420</w:t>
      </w:r>
      <w:r w:rsidRPr="002A5730">
        <w:rPr>
          <w:spacing w:val="-10"/>
        </w:rPr>
        <w:t xml:space="preserve"> </w:t>
      </w:r>
      <w:r w:rsidRPr="002A5730">
        <w:t>elevar.</w:t>
      </w:r>
      <w:r w:rsidRPr="002A5730">
        <w:rPr>
          <w:spacing w:val="-9"/>
        </w:rPr>
        <w:t xml:space="preserve"> </w:t>
      </w:r>
      <w:r w:rsidRPr="002A5730">
        <w:t>Elevtalet for skuleåret 2021-22 var 345 elevar.</w:t>
      </w:r>
    </w:p>
    <w:p w14:paraId="5628D065" w14:textId="77777777" w:rsidR="00D92D5B" w:rsidRPr="002A5730" w:rsidRDefault="00D92D5B" w:rsidP="00D92D5B">
      <w:pPr>
        <w:pStyle w:val="Brdtekst"/>
        <w:spacing w:before="180" w:line="259" w:lineRule="auto"/>
        <w:ind w:left="131" w:right="447"/>
        <w:jc w:val="both"/>
      </w:pPr>
      <w:r w:rsidRPr="002A5730">
        <w:t>Os</w:t>
      </w:r>
      <w:r w:rsidRPr="002A5730">
        <w:rPr>
          <w:spacing w:val="-6"/>
        </w:rPr>
        <w:t xml:space="preserve"> </w:t>
      </w:r>
      <w:r w:rsidRPr="002A5730">
        <w:t>barneskule</w:t>
      </w:r>
      <w:r w:rsidRPr="002A5730">
        <w:rPr>
          <w:spacing w:val="-3"/>
        </w:rPr>
        <w:t xml:space="preserve"> </w:t>
      </w:r>
      <w:r w:rsidRPr="002A5730">
        <w:t>har</w:t>
      </w:r>
      <w:r w:rsidRPr="002A5730">
        <w:rPr>
          <w:spacing w:val="-6"/>
        </w:rPr>
        <w:t xml:space="preserve"> </w:t>
      </w:r>
      <w:r w:rsidRPr="002A5730">
        <w:t>elevar</w:t>
      </w:r>
      <w:r w:rsidRPr="002A5730">
        <w:rPr>
          <w:spacing w:val="-6"/>
        </w:rPr>
        <w:t xml:space="preserve"> </w:t>
      </w:r>
      <w:r w:rsidRPr="002A5730">
        <w:t>frå</w:t>
      </w:r>
      <w:r w:rsidRPr="002A5730">
        <w:rPr>
          <w:spacing w:val="-6"/>
        </w:rPr>
        <w:t xml:space="preserve"> </w:t>
      </w:r>
      <w:r w:rsidRPr="002A5730">
        <w:t>1.-7-</w:t>
      </w:r>
      <w:r w:rsidRPr="002A5730">
        <w:rPr>
          <w:spacing w:val="-6"/>
        </w:rPr>
        <w:t xml:space="preserve"> </w:t>
      </w:r>
      <w:r w:rsidRPr="002A5730">
        <w:t>trinn</w:t>
      </w:r>
      <w:r w:rsidRPr="002A5730">
        <w:rPr>
          <w:spacing w:val="-4"/>
        </w:rPr>
        <w:t xml:space="preserve"> </w:t>
      </w:r>
      <w:r w:rsidRPr="002A5730">
        <w:t>og</w:t>
      </w:r>
      <w:r w:rsidRPr="002A5730">
        <w:rPr>
          <w:spacing w:val="-4"/>
        </w:rPr>
        <w:t xml:space="preserve"> </w:t>
      </w:r>
      <w:r w:rsidRPr="002A5730">
        <w:t>har</w:t>
      </w:r>
      <w:r w:rsidRPr="002A5730">
        <w:rPr>
          <w:spacing w:val="-6"/>
        </w:rPr>
        <w:t xml:space="preserve"> </w:t>
      </w:r>
      <w:r w:rsidRPr="002A5730">
        <w:t>en</w:t>
      </w:r>
      <w:r w:rsidRPr="002A5730">
        <w:rPr>
          <w:spacing w:val="-6"/>
        </w:rPr>
        <w:t xml:space="preserve"> </w:t>
      </w:r>
      <w:r w:rsidRPr="002A5730">
        <w:t>maksimal</w:t>
      </w:r>
      <w:r w:rsidRPr="002A5730">
        <w:rPr>
          <w:spacing w:val="-6"/>
        </w:rPr>
        <w:t xml:space="preserve"> </w:t>
      </w:r>
      <w:r w:rsidRPr="002A5730">
        <w:t>kapasitet</w:t>
      </w:r>
      <w:r w:rsidRPr="002A5730">
        <w:rPr>
          <w:spacing w:val="-5"/>
        </w:rPr>
        <w:t xml:space="preserve"> </w:t>
      </w:r>
      <w:r w:rsidRPr="002A5730">
        <w:t>på</w:t>
      </w:r>
      <w:r w:rsidRPr="002A5730">
        <w:rPr>
          <w:spacing w:val="-6"/>
        </w:rPr>
        <w:t xml:space="preserve"> </w:t>
      </w:r>
      <w:r w:rsidRPr="002A5730">
        <w:t>355</w:t>
      </w:r>
      <w:r w:rsidRPr="002A5730">
        <w:rPr>
          <w:spacing w:val="-5"/>
        </w:rPr>
        <w:t xml:space="preserve"> </w:t>
      </w:r>
      <w:r w:rsidRPr="002A5730">
        <w:t>elevar.</w:t>
      </w:r>
      <w:r w:rsidRPr="002A5730">
        <w:rPr>
          <w:spacing w:val="-4"/>
        </w:rPr>
        <w:t xml:space="preserve"> </w:t>
      </w:r>
      <w:r w:rsidRPr="002A5730">
        <w:t>Elevtal</w:t>
      </w:r>
      <w:r w:rsidRPr="002A5730">
        <w:rPr>
          <w:spacing w:val="-6"/>
        </w:rPr>
        <w:t xml:space="preserve"> </w:t>
      </w:r>
      <w:r w:rsidRPr="002A5730">
        <w:t xml:space="preserve">for </w:t>
      </w:r>
      <w:r w:rsidRPr="002A5730">
        <w:rPr>
          <w:spacing w:val="-2"/>
        </w:rPr>
        <w:t>skuleåret</w:t>
      </w:r>
      <w:r w:rsidRPr="002A5730">
        <w:rPr>
          <w:spacing w:val="-5"/>
        </w:rPr>
        <w:t xml:space="preserve"> </w:t>
      </w:r>
      <w:r w:rsidRPr="002A5730">
        <w:rPr>
          <w:spacing w:val="-2"/>
        </w:rPr>
        <w:t>2017/18 var</w:t>
      </w:r>
      <w:r w:rsidRPr="002A5730">
        <w:rPr>
          <w:spacing w:val="-3"/>
        </w:rPr>
        <w:t xml:space="preserve"> </w:t>
      </w:r>
      <w:r w:rsidRPr="002A5730">
        <w:rPr>
          <w:spacing w:val="-2"/>
        </w:rPr>
        <w:t>342 elevar.</w:t>
      </w:r>
      <w:r w:rsidRPr="002A5730">
        <w:rPr>
          <w:spacing w:val="-3"/>
        </w:rPr>
        <w:t xml:space="preserve"> Frå 1. august 2021 fekk skulen nesten halvert elevtalet etter at ein endra opptaksområdet til skulen. </w:t>
      </w:r>
      <w:r w:rsidRPr="002A5730">
        <w:rPr>
          <w:spacing w:val="-2"/>
        </w:rPr>
        <w:t>Så elevtalet for skuleåret 2021-22 var 190 elevar.</w:t>
      </w:r>
    </w:p>
    <w:p w14:paraId="76CF92BF" w14:textId="77777777" w:rsidR="00D92D5B" w:rsidRPr="002A5730" w:rsidRDefault="00D92D5B" w:rsidP="00811F93">
      <w:pPr>
        <w:pStyle w:val="Brdtekst"/>
        <w:spacing w:before="160" w:after="240" w:line="259" w:lineRule="auto"/>
        <w:ind w:left="131" w:right="449"/>
        <w:jc w:val="both"/>
      </w:pPr>
      <w:r w:rsidRPr="002A5730">
        <w:t xml:space="preserve">Borgafjellet barneskule har elevar frå 1.-7 trinn og har ein </w:t>
      </w:r>
      <w:r w:rsidR="004128B2" w:rsidRPr="002A5730">
        <w:t>maksimal</w:t>
      </w:r>
      <w:r w:rsidRPr="002A5730">
        <w:t xml:space="preserve"> kapasitet på 392 elevar. </w:t>
      </w:r>
      <w:r w:rsidRPr="002A5730">
        <w:rPr>
          <w:color w:val="181818"/>
        </w:rPr>
        <w:t>Opptaksområdet</w:t>
      </w:r>
      <w:r w:rsidRPr="002A5730">
        <w:rPr>
          <w:color w:val="181818"/>
          <w:spacing w:val="-4"/>
        </w:rPr>
        <w:t xml:space="preserve"> </w:t>
      </w:r>
      <w:r w:rsidRPr="002A5730">
        <w:rPr>
          <w:color w:val="181818"/>
        </w:rPr>
        <w:t>for Borgafjellet barneskule tek opp i seg Hegglandsdalen skule, elles områda aust om elv</w:t>
      </w:r>
      <w:r w:rsidR="004128B2" w:rsidRPr="002A5730">
        <w:rPr>
          <w:color w:val="181818"/>
        </w:rPr>
        <w:t>a</w:t>
      </w:r>
      <w:r w:rsidRPr="002A5730">
        <w:rPr>
          <w:color w:val="181818"/>
        </w:rPr>
        <w:t xml:space="preserve"> med unntak av Finnebrekka, Orrebakken og Gamle Finnebrekka. Elevtalet for skuleåret 2021-22 var 231 elevar.</w:t>
      </w:r>
    </w:p>
    <w:p w14:paraId="143DA459" w14:textId="77777777" w:rsidR="00D92D5B" w:rsidRPr="002A5730" w:rsidRDefault="00D92D5B" w:rsidP="00811F93">
      <w:pPr>
        <w:pStyle w:val="Brdtekst"/>
        <w:widowControl/>
        <w:autoSpaceDE/>
        <w:autoSpaceDN/>
        <w:adjustRightInd/>
        <w:spacing w:before="163" w:after="240" w:line="259" w:lineRule="auto"/>
        <w:ind w:left="131" w:right="448"/>
        <w:jc w:val="both"/>
        <w:rPr>
          <w:i/>
          <w:iCs/>
          <w:color w:val="181818"/>
        </w:rPr>
      </w:pPr>
      <w:r w:rsidRPr="002A5730">
        <w:rPr>
          <w:i/>
          <w:iCs/>
          <w:color w:val="181818"/>
        </w:rPr>
        <w:t>Ungdomstrinn</w:t>
      </w:r>
    </w:p>
    <w:p w14:paraId="1BD6A0A8" w14:textId="77777777" w:rsidR="00D92D5B" w:rsidRPr="002A5730" w:rsidDel="00B03A0E" w:rsidRDefault="00D92D5B" w:rsidP="00811F93">
      <w:pPr>
        <w:pStyle w:val="Brdtekst"/>
        <w:spacing w:before="163" w:after="240" w:line="259" w:lineRule="auto"/>
        <w:ind w:left="131" w:right="448"/>
        <w:jc w:val="both"/>
        <w:rPr>
          <w:color w:val="181818"/>
        </w:rPr>
      </w:pPr>
      <w:r w:rsidRPr="002A5730">
        <w:rPr>
          <w:color w:val="181818"/>
        </w:rPr>
        <w:t>Os</w:t>
      </w:r>
      <w:r w:rsidRPr="002A5730">
        <w:rPr>
          <w:color w:val="181818"/>
          <w:spacing w:val="-5"/>
        </w:rPr>
        <w:t xml:space="preserve"> </w:t>
      </w:r>
      <w:r w:rsidRPr="002A5730">
        <w:rPr>
          <w:color w:val="181818"/>
        </w:rPr>
        <w:t>ungdomsskule</w:t>
      </w:r>
      <w:r w:rsidRPr="002A5730">
        <w:rPr>
          <w:color w:val="181818"/>
          <w:spacing w:val="-5"/>
        </w:rPr>
        <w:t xml:space="preserve"> </w:t>
      </w:r>
      <w:r w:rsidRPr="002A5730">
        <w:rPr>
          <w:color w:val="181818"/>
        </w:rPr>
        <w:t>har</w:t>
      </w:r>
      <w:r w:rsidRPr="002A5730">
        <w:rPr>
          <w:color w:val="181818"/>
          <w:spacing w:val="-6"/>
        </w:rPr>
        <w:t xml:space="preserve"> </w:t>
      </w:r>
      <w:r w:rsidRPr="002A5730">
        <w:rPr>
          <w:color w:val="181818"/>
        </w:rPr>
        <w:t>ein</w:t>
      </w:r>
      <w:r w:rsidRPr="002A5730">
        <w:rPr>
          <w:color w:val="181818"/>
          <w:spacing w:val="-6"/>
        </w:rPr>
        <w:t xml:space="preserve"> </w:t>
      </w:r>
      <w:r w:rsidRPr="002A5730">
        <w:rPr>
          <w:color w:val="181818"/>
        </w:rPr>
        <w:t>maksimal</w:t>
      </w:r>
      <w:r w:rsidRPr="002A5730">
        <w:rPr>
          <w:color w:val="181818"/>
          <w:spacing w:val="-6"/>
        </w:rPr>
        <w:t xml:space="preserve"> </w:t>
      </w:r>
      <w:r w:rsidRPr="002A5730">
        <w:rPr>
          <w:color w:val="181818"/>
        </w:rPr>
        <w:t>kapasitet</w:t>
      </w:r>
      <w:r w:rsidRPr="002A5730">
        <w:rPr>
          <w:color w:val="181818"/>
          <w:spacing w:val="-5"/>
        </w:rPr>
        <w:t xml:space="preserve"> </w:t>
      </w:r>
      <w:r w:rsidRPr="002A5730">
        <w:rPr>
          <w:color w:val="181818"/>
        </w:rPr>
        <w:t>på</w:t>
      </w:r>
      <w:r w:rsidRPr="002A5730">
        <w:rPr>
          <w:color w:val="181818"/>
          <w:spacing w:val="-6"/>
        </w:rPr>
        <w:t xml:space="preserve"> </w:t>
      </w:r>
      <w:r w:rsidRPr="002A5730">
        <w:rPr>
          <w:color w:val="181818"/>
        </w:rPr>
        <w:t>476</w:t>
      </w:r>
      <w:r w:rsidRPr="002A5730">
        <w:rPr>
          <w:color w:val="181818"/>
          <w:spacing w:val="-5"/>
        </w:rPr>
        <w:t xml:space="preserve"> </w:t>
      </w:r>
      <w:r w:rsidRPr="002A5730">
        <w:rPr>
          <w:color w:val="181818"/>
        </w:rPr>
        <w:t>elevar.</w:t>
      </w:r>
      <w:r w:rsidRPr="002A5730">
        <w:rPr>
          <w:color w:val="181818"/>
          <w:spacing w:val="-6"/>
        </w:rPr>
        <w:t xml:space="preserve"> </w:t>
      </w:r>
      <w:r w:rsidRPr="002A5730">
        <w:rPr>
          <w:color w:val="181818"/>
        </w:rPr>
        <w:t>Skulen</w:t>
      </w:r>
      <w:r w:rsidRPr="002A5730">
        <w:rPr>
          <w:color w:val="181818"/>
          <w:spacing w:val="-6"/>
        </w:rPr>
        <w:t xml:space="preserve"> </w:t>
      </w:r>
      <w:r w:rsidRPr="002A5730">
        <w:rPr>
          <w:color w:val="181818"/>
        </w:rPr>
        <w:t>tek i mot elevane frå Os barneskule, Kuventræ barneskule, Borgafjellet barneskule, Lunde barneskule og Søfteland barneskule. Elevtalet for skuleåret 2021-22 var 461 elevar.</w:t>
      </w:r>
    </w:p>
    <w:p w14:paraId="13DE1AF6" w14:textId="77777777" w:rsidR="00D92D5B" w:rsidRPr="002A5730" w:rsidRDefault="00D92D5B" w:rsidP="00811F93">
      <w:pPr>
        <w:pStyle w:val="Brdtekst"/>
        <w:spacing w:before="163" w:after="240" w:line="259" w:lineRule="auto"/>
        <w:ind w:left="131" w:right="448"/>
        <w:jc w:val="both"/>
        <w:rPr>
          <w:i/>
          <w:iCs/>
        </w:rPr>
      </w:pPr>
      <w:r w:rsidRPr="002A5730">
        <w:rPr>
          <w:i/>
          <w:iCs/>
          <w:spacing w:val="-2"/>
        </w:rPr>
        <w:t>Barnehagedekning</w:t>
      </w:r>
    </w:p>
    <w:p w14:paraId="4ABCFF3F" w14:textId="77777777" w:rsidR="004128B2" w:rsidRPr="002A5730" w:rsidRDefault="00D92D5B" w:rsidP="00811F93">
      <w:pPr>
        <w:pStyle w:val="Brdtekst"/>
        <w:spacing w:before="178" w:after="240" w:line="259" w:lineRule="auto"/>
        <w:ind w:left="131" w:right="448"/>
        <w:rPr>
          <w:color w:val="181818"/>
        </w:rPr>
      </w:pPr>
      <w:r w:rsidRPr="002A5730">
        <w:rPr>
          <w:color w:val="181818"/>
        </w:rPr>
        <w:t xml:space="preserve">Bjørnafjorden kommunestyre vedtok ny </w:t>
      </w:r>
      <w:r w:rsidRPr="002A5730">
        <w:rPr>
          <w:color w:val="181818"/>
          <w:spacing w:val="-10"/>
        </w:rPr>
        <w:t xml:space="preserve"> </w:t>
      </w:r>
      <w:r w:rsidRPr="002A5730">
        <w:rPr>
          <w:color w:val="181818"/>
        </w:rPr>
        <w:t>barnehagebruksplan for Bjørnafjorden kommune på møte 16.februar 2023.</w:t>
      </w:r>
    </w:p>
    <w:p w14:paraId="4F98F059" w14:textId="77777777" w:rsidR="00811F93" w:rsidRPr="002A5730" w:rsidRDefault="00D92D5B" w:rsidP="00811F93">
      <w:pPr>
        <w:pStyle w:val="Brdtekst"/>
        <w:spacing w:before="178" w:after="240" w:line="259" w:lineRule="auto"/>
        <w:ind w:left="130" w:right="448"/>
        <w:contextualSpacing/>
      </w:pPr>
      <w:r w:rsidRPr="002A5730">
        <w:t>Bjørnafjorden kommune har åtte kommunale barnehagar, der seks barnehagar er på Fusa-sida og to på Os-sida. I tillegg har kommunen 15 private barnehagar der ein av dei er på Fusa-sida.</w:t>
      </w:r>
      <w:r w:rsidR="00685D27" w:rsidRPr="002A5730">
        <w:t xml:space="preserve"> </w:t>
      </w:r>
      <w:r w:rsidRPr="002A5730">
        <w:t>Bjørnafjorden kommune har også ein open barnehage i Os-sentrum ein dag i veka.</w:t>
      </w:r>
    </w:p>
    <w:p w14:paraId="394965B7" w14:textId="77777777" w:rsidR="00811F93" w:rsidRPr="002A5730" w:rsidRDefault="00D92D5B" w:rsidP="00811F93">
      <w:pPr>
        <w:pStyle w:val="Brdtekst"/>
        <w:spacing w:before="178" w:after="240" w:line="259" w:lineRule="auto"/>
        <w:ind w:left="130" w:right="448"/>
        <w:contextualSpacing/>
      </w:pPr>
      <w:r w:rsidRPr="002A5730">
        <w:t xml:space="preserve"> </w:t>
      </w:r>
    </w:p>
    <w:p w14:paraId="4FD00016" w14:textId="77777777" w:rsidR="00D92D5B" w:rsidRPr="002A5730" w:rsidRDefault="00D92D5B" w:rsidP="00811F93">
      <w:pPr>
        <w:pStyle w:val="Brdtekst"/>
        <w:spacing w:before="178" w:after="240" w:line="259" w:lineRule="auto"/>
        <w:ind w:left="130" w:right="448"/>
        <w:contextualSpacing/>
      </w:pPr>
      <w:r w:rsidRPr="002A5730">
        <w:t>Per 15. desember 2022 gjekk det 1437 barn i ein av Bjørnafjorden sine barnehagar. Dette utgjer om lag 94% av alle barn i barnehagealder. Bjørnafjorden kommune har barnehageplassar til alle barn i kommunen og kapasitet til å ta inn fleire.</w:t>
      </w:r>
    </w:p>
    <w:p w14:paraId="79A02754" w14:textId="77777777" w:rsidR="00685D27" w:rsidRPr="002A5730" w:rsidRDefault="00685D27" w:rsidP="00811F93">
      <w:pPr>
        <w:pStyle w:val="Brdtekst"/>
        <w:spacing w:before="178" w:after="240" w:line="259" w:lineRule="auto"/>
        <w:ind w:left="130" w:right="448"/>
        <w:contextualSpacing/>
      </w:pPr>
    </w:p>
    <w:p w14:paraId="1011AB78" w14:textId="77777777" w:rsidR="0011136E" w:rsidRPr="002A5730" w:rsidRDefault="005658F8" w:rsidP="00811F93">
      <w:pPr>
        <w:pStyle w:val="Overskrift2"/>
        <w:numPr>
          <w:ilvl w:val="1"/>
          <w:numId w:val="28"/>
        </w:numPr>
        <w:tabs>
          <w:tab w:val="left" w:pos="579"/>
        </w:tabs>
        <w:spacing w:before="80" w:after="240"/>
      </w:pPr>
      <w:bookmarkStart w:id="78" w:name="_bookmark43"/>
      <w:bookmarkEnd w:id="78"/>
      <w:r w:rsidRPr="002A5730">
        <w:rPr>
          <w:spacing w:val="-2"/>
        </w:rPr>
        <w:t xml:space="preserve"> </w:t>
      </w:r>
      <w:bookmarkStart w:id="79" w:name="_Toc163472758"/>
      <w:r w:rsidR="00D92D5B" w:rsidRPr="002A5730">
        <w:rPr>
          <w:spacing w:val="-2"/>
        </w:rPr>
        <w:t>Trafikktilhøve</w:t>
      </w:r>
      <w:bookmarkStart w:id="80" w:name="_bookmark44"/>
      <w:bookmarkEnd w:id="79"/>
      <w:bookmarkEnd w:id="80"/>
    </w:p>
    <w:p w14:paraId="10EBC814" w14:textId="77777777" w:rsidR="00D92D5B" w:rsidRPr="002A5730" w:rsidRDefault="00D92D5B" w:rsidP="00B333DB">
      <w:pPr>
        <w:pStyle w:val="Overskrift3"/>
      </w:pPr>
      <w:bookmarkStart w:id="81" w:name="_Toc163472759"/>
      <w:r w:rsidRPr="002A5730">
        <w:t>Knutepunkt</w:t>
      </w:r>
      <w:bookmarkEnd w:id="81"/>
    </w:p>
    <w:p w14:paraId="4067648F" w14:textId="77777777" w:rsidR="0011136E" w:rsidRPr="002A5730" w:rsidRDefault="00D92D5B" w:rsidP="00811F93">
      <w:pPr>
        <w:pStyle w:val="Brdtekst"/>
        <w:spacing w:before="179" w:after="240" w:line="259" w:lineRule="auto"/>
        <w:ind w:left="131" w:right="565"/>
        <w:rPr>
          <w:color w:val="181818"/>
        </w:rPr>
      </w:pPr>
      <w:r w:rsidRPr="002A5730">
        <w:rPr>
          <w:color w:val="181818"/>
        </w:rPr>
        <w:t>Osøyro er og har vore eit kommunikasjonsknutepunkt sør på Bergenshalvøya. Her møtast Byvegen (fv. 583), Hatvikvegen</w:t>
      </w:r>
      <w:r w:rsidRPr="002A5730">
        <w:rPr>
          <w:color w:val="181818"/>
          <w:spacing w:val="-5"/>
        </w:rPr>
        <w:t xml:space="preserve"> (fv. 552) og Mobergsbakken </w:t>
      </w:r>
      <w:r w:rsidRPr="002A5730">
        <w:rPr>
          <w:color w:val="181818"/>
        </w:rPr>
        <w:t>(fv.</w:t>
      </w:r>
      <w:r w:rsidRPr="002A5730">
        <w:rPr>
          <w:color w:val="181818"/>
          <w:spacing w:val="-5"/>
        </w:rPr>
        <w:t xml:space="preserve"> </w:t>
      </w:r>
      <w:r w:rsidRPr="002A5730">
        <w:rPr>
          <w:color w:val="181818"/>
        </w:rPr>
        <w:t>552)</w:t>
      </w:r>
      <w:r w:rsidR="005301CE" w:rsidRPr="002A5730">
        <w:rPr>
          <w:color w:val="181818"/>
        </w:rPr>
        <w:t>, og k</w:t>
      </w:r>
      <w:r w:rsidR="00625633" w:rsidRPr="002A5730">
        <w:rPr>
          <w:color w:val="181818"/>
        </w:rPr>
        <w:t>ollektivterminalen</w:t>
      </w:r>
      <w:r w:rsidR="00523B68" w:rsidRPr="002A5730">
        <w:rPr>
          <w:color w:val="181818"/>
        </w:rPr>
        <w:t xml:space="preserve"> ligg med eiga innkøyring frå rundkøyringa mellom desse vegane.</w:t>
      </w:r>
      <w:r w:rsidRPr="002A5730">
        <w:rPr>
          <w:color w:val="181818"/>
          <w:spacing w:val="-2"/>
        </w:rPr>
        <w:t xml:space="preserve"> </w:t>
      </w:r>
      <w:r w:rsidR="005301CE" w:rsidRPr="002A5730">
        <w:rPr>
          <w:color w:val="181818"/>
        </w:rPr>
        <w:t xml:space="preserve">Her </w:t>
      </w:r>
      <w:r w:rsidRPr="002A5730">
        <w:rPr>
          <w:color w:val="181818"/>
        </w:rPr>
        <w:t>går</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hurtigbåt</w:t>
      </w:r>
      <w:r w:rsidRPr="002A5730">
        <w:rPr>
          <w:color w:val="181818"/>
          <w:spacing w:val="-2"/>
        </w:rPr>
        <w:t xml:space="preserve"> </w:t>
      </w:r>
      <w:r w:rsidRPr="002A5730">
        <w:rPr>
          <w:color w:val="181818"/>
        </w:rPr>
        <w:t>sørover</w:t>
      </w:r>
      <w:r w:rsidRPr="002A5730">
        <w:rPr>
          <w:color w:val="181818"/>
          <w:spacing w:val="-2"/>
        </w:rPr>
        <w:t xml:space="preserve"> </w:t>
      </w:r>
      <w:r w:rsidRPr="002A5730">
        <w:rPr>
          <w:color w:val="181818"/>
        </w:rPr>
        <w:t>til</w:t>
      </w:r>
      <w:r w:rsidRPr="002A5730">
        <w:rPr>
          <w:color w:val="181818"/>
          <w:spacing w:val="-3"/>
        </w:rPr>
        <w:t xml:space="preserve"> </w:t>
      </w:r>
      <w:r w:rsidRPr="002A5730">
        <w:rPr>
          <w:color w:val="181818"/>
        </w:rPr>
        <w:t>Sunnhordland</w:t>
      </w:r>
      <w:r w:rsidRPr="002A5730">
        <w:rPr>
          <w:color w:val="181818"/>
          <w:spacing w:val="-3"/>
        </w:rPr>
        <w:t xml:space="preserve"> </w:t>
      </w:r>
      <w:r w:rsidRPr="002A5730">
        <w:rPr>
          <w:color w:val="181818"/>
        </w:rPr>
        <w:t>og</w:t>
      </w:r>
      <w:r w:rsidRPr="002A5730">
        <w:rPr>
          <w:color w:val="181818"/>
          <w:spacing w:val="-3"/>
        </w:rPr>
        <w:t xml:space="preserve"> </w:t>
      </w:r>
      <w:r w:rsidRPr="002A5730">
        <w:rPr>
          <w:color w:val="181818"/>
        </w:rPr>
        <w:t>Rosendal.</w:t>
      </w:r>
      <w:r w:rsidRPr="002A5730">
        <w:rPr>
          <w:color w:val="181818"/>
          <w:spacing w:val="-3"/>
        </w:rPr>
        <w:t xml:space="preserve"> </w:t>
      </w:r>
      <w:r w:rsidRPr="002A5730">
        <w:rPr>
          <w:color w:val="181818"/>
        </w:rPr>
        <w:t>Her</w:t>
      </w:r>
      <w:r w:rsidRPr="002A5730">
        <w:rPr>
          <w:color w:val="181818"/>
          <w:spacing w:val="-2"/>
        </w:rPr>
        <w:t xml:space="preserve"> </w:t>
      </w:r>
      <w:r w:rsidRPr="002A5730">
        <w:rPr>
          <w:color w:val="181818"/>
        </w:rPr>
        <w:t>har</w:t>
      </w:r>
      <w:r w:rsidRPr="002A5730">
        <w:rPr>
          <w:color w:val="181818"/>
          <w:spacing w:val="-3"/>
        </w:rPr>
        <w:t xml:space="preserve"> </w:t>
      </w:r>
      <w:r w:rsidRPr="002A5730">
        <w:rPr>
          <w:color w:val="181818"/>
        </w:rPr>
        <w:t>det</w:t>
      </w:r>
      <w:r w:rsidRPr="002A5730">
        <w:rPr>
          <w:color w:val="181818"/>
          <w:spacing w:val="-4"/>
        </w:rPr>
        <w:t xml:space="preserve"> </w:t>
      </w:r>
      <w:r w:rsidRPr="002A5730">
        <w:rPr>
          <w:color w:val="181818"/>
        </w:rPr>
        <w:t>vore</w:t>
      </w:r>
      <w:r w:rsidRPr="002A5730">
        <w:rPr>
          <w:color w:val="181818"/>
          <w:spacing w:val="-4"/>
        </w:rPr>
        <w:t xml:space="preserve"> </w:t>
      </w:r>
      <w:r w:rsidRPr="002A5730">
        <w:rPr>
          <w:color w:val="181818"/>
        </w:rPr>
        <w:t>drive industri og handel i lang tid. Osøyro var òg endestasjon for den gamle Osbana som gjekk frå Bergen, via Nesttun til Os.</w:t>
      </w:r>
      <w:r w:rsidR="00D2305E" w:rsidRPr="002A5730">
        <w:rPr>
          <w:color w:val="181818"/>
        </w:rPr>
        <w:t xml:space="preserve"> </w:t>
      </w:r>
    </w:p>
    <w:p w14:paraId="59898BC1" w14:textId="77777777" w:rsidR="00D92D5B" w:rsidRPr="002A5730" w:rsidRDefault="00D92D5B" w:rsidP="00B333DB">
      <w:pPr>
        <w:pStyle w:val="Overskrift3"/>
      </w:pPr>
      <w:bookmarkStart w:id="82" w:name="_bookmark45"/>
      <w:bookmarkStart w:id="83" w:name="_Toc163472760"/>
      <w:bookmarkEnd w:id="82"/>
      <w:r w:rsidRPr="002A5730">
        <w:t>Vegsystem</w:t>
      </w:r>
      <w:bookmarkEnd w:id="83"/>
    </w:p>
    <w:p w14:paraId="0CC341BC" w14:textId="77777777" w:rsidR="0011136E" w:rsidRPr="002A5730" w:rsidRDefault="00D92D5B" w:rsidP="0011136E">
      <w:pPr>
        <w:pStyle w:val="Brdtekst"/>
        <w:spacing w:before="180" w:line="259" w:lineRule="auto"/>
        <w:ind w:left="131" w:right="456"/>
        <w:rPr>
          <w:color w:val="181818"/>
        </w:rPr>
      </w:pPr>
      <w:r w:rsidRPr="002A5730">
        <w:rPr>
          <w:color w:val="181818"/>
        </w:rPr>
        <w:t xml:space="preserve">Hatvikvegen mot aust, Mobergsbakken mot vest og Byvegen mot nord er </w:t>
      </w:r>
      <w:r w:rsidR="00E37A80" w:rsidRPr="002A5730">
        <w:rPr>
          <w:color w:val="181818"/>
        </w:rPr>
        <w:t>hovudvegar</w:t>
      </w:r>
      <w:r w:rsidRPr="002A5730">
        <w:rPr>
          <w:color w:val="181818"/>
        </w:rPr>
        <w:t xml:space="preserve"> som knyter Osøyro sam</w:t>
      </w:r>
      <w:r w:rsidR="00E37A80" w:rsidRPr="002A5730">
        <w:rPr>
          <w:color w:val="181818"/>
        </w:rPr>
        <w:t>a</w:t>
      </w:r>
      <w:r w:rsidRPr="002A5730">
        <w:rPr>
          <w:color w:val="181818"/>
        </w:rPr>
        <w:t>n. Frå desse veg</w:t>
      </w:r>
      <w:r w:rsidR="00E37A80" w:rsidRPr="002A5730">
        <w:rPr>
          <w:color w:val="181818"/>
        </w:rPr>
        <w:t>a</w:t>
      </w:r>
      <w:r w:rsidRPr="002A5730">
        <w:rPr>
          <w:color w:val="181818"/>
        </w:rPr>
        <w:t>ne går det samleveg</w:t>
      </w:r>
      <w:r w:rsidR="00E37A80" w:rsidRPr="002A5730">
        <w:rPr>
          <w:color w:val="181818"/>
        </w:rPr>
        <w:t>a</w:t>
      </w:r>
      <w:r w:rsidRPr="002A5730">
        <w:rPr>
          <w:color w:val="181818"/>
        </w:rPr>
        <w:t>r ut til dei omliggande bustadområda, som Stegen, Holtbrekka, Giskavollen,</w:t>
      </w:r>
      <w:r w:rsidRPr="002A5730">
        <w:rPr>
          <w:color w:val="181818"/>
          <w:spacing w:val="-2"/>
        </w:rPr>
        <w:t xml:space="preserve"> </w:t>
      </w:r>
      <w:r w:rsidRPr="002A5730">
        <w:rPr>
          <w:color w:val="181818"/>
        </w:rPr>
        <w:t>Hamnevegen,</w:t>
      </w:r>
      <w:r w:rsidRPr="002A5730">
        <w:rPr>
          <w:color w:val="181818"/>
          <w:spacing w:val="-4"/>
        </w:rPr>
        <w:t xml:space="preserve"> </w:t>
      </w:r>
      <w:r w:rsidRPr="002A5730">
        <w:rPr>
          <w:color w:val="181818"/>
        </w:rPr>
        <w:t>Steinneset</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Finnebrekka.</w:t>
      </w:r>
      <w:r w:rsidRPr="002A5730">
        <w:rPr>
          <w:color w:val="181818"/>
          <w:spacing w:val="-5"/>
        </w:rPr>
        <w:t xml:space="preserve"> </w:t>
      </w:r>
      <w:r w:rsidRPr="002A5730">
        <w:rPr>
          <w:color w:val="181818"/>
        </w:rPr>
        <w:t>Vidare</w:t>
      </w:r>
      <w:r w:rsidRPr="002A5730">
        <w:rPr>
          <w:color w:val="181818"/>
          <w:spacing w:val="-2"/>
        </w:rPr>
        <w:t xml:space="preserve"> </w:t>
      </w:r>
      <w:r w:rsidRPr="002A5730">
        <w:rPr>
          <w:color w:val="181818"/>
        </w:rPr>
        <w:t>ut</w:t>
      </w:r>
      <w:r w:rsidRPr="002A5730">
        <w:rPr>
          <w:color w:val="181818"/>
          <w:spacing w:val="-2"/>
        </w:rPr>
        <w:t xml:space="preserve"> </w:t>
      </w:r>
      <w:r w:rsidRPr="002A5730">
        <w:rPr>
          <w:color w:val="181818"/>
        </w:rPr>
        <w:t>frå</w:t>
      </w:r>
      <w:r w:rsidRPr="002A5730">
        <w:rPr>
          <w:color w:val="181818"/>
          <w:spacing w:val="-5"/>
        </w:rPr>
        <w:t xml:space="preserve"> </w:t>
      </w:r>
      <w:r w:rsidRPr="002A5730">
        <w:rPr>
          <w:color w:val="181818"/>
        </w:rPr>
        <w:t>desse</w:t>
      </w:r>
      <w:r w:rsidRPr="002A5730">
        <w:rPr>
          <w:color w:val="181818"/>
          <w:spacing w:val="-1"/>
        </w:rPr>
        <w:t xml:space="preserve"> </w:t>
      </w:r>
      <w:r w:rsidRPr="002A5730">
        <w:rPr>
          <w:color w:val="181818"/>
        </w:rPr>
        <w:t>går</w:t>
      </w:r>
      <w:r w:rsidRPr="002A5730">
        <w:rPr>
          <w:color w:val="181818"/>
          <w:spacing w:val="-2"/>
        </w:rPr>
        <w:t xml:space="preserve"> </w:t>
      </w:r>
      <w:r w:rsidRPr="002A5730">
        <w:rPr>
          <w:color w:val="181818"/>
        </w:rPr>
        <w:t>det</w:t>
      </w:r>
      <w:r w:rsidRPr="002A5730">
        <w:rPr>
          <w:color w:val="181818"/>
          <w:spacing w:val="-4"/>
        </w:rPr>
        <w:t xml:space="preserve"> </w:t>
      </w:r>
      <w:r w:rsidRPr="002A5730">
        <w:rPr>
          <w:color w:val="181818"/>
        </w:rPr>
        <w:t>mindre</w:t>
      </w:r>
      <w:r w:rsidRPr="002A5730">
        <w:rPr>
          <w:color w:val="181818"/>
          <w:spacing w:val="-2"/>
        </w:rPr>
        <w:t xml:space="preserve"> </w:t>
      </w:r>
      <w:r w:rsidR="00241EE3" w:rsidRPr="002A5730">
        <w:rPr>
          <w:color w:val="181818"/>
        </w:rPr>
        <w:t>tilkomstvegar</w:t>
      </w:r>
      <w:r w:rsidRPr="002A5730">
        <w:rPr>
          <w:color w:val="181818"/>
          <w:spacing w:val="-2"/>
        </w:rPr>
        <w:t xml:space="preserve"> </w:t>
      </w:r>
      <w:r w:rsidRPr="002A5730">
        <w:rPr>
          <w:color w:val="181818"/>
        </w:rPr>
        <w:t xml:space="preserve">internt i bustadområda, som Øyrsmoget, Kleivane, Jordmorsvingen, Smiebakken og Orrebakken. Vegforbindelsene i sentrum er bygd opp etter kvartalsstruktur, som Brugata, Torggata og Øyro. Del av Øyro er i dag </w:t>
      </w:r>
      <w:r w:rsidR="00241EE3" w:rsidRPr="002A5730">
        <w:rPr>
          <w:color w:val="181818"/>
        </w:rPr>
        <w:t>einvegskøyrt</w:t>
      </w:r>
      <w:r w:rsidRPr="002A5730">
        <w:rPr>
          <w:color w:val="181818"/>
        </w:rPr>
        <w:t xml:space="preserve"> og opparbeida som </w:t>
      </w:r>
      <w:r w:rsidRPr="002A5730">
        <w:rPr>
          <w:i/>
          <w:color w:val="181818"/>
        </w:rPr>
        <w:t>shared space</w:t>
      </w:r>
      <w:r w:rsidRPr="002A5730">
        <w:rPr>
          <w:color w:val="181818"/>
        </w:rPr>
        <w:t>, resten av sentrum er gater med tovegstrafikk og langsgåande parkering</w:t>
      </w:r>
      <w:bookmarkStart w:id="84" w:name="_bookmark46"/>
      <w:bookmarkEnd w:id="84"/>
    </w:p>
    <w:p w14:paraId="39BD7BE0" w14:textId="77777777" w:rsidR="0011136E" w:rsidRPr="002A5730" w:rsidRDefault="0011136E" w:rsidP="0011136E">
      <w:pPr>
        <w:pStyle w:val="Brdtekst"/>
        <w:spacing w:before="180" w:line="259" w:lineRule="auto"/>
        <w:ind w:left="131" w:right="456"/>
        <w:rPr>
          <w:color w:val="181818"/>
        </w:rPr>
      </w:pPr>
    </w:p>
    <w:p w14:paraId="35460B28" w14:textId="77777777" w:rsidR="00D92D5B" w:rsidRPr="002A5730" w:rsidRDefault="00D92D5B" w:rsidP="00B333DB">
      <w:pPr>
        <w:pStyle w:val="Overskrift3"/>
        <w:rPr>
          <w:color w:val="181818"/>
        </w:rPr>
      </w:pPr>
      <w:bookmarkStart w:id="85" w:name="_Toc163472761"/>
      <w:r w:rsidRPr="002A5730">
        <w:t>Trafikkmengde</w:t>
      </w:r>
      <w:bookmarkEnd w:id="85"/>
    </w:p>
    <w:p w14:paraId="5B26BBA5" w14:textId="77777777" w:rsidR="00317F63" w:rsidRPr="002A5730" w:rsidRDefault="00317F63" w:rsidP="00317F63"/>
    <w:p w14:paraId="77F99908" w14:textId="77777777" w:rsidR="00317F63" w:rsidRPr="002A5730" w:rsidRDefault="00317F63" w:rsidP="00317F63">
      <w:pPr>
        <w:pStyle w:val="Bildetekst"/>
        <w:keepNext/>
        <w:rPr>
          <w:lang w:val="nn-NO"/>
        </w:rPr>
      </w:pPr>
      <w:r w:rsidRPr="002A5730">
        <w:rPr>
          <w:lang w:val="nn-NO"/>
        </w:rPr>
        <w:t xml:space="preserve">Tabell </w:t>
      </w:r>
      <w:r w:rsidRPr="002A5730">
        <w:rPr>
          <w:lang w:val="nn-NO"/>
        </w:rPr>
        <w:fldChar w:fldCharType="begin"/>
      </w:r>
      <w:r w:rsidRPr="002A5730">
        <w:rPr>
          <w:lang w:val="nn-NO"/>
        </w:rPr>
        <w:instrText xml:space="preserve"> SEQ Tabell \* ARABIC </w:instrText>
      </w:r>
      <w:r w:rsidRPr="002A5730">
        <w:rPr>
          <w:lang w:val="nn-NO"/>
        </w:rPr>
        <w:fldChar w:fldCharType="separate"/>
      </w:r>
      <w:r w:rsidR="00917E86" w:rsidRPr="002A5730">
        <w:rPr>
          <w:lang w:val="nn-NO"/>
        </w:rPr>
        <w:t>2</w:t>
      </w:r>
      <w:r w:rsidRPr="002A5730">
        <w:rPr>
          <w:lang w:val="nn-NO"/>
        </w:rPr>
        <w:fldChar w:fldCharType="end"/>
      </w:r>
      <w:r w:rsidRPr="002A5730">
        <w:rPr>
          <w:lang w:val="nn-NO"/>
        </w:rPr>
        <w:t xml:space="preserve"> oversikt over </w:t>
      </w:r>
      <w:r w:rsidR="00FF1C38" w:rsidRPr="002A5730">
        <w:rPr>
          <w:lang w:val="nn-NO"/>
        </w:rPr>
        <w:t>å</w:t>
      </w:r>
      <w:r w:rsidRPr="002A5730">
        <w:rPr>
          <w:lang w:val="nn-NO"/>
        </w:rPr>
        <w:t>rsdøgntrafikk (ÅDT) på vegar/gater i Osøyro sentrum (</w:t>
      </w:r>
      <w:r w:rsidR="00FF1C38" w:rsidRPr="002A5730">
        <w:rPr>
          <w:lang w:val="nn-NO"/>
        </w:rPr>
        <w:t>k</w:t>
      </w:r>
      <w:r w:rsidRPr="002A5730">
        <w:rPr>
          <w:lang w:val="nn-NO"/>
        </w:rPr>
        <w:t>jelde: vegkart.no)</w:t>
      </w:r>
    </w:p>
    <w:tbl>
      <w:tblPr>
        <w:tblStyle w:val="TableNormal1"/>
        <w:tblW w:w="41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36"/>
        <w:gridCol w:w="1640"/>
        <w:gridCol w:w="1626"/>
        <w:gridCol w:w="1622"/>
        <w:gridCol w:w="1724"/>
      </w:tblGrid>
      <w:tr w:rsidR="00D92D5B" w:rsidRPr="002A5730" w14:paraId="7A5980E1" w14:textId="77777777" w:rsidTr="0092169F">
        <w:trPr>
          <w:trHeight w:val="268"/>
        </w:trPr>
        <w:tc>
          <w:tcPr>
            <w:tcW w:w="1177" w:type="pct"/>
          </w:tcPr>
          <w:p w14:paraId="3D70BDEB" w14:textId="77777777" w:rsidR="00D92D5B" w:rsidRPr="002A5730" w:rsidRDefault="00D92D5B">
            <w:pPr>
              <w:pStyle w:val="TableParagraph"/>
              <w:spacing w:line="248" w:lineRule="exact"/>
              <w:ind w:left="107"/>
              <w:rPr>
                <w:b/>
              </w:rPr>
            </w:pPr>
            <w:r w:rsidRPr="002A5730">
              <w:rPr>
                <w:b/>
                <w:color w:val="181818"/>
                <w:spacing w:val="-5"/>
              </w:rPr>
              <w:t>Veg</w:t>
            </w:r>
          </w:p>
        </w:tc>
        <w:tc>
          <w:tcPr>
            <w:tcW w:w="948" w:type="pct"/>
          </w:tcPr>
          <w:p w14:paraId="2932BD82" w14:textId="77777777" w:rsidR="0092169F" w:rsidRPr="002A5730" w:rsidRDefault="0092169F">
            <w:pPr>
              <w:pStyle w:val="TableParagraph"/>
              <w:spacing w:line="248" w:lineRule="exact"/>
              <w:ind w:left="473" w:right="462"/>
              <w:jc w:val="center"/>
              <w:rPr>
                <w:b/>
              </w:rPr>
            </w:pPr>
            <w:r w:rsidRPr="002A5730">
              <w:rPr>
                <w:b/>
              </w:rPr>
              <w:t>ÅDT</w:t>
            </w:r>
          </w:p>
          <w:p w14:paraId="1A9CF59A" w14:textId="77777777" w:rsidR="0092169F" w:rsidRPr="002A5730" w:rsidRDefault="0092169F">
            <w:pPr>
              <w:pStyle w:val="TableParagraph"/>
              <w:spacing w:line="248" w:lineRule="exact"/>
              <w:ind w:left="473" w:right="462"/>
              <w:jc w:val="center"/>
              <w:rPr>
                <w:b/>
              </w:rPr>
            </w:pPr>
            <w:r w:rsidRPr="002A5730">
              <w:rPr>
                <w:b/>
              </w:rPr>
              <w:t>(2019)</w:t>
            </w:r>
          </w:p>
        </w:tc>
        <w:tc>
          <w:tcPr>
            <w:tcW w:w="940" w:type="pct"/>
          </w:tcPr>
          <w:p w14:paraId="1286D277" w14:textId="77777777" w:rsidR="00D92D5B" w:rsidRPr="002A5730" w:rsidRDefault="00D92D5B">
            <w:pPr>
              <w:pStyle w:val="TableParagraph"/>
              <w:spacing w:line="248" w:lineRule="exact"/>
              <w:ind w:left="473" w:right="462"/>
              <w:jc w:val="center"/>
              <w:rPr>
                <w:b/>
              </w:rPr>
            </w:pPr>
            <w:r w:rsidRPr="002A5730">
              <w:rPr>
                <w:b/>
              </w:rPr>
              <w:t>ÅDT</w:t>
            </w:r>
            <w:r w:rsidRPr="002A5730">
              <w:rPr>
                <w:b/>
                <w:spacing w:val="-1"/>
              </w:rPr>
              <w:t xml:space="preserve"> </w:t>
            </w:r>
            <w:r w:rsidRPr="002A5730">
              <w:rPr>
                <w:b/>
                <w:spacing w:val="-2"/>
                <w:sz w:val="22"/>
                <w:szCs w:val="22"/>
              </w:rPr>
              <w:t>(</w:t>
            </w:r>
            <w:r w:rsidR="001B3143" w:rsidRPr="002A5730">
              <w:rPr>
                <w:b/>
                <w:spacing w:val="-2"/>
                <w:sz w:val="22"/>
                <w:szCs w:val="22"/>
              </w:rPr>
              <w:t>2023</w:t>
            </w:r>
            <w:r w:rsidRPr="002A5730">
              <w:rPr>
                <w:b/>
                <w:spacing w:val="-2"/>
                <w:sz w:val="22"/>
                <w:szCs w:val="22"/>
              </w:rPr>
              <w:t>)</w:t>
            </w:r>
          </w:p>
        </w:tc>
        <w:tc>
          <w:tcPr>
            <w:tcW w:w="938" w:type="pct"/>
          </w:tcPr>
          <w:p w14:paraId="5944D793" w14:textId="77777777" w:rsidR="00D92D5B" w:rsidRPr="002A5730" w:rsidRDefault="00D92D5B">
            <w:pPr>
              <w:pStyle w:val="TableParagraph"/>
              <w:spacing w:line="248" w:lineRule="exact"/>
              <w:ind w:left="386" w:right="381"/>
              <w:jc w:val="center"/>
              <w:rPr>
                <w:b/>
              </w:rPr>
            </w:pPr>
            <w:r w:rsidRPr="002A5730">
              <w:rPr>
                <w:b/>
              </w:rPr>
              <w:t xml:space="preserve">% </w:t>
            </w:r>
            <w:r w:rsidRPr="002A5730">
              <w:rPr>
                <w:b/>
                <w:spacing w:val="-2"/>
              </w:rPr>
              <w:t>lange</w:t>
            </w:r>
          </w:p>
        </w:tc>
        <w:tc>
          <w:tcPr>
            <w:tcW w:w="997" w:type="pct"/>
          </w:tcPr>
          <w:p w14:paraId="410F1305" w14:textId="77777777" w:rsidR="00D92D5B" w:rsidRPr="002A5730" w:rsidRDefault="00D92D5B">
            <w:pPr>
              <w:pStyle w:val="TableParagraph"/>
              <w:spacing w:line="248" w:lineRule="exact"/>
              <w:ind w:left="306" w:right="301"/>
              <w:jc w:val="center"/>
              <w:rPr>
                <w:b/>
              </w:rPr>
            </w:pPr>
            <w:r w:rsidRPr="002A5730">
              <w:rPr>
                <w:b/>
                <w:color w:val="181818"/>
              </w:rPr>
              <w:t>Prognose</w:t>
            </w:r>
            <w:r w:rsidRPr="002A5730">
              <w:rPr>
                <w:b/>
                <w:color w:val="181818"/>
                <w:spacing w:val="-7"/>
              </w:rPr>
              <w:t xml:space="preserve"> </w:t>
            </w:r>
            <w:r w:rsidRPr="002A5730">
              <w:rPr>
                <w:b/>
                <w:color w:val="181818"/>
                <w:spacing w:val="-4"/>
              </w:rPr>
              <w:t>2040</w:t>
            </w:r>
          </w:p>
        </w:tc>
      </w:tr>
      <w:tr w:rsidR="00D92D5B" w:rsidRPr="002A5730" w14:paraId="0640307D" w14:textId="77777777" w:rsidTr="0092169F">
        <w:trPr>
          <w:trHeight w:val="270"/>
        </w:trPr>
        <w:tc>
          <w:tcPr>
            <w:tcW w:w="1177" w:type="pct"/>
          </w:tcPr>
          <w:p w14:paraId="56B21E50" w14:textId="77777777" w:rsidR="00D92D5B" w:rsidRPr="002A5730" w:rsidRDefault="00D92D5B">
            <w:pPr>
              <w:pStyle w:val="TableParagraph"/>
              <w:spacing w:before="1" w:line="249" w:lineRule="exact"/>
              <w:ind w:left="107"/>
            </w:pPr>
            <w:r w:rsidRPr="002A5730">
              <w:rPr>
                <w:color w:val="181818"/>
                <w:spacing w:val="-2"/>
              </w:rPr>
              <w:t>Mobergsbakken</w:t>
            </w:r>
          </w:p>
        </w:tc>
        <w:tc>
          <w:tcPr>
            <w:tcW w:w="948" w:type="pct"/>
          </w:tcPr>
          <w:p w14:paraId="0A41D688" w14:textId="77777777" w:rsidR="0092169F" w:rsidRPr="002A5730" w:rsidRDefault="0092169F">
            <w:pPr>
              <w:pStyle w:val="TableParagraph"/>
              <w:spacing w:before="1" w:line="249" w:lineRule="exact"/>
              <w:ind w:left="473" w:right="462"/>
              <w:jc w:val="center"/>
              <w:rPr>
                <w:spacing w:val="-4"/>
              </w:rPr>
            </w:pPr>
            <w:r w:rsidRPr="002A5730">
              <w:rPr>
                <w:spacing w:val="-4"/>
              </w:rPr>
              <w:t>6100</w:t>
            </w:r>
          </w:p>
        </w:tc>
        <w:tc>
          <w:tcPr>
            <w:tcW w:w="940" w:type="pct"/>
          </w:tcPr>
          <w:p w14:paraId="1ACFCF5D" w14:textId="77777777" w:rsidR="00D92D5B" w:rsidRPr="002A5730" w:rsidRDefault="000132A0">
            <w:pPr>
              <w:pStyle w:val="TableParagraph"/>
              <w:spacing w:before="1" w:line="249" w:lineRule="exact"/>
              <w:ind w:left="473" w:right="462"/>
              <w:jc w:val="center"/>
            </w:pPr>
            <w:r w:rsidRPr="002A5730">
              <w:rPr>
                <w:spacing w:val="-4"/>
              </w:rPr>
              <w:t>8</w:t>
            </w:r>
            <w:r w:rsidR="00223840" w:rsidRPr="002A5730">
              <w:rPr>
                <w:spacing w:val="-4"/>
              </w:rPr>
              <w:t>000</w:t>
            </w:r>
          </w:p>
        </w:tc>
        <w:tc>
          <w:tcPr>
            <w:tcW w:w="938" w:type="pct"/>
          </w:tcPr>
          <w:p w14:paraId="3152DFDA" w14:textId="77777777" w:rsidR="00D92D5B" w:rsidRPr="002A5730" w:rsidRDefault="002C70FC">
            <w:pPr>
              <w:pStyle w:val="TableParagraph"/>
              <w:spacing w:before="1" w:line="249" w:lineRule="exact"/>
              <w:ind w:left="8"/>
              <w:jc w:val="center"/>
            </w:pPr>
            <w:r w:rsidRPr="002A5730">
              <w:t>7</w:t>
            </w:r>
          </w:p>
        </w:tc>
        <w:tc>
          <w:tcPr>
            <w:tcW w:w="997" w:type="pct"/>
          </w:tcPr>
          <w:p w14:paraId="53628975" w14:textId="77777777" w:rsidR="00D92D5B" w:rsidRPr="002A5730" w:rsidRDefault="00A122B1">
            <w:pPr>
              <w:pStyle w:val="TableParagraph"/>
              <w:spacing w:before="1" w:line="249" w:lineRule="exact"/>
              <w:ind w:left="306" w:right="299"/>
              <w:jc w:val="center"/>
            </w:pPr>
            <w:r w:rsidRPr="002A5730">
              <w:t>10000</w:t>
            </w:r>
          </w:p>
        </w:tc>
      </w:tr>
      <w:tr w:rsidR="00D92D5B" w:rsidRPr="002A5730" w14:paraId="20A9F2AF" w14:textId="77777777" w:rsidTr="0092169F">
        <w:trPr>
          <w:trHeight w:val="268"/>
        </w:trPr>
        <w:tc>
          <w:tcPr>
            <w:tcW w:w="1177" w:type="pct"/>
          </w:tcPr>
          <w:p w14:paraId="6790DCDC" w14:textId="77777777" w:rsidR="00D92D5B" w:rsidRPr="002A5730" w:rsidRDefault="00D92D5B">
            <w:pPr>
              <w:pStyle w:val="TableParagraph"/>
              <w:spacing w:line="248" w:lineRule="exact"/>
              <w:ind w:left="107"/>
            </w:pPr>
            <w:r w:rsidRPr="002A5730">
              <w:rPr>
                <w:color w:val="181818"/>
                <w:spacing w:val="-2"/>
              </w:rPr>
              <w:t>Byvegen</w:t>
            </w:r>
          </w:p>
        </w:tc>
        <w:tc>
          <w:tcPr>
            <w:tcW w:w="948" w:type="pct"/>
          </w:tcPr>
          <w:p w14:paraId="3B75DFA1" w14:textId="77777777" w:rsidR="0092169F" w:rsidRPr="002A5730" w:rsidRDefault="0092169F">
            <w:pPr>
              <w:pStyle w:val="TableParagraph"/>
              <w:spacing w:line="248" w:lineRule="exact"/>
              <w:ind w:left="473" w:right="462"/>
              <w:jc w:val="center"/>
              <w:rPr>
                <w:spacing w:val="-2"/>
              </w:rPr>
            </w:pPr>
            <w:r w:rsidRPr="002A5730">
              <w:rPr>
                <w:spacing w:val="-2"/>
              </w:rPr>
              <w:t>11500</w:t>
            </w:r>
          </w:p>
        </w:tc>
        <w:tc>
          <w:tcPr>
            <w:tcW w:w="940" w:type="pct"/>
          </w:tcPr>
          <w:p w14:paraId="3410F90F" w14:textId="77777777" w:rsidR="00D92D5B" w:rsidRPr="002A5730" w:rsidRDefault="00FF7AE1">
            <w:pPr>
              <w:pStyle w:val="TableParagraph"/>
              <w:spacing w:line="248" w:lineRule="exact"/>
              <w:ind w:left="473" w:right="462"/>
              <w:jc w:val="center"/>
            </w:pPr>
            <w:r w:rsidRPr="002A5730">
              <w:rPr>
                <w:spacing w:val="-2"/>
              </w:rPr>
              <w:t>9600</w:t>
            </w:r>
          </w:p>
        </w:tc>
        <w:tc>
          <w:tcPr>
            <w:tcW w:w="938" w:type="pct"/>
          </w:tcPr>
          <w:p w14:paraId="0A2F7890" w14:textId="77777777" w:rsidR="00D92D5B" w:rsidRPr="002A5730" w:rsidRDefault="00CA2170">
            <w:pPr>
              <w:pStyle w:val="TableParagraph"/>
              <w:spacing w:line="248" w:lineRule="exact"/>
              <w:ind w:left="8"/>
              <w:jc w:val="center"/>
            </w:pPr>
            <w:r w:rsidRPr="002A5730">
              <w:t>8</w:t>
            </w:r>
          </w:p>
        </w:tc>
        <w:tc>
          <w:tcPr>
            <w:tcW w:w="997" w:type="pct"/>
          </w:tcPr>
          <w:p w14:paraId="5A30E40F" w14:textId="77777777" w:rsidR="00D92D5B" w:rsidRPr="002A5730" w:rsidRDefault="00D92D5B">
            <w:pPr>
              <w:pStyle w:val="TableParagraph"/>
              <w:spacing w:line="248" w:lineRule="exact"/>
              <w:ind w:left="306" w:right="299"/>
              <w:jc w:val="center"/>
              <w:rPr>
                <w:spacing w:val="-2"/>
              </w:rPr>
            </w:pPr>
            <w:r w:rsidRPr="002A5730">
              <w:rPr>
                <w:spacing w:val="-2"/>
              </w:rPr>
              <w:t>1</w:t>
            </w:r>
            <w:r w:rsidR="00A122B1" w:rsidRPr="002A5730">
              <w:rPr>
                <w:spacing w:val="-2"/>
              </w:rPr>
              <w:t>2000</w:t>
            </w:r>
          </w:p>
        </w:tc>
      </w:tr>
      <w:tr w:rsidR="00D92D5B" w:rsidRPr="002A5730" w14:paraId="4A7F5F98" w14:textId="77777777" w:rsidTr="0092169F">
        <w:trPr>
          <w:trHeight w:val="268"/>
        </w:trPr>
        <w:tc>
          <w:tcPr>
            <w:tcW w:w="1177" w:type="pct"/>
          </w:tcPr>
          <w:p w14:paraId="32CFF83F" w14:textId="77777777" w:rsidR="00D92D5B" w:rsidRPr="002A5730" w:rsidRDefault="00D92D5B">
            <w:pPr>
              <w:pStyle w:val="TableParagraph"/>
              <w:spacing w:line="248" w:lineRule="exact"/>
              <w:ind w:left="107"/>
            </w:pPr>
            <w:r w:rsidRPr="002A5730">
              <w:rPr>
                <w:color w:val="181818"/>
                <w:spacing w:val="-2"/>
              </w:rPr>
              <w:t>Hatvikvegen</w:t>
            </w:r>
          </w:p>
        </w:tc>
        <w:tc>
          <w:tcPr>
            <w:tcW w:w="948" w:type="pct"/>
          </w:tcPr>
          <w:p w14:paraId="6F73461A" w14:textId="77777777" w:rsidR="0092169F" w:rsidRPr="002A5730" w:rsidRDefault="0092169F">
            <w:pPr>
              <w:pStyle w:val="TableParagraph"/>
              <w:spacing w:line="248" w:lineRule="exact"/>
              <w:ind w:left="473" w:right="462"/>
              <w:jc w:val="center"/>
              <w:rPr>
                <w:spacing w:val="-4"/>
              </w:rPr>
            </w:pPr>
            <w:r w:rsidRPr="002A5730">
              <w:rPr>
                <w:spacing w:val="-4"/>
              </w:rPr>
              <w:t>7600</w:t>
            </w:r>
          </w:p>
        </w:tc>
        <w:tc>
          <w:tcPr>
            <w:tcW w:w="940" w:type="pct"/>
          </w:tcPr>
          <w:p w14:paraId="34553CA5" w14:textId="77777777" w:rsidR="00D92D5B" w:rsidRPr="002A5730" w:rsidRDefault="0061341B">
            <w:pPr>
              <w:pStyle w:val="TableParagraph"/>
              <w:spacing w:line="248" w:lineRule="exact"/>
              <w:ind w:left="473" w:right="462"/>
              <w:jc w:val="center"/>
            </w:pPr>
            <w:r w:rsidRPr="002A5730">
              <w:rPr>
                <w:spacing w:val="-4"/>
              </w:rPr>
              <w:t>80</w:t>
            </w:r>
            <w:r w:rsidR="00D92D5B" w:rsidRPr="002A5730">
              <w:rPr>
                <w:spacing w:val="-4"/>
              </w:rPr>
              <w:t>00</w:t>
            </w:r>
          </w:p>
        </w:tc>
        <w:tc>
          <w:tcPr>
            <w:tcW w:w="938" w:type="pct"/>
          </w:tcPr>
          <w:p w14:paraId="450460AE" w14:textId="77777777" w:rsidR="00D92D5B" w:rsidRPr="002A5730" w:rsidRDefault="00D92D5B">
            <w:pPr>
              <w:pStyle w:val="TableParagraph"/>
              <w:spacing w:line="248" w:lineRule="exact"/>
              <w:ind w:left="8"/>
              <w:jc w:val="center"/>
            </w:pPr>
            <w:r w:rsidRPr="002A5730">
              <w:t>5</w:t>
            </w:r>
          </w:p>
        </w:tc>
        <w:tc>
          <w:tcPr>
            <w:tcW w:w="997" w:type="pct"/>
          </w:tcPr>
          <w:p w14:paraId="53FDCBC6" w14:textId="77777777" w:rsidR="00D92D5B" w:rsidRPr="002A5730" w:rsidRDefault="00D92D5B">
            <w:pPr>
              <w:pStyle w:val="TableParagraph"/>
              <w:spacing w:line="248" w:lineRule="exact"/>
              <w:ind w:left="306" w:right="299"/>
              <w:jc w:val="center"/>
            </w:pPr>
            <w:r w:rsidRPr="002A5730">
              <w:rPr>
                <w:spacing w:val="-2"/>
              </w:rPr>
              <w:t>1</w:t>
            </w:r>
            <w:r w:rsidR="00A122B1" w:rsidRPr="002A5730">
              <w:rPr>
                <w:spacing w:val="-2"/>
              </w:rPr>
              <w:t>0000</w:t>
            </w:r>
          </w:p>
        </w:tc>
      </w:tr>
      <w:tr w:rsidR="00D92D5B" w:rsidRPr="002A5730" w14:paraId="2F7E86C8" w14:textId="77777777" w:rsidTr="0092169F">
        <w:trPr>
          <w:trHeight w:val="268"/>
        </w:trPr>
        <w:tc>
          <w:tcPr>
            <w:tcW w:w="1177" w:type="pct"/>
          </w:tcPr>
          <w:p w14:paraId="13831CF1" w14:textId="77777777" w:rsidR="00D92D5B" w:rsidRPr="002A5730" w:rsidRDefault="00D92D5B">
            <w:pPr>
              <w:pStyle w:val="TableParagraph"/>
              <w:spacing w:line="248" w:lineRule="exact"/>
              <w:ind w:left="107"/>
            </w:pPr>
            <w:r w:rsidRPr="002A5730">
              <w:rPr>
                <w:color w:val="181818"/>
                <w:spacing w:val="-2"/>
              </w:rPr>
              <w:t>Osbrua</w:t>
            </w:r>
          </w:p>
        </w:tc>
        <w:tc>
          <w:tcPr>
            <w:tcW w:w="948" w:type="pct"/>
          </w:tcPr>
          <w:p w14:paraId="27FA1169" w14:textId="77777777" w:rsidR="0092169F" w:rsidRPr="002A5730" w:rsidRDefault="0092169F">
            <w:pPr>
              <w:pStyle w:val="TableParagraph"/>
              <w:spacing w:line="248" w:lineRule="exact"/>
              <w:ind w:left="473" w:right="462"/>
              <w:jc w:val="center"/>
              <w:rPr>
                <w:spacing w:val="-4"/>
              </w:rPr>
            </w:pPr>
            <w:r w:rsidRPr="002A5730">
              <w:rPr>
                <w:spacing w:val="-4"/>
              </w:rPr>
              <w:t>8500</w:t>
            </w:r>
          </w:p>
        </w:tc>
        <w:tc>
          <w:tcPr>
            <w:tcW w:w="940" w:type="pct"/>
          </w:tcPr>
          <w:p w14:paraId="3F7AA40A" w14:textId="77777777" w:rsidR="00D92D5B" w:rsidRPr="002A5730" w:rsidRDefault="00776974">
            <w:pPr>
              <w:pStyle w:val="TableParagraph"/>
              <w:spacing w:line="248" w:lineRule="exact"/>
              <w:ind w:left="473" w:right="462"/>
              <w:jc w:val="center"/>
            </w:pPr>
            <w:r w:rsidRPr="002A5730">
              <w:rPr>
                <w:spacing w:val="-4"/>
              </w:rPr>
              <w:t>9000</w:t>
            </w:r>
          </w:p>
        </w:tc>
        <w:tc>
          <w:tcPr>
            <w:tcW w:w="938" w:type="pct"/>
          </w:tcPr>
          <w:p w14:paraId="5EF3E4A1" w14:textId="77777777" w:rsidR="00D92D5B" w:rsidRPr="002A5730" w:rsidRDefault="00D92D5B">
            <w:pPr>
              <w:pStyle w:val="TableParagraph"/>
              <w:spacing w:line="248" w:lineRule="exact"/>
              <w:ind w:left="8"/>
              <w:jc w:val="center"/>
            </w:pPr>
            <w:r w:rsidRPr="002A5730">
              <w:t>5</w:t>
            </w:r>
          </w:p>
        </w:tc>
        <w:tc>
          <w:tcPr>
            <w:tcW w:w="997" w:type="pct"/>
          </w:tcPr>
          <w:p w14:paraId="4D96DBE4" w14:textId="77777777" w:rsidR="00D92D5B" w:rsidRPr="002A5730" w:rsidRDefault="00D92D5B">
            <w:pPr>
              <w:pStyle w:val="TableParagraph"/>
              <w:spacing w:line="248" w:lineRule="exact"/>
              <w:ind w:left="306" w:right="299"/>
              <w:jc w:val="center"/>
            </w:pPr>
            <w:r w:rsidRPr="002A5730">
              <w:rPr>
                <w:spacing w:val="-2"/>
              </w:rPr>
              <w:t>1</w:t>
            </w:r>
            <w:r w:rsidR="00A122B1" w:rsidRPr="002A5730">
              <w:rPr>
                <w:spacing w:val="-2"/>
              </w:rPr>
              <w:t>1100</w:t>
            </w:r>
          </w:p>
        </w:tc>
      </w:tr>
      <w:tr w:rsidR="00D92D5B" w:rsidRPr="002A5730" w14:paraId="71104960" w14:textId="77777777" w:rsidTr="0092169F">
        <w:trPr>
          <w:trHeight w:val="268"/>
        </w:trPr>
        <w:tc>
          <w:tcPr>
            <w:tcW w:w="1177" w:type="pct"/>
          </w:tcPr>
          <w:p w14:paraId="24056F0A" w14:textId="77777777" w:rsidR="00D92D5B" w:rsidRPr="002A5730" w:rsidRDefault="00D92D5B">
            <w:pPr>
              <w:pStyle w:val="TableParagraph"/>
              <w:spacing w:line="248" w:lineRule="exact"/>
              <w:ind w:left="107"/>
            </w:pPr>
            <w:r w:rsidRPr="002A5730">
              <w:rPr>
                <w:color w:val="181818"/>
                <w:spacing w:val="-2"/>
              </w:rPr>
              <w:t>Rundkjøring</w:t>
            </w:r>
          </w:p>
        </w:tc>
        <w:tc>
          <w:tcPr>
            <w:tcW w:w="948" w:type="pct"/>
          </w:tcPr>
          <w:p w14:paraId="7F8197F0" w14:textId="77777777" w:rsidR="0092169F" w:rsidRPr="002A5730" w:rsidRDefault="0092169F">
            <w:pPr>
              <w:pStyle w:val="TableParagraph"/>
              <w:spacing w:line="248" w:lineRule="exact"/>
              <w:ind w:left="473" w:right="462"/>
              <w:jc w:val="center"/>
              <w:rPr>
                <w:spacing w:val="-2"/>
              </w:rPr>
            </w:pPr>
            <w:r w:rsidRPr="002A5730">
              <w:rPr>
                <w:spacing w:val="-2"/>
              </w:rPr>
              <w:t>13000</w:t>
            </w:r>
          </w:p>
        </w:tc>
        <w:tc>
          <w:tcPr>
            <w:tcW w:w="940" w:type="pct"/>
          </w:tcPr>
          <w:p w14:paraId="29AED311" w14:textId="77777777" w:rsidR="00D92D5B" w:rsidRPr="002A5730" w:rsidRDefault="0092169F">
            <w:pPr>
              <w:pStyle w:val="TableParagraph"/>
              <w:spacing w:line="248" w:lineRule="exact"/>
              <w:ind w:left="473" w:right="462"/>
              <w:jc w:val="center"/>
            </w:pPr>
            <w:r w:rsidRPr="002A5730">
              <w:rPr>
                <w:spacing w:val="-2"/>
              </w:rPr>
              <w:t>13</w:t>
            </w:r>
            <w:r w:rsidR="00744B52" w:rsidRPr="002A5730">
              <w:rPr>
                <w:spacing w:val="-2"/>
              </w:rPr>
              <w:t>3</w:t>
            </w:r>
            <w:r w:rsidRPr="002A5730">
              <w:rPr>
                <w:spacing w:val="-2"/>
              </w:rPr>
              <w:t>00</w:t>
            </w:r>
          </w:p>
        </w:tc>
        <w:tc>
          <w:tcPr>
            <w:tcW w:w="938" w:type="pct"/>
          </w:tcPr>
          <w:p w14:paraId="32E3F6D6" w14:textId="77777777" w:rsidR="00D92D5B" w:rsidRPr="002A5730" w:rsidRDefault="008B653F">
            <w:pPr>
              <w:pStyle w:val="TableParagraph"/>
              <w:spacing w:line="248" w:lineRule="exact"/>
              <w:ind w:left="8"/>
              <w:jc w:val="center"/>
            </w:pPr>
            <w:r w:rsidRPr="002A5730">
              <w:t>6</w:t>
            </w:r>
          </w:p>
        </w:tc>
        <w:tc>
          <w:tcPr>
            <w:tcW w:w="997" w:type="pct"/>
          </w:tcPr>
          <w:p w14:paraId="6E814A67" w14:textId="77777777" w:rsidR="00D92D5B" w:rsidRPr="002A5730" w:rsidRDefault="00D92D5B">
            <w:pPr>
              <w:pStyle w:val="TableParagraph"/>
              <w:rPr>
                <w:rFonts w:ascii="Times New Roman"/>
                <w:sz w:val="18"/>
              </w:rPr>
            </w:pPr>
          </w:p>
        </w:tc>
      </w:tr>
      <w:tr w:rsidR="00D92D5B" w:rsidRPr="002A5730" w14:paraId="0073BA11" w14:textId="77777777" w:rsidTr="0092169F">
        <w:trPr>
          <w:trHeight w:val="268"/>
        </w:trPr>
        <w:tc>
          <w:tcPr>
            <w:tcW w:w="1177" w:type="pct"/>
          </w:tcPr>
          <w:p w14:paraId="18DBE0BD" w14:textId="77777777" w:rsidR="00D92D5B" w:rsidRPr="002A5730" w:rsidRDefault="00D92D5B">
            <w:pPr>
              <w:pStyle w:val="TableParagraph"/>
              <w:spacing w:line="249" w:lineRule="exact"/>
              <w:ind w:left="107"/>
            </w:pPr>
            <w:r w:rsidRPr="002A5730">
              <w:rPr>
                <w:color w:val="181818"/>
                <w:spacing w:val="-2"/>
              </w:rPr>
              <w:t>Bussterminal</w:t>
            </w:r>
          </w:p>
        </w:tc>
        <w:tc>
          <w:tcPr>
            <w:tcW w:w="948" w:type="pct"/>
          </w:tcPr>
          <w:p w14:paraId="464965B0" w14:textId="77777777" w:rsidR="0092169F" w:rsidRPr="002A5730" w:rsidRDefault="0092169F">
            <w:pPr>
              <w:pStyle w:val="TableParagraph"/>
              <w:spacing w:line="249" w:lineRule="exact"/>
              <w:ind w:left="471" w:right="462"/>
              <w:jc w:val="center"/>
              <w:rPr>
                <w:spacing w:val="-5"/>
              </w:rPr>
            </w:pPr>
            <w:r w:rsidRPr="002A5730">
              <w:rPr>
                <w:spacing w:val="-5"/>
              </w:rPr>
              <w:t>100</w:t>
            </w:r>
          </w:p>
        </w:tc>
        <w:tc>
          <w:tcPr>
            <w:tcW w:w="940" w:type="pct"/>
          </w:tcPr>
          <w:p w14:paraId="08CEDF2B" w14:textId="77777777" w:rsidR="00D92D5B" w:rsidRPr="002A5730" w:rsidRDefault="00D92D5B">
            <w:pPr>
              <w:pStyle w:val="TableParagraph"/>
              <w:spacing w:line="249" w:lineRule="exact"/>
              <w:ind w:left="471" w:right="462"/>
              <w:jc w:val="center"/>
            </w:pPr>
            <w:r w:rsidRPr="002A5730">
              <w:rPr>
                <w:spacing w:val="-5"/>
              </w:rPr>
              <w:t>100</w:t>
            </w:r>
          </w:p>
        </w:tc>
        <w:tc>
          <w:tcPr>
            <w:tcW w:w="938" w:type="pct"/>
          </w:tcPr>
          <w:p w14:paraId="03541A04" w14:textId="77777777" w:rsidR="00D92D5B" w:rsidRPr="002A5730" w:rsidRDefault="00D30624">
            <w:pPr>
              <w:pStyle w:val="TableParagraph"/>
              <w:spacing w:line="249" w:lineRule="exact"/>
              <w:ind w:left="386" w:right="379"/>
              <w:jc w:val="center"/>
            </w:pPr>
            <w:r w:rsidRPr="002A5730">
              <w:rPr>
                <w:spacing w:val="-5"/>
              </w:rPr>
              <w:t>9</w:t>
            </w:r>
            <w:r w:rsidR="0092169F" w:rsidRPr="002A5730">
              <w:rPr>
                <w:spacing w:val="-5"/>
              </w:rPr>
              <w:t>0</w:t>
            </w:r>
          </w:p>
        </w:tc>
        <w:tc>
          <w:tcPr>
            <w:tcW w:w="997" w:type="pct"/>
          </w:tcPr>
          <w:p w14:paraId="4C76B111" w14:textId="77777777" w:rsidR="00D92D5B" w:rsidRPr="002A5730" w:rsidRDefault="00D92D5B">
            <w:pPr>
              <w:pStyle w:val="TableParagraph"/>
              <w:rPr>
                <w:rFonts w:ascii="Times New Roman"/>
                <w:sz w:val="18"/>
              </w:rPr>
            </w:pPr>
          </w:p>
        </w:tc>
      </w:tr>
      <w:tr w:rsidR="00D92D5B" w:rsidRPr="002A5730" w14:paraId="69D58D66" w14:textId="77777777" w:rsidTr="0092169F">
        <w:trPr>
          <w:trHeight w:val="268"/>
        </w:trPr>
        <w:tc>
          <w:tcPr>
            <w:tcW w:w="1177" w:type="pct"/>
          </w:tcPr>
          <w:p w14:paraId="72B5BCF8" w14:textId="77777777" w:rsidR="00D92D5B" w:rsidRPr="002A5730" w:rsidRDefault="00D92D5B">
            <w:pPr>
              <w:pStyle w:val="TableParagraph"/>
              <w:spacing w:line="248" w:lineRule="exact"/>
              <w:ind w:left="107"/>
            </w:pPr>
            <w:r w:rsidRPr="002A5730">
              <w:rPr>
                <w:color w:val="181818"/>
                <w:spacing w:val="-2"/>
              </w:rPr>
              <w:t>Brugata</w:t>
            </w:r>
          </w:p>
        </w:tc>
        <w:tc>
          <w:tcPr>
            <w:tcW w:w="948" w:type="pct"/>
          </w:tcPr>
          <w:p w14:paraId="411F6909" w14:textId="77777777" w:rsidR="0092169F" w:rsidRPr="002A5730" w:rsidRDefault="0092169F">
            <w:pPr>
              <w:pStyle w:val="TableParagraph"/>
              <w:spacing w:line="248" w:lineRule="exact"/>
              <w:ind w:left="473" w:right="462"/>
              <w:jc w:val="center"/>
              <w:rPr>
                <w:spacing w:val="-4"/>
              </w:rPr>
            </w:pPr>
            <w:r w:rsidRPr="002A5730">
              <w:rPr>
                <w:spacing w:val="-4"/>
              </w:rPr>
              <w:t>4800</w:t>
            </w:r>
          </w:p>
        </w:tc>
        <w:tc>
          <w:tcPr>
            <w:tcW w:w="940" w:type="pct"/>
          </w:tcPr>
          <w:p w14:paraId="6D0D55B5" w14:textId="77777777" w:rsidR="00D92D5B" w:rsidRPr="002A5730" w:rsidRDefault="00AC3830">
            <w:pPr>
              <w:pStyle w:val="TableParagraph"/>
              <w:spacing w:line="248" w:lineRule="exact"/>
              <w:ind w:left="473" w:right="462"/>
              <w:jc w:val="center"/>
            </w:pPr>
            <w:r w:rsidRPr="002A5730">
              <w:rPr>
                <w:spacing w:val="-4"/>
              </w:rPr>
              <w:t>250</w:t>
            </w:r>
          </w:p>
        </w:tc>
        <w:tc>
          <w:tcPr>
            <w:tcW w:w="938" w:type="pct"/>
          </w:tcPr>
          <w:p w14:paraId="339DFFFC" w14:textId="77777777" w:rsidR="00D92D5B" w:rsidRPr="002A5730" w:rsidRDefault="001608E7">
            <w:pPr>
              <w:pStyle w:val="TableParagraph"/>
              <w:spacing w:line="248" w:lineRule="exact"/>
              <w:ind w:left="386" w:right="379"/>
              <w:jc w:val="center"/>
            </w:pPr>
            <w:r w:rsidRPr="002A5730">
              <w:t>10</w:t>
            </w:r>
          </w:p>
        </w:tc>
        <w:tc>
          <w:tcPr>
            <w:tcW w:w="997" w:type="pct"/>
          </w:tcPr>
          <w:p w14:paraId="4F722A82" w14:textId="77777777" w:rsidR="00D92D5B" w:rsidRPr="002A5730" w:rsidRDefault="00D92D5B">
            <w:pPr>
              <w:pStyle w:val="TableParagraph"/>
              <w:rPr>
                <w:rFonts w:ascii="Times New Roman"/>
                <w:sz w:val="18"/>
              </w:rPr>
            </w:pPr>
          </w:p>
        </w:tc>
      </w:tr>
      <w:tr w:rsidR="00D92D5B" w:rsidRPr="002A5730" w14:paraId="0ED284BA" w14:textId="77777777" w:rsidTr="0092169F">
        <w:trPr>
          <w:trHeight w:val="268"/>
        </w:trPr>
        <w:tc>
          <w:tcPr>
            <w:tcW w:w="1177" w:type="pct"/>
          </w:tcPr>
          <w:p w14:paraId="409E6988" w14:textId="77777777" w:rsidR="00D92D5B" w:rsidRPr="002A5730" w:rsidRDefault="00D92D5B">
            <w:pPr>
              <w:pStyle w:val="TableParagraph"/>
              <w:spacing w:line="248" w:lineRule="exact"/>
              <w:ind w:left="107"/>
            </w:pPr>
            <w:r w:rsidRPr="002A5730">
              <w:rPr>
                <w:color w:val="181818"/>
                <w:spacing w:val="-2"/>
              </w:rPr>
              <w:t>Torggata</w:t>
            </w:r>
          </w:p>
        </w:tc>
        <w:tc>
          <w:tcPr>
            <w:tcW w:w="948" w:type="pct"/>
          </w:tcPr>
          <w:p w14:paraId="18435A54" w14:textId="77777777" w:rsidR="0092169F" w:rsidRPr="002A5730" w:rsidRDefault="0092169F">
            <w:pPr>
              <w:pStyle w:val="TableParagraph"/>
              <w:spacing w:line="248" w:lineRule="exact"/>
              <w:ind w:left="473" w:right="462"/>
              <w:jc w:val="center"/>
              <w:rPr>
                <w:spacing w:val="-4"/>
              </w:rPr>
            </w:pPr>
            <w:r w:rsidRPr="002A5730">
              <w:rPr>
                <w:spacing w:val="-4"/>
              </w:rPr>
              <w:t>1450</w:t>
            </w:r>
          </w:p>
        </w:tc>
        <w:tc>
          <w:tcPr>
            <w:tcW w:w="940" w:type="pct"/>
          </w:tcPr>
          <w:p w14:paraId="6AED0CC6" w14:textId="77777777" w:rsidR="00D92D5B" w:rsidRPr="002A5730" w:rsidRDefault="00BD094C">
            <w:pPr>
              <w:pStyle w:val="TableParagraph"/>
              <w:spacing w:line="248" w:lineRule="exact"/>
              <w:ind w:left="473" w:right="462"/>
              <w:jc w:val="center"/>
            </w:pPr>
            <w:r w:rsidRPr="002A5730">
              <w:rPr>
                <w:spacing w:val="-4"/>
              </w:rPr>
              <w:t>100</w:t>
            </w:r>
          </w:p>
        </w:tc>
        <w:tc>
          <w:tcPr>
            <w:tcW w:w="938" w:type="pct"/>
          </w:tcPr>
          <w:p w14:paraId="230FF3FA" w14:textId="77777777" w:rsidR="00D92D5B" w:rsidRPr="002A5730" w:rsidRDefault="00B51F7C">
            <w:pPr>
              <w:pStyle w:val="TableParagraph"/>
              <w:spacing w:line="248" w:lineRule="exact"/>
              <w:ind w:left="386" w:right="379"/>
              <w:jc w:val="center"/>
            </w:pPr>
            <w:r w:rsidRPr="002A5730">
              <w:rPr>
                <w:spacing w:val="-5"/>
              </w:rPr>
              <w:t>1</w:t>
            </w:r>
            <w:r w:rsidR="0092169F" w:rsidRPr="002A5730">
              <w:rPr>
                <w:spacing w:val="-5"/>
              </w:rPr>
              <w:t>0</w:t>
            </w:r>
          </w:p>
        </w:tc>
        <w:tc>
          <w:tcPr>
            <w:tcW w:w="997" w:type="pct"/>
          </w:tcPr>
          <w:p w14:paraId="360F94F6" w14:textId="77777777" w:rsidR="00D92D5B" w:rsidRPr="002A5730" w:rsidRDefault="00D92D5B">
            <w:pPr>
              <w:pStyle w:val="TableParagraph"/>
              <w:rPr>
                <w:rFonts w:ascii="Times New Roman"/>
                <w:sz w:val="18"/>
              </w:rPr>
            </w:pPr>
          </w:p>
        </w:tc>
      </w:tr>
      <w:tr w:rsidR="00D92D5B" w:rsidRPr="002A5730" w14:paraId="70507409" w14:textId="77777777" w:rsidTr="0092169F">
        <w:trPr>
          <w:trHeight w:val="268"/>
        </w:trPr>
        <w:tc>
          <w:tcPr>
            <w:tcW w:w="1177" w:type="pct"/>
          </w:tcPr>
          <w:p w14:paraId="3D3A8180" w14:textId="77777777" w:rsidR="00D92D5B" w:rsidRPr="002A5730" w:rsidRDefault="00D92D5B">
            <w:pPr>
              <w:pStyle w:val="TableParagraph"/>
              <w:spacing w:line="248" w:lineRule="exact"/>
              <w:ind w:left="107"/>
            </w:pPr>
            <w:r w:rsidRPr="002A5730">
              <w:rPr>
                <w:color w:val="181818"/>
                <w:spacing w:val="-4"/>
              </w:rPr>
              <w:t>Øyro</w:t>
            </w:r>
          </w:p>
        </w:tc>
        <w:tc>
          <w:tcPr>
            <w:tcW w:w="948" w:type="pct"/>
          </w:tcPr>
          <w:p w14:paraId="0886F29B" w14:textId="77777777" w:rsidR="0092169F" w:rsidRPr="002A5730" w:rsidRDefault="0092169F">
            <w:pPr>
              <w:pStyle w:val="TableParagraph"/>
              <w:spacing w:line="248" w:lineRule="exact"/>
              <w:ind w:left="473" w:right="462"/>
              <w:jc w:val="center"/>
              <w:rPr>
                <w:spacing w:val="-4"/>
              </w:rPr>
            </w:pPr>
            <w:r w:rsidRPr="002A5730">
              <w:rPr>
                <w:spacing w:val="-4"/>
              </w:rPr>
              <w:t>1890</w:t>
            </w:r>
          </w:p>
        </w:tc>
        <w:tc>
          <w:tcPr>
            <w:tcW w:w="940" w:type="pct"/>
          </w:tcPr>
          <w:p w14:paraId="3C15D563" w14:textId="77777777" w:rsidR="00D92D5B" w:rsidRPr="002A5730" w:rsidRDefault="0066208A">
            <w:pPr>
              <w:pStyle w:val="TableParagraph"/>
              <w:spacing w:line="248" w:lineRule="exact"/>
              <w:ind w:left="473" w:right="462"/>
              <w:jc w:val="center"/>
            </w:pPr>
            <w:r w:rsidRPr="002A5730">
              <w:rPr>
                <w:spacing w:val="-4"/>
              </w:rPr>
              <w:t>400</w:t>
            </w:r>
          </w:p>
        </w:tc>
        <w:tc>
          <w:tcPr>
            <w:tcW w:w="938" w:type="pct"/>
          </w:tcPr>
          <w:p w14:paraId="2CA80FD5" w14:textId="77777777" w:rsidR="00D92D5B" w:rsidRPr="002A5730" w:rsidRDefault="0092169F">
            <w:pPr>
              <w:pStyle w:val="TableParagraph"/>
              <w:spacing w:line="248" w:lineRule="exact"/>
              <w:ind w:left="386" w:right="379"/>
              <w:jc w:val="center"/>
            </w:pPr>
            <w:r w:rsidRPr="002A5730">
              <w:rPr>
                <w:spacing w:val="-5"/>
              </w:rPr>
              <w:t>1</w:t>
            </w:r>
            <w:r w:rsidR="0089019F" w:rsidRPr="002A5730">
              <w:rPr>
                <w:spacing w:val="-5"/>
              </w:rPr>
              <w:t>0</w:t>
            </w:r>
          </w:p>
        </w:tc>
        <w:tc>
          <w:tcPr>
            <w:tcW w:w="997" w:type="pct"/>
          </w:tcPr>
          <w:p w14:paraId="46742230" w14:textId="77777777" w:rsidR="00D92D5B" w:rsidRPr="002A5730" w:rsidRDefault="00D92D5B">
            <w:pPr>
              <w:pStyle w:val="TableParagraph"/>
              <w:rPr>
                <w:rFonts w:ascii="Times New Roman"/>
                <w:sz w:val="18"/>
              </w:rPr>
            </w:pPr>
          </w:p>
        </w:tc>
      </w:tr>
      <w:tr w:rsidR="00D92D5B" w:rsidRPr="002A5730" w14:paraId="657251F9" w14:textId="77777777" w:rsidTr="0092169F">
        <w:trPr>
          <w:trHeight w:val="268"/>
        </w:trPr>
        <w:tc>
          <w:tcPr>
            <w:tcW w:w="1177" w:type="pct"/>
          </w:tcPr>
          <w:p w14:paraId="59806CFD" w14:textId="77777777" w:rsidR="00D92D5B" w:rsidRPr="002A5730" w:rsidRDefault="00D92D5B">
            <w:pPr>
              <w:pStyle w:val="TableParagraph"/>
              <w:spacing w:line="248" w:lineRule="exact"/>
              <w:ind w:left="107"/>
            </w:pPr>
            <w:r w:rsidRPr="002A5730">
              <w:rPr>
                <w:color w:val="181818"/>
                <w:spacing w:val="-2"/>
              </w:rPr>
              <w:t>Landboden</w:t>
            </w:r>
          </w:p>
        </w:tc>
        <w:tc>
          <w:tcPr>
            <w:tcW w:w="948" w:type="pct"/>
          </w:tcPr>
          <w:p w14:paraId="2EE1F928" w14:textId="77777777" w:rsidR="0092169F" w:rsidRPr="002A5730" w:rsidRDefault="0092169F">
            <w:pPr>
              <w:pStyle w:val="TableParagraph"/>
              <w:spacing w:line="248" w:lineRule="exact"/>
              <w:ind w:left="471" w:right="462"/>
              <w:jc w:val="center"/>
              <w:rPr>
                <w:spacing w:val="-5"/>
              </w:rPr>
            </w:pPr>
            <w:r w:rsidRPr="002A5730">
              <w:rPr>
                <w:spacing w:val="-5"/>
              </w:rPr>
              <w:t>670</w:t>
            </w:r>
          </w:p>
        </w:tc>
        <w:tc>
          <w:tcPr>
            <w:tcW w:w="940" w:type="pct"/>
          </w:tcPr>
          <w:p w14:paraId="2E2045CE" w14:textId="77777777" w:rsidR="00D92D5B" w:rsidRPr="002A5730" w:rsidRDefault="004444DF">
            <w:pPr>
              <w:pStyle w:val="TableParagraph"/>
              <w:spacing w:line="248" w:lineRule="exact"/>
              <w:ind w:left="471" w:right="462"/>
              <w:jc w:val="center"/>
            </w:pPr>
            <w:r w:rsidRPr="002A5730">
              <w:rPr>
                <w:spacing w:val="-5"/>
              </w:rPr>
              <w:t>580</w:t>
            </w:r>
          </w:p>
        </w:tc>
        <w:tc>
          <w:tcPr>
            <w:tcW w:w="938" w:type="pct"/>
          </w:tcPr>
          <w:p w14:paraId="2722B43F" w14:textId="77777777" w:rsidR="00D92D5B" w:rsidRPr="002A5730" w:rsidRDefault="009A734C">
            <w:pPr>
              <w:pStyle w:val="TableParagraph"/>
              <w:spacing w:line="248" w:lineRule="exact"/>
              <w:ind w:left="8"/>
              <w:jc w:val="center"/>
            </w:pPr>
            <w:r w:rsidRPr="002A5730">
              <w:t>10</w:t>
            </w:r>
          </w:p>
        </w:tc>
        <w:tc>
          <w:tcPr>
            <w:tcW w:w="997" w:type="pct"/>
          </w:tcPr>
          <w:p w14:paraId="7969A881" w14:textId="77777777" w:rsidR="00D92D5B" w:rsidRPr="002A5730" w:rsidRDefault="00D92D5B">
            <w:pPr>
              <w:pStyle w:val="TableParagraph"/>
              <w:rPr>
                <w:rFonts w:ascii="Times New Roman"/>
                <w:sz w:val="18"/>
              </w:rPr>
            </w:pPr>
          </w:p>
        </w:tc>
      </w:tr>
    </w:tbl>
    <w:p w14:paraId="6DBFBA0F" w14:textId="77777777" w:rsidR="00D0559F" w:rsidRPr="002A5730" w:rsidRDefault="00D0559F" w:rsidP="00D92D5B">
      <w:pPr>
        <w:pStyle w:val="Brdtekst"/>
        <w:spacing w:before="4"/>
        <w:ind w:left="131"/>
        <w:rPr>
          <w:color w:val="181818"/>
        </w:rPr>
      </w:pPr>
    </w:p>
    <w:p w14:paraId="6F51D445" w14:textId="77777777" w:rsidR="002435B0" w:rsidRPr="002A5730" w:rsidRDefault="00D92D5B" w:rsidP="00347F27">
      <w:pPr>
        <w:pStyle w:val="Brdtekst"/>
        <w:spacing w:before="178" w:line="259" w:lineRule="auto"/>
        <w:ind w:left="131" w:right="456"/>
        <w:rPr>
          <w:color w:val="181818"/>
        </w:rPr>
      </w:pPr>
      <w:r w:rsidRPr="002A5730">
        <w:rPr>
          <w:color w:val="181818"/>
        </w:rPr>
        <w:t>NB: Trafikktal for sentrumsgatene er usikre</w:t>
      </w:r>
      <w:r w:rsidR="0020424B" w:rsidRPr="002A5730">
        <w:rPr>
          <w:color w:val="181818"/>
        </w:rPr>
        <w:t xml:space="preserve"> og basert på skjønn. </w:t>
      </w:r>
      <w:r w:rsidR="00944DBB" w:rsidRPr="002A5730">
        <w:rPr>
          <w:color w:val="181818"/>
        </w:rPr>
        <w:t xml:space="preserve">Men tala gir likevel eit anslag på trafikkbildet. </w:t>
      </w:r>
    </w:p>
    <w:p w14:paraId="314960F7" w14:textId="77777777" w:rsidR="00E16779" w:rsidRPr="002A5730" w:rsidRDefault="00944DBB" w:rsidP="008C62F2">
      <w:pPr>
        <w:pStyle w:val="Brdtekst"/>
        <w:spacing w:before="178" w:line="259" w:lineRule="auto"/>
        <w:ind w:left="131" w:right="456"/>
        <w:rPr>
          <w:color w:val="181818"/>
        </w:rPr>
      </w:pPr>
      <w:r w:rsidRPr="002A5730">
        <w:rPr>
          <w:color w:val="181818"/>
        </w:rPr>
        <w:t>Trafikktala for fylkesvegane</w:t>
      </w:r>
      <w:r w:rsidR="000D493A" w:rsidRPr="002A5730">
        <w:rPr>
          <w:color w:val="181818"/>
        </w:rPr>
        <w:t xml:space="preserve"> </w:t>
      </w:r>
      <w:r w:rsidRPr="002A5730">
        <w:rPr>
          <w:color w:val="181818"/>
        </w:rPr>
        <w:t xml:space="preserve">blei </w:t>
      </w:r>
      <w:r w:rsidR="000D493A" w:rsidRPr="002A5730">
        <w:rPr>
          <w:color w:val="181818"/>
        </w:rPr>
        <w:t>oppdater</w:t>
      </w:r>
      <w:r w:rsidR="004427BC" w:rsidRPr="002A5730">
        <w:rPr>
          <w:color w:val="181818"/>
        </w:rPr>
        <w:t xml:space="preserve">te </w:t>
      </w:r>
      <w:r w:rsidRPr="002A5730">
        <w:rPr>
          <w:color w:val="181818"/>
        </w:rPr>
        <w:t>i</w:t>
      </w:r>
      <w:r w:rsidR="004427BC" w:rsidRPr="002A5730">
        <w:rPr>
          <w:color w:val="181818"/>
        </w:rPr>
        <w:t xml:space="preserve"> 2023. </w:t>
      </w:r>
      <w:r w:rsidR="00423E9E" w:rsidRPr="002A5730">
        <w:rPr>
          <w:color w:val="181818"/>
        </w:rPr>
        <w:t>Trafikk for dei</w:t>
      </w:r>
      <w:r w:rsidR="004427BC" w:rsidRPr="002A5730">
        <w:rPr>
          <w:color w:val="181818"/>
        </w:rPr>
        <w:t xml:space="preserve"> kommunale vegane er </w:t>
      </w:r>
      <w:r w:rsidR="00A36EE7" w:rsidRPr="002A5730">
        <w:rPr>
          <w:color w:val="181818"/>
        </w:rPr>
        <w:t xml:space="preserve">berekna i 2021 og 2022. Trafikken har auka på fv. 552 </w:t>
      </w:r>
      <w:r w:rsidR="00D92D5B" w:rsidRPr="002A5730">
        <w:rPr>
          <w:color w:val="181818"/>
        </w:rPr>
        <w:t>Mobergsbakken</w:t>
      </w:r>
      <w:r w:rsidR="00A36EE7" w:rsidRPr="002A5730">
        <w:rPr>
          <w:color w:val="181818"/>
        </w:rPr>
        <w:t xml:space="preserve">, medan </w:t>
      </w:r>
      <w:r w:rsidR="00D92D5B" w:rsidRPr="002A5730">
        <w:rPr>
          <w:color w:val="181818"/>
        </w:rPr>
        <w:t xml:space="preserve">trafikken på </w:t>
      </w:r>
      <w:r w:rsidR="00A36EE7" w:rsidRPr="002A5730">
        <w:rPr>
          <w:color w:val="181818"/>
        </w:rPr>
        <w:t xml:space="preserve">fv. 583 </w:t>
      </w:r>
      <w:r w:rsidR="00D92D5B" w:rsidRPr="002A5730">
        <w:rPr>
          <w:color w:val="181818"/>
        </w:rPr>
        <w:t>Byvegen er redusert etter at ny E39 tunnel mot Bergen opna.</w:t>
      </w:r>
      <w:r w:rsidRPr="002A5730">
        <w:rPr>
          <w:color w:val="181818"/>
        </w:rPr>
        <w:t xml:space="preserve"> Prognosane for 2040 </w:t>
      </w:r>
      <w:r w:rsidR="00620053" w:rsidRPr="002A5730">
        <w:rPr>
          <w:color w:val="181818"/>
        </w:rPr>
        <w:t>er basert på prognosar for Hordaland</w:t>
      </w:r>
      <w:r w:rsidR="00C44EDC" w:rsidRPr="002A5730">
        <w:rPr>
          <w:color w:val="181818"/>
        </w:rPr>
        <w:t xml:space="preserve"> </w:t>
      </w:r>
      <w:r w:rsidR="008C62F2" w:rsidRPr="002A5730">
        <w:rPr>
          <w:color w:val="181818"/>
        </w:rPr>
        <w:t xml:space="preserve">som lagt til grunn </w:t>
      </w:r>
      <w:r w:rsidR="00C44EDC" w:rsidRPr="002A5730">
        <w:rPr>
          <w:color w:val="181818"/>
        </w:rPr>
        <w:t>NTP</w:t>
      </w:r>
      <w:r w:rsidR="00270509" w:rsidRPr="002A5730">
        <w:rPr>
          <w:color w:val="181818"/>
        </w:rPr>
        <w:t xml:space="preserve">, </w:t>
      </w:r>
      <w:r w:rsidR="009F3A04" w:rsidRPr="002A5730">
        <w:rPr>
          <w:color w:val="181818"/>
        </w:rPr>
        <w:t xml:space="preserve">og tek ikkje omsyn til </w:t>
      </w:r>
      <w:r w:rsidR="008C62F2" w:rsidRPr="002A5730">
        <w:rPr>
          <w:color w:val="181818"/>
        </w:rPr>
        <w:t>pågåande planprosessar</w:t>
      </w:r>
      <w:r w:rsidR="009F3A04" w:rsidRPr="002A5730">
        <w:rPr>
          <w:color w:val="181818"/>
        </w:rPr>
        <w:t xml:space="preserve"> for bustadbygging eller </w:t>
      </w:r>
      <w:r w:rsidR="007D30E6" w:rsidRPr="002A5730">
        <w:rPr>
          <w:color w:val="181818"/>
        </w:rPr>
        <w:t xml:space="preserve">Hordfast. </w:t>
      </w:r>
      <w:r w:rsidR="00E16779" w:rsidRPr="002A5730">
        <w:rPr>
          <w:color w:val="181818"/>
          <w:spacing w:val="-2"/>
        </w:rPr>
        <w:br/>
      </w:r>
    </w:p>
    <w:p w14:paraId="6719ADFB" w14:textId="77777777" w:rsidR="00D92D5B" w:rsidRPr="002A5730" w:rsidRDefault="00D92D5B" w:rsidP="00B333DB">
      <w:pPr>
        <w:pStyle w:val="Overskrift3"/>
      </w:pPr>
      <w:bookmarkStart w:id="86" w:name="_bookmark47"/>
      <w:bookmarkStart w:id="87" w:name="_Toc163472762"/>
      <w:bookmarkEnd w:id="86"/>
      <w:r w:rsidRPr="002A5730">
        <w:t>Ulykkessituasjon</w:t>
      </w:r>
      <w:bookmarkEnd w:id="87"/>
    </w:p>
    <w:p w14:paraId="5F34769C" w14:textId="77777777" w:rsidR="00E16779" w:rsidRPr="002A5730" w:rsidRDefault="00D92D5B" w:rsidP="00E16779">
      <w:pPr>
        <w:pStyle w:val="Brdtekst"/>
        <w:spacing w:before="178" w:line="259" w:lineRule="auto"/>
        <w:ind w:left="131" w:right="456"/>
        <w:rPr>
          <w:color w:val="181818"/>
        </w:rPr>
      </w:pPr>
      <w:r w:rsidRPr="002A5730">
        <w:rPr>
          <w:color w:val="181818"/>
        </w:rPr>
        <w:t xml:space="preserve">Når det gjelder trafikkulykker med personskade i sentrum så er det dei siste 10 åra </w:t>
      </w:r>
      <w:r w:rsidR="00080944" w:rsidRPr="002A5730">
        <w:rPr>
          <w:color w:val="181818"/>
        </w:rPr>
        <w:t>registrert</w:t>
      </w:r>
      <w:r w:rsidRPr="002A5730">
        <w:rPr>
          <w:color w:val="181818"/>
        </w:rPr>
        <w:t xml:space="preserve"> tre </w:t>
      </w:r>
      <w:r w:rsidR="00080944" w:rsidRPr="002A5730">
        <w:rPr>
          <w:color w:val="181818"/>
        </w:rPr>
        <w:t>påkøyrslar</w:t>
      </w:r>
      <w:r w:rsidRPr="002A5730">
        <w:rPr>
          <w:color w:val="181818"/>
        </w:rPr>
        <w:t xml:space="preserve"> av mjuke</w:t>
      </w:r>
      <w:r w:rsidRPr="002A5730">
        <w:rPr>
          <w:color w:val="181818"/>
          <w:spacing w:val="-3"/>
        </w:rPr>
        <w:t xml:space="preserve"> </w:t>
      </w:r>
      <w:r w:rsidR="00080944" w:rsidRPr="002A5730">
        <w:rPr>
          <w:color w:val="181818"/>
        </w:rPr>
        <w:t>trafikantar</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fire</w:t>
      </w:r>
      <w:r w:rsidRPr="002A5730">
        <w:rPr>
          <w:color w:val="181818"/>
          <w:spacing w:val="-4"/>
        </w:rPr>
        <w:t xml:space="preserve"> </w:t>
      </w:r>
      <w:r w:rsidRPr="002A5730">
        <w:rPr>
          <w:color w:val="181818"/>
        </w:rPr>
        <w:t>sykkelulykker,</w:t>
      </w:r>
      <w:r w:rsidRPr="002A5730">
        <w:rPr>
          <w:color w:val="181818"/>
          <w:spacing w:val="-1"/>
        </w:rPr>
        <w:t xml:space="preserve"> </w:t>
      </w:r>
      <w:r w:rsidRPr="002A5730">
        <w:rPr>
          <w:color w:val="181818"/>
        </w:rPr>
        <w:t>to av desse</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sykkel</w:t>
      </w:r>
      <w:r w:rsidRPr="002A5730">
        <w:rPr>
          <w:color w:val="181818"/>
          <w:spacing w:val="-3"/>
        </w:rPr>
        <w:t xml:space="preserve"> </w:t>
      </w:r>
      <w:r w:rsidRPr="002A5730">
        <w:rPr>
          <w:color w:val="181818"/>
        </w:rPr>
        <w:t>mot</w:t>
      </w:r>
      <w:r w:rsidRPr="002A5730">
        <w:rPr>
          <w:color w:val="181818"/>
          <w:spacing w:val="-1"/>
        </w:rPr>
        <w:t xml:space="preserve"> </w:t>
      </w:r>
      <w:r w:rsidRPr="002A5730">
        <w:rPr>
          <w:color w:val="181818"/>
        </w:rPr>
        <w:t>bil</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gangfelt.</w:t>
      </w:r>
      <w:r w:rsidRPr="002A5730">
        <w:rPr>
          <w:color w:val="181818"/>
          <w:spacing w:val="-4"/>
        </w:rPr>
        <w:t xml:space="preserve"> </w:t>
      </w:r>
      <w:r w:rsidRPr="002A5730">
        <w:rPr>
          <w:color w:val="181818"/>
        </w:rPr>
        <w:t>Det</w:t>
      </w:r>
      <w:r w:rsidRPr="002A5730">
        <w:rPr>
          <w:color w:val="181818"/>
          <w:spacing w:val="-1"/>
        </w:rPr>
        <w:t xml:space="preserve"> </w:t>
      </w:r>
      <w:r w:rsidRPr="002A5730">
        <w:rPr>
          <w:color w:val="181818"/>
        </w:rPr>
        <w:t>som</w:t>
      </w:r>
      <w:r w:rsidRPr="002A5730">
        <w:rPr>
          <w:color w:val="181818"/>
          <w:spacing w:val="-2"/>
        </w:rPr>
        <w:t xml:space="preserve"> </w:t>
      </w:r>
      <w:r w:rsidRPr="002A5730">
        <w:rPr>
          <w:color w:val="181818"/>
        </w:rPr>
        <w:t>elles</w:t>
      </w:r>
      <w:r w:rsidRPr="002A5730">
        <w:rPr>
          <w:color w:val="181818"/>
          <w:spacing w:val="-3"/>
        </w:rPr>
        <w:t xml:space="preserve"> </w:t>
      </w:r>
      <w:r w:rsidRPr="002A5730">
        <w:rPr>
          <w:color w:val="181818"/>
        </w:rPr>
        <w:t>peiker</w:t>
      </w:r>
      <w:r w:rsidRPr="002A5730">
        <w:rPr>
          <w:color w:val="181818"/>
          <w:spacing w:val="-3"/>
        </w:rPr>
        <w:t xml:space="preserve"> </w:t>
      </w:r>
      <w:r w:rsidRPr="002A5730">
        <w:rPr>
          <w:color w:val="181818"/>
        </w:rPr>
        <w:t>seg</w:t>
      </w:r>
      <w:r w:rsidRPr="002A5730">
        <w:rPr>
          <w:color w:val="181818"/>
          <w:spacing w:val="-2"/>
        </w:rPr>
        <w:t xml:space="preserve"> </w:t>
      </w:r>
      <w:r w:rsidRPr="002A5730">
        <w:rPr>
          <w:color w:val="181818"/>
        </w:rPr>
        <w:t>ut</w:t>
      </w:r>
      <w:r w:rsidRPr="002A5730">
        <w:rPr>
          <w:color w:val="181818"/>
          <w:spacing w:val="-1"/>
        </w:rPr>
        <w:t xml:space="preserve"> </w:t>
      </w:r>
      <w:r w:rsidRPr="002A5730">
        <w:rPr>
          <w:color w:val="181818"/>
        </w:rPr>
        <w:t>er</w:t>
      </w:r>
      <w:r w:rsidRPr="002A5730">
        <w:rPr>
          <w:color w:val="181818"/>
          <w:spacing w:val="-5"/>
        </w:rPr>
        <w:t xml:space="preserve"> </w:t>
      </w:r>
      <w:r w:rsidRPr="002A5730">
        <w:rPr>
          <w:color w:val="181818"/>
        </w:rPr>
        <w:t>to</w:t>
      </w:r>
      <w:r w:rsidRPr="002A5730">
        <w:t xml:space="preserve"> </w:t>
      </w:r>
      <w:r w:rsidRPr="002A5730">
        <w:rPr>
          <w:color w:val="181818"/>
        </w:rPr>
        <w:t>ulykker</w:t>
      </w:r>
      <w:r w:rsidRPr="002A5730">
        <w:rPr>
          <w:color w:val="181818"/>
          <w:spacing w:val="-4"/>
        </w:rPr>
        <w:t xml:space="preserve"> </w:t>
      </w:r>
      <w:r w:rsidRPr="002A5730">
        <w:rPr>
          <w:color w:val="181818"/>
        </w:rPr>
        <w:t>i</w:t>
      </w:r>
      <w:r w:rsidRPr="002A5730">
        <w:rPr>
          <w:color w:val="181818"/>
          <w:spacing w:val="-2"/>
        </w:rPr>
        <w:t xml:space="preserve"> </w:t>
      </w:r>
      <w:r w:rsidRPr="002A5730">
        <w:rPr>
          <w:color w:val="181818"/>
        </w:rPr>
        <w:t>den</w:t>
      </w:r>
      <w:r w:rsidRPr="002A5730">
        <w:rPr>
          <w:color w:val="181818"/>
          <w:spacing w:val="-4"/>
        </w:rPr>
        <w:t xml:space="preserve"> </w:t>
      </w:r>
      <w:r w:rsidRPr="002A5730">
        <w:rPr>
          <w:color w:val="181818"/>
        </w:rPr>
        <w:t>knappe svingen</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Mobergsbakken,</w:t>
      </w:r>
      <w:r w:rsidRPr="002A5730">
        <w:rPr>
          <w:color w:val="181818"/>
          <w:spacing w:val="-1"/>
        </w:rPr>
        <w:t xml:space="preserve"> </w:t>
      </w:r>
      <w:r w:rsidRPr="002A5730">
        <w:rPr>
          <w:color w:val="181818"/>
        </w:rPr>
        <w:t>der</w:t>
      </w:r>
      <w:r w:rsidRPr="002A5730">
        <w:rPr>
          <w:color w:val="181818"/>
          <w:spacing w:val="-1"/>
        </w:rPr>
        <w:t xml:space="preserve"> </w:t>
      </w:r>
      <w:r w:rsidR="00080944" w:rsidRPr="002A5730">
        <w:rPr>
          <w:color w:val="181818"/>
        </w:rPr>
        <w:t>køyretøy</w:t>
      </w:r>
      <w:r w:rsidRPr="002A5730">
        <w:rPr>
          <w:color w:val="181818"/>
          <w:spacing w:val="-3"/>
        </w:rPr>
        <w:t xml:space="preserve"> </w:t>
      </w:r>
      <w:r w:rsidRPr="002A5730">
        <w:rPr>
          <w:color w:val="181818"/>
        </w:rPr>
        <w:t>kjem</w:t>
      </w:r>
      <w:r w:rsidRPr="002A5730">
        <w:rPr>
          <w:color w:val="181818"/>
          <w:spacing w:val="-2"/>
        </w:rPr>
        <w:t xml:space="preserve"> </w:t>
      </w:r>
      <w:r w:rsidRPr="002A5730">
        <w:rPr>
          <w:color w:val="181818"/>
        </w:rPr>
        <w:t>over</w:t>
      </w:r>
      <w:r w:rsidRPr="002A5730">
        <w:rPr>
          <w:color w:val="181818"/>
          <w:spacing w:val="-1"/>
        </w:rPr>
        <w:t xml:space="preserve"> </w:t>
      </w:r>
      <w:r w:rsidRPr="002A5730">
        <w:rPr>
          <w:color w:val="181818"/>
        </w:rPr>
        <w:t>i</w:t>
      </w:r>
      <w:r w:rsidRPr="002A5730">
        <w:rPr>
          <w:color w:val="181818"/>
          <w:spacing w:val="-4"/>
        </w:rPr>
        <w:t xml:space="preserve"> </w:t>
      </w:r>
      <w:r w:rsidR="00080944" w:rsidRPr="002A5730">
        <w:rPr>
          <w:color w:val="181818"/>
        </w:rPr>
        <w:t>motsett</w:t>
      </w:r>
      <w:r w:rsidRPr="002A5730">
        <w:rPr>
          <w:color w:val="181818"/>
          <w:spacing w:val="-3"/>
        </w:rPr>
        <w:t xml:space="preserve"> </w:t>
      </w:r>
      <w:r w:rsidR="00080944" w:rsidRPr="002A5730">
        <w:rPr>
          <w:color w:val="181818"/>
        </w:rPr>
        <w:t>køyrefelt</w:t>
      </w:r>
      <w:r w:rsidRPr="002A5730">
        <w:rPr>
          <w:color w:val="181818"/>
        </w:rPr>
        <w:t>. For</w:t>
      </w:r>
      <w:r w:rsidRPr="002A5730">
        <w:rPr>
          <w:color w:val="181818"/>
          <w:spacing w:val="-1"/>
        </w:rPr>
        <w:t xml:space="preserve"> </w:t>
      </w:r>
      <w:r w:rsidRPr="002A5730">
        <w:rPr>
          <w:color w:val="181818"/>
        </w:rPr>
        <w:t>Hatvikvegen</w:t>
      </w:r>
      <w:r w:rsidRPr="002A5730">
        <w:rPr>
          <w:color w:val="181818"/>
          <w:spacing w:val="-4"/>
        </w:rPr>
        <w:t xml:space="preserve"> </w:t>
      </w:r>
      <w:r w:rsidRPr="002A5730">
        <w:rPr>
          <w:color w:val="181818"/>
        </w:rPr>
        <w:t xml:space="preserve">og Byvegen er det registrert fem ulykker med </w:t>
      </w:r>
      <w:r w:rsidR="00080944" w:rsidRPr="002A5730">
        <w:rPr>
          <w:color w:val="181818"/>
        </w:rPr>
        <w:t>venstresvingane</w:t>
      </w:r>
      <w:r w:rsidRPr="002A5730">
        <w:rPr>
          <w:color w:val="181818"/>
        </w:rPr>
        <w:t xml:space="preserve"> </w:t>
      </w:r>
      <w:r w:rsidR="00080944" w:rsidRPr="002A5730">
        <w:rPr>
          <w:color w:val="181818"/>
        </w:rPr>
        <w:t>køyretøy</w:t>
      </w:r>
      <w:r w:rsidRPr="002A5730">
        <w:rPr>
          <w:color w:val="181818"/>
        </w:rPr>
        <w:t>. Det desse vegane har til felles er at kryssa</w:t>
      </w:r>
      <w:r w:rsidRPr="002A5730">
        <w:rPr>
          <w:color w:val="181818"/>
          <w:spacing w:val="-4"/>
        </w:rPr>
        <w:t xml:space="preserve"> </w:t>
      </w:r>
      <w:r w:rsidRPr="002A5730">
        <w:rPr>
          <w:color w:val="181818"/>
        </w:rPr>
        <w:t>ligg</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ein</w:t>
      </w:r>
      <w:r w:rsidRPr="002A5730">
        <w:rPr>
          <w:color w:val="181818"/>
          <w:spacing w:val="-3"/>
        </w:rPr>
        <w:t xml:space="preserve"> </w:t>
      </w:r>
      <w:r w:rsidRPr="002A5730">
        <w:rPr>
          <w:color w:val="181818"/>
        </w:rPr>
        <w:t>stigning.</w:t>
      </w:r>
      <w:r w:rsidRPr="002A5730">
        <w:rPr>
          <w:color w:val="181818"/>
          <w:spacing w:val="-2"/>
        </w:rPr>
        <w:t xml:space="preserve"> </w:t>
      </w:r>
      <w:r w:rsidRPr="002A5730">
        <w:rPr>
          <w:color w:val="181818"/>
        </w:rPr>
        <w:t>Det</w:t>
      </w:r>
      <w:r w:rsidRPr="002A5730">
        <w:rPr>
          <w:color w:val="181818"/>
          <w:spacing w:val="-1"/>
        </w:rPr>
        <w:t xml:space="preserve"> </w:t>
      </w:r>
      <w:r w:rsidRPr="002A5730">
        <w:rPr>
          <w:color w:val="181818"/>
        </w:rPr>
        <w:t>har</w:t>
      </w:r>
      <w:r w:rsidRPr="002A5730">
        <w:rPr>
          <w:color w:val="181818"/>
          <w:spacing w:val="-1"/>
        </w:rPr>
        <w:t xml:space="preserve"> </w:t>
      </w:r>
      <w:r w:rsidR="00080944" w:rsidRPr="002A5730">
        <w:rPr>
          <w:color w:val="181818"/>
        </w:rPr>
        <w:t>berre</w:t>
      </w:r>
      <w:r w:rsidRPr="002A5730">
        <w:rPr>
          <w:color w:val="181818"/>
          <w:spacing w:val="-4"/>
        </w:rPr>
        <w:t xml:space="preserve"> </w:t>
      </w:r>
      <w:r w:rsidRPr="002A5730">
        <w:rPr>
          <w:color w:val="181818"/>
        </w:rPr>
        <w:t>vore ei</w:t>
      </w:r>
      <w:r w:rsidRPr="002A5730">
        <w:rPr>
          <w:color w:val="181818"/>
          <w:spacing w:val="-4"/>
        </w:rPr>
        <w:t xml:space="preserve"> </w:t>
      </w:r>
      <w:r w:rsidRPr="002A5730">
        <w:rPr>
          <w:color w:val="181818"/>
        </w:rPr>
        <w:t>ulykke</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alvorleg</w:t>
      </w:r>
      <w:r w:rsidRPr="002A5730">
        <w:rPr>
          <w:color w:val="181818"/>
          <w:spacing w:val="-1"/>
        </w:rPr>
        <w:t xml:space="preserve"> </w:t>
      </w:r>
      <w:r w:rsidRPr="002A5730">
        <w:rPr>
          <w:color w:val="181818"/>
        </w:rPr>
        <w:t>personskade,</w:t>
      </w:r>
      <w:r w:rsidRPr="002A5730">
        <w:rPr>
          <w:color w:val="181818"/>
          <w:spacing w:val="-3"/>
        </w:rPr>
        <w:t xml:space="preserve"> </w:t>
      </w:r>
      <w:r w:rsidRPr="002A5730">
        <w:rPr>
          <w:color w:val="181818"/>
        </w:rPr>
        <w:t>men</w:t>
      </w:r>
      <w:r w:rsidRPr="002A5730">
        <w:rPr>
          <w:color w:val="181818"/>
          <w:spacing w:val="-2"/>
        </w:rPr>
        <w:t xml:space="preserve"> </w:t>
      </w:r>
      <w:r w:rsidRPr="002A5730">
        <w:rPr>
          <w:color w:val="181818"/>
        </w:rPr>
        <w:t>det</w:t>
      </w:r>
      <w:r w:rsidRPr="002A5730">
        <w:rPr>
          <w:color w:val="181818"/>
          <w:spacing w:val="-1"/>
        </w:rPr>
        <w:t xml:space="preserve"> </w:t>
      </w:r>
      <w:r w:rsidRPr="002A5730">
        <w:rPr>
          <w:color w:val="181818"/>
        </w:rPr>
        <w:t>var</w:t>
      </w:r>
      <w:r w:rsidRPr="002A5730">
        <w:rPr>
          <w:color w:val="181818"/>
          <w:spacing w:val="-1"/>
        </w:rPr>
        <w:t xml:space="preserve"> </w:t>
      </w:r>
      <w:r w:rsidRPr="002A5730">
        <w:rPr>
          <w:color w:val="181818"/>
        </w:rPr>
        <w:t>ei</w:t>
      </w:r>
      <w:r w:rsidRPr="002A5730">
        <w:rPr>
          <w:color w:val="181818"/>
          <w:spacing w:val="-3"/>
        </w:rPr>
        <w:t xml:space="preserve"> </w:t>
      </w:r>
      <w:r w:rsidRPr="002A5730">
        <w:rPr>
          <w:color w:val="181818"/>
        </w:rPr>
        <w:t>singelulykke</w:t>
      </w:r>
      <w:r w:rsidRPr="002A5730">
        <w:rPr>
          <w:color w:val="181818"/>
          <w:spacing w:val="-1"/>
        </w:rPr>
        <w:t xml:space="preserve"> </w:t>
      </w:r>
      <w:r w:rsidRPr="002A5730">
        <w:rPr>
          <w:color w:val="181818"/>
        </w:rPr>
        <w:t>der årsak</w:t>
      </w:r>
      <w:r w:rsidR="00080944" w:rsidRPr="002A5730">
        <w:rPr>
          <w:color w:val="181818"/>
        </w:rPr>
        <w:t>a</w:t>
      </w:r>
      <w:r w:rsidRPr="002A5730">
        <w:rPr>
          <w:color w:val="181818"/>
        </w:rPr>
        <w:t xml:space="preserve"> ikkje skuldast trafikktilhøva i sentrum.</w:t>
      </w:r>
      <w:r w:rsidR="00E16779" w:rsidRPr="002A5730">
        <w:rPr>
          <w:color w:val="181818"/>
        </w:rPr>
        <w:br/>
      </w:r>
    </w:p>
    <w:p w14:paraId="7AB7253F" w14:textId="77777777" w:rsidR="00D92D5B" w:rsidRPr="002A5730" w:rsidRDefault="00D92D5B" w:rsidP="00B333DB">
      <w:pPr>
        <w:pStyle w:val="Overskrift3"/>
      </w:pPr>
      <w:bookmarkStart w:id="88" w:name="_bookmark48"/>
      <w:bookmarkStart w:id="89" w:name="_Toc163472763"/>
      <w:bookmarkEnd w:id="88"/>
      <w:r w:rsidRPr="002A5730">
        <w:t>Trafikksikkerheit</w:t>
      </w:r>
      <w:r w:rsidRPr="002A5730">
        <w:rPr>
          <w:spacing w:val="-8"/>
        </w:rPr>
        <w:t xml:space="preserve"> </w:t>
      </w:r>
      <w:r w:rsidRPr="002A5730">
        <w:t>mjuke</w:t>
      </w:r>
      <w:r w:rsidRPr="002A5730">
        <w:rPr>
          <w:spacing w:val="-9"/>
        </w:rPr>
        <w:t xml:space="preserve"> </w:t>
      </w:r>
      <w:r w:rsidRPr="002A5730">
        <w:rPr>
          <w:spacing w:val="-2"/>
        </w:rPr>
        <w:t>trafikantar</w:t>
      </w:r>
      <w:bookmarkEnd w:id="89"/>
    </w:p>
    <w:p w14:paraId="5F1CD546" w14:textId="77777777" w:rsidR="002127CC" w:rsidRPr="002A5730" w:rsidRDefault="00D92D5B" w:rsidP="00E16779">
      <w:pPr>
        <w:pStyle w:val="Brdtekst"/>
        <w:spacing w:before="181" w:line="259" w:lineRule="auto"/>
        <w:ind w:left="131" w:right="456"/>
        <w:rPr>
          <w:color w:val="181818"/>
          <w:spacing w:val="-2"/>
        </w:rPr>
      </w:pPr>
      <w:bookmarkStart w:id="90" w:name="_Hlk159841066"/>
      <w:r w:rsidRPr="002A5730">
        <w:rPr>
          <w:color w:val="181818"/>
        </w:rPr>
        <w:t>Dagens</w:t>
      </w:r>
      <w:r w:rsidRPr="002A5730">
        <w:rPr>
          <w:color w:val="181818"/>
          <w:spacing w:val="-2"/>
        </w:rPr>
        <w:t xml:space="preserve"> </w:t>
      </w:r>
      <w:r w:rsidRPr="002A5730">
        <w:rPr>
          <w:color w:val="181818"/>
        </w:rPr>
        <w:t>tilbod</w:t>
      </w:r>
      <w:r w:rsidRPr="002A5730">
        <w:rPr>
          <w:color w:val="181818"/>
          <w:spacing w:val="-3"/>
        </w:rPr>
        <w:t xml:space="preserve"> </w:t>
      </w:r>
      <w:r w:rsidRPr="002A5730">
        <w:rPr>
          <w:color w:val="181818"/>
        </w:rPr>
        <w:t>for</w:t>
      </w:r>
      <w:r w:rsidRPr="002A5730">
        <w:rPr>
          <w:color w:val="181818"/>
          <w:spacing w:val="-4"/>
        </w:rPr>
        <w:t xml:space="preserve"> </w:t>
      </w:r>
      <w:r w:rsidRPr="002A5730">
        <w:rPr>
          <w:color w:val="181818"/>
        </w:rPr>
        <w:t>mjuke</w:t>
      </w:r>
      <w:r w:rsidRPr="002A5730">
        <w:rPr>
          <w:color w:val="181818"/>
          <w:spacing w:val="-4"/>
        </w:rPr>
        <w:t xml:space="preserve"> </w:t>
      </w:r>
      <w:r w:rsidRPr="002A5730">
        <w:rPr>
          <w:color w:val="181818"/>
        </w:rPr>
        <w:t>trafikantar</w:t>
      </w:r>
      <w:r w:rsidRPr="002A5730">
        <w:rPr>
          <w:color w:val="181818"/>
          <w:spacing w:val="-2"/>
        </w:rPr>
        <w:t xml:space="preserve"> </w:t>
      </w:r>
      <w:r w:rsidRPr="002A5730">
        <w:rPr>
          <w:color w:val="181818"/>
        </w:rPr>
        <w:t>inn</w:t>
      </w:r>
      <w:r w:rsidRPr="002A5730">
        <w:rPr>
          <w:color w:val="181818"/>
          <w:spacing w:val="-4"/>
        </w:rPr>
        <w:t xml:space="preserve"> </w:t>
      </w:r>
      <w:r w:rsidRPr="002A5730">
        <w:rPr>
          <w:color w:val="181818"/>
        </w:rPr>
        <w:t>til</w:t>
      </w:r>
      <w:r w:rsidRPr="002A5730">
        <w:rPr>
          <w:color w:val="181818"/>
          <w:spacing w:val="-3"/>
        </w:rPr>
        <w:t xml:space="preserve"> </w:t>
      </w:r>
      <w:r w:rsidRPr="002A5730">
        <w:rPr>
          <w:color w:val="181818"/>
        </w:rPr>
        <w:t>sentrum</w:t>
      </w:r>
      <w:r w:rsidRPr="002A5730">
        <w:rPr>
          <w:color w:val="181818"/>
          <w:spacing w:val="-1"/>
        </w:rPr>
        <w:t xml:space="preserve"> </w:t>
      </w:r>
      <w:r w:rsidRPr="002A5730">
        <w:rPr>
          <w:color w:val="181818"/>
        </w:rPr>
        <w:t>langs</w:t>
      </w:r>
      <w:r w:rsidRPr="002A5730">
        <w:rPr>
          <w:color w:val="181818"/>
          <w:spacing w:val="-2"/>
        </w:rPr>
        <w:t xml:space="preserve"> </w:t>
      </w:r>
      <w:r w:rsidRPr="002A5730">
        <w:rPr>
          <w:color w:val="181818"/>
        </w:rPr>
        <w:t>hovudvegane</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gjennom</w:t>
      </w:r>
      <w:r w:rsidRPr="002A5730">
        <w:rPr>
          <w:color w:val="181818"/>
          <w:spacing w:val="-1"/>
        </w:rPr>
        <w:t xml:space="preserve"> </w:t>
      </w:r>
      <w:r w:rsidRPr="002A5730">
        <w:rPr>
          <w:color w:val="181818"/>
        </w:rPr>
        <w:t>sentrum</w:t>
      </w:r>
      <w:r w:rsidRPr="002A5730">
        <w:rPr>
          <w:color w:val="181818"/>
          <w:spacing w:val="-4"/>
        </w:rPr>
        <w:t xml:space="preserve"> </w:t>
      </w:r>
      <w:r w:rsidRPr="002A5730">
        <w:rPr>
          <w:color w:val="181818"/>
        </w:rPr>
        <w:t>er</w:t>
      </w:r>
      <w:r w:rsidRPr="002A5730">
        <w:rPr>
          <w:color w:val="181818"/>
          <w:spacing w:val="-4"/>
        </w:rPr>
        <w:t xml:space="preserve"> </w:t>
      </w:r>
      <w:r w:rsidRPr="002A5730">
        <w:rPr>
          <w:color w:val="181818"/>
        </w:rPr>
        <w:t>mangelfull.</w:t>
      </w:r>
      <w:r w:rsidRPr="002A5730">
        <w:rPr>
          <w:color w:val="181818"/>
          <w:spacing w:val="-5"/>
        </w:rPr>
        <w:t xml:space="preserve"> </w:t>
      </w:r>
      <w:r w:rsidRPr="002A5730">
        <w:rPr>
          <w:color w:val="181818"/>
        </w:rPr>
        <w:t>Det er ikkje eit samanhengande tilbod for syklande gjennom sentrum.  Og tilbodet for gåande i sentrum er prega av uoversiktlege situasjonar med mange parkerte bilar og til dels mykje gjennomk</w:t>
      </w:r>
      <w:r w:rsidR="007173C6" w:rsidRPr="002A5730">
        <w:rPr>
          <w:color w:val="181818"/>
        </w:rPr>
        <w:t>øyring.</w:t>
      </w:r>
      <w:bookmarkEnd w:id="90"/>
      <w:r w:rsidR="00E16779" w:rsidRPr="002A5730">
        <w:rPr>
          <w:color w:val="181818"/>
          <w:spacing w:val="-2"/>
        </w:rPr>
        <w:br/>
      </w:r>
    </w:p>
    <w:p w14:paraId="702ED424" w14:textId="77777777" w:rsidR="00D92D5B" w:rsidRPr="002A5730" w:rsidRDefault="00D92D5B" w:rsidP="00B333DB">
      <w:pPr>
        <w:pStyle w:val="Overskrift3"/>
      </w:pPr>
      <w:bookmarkStart w:id="91" w:name="_bookmark49"/>
      <w:bookmarkStart w:id="92" w:name="_Toc163472764"/>
      <w:bookmarkEnd w:id="91"/>
      <w:r w:rsidRPr="002A5730">
        <w:t>Kollektivtilbod</w:t>
      </w:r>
      <w:bookmarkEnd w:id="92"/>
    </w:p>
    <w:p w14:paraId="4F8D50A1" w14:textId="77777777" w:rsidR="00D92D5B" w:rsidRPr="002A5730" w:rsidRDefault="00D92D5B" w:rsidP="005E2698">
      <w:pPr>
        <w:pStyle w:val="Brdtekst"/>
        <w:spacing w:before="181" w:line="259" w:lineRule="auto"/>
        <w:ind w:left="131" w:right="456"/>
        <w:rPr>
          <w:color w:val="181818"/>
          <w:spacing w:val="-2"/>
        </w:rPr>
      </w:pPr>
      <w:r w:rsidRPr="002A5730">
        <w:t>Kollektivterminalen</w:t>
      </w:r>
      <w:r w:rsidRPr="002A5730">
        <w:rPr>
          <w:spacing w:val="-4"/>
        </w:rPr>
        <w:t xml:space="preserve"> </w:t>
      </w:r>
      <w:r w:rsidRPr="002A5730">
        <w:t>er</w:t>
      </w:r>
      <w:r w:rsidRPr="002A5730">
        <w:rPr>
          <w:spacing w:val="-1"/>
        </w:rPr>
        <w:t xml:space="preserve"> </w:t>
      </w:r>
      <w:r w:rsidRPr="002A5730">
        <w:t>eit</w:t>
      </w:r>
      <w:r w:rsidRPr="002A5730">
        <w:rPr>
          <w:spacing w:val="-3"/>
        </w:rPr>
        <w:t xml:space="preserve"> </w:t>
      </w:r>
      <w:r w:rsidRPr="002A5730">
        <w:t>viktig knutepunkt</w:t>
      </w:r>
      <w:r w:rsidRPr="002A5730">
        <w:rPr>
          <w:spacing w:val="-3"/>
        </w:rPr>
        <w:t xml:space="preserve"> </w:t>
      </w:r>
      <w:r w:rsidRPr="002A5730">
        <w:t>for</w:t>
      </w:r>
      <w:r w:rsidRPr="002A5730">
        <w:rPr>
          <w:spacing w:val="-4"/>
        </w:rPr>
        <w:t xml:space="preserve"> </w:t>
      </w:r>
      <w:r w:rsidRPr="002A5730">
        <w:t>reisande med</w:t>
      </w:r>
      <w:r w:rsidRPr="002A5730">
        <w:rPr>
          <w:spacing w:val="-1"/>
        </w:rPr>
        <w:t xml:space="preserve"> </w:t>
      </w:r>
      <w:r w:rsidRPr="002A5730">
        <w:t>buss</w:t>
      </w:r>
      <w:r w:rsidRPr="002A5730">
        <w:rPr>
          <w:spacing w:val="-3"/>
        </w:rPr>
        <w:t xml:space="preserve"> </w:t>
      </w:r>
      <w:r w:rsidRPr="002A5730">
        <w:t>og</w:t>
      </w:r>
      <w:r w:rsidRPr="002A5730">
        <w:rPr>
          <w:spacing w:val="-2"/>
        </w:rPr>
        <w:t xml:space="preserve"> </w:t>
      </w:r>
      <w:r w:rsidRPr="002A5730">
        <w:t>taxi</w:t>
      </w:r>
      <w:r w:rsidRPr="002A5730">
        <w:rPr>
          <w:spacing w:val="-4"/>
        </w:rPr>
        <w:t xml:space="preserve"> </w:t>
      </w:r>
      <w:r w:rsidRPr="002A5730">
        <w:t>i</w:t>
      </w:r>
      <w:r w:rsidRPr="002A5730">
        <w:rPr>
          <w:spacing w:val="-2"/>
        </w:rPr>
        <w:t xml:space="preserve"> </w:t>
      </w:r>
      <w:r w:rsidRPr="002A5730">
        <w:t>dag,</w:t>
      </w:r>
      <w:r w:rsidRPr="002A5730">
        <w:rPr>
          <w:spacing w:val="-3"/>
        </w:rPr>
        <w:t xml:space="preserve"> </w:t>
      </w:r>
      <w:r w:rsidRPr="002A5730">
        <w:t>og</w:t>
      </w:r>
      <w:r w:rsidRPr="002A5730">
        <w:rPr>
          <w:spacing w:val="-2"/>
        </w:rPr>
        <w:t xml:space="preserve"> </w:t>
      </w:r>
      <w:r w:rsidRPr="002A5730">
        <w:t>har</w:t>
      </w:r>
      <w:r w:rsidRPr="002A5730">
        <w:rPr>
          <w:spacing w:val="-1"/>
        </w:rPr>
        <w:t xml:space="preserve"> </w:t>
      </w:r>
      <w:r w:rsidRPr="002A5730">
        <w:t>ei</w:t>
      </w:r>
      <w:r w:rsidRPr="002A5730">
        <w:rPr>
          <w:spacing w:val="-4"/>
        </w:rPr>
        <w:t xml:space="preserve"> </w:t>
      </w:r>
      <w:r w:rsidRPr="002A5730">
        <w:t xml:space="preserve">sentral plassering ved knutepunktet for </w:t>
      </w:r>
      <w:r w:rsidR="00D67934" w:rsidRPr="002A5730">
        <w:t>f</w:t>
      </w:r>
      <w:r w:rsidRPr="002A5730">
        <w:t>v. 552</w:t>
      </w:r>
      <w:r w:rsidR="00B17ADE" w:rsidRPr="002A5730">
        <w:t xml:space="preserve"> og fv. </w:t>
      </w:r>
      <w:r w:rsidR="00D67934" w:rsidRPr="002A5730">
        <w:t>583</w:t>
      </w:r>
      <w:r w:rsidRPr="002A5730">
        <w:t xml:space="preserve"> i sentrum. Her finn ein òg</w:t>
      </w:r>
      <w:r w:rsidR="00360D40" w:rsidRPr="002A5730">
        <w:t xml:space="preserve"> </w:t>
      </w:r>
      <w:r w:rsidRPr="002A5730">
        <w:t>korttidsparkering for bil og venterom for kollektivreisande.</w:t>
      </w:r>
    </w:p>
    <w:p w14:paraId="7B5B0B86" w14:textId="77777777" w:rsidR="002127CC" w:rsidRPr="002A5730" w:rsidRDefault="002127CC" w:rsidP="00B17ADE"/>
    <w:p w14:paraId="6ED6081E" w14:textId="77777777" w:rsidR="00D92D5B" w:rsidRPr="002A5730" w:rsidRDefault="00D92D5B" w:rsidP="00B333DB">
      <w:pPr>
        <w:pStyle w:val="Overskrift3"/>
      </w:pPr>
      <w:bookmarkStart w:id="93" w:name="_bookmark50"/>
      <w:bookmarkStart w:id="94" w:name="_Toc163472765"/>
      <w:bookmarkEnd w:id="93"/>
      <w:r w:rsidRPr="002A5730">
        <w:t>Snarvegar</w:t>
      </w:r>
      <w:bookmarkEnd w:id="94"/>
    </w:p>
    <w:p w14:paraId="24024B3B" w14:textId="77777777" w:rsidR="00D92D5B" w:rsidRPr="002A5730" w:rsidRDefault="00D92D5B" w:rsidP="005E2698">
      <w:pPr>
        <w:pStyle w:val="Brdtekst"/>
        <w:spacing w:before="181" w:line="259" w:lineRule="auto"/>
        <w:ind w:left="131" w:right="456"/>
        <w:rPr>
          <w:color w:val="181818"/>
          <w:spacing w:val="-2"/>
        </w:rPr>
      </w:pPr>
      <w:r w:rsidRPr="002A5730">
        <w:t>Frå Mobergshaugen i vest og ned til Osøyro er det i dag fleire snarvegar. I tillegg er det mange som nyttar Likbrekko som</w:t>
      </w:r>
      <w:r w:rsidRPr="002A5730">
        <w:rPr>
          <w:spacing w:val="-1"/>
        </w:rPr>
        <w:t xml:space="preserve"> </w:t>
      </w:r>
      <w:r w:rsidRPr="002A5730">
        <w:t>snarveg frå</w:t>
      </w:r>
      <w:r w:rsidRPr="002A5730">
        <w:rPr>
          <w:spacing w:val="-2"/>
        </w:rPr>
        <w:t xml:space="preserve"> </w:t>
      </w:r>
      <w:r w:rsidRPr="002A5730">
        <w:t>Moberg og ned til sentrum. Frå nord går det</w:t>
      </w:r>
      <w:r w:rsidRPr="002A5730">
        <w:rPr>
          <w:spacing w:val="-1"/>
        </w:rPr>
        <w:t xml:space="preserve"> </w:t>
      </w:r>
      <w:r w:rsidRPr="002A5730">
        <w:t>ein snarveg gjennom skuleområdet</w:t>
      </w:r>
      <w:r w:rsidRPr="002A5730">
        <w:rPr>
          <w:spacing w:val="-1"/>
        </w:rPr>
        <w:t xml:space="preserve"> </w:t>
      </w:r>
      <w:r w:rsidRPr="002A5730">
        <w:t>og gjennom kyrkjegarden og inn til sentrum. Frå aust er det fleire snarvegar ned mot Finnebrekka og Hamnevegen, men ein må krysse elva på ei av dei to bruene. Ei ekstra gang- og sykkelbru over elva mellom sentrum</w:t>
      </w:r>
      <w:r w:rsidRPr="002A5730">
        <w:rPr>
          <w:spacing w:val="-4"/>
        </w:rPr>
        <w:t xml:space="preserve"> </w:t>
      </w:r>
      <w:r w:rsidRPr="002A5730">
        <w:t>og</w:t>
      </w:r>
      <w:r w:rsidRPr="002A5730">
        <w:rPr>
          <w:spacing w:val="-3"/>
        </w:rPr>
        <w:t xml:space="preserve"> </w:t>
      </w:r>
      <w:r w:rsidRPr="002A5730">
        <w:t>Finnebrekka</w:t>
      </w:r>
      <w:r w:rsidRPr="002A5730">
        <w:rPr>
          <w:spacing w:val="-4"/>
        </w:rPr>
        <w:t xml:space="preserve"> </w:t>
      </w:r>
      <w:r w:rsidRPr="002A5730">
        <w:t>og/eller</w:t>
      </w:r>
      <w:r w:rsidRPr="002A5730">
        <w:rPr>
          <w:spacing w:val="-5"/>
        </w:rPr>
        <w:t xml:space="preserve"> </w:t>
      </w:r>
      <w:r w:rsidRPr="002A5730">
        <w:t>Hamnevegen</w:t>
      </w:r>
      <w:r w:rsidRPr="002A5730">
        <w:rPr>
          <w:spacing w:val="-2"/>
        </w:rPr>
        <w:t xml:space="preserve"> </w:t>
      </w:r>
      <w:r w:rsidRPr="002A5730">
        <w:t>vil</w:t>
      </w:r>
      <w:r w:rsidRPr="002A5730">
        <w:rPr>
          <w:spacing w:val="-5"/>
        </w:rPr>
        <w:t xml:space="preserve"> </w:t>
      </w:r>
      <w:r w:rsidRPr="002A5730">
        <w:t>binde</w:t>
      </w:r>
      <w:r w:rsidRPr="002A5730">
        <w:rPr>
          <w:spacing w:val="-1"/>
        </w:rPr>
        <w:t xml:space="preserve"> </w:t>
      </w:r>
      <w:r w:rsidRPr="002A5730">
        <w:t>sentrum</w:t>
      </w:r>
      <w:r w:rsidRPr="002A5730">
        <w:rPr>
          <w:spacing w:val="-3"/>
        </w:rPr>
        <w:t xml:space="preserve"> </w:t>
      </w:r>
      <w:r w:rsidRPr="002A5730">
        <w:t>og</w:t>
      </w:r>
      <w:r w:rsidRPr="002A5730">
        <w:rPr>
          <w:spacing w:val="-3"/>
        </w:rPr>
        <w:t xml:space="preserve"> </w:t>
      </w:r>
      <w:r w:rsidRPr="002A5730">
        <w:t>bustadområda</w:t>
      </w:r>
      <w:r w:rsidRPr="002A5730">
        <w:rPr>
          <w:spacing w:val="-2"/>
        </w:rPr>
        <w:t xml:space="preserve"> </w:t>
      </w:r>
      <w:r w:rsidRPr="002A5730">
        <w:t>i</w:t>
      </w:r>
      <w:r w:rsidRPr="002A5730">
        <w:rPr>
          <w:spacing w:val="-3"/>
        </w:rPr>
        <w:t xml:space="preserve"> </w:t>
      </w:r>
      <w:r w:rsidRPr="002A5730">
        <w:t>aust</w:t>
      </w:r>
      <w:r w:rsidRPr="002A5730">
        <w:rPr>
          <w:spacing w:val="-2"/>
        </w:rPr>
        <w:t xml:space="preserve"> </w:t>
      </w:r>
      <w:r w:rsidRPr="002A5730">
        <w:t>betre</w:t>
      </w:r>
      <w:r w:rsidRPr="002A5730">
        <w:rPr>
          <w:spacing w:val="-4"/>
        </w:rPr>
        <w:t xml:space="preserve"> </w:t>
      </w:r>
      <w:r w:rsidRPr="002A5730">
        <w:t>saman.</w:t>
      </w:r>
      <w:r w:rsidRPr="002A5730">
        <w:rPr>
          <w:spacing w:val="-3"/>
        </w:rPr>
        <w:t xml:space="preserve"> </w:t>
      </w:r>
      <w:r w:rsidRPr="002A5730">
        <w:t>Ein</w:t>
      </w:r>
      <w:r w:rsidRPr="002A5730">
        <w:rPr>
          <w:spacing w:val="-3"/>
        </w:rPr>
        <w:t xml:space="preserve"> </w:t>
      </w:r>
      <w:r w:rsidRPr="002A5730">
        <w:t xml:space="preserve">bør elles ta vare på eksisterande snarvegar, etablere tydelege gangaksar og gjennomgåande sykkelvegar i </w:t>
      </w:r>
      <w:r w:rsidRPr="002A5730">
        <w:rPr>
          <w:spacing w:val="-2"/>
        </w:rPr>
        <w:t>sentrumsområdet.</w:t>
      </w:r>
    </w:p>
    <w:p w14:paraId="070CD24E" w14:textId="77777777" w:rsidR="002127CC" w:rsidRPr="002A5730" w:rsidRDefault="002127CC" w:rsidP="00D92D5B">
      <w:pPr>
        <w:pStyle w:val="Brdtekst"/>
        <w:spacing w:before="181" w:line="259" w:lineRule="auto"/>
        <w:ind w:left="131" w:right="531"/>
      </w:pPr>
      <w:bookmarkStart w:id="95" w:name="_Hlk159832453"/>
    </w:p>
    <w:p w14:paraId="11ECB2D6" w14:textId="77777777" w:rsidR="00D92D5B" w:rsidRPr="002A5730" w:rsidRDefault="00D92D5B" w:rsidP="00B333DB">
      <w:pPr>
        <w:pStyle w:val="Overskrift3"/>
      </w:pPr>
      <w:bookmarkStart w:id="96" w:name="_bookmark51"/>
      <w:bookmarkStart w:id="97" w:name="_Toc163472766"/>
      <w:bookmarkEnd w:id="96"/>
      <w:r w:rsidRPr="002A5730">
        <w:t>Sykkel</w:t>
      </w:r>
      <w:bookmarkEnd w:id="97"/>
    </w:p>
    <w:bookmarkEnd w:id="95"/>
    <w:p w14:paraId="40956D92" w14:textId="77777777" w:rsidR="00D92D5B" w:rsidRPr="002A5730" w:rsidRDefault="00D92D5B" w:rsidP="005E2698">
      <w:pPr>
        <w:pStyle w:val="Brdtekst"/>
        <w:spacing w:before="181" w:line="259" w:lineRule="auto"/>
        <w:ind w:left="131" w:right="456"/>
        <w:rPr>
          <w:color w:val="181818"/>
          <w:spacing w:val="-2"/>
        </w:rPr>
      </w:pPr>
      <w:r w:rsidRPr="002A5730">
        <w:rPr>
          <w:color w:val="181818"/>
        </w:rPr>
        <w:t>Innanfor</w:t>
      </w:r>
      <w:r w:rsidRPr="002A5730">
        <w:rPr>
          <w:color w:val="181818"/>
          <w:spacing w:val="-4"/>
        </w:rPr>
        <w:t xml:space="preserve"> </w:t>
      </w:r>
      <w:r w:rsidRPr="002A5730">
        <w:rPr>
          <w:color w:val="181818"/>
        </w:rPr>
        <w:t>planområdet</w:t>
      </w:r>
      <w:r w:rsidRPr="002A5730">
        <w:rPr>
          <w:color w:val="181818"/>
          <w:spacing w:val="-6"/>
        </w:rPr>
        <w:t xml:space="preserve"> </w:t>
      </w:r>
      <w:r w:rsidRPr="002A5730">
        <w:rPr>
          <w:color w:val="181818"/>
        </w:rPr>
        <w:t>er</w:t>
      </w:r>
      <w:r w:rsidRPr="002A5730">
        <w:rPr>
          <w:color w:val="181818"/>
          <w:spacing w:val="-4"/>
        </w:rPr>
        <w:t xml:space="preserve"> </w:t>
      </w:r>
      <w:r w:rsidRPr="002A5730">
        <w:rPr>
          <w:color w:val="181818"/>
        </w:rPr>
        <w:t>det</w:t>
      </w:r>
      <w:r w:rsidRPr="002A5730">
        <w:rPr>
          <w:color w:val="181818"/>
          <w:spacing w:val="-4"/>
        </w:rPr>
        <w:t xml:space="preserve"> </w:t>
      </w:r>
      <w:r w:rsidRPr="002A5730">
        <w:rPr>
          <w:color w:val="181818"/>
        </w:rPr>
        <w:t>generelt</w:t>
      </w:r>
      <w:r w:rsidRPr="002A5730">
        <w:rPr>
          <w:color w:val="181818"/>
          <w:spacing w:val="-3"/>
        </w:rPr>
        <w:t xml:space="preserve"> </w:t>
      </w:r>
      <w:r w:rsidRPr="002A5730">
        <w:rPr>
          <w:color w:val="181818"/>
        </w:rPr>
        <w:t>dårleg</w:t>
      </w:r>
      <w:r w:rsidRPr="002A5730">
        <w:rPr>
          <w:color w:val="181818"/>
          <w:spacing w:val="-3"/>
        </w:rPr>
        <w:t xml:space="preserve"> </w:t>
      </w:r>
      <w:r w:rsidRPr="002A5730">
        <w:rPr>
          <w:color w:val="181818"/>
          <w:spacing w:val="-2"/>
        </w:rPr>
        <w:t>sykkeltilbod.</w:t>
      </w:r>
      <w:r w:rsidR="003E7AB6" w:rsidRPr="002A5730">
        <w:rPr>
          <w:color w:val="181818"/>
          <w:spacing w:val="-2"/>
        </w:rPr>
        <w:t xml:space="preserve"> </w:t>
      </w:r>
      <w:r w:rsidR="001B65B9" w:rsidRPr="002A5730">
        <w:rPr>
          <w:color w:val="181818"/>
          <w:spacing w:val="-2"/>
        </w:rPr>
        <w:t>Syklistar</w:t>
      </w:r>
      <w:r w:rsidR="00581E5D" w:rsidRPr="002A5730">
        <w:rPr>
          <w:color w:val="181818"/>
          <w:spacing w:val="-2"/>
        </w:rPr>
        <w:t xml:space="preserve"> deler vegen eller </w:t>
      </w:r>
      <w:r w:rsidR="00516F1B" w:rsidRPr="002A5730">
        <w:rPr>
          <w:color w:val="181818"/>
          <w:spacing w:val="-2"/>
        </w:rPr>
        <w:t>må sykle på</w:t>
      </w:r>
      <w:r w:rsidR="001B65B9" w:rsidRPr="002A5730">
        <w:rPr>
          <w:color w:val="181818"/>
          <w:spacing w:val="-2"/>
        </w:rPr>
        <w:t xml:space="preserve"> </w:t>
      </w:r>
      <w:r w:rsidR="006958BF" w:rsidRPr="002A5730">
        <w:rPr>
          <w:color w:val="181818"/>
          <w:spacing w:val="-2"/>
        </w:rPr>
        <w:t>fortau</w:t>
      </w:r>
      <w:r w:rsidR="00421036" w:rsidRPr="002A5730">
        <w:rPr>
          <w:color w:val="181818"/>
          <w:spacing w:val="-2"/>
        </w:rPr>
        <w:t>et</w:t>
      </w:r>
      <w:r w:rsidR="00D833D7" w:rsidRPr="002A5730">
        <w:rPr>
          <w:color w:val="181818"/>
          <w:spacing w:val="-2"/>
        </w:rPr>
        <w:t xml:space="preserve"> saman med dei gåande</w:t>
      </w:r>
      <w:r w:rsidR="006958BF" w:rsidRPr="002A5730">
        <w:rPr>
          <w:color w:val="181818"/>
          <w:spacing w:val="-2"/>
        </w:rPr>
        <w:t xml:space="preserve">. </w:t>
      </w:r>
    </w:p>
    <w:p w14:paraId="3F994BDC" w14:textId="77777777" w:rsidR="00D92D5B" w:rsidRPr="002A5730" w:rsidRDefault="00D92D5B" w:rsidP="00D92D5B">
      <w:pPr>
        <w:pStyle w:val="Brdtekst"/>
        <w:spacing w:before="10"/>
        <w:rPr>
          <w:sz w:val="29"/>
        </w:rPr>
      </w:pPr>
    </w:p>
    <w:p w14:paraId="77001E3F" w14:textId="77777777" w:rsidR="00557EAA" w:rsidRPr="002A5730" w:rsidRDefault="0050768A" w:rsidP="00557EAA">
      <w:pPr>
        <w:pStyle w:val="Overskrift2"/>
        <w:numPr>
          <w:ilvl w:val="1"/>
          <w:numId w:val="28"/>
        </w:numPr>
        <w:tabs>
          <w:tab w:val="left" w:pos="579"/>
        </w:tabs>
        <w:spacing w:before="80" w:after="240"/>
        <w:rPr>
          <w:spacing w:val="-2"/>
        </w:rPr>
      </w:pPr>
      <w:r w:rsidRPr="002A5730">
        <w:rPr>
          <w:spacing w:val="-2"/>
        </w:rPr>
        <w:t xml:space="preserve"> </w:t>
      </w:r>
      <w:bookmarkStart w:id="98" w:name="_Toc163472767"/>
      <w:r w:rsidRPr="002A5730">
        <w:rPr>
          <w:spacing w:val="-2"/>
        </w:rPr>
        <w:t>Grunnforhold</w:t>
      </w:r>
      <w:bookmarkEnd w:id="98"/>
    </w:p>
    <w:p w14:paraId="5A95433B" w14:textId="77777777" w:rsidR="00D92D5B" w:rsidRPr="002A5730" w:rsidRDefault="00D92D5B" w:rsidP="00B333DB">
      <w:pPr>
        <w:pStyle w:val="Overskrift3"/>
      </w:pPr>
      <w:bookmarkStart w:id="99" w:name="_bookmark52"/>
      <w:bookmarkStart w:id="100" w:name="_bookmark53"/>
      <w:bookmarkStart w:id="101" w:name="_Toc163472768"/>
      <w:bookmarkEnd w:id="99"/>
      <w:bookmarkEnd w:id="100"/>
      <w:r w:rsidRPr="002A5730">
        <w:t>Fare</w:t>
      </w:r>
      <w:r w:rsidRPr="002A5730">
        <w:rPr>
          <w:spacing w:val="-3"/>
        </w:rPr>
        <w:t xml:space="preserve"> for </w:t>
      </w:r>
      <w:r w:rsidRPr="002A5730">
        <w:t>områdeskred</w:t>
      </w:r>
      <w:bookmarkEnd w:id="101"/>
    </w:p>
    <w:p w14:paraId="2B412173" w14:textId="77777777" w:rsidR="005E2698" w:rsidRPr="002A5730" w:rsidRDefault="00D92D5B" w:rsidP="005E2698">
      <w:pPr>
        <w:pStyle w:val="Brdtekst"/>
        <w:spacing w:before="181" w:line="259" w:lineRule="auto"/>
        <w:ind w:left="131" w:right="456"/>
        <w:rPr>
          <w:color w:val="181818"/>
          <w:spacing w:val="-2"/>
        </w:rPr>
      </w:pPr>
      <w:r w:rsidRPr="002A5730">
        <w:t>Osøyro</w:t>
      </w:r>
      <w:r w:rsidRPr="002A5730">
        <w:rPr>
          <w:spacing w:val="-2"/>
        </w:rPr>
        <w:t xml:space="preserve"> </w:t>
      </w:r>
      <w:r w:rsidRPr="002A5730">
        <w:t>ligg</w:t>
      </w:r>
      <w:r w:rsidRPr="002A5730">
        <w:rPr>
          <w:spacing w:val="-1"/>
        </w:rPr>
        <w:t xml:space="preserve"> </w:t>
      </w:r>
      <w:r w:rsidRPr="002A5730">
        <w:t>under</w:t>
      </w:r>
      <w:r w:rsidRPr="002A5730">
        <w:rPr>
          <w:spacing w:val="-4"/>
        </w:rPr>
        <w:t xml:space="preserve"> </w:t>
      </w:r>
      <w:r w:rsidRPr="002A5730">
        <w:t>marin grense, og fare for områdeskred må utgreiast for å stetta krav i NVE-rettleiar</w:t>
      </w:r>
      <w:r w:rsidR="008965F5" w:rsidRPr="002A5730">
        <w:t xml:space="preserve"> i </w:t>
      </w:r>
      <w:r w:rsidR="00E12F02" w:rsidRPr="002A5730">
        <w:t xml:space="preserve">vidare </w:t>
      </w:r>
      <w:r w:rsidR="008965F5" w:rsidRPr="002A5730">
        <w:t>detaljplanlegging</w:t>
      </w:r>
      <w:r w:rsidR="00F22AEB" w:rsidRPr="002A5730">
        <w:t>.</w:t>
      </w:r>
      <w:r w:rsidRPr="002A5730">
        <w:t xml:space="preserve"> Det er b</w:t>
      </w:r>
      <w:r w:rsidR="008965F5" w:rsidRPr="002A5730">
        <w:t>e</w:t>
      </w:r>
      <w:r w:rsidRPr="002A5730">
        <w:t>r</w:t>
      </w:r>
      <w:r w:rsidR="008965F5" w:rsidRPr="002A5730">
        <w:t>r</w:t>
      </w:r>
      <w:r w:rsidRPr="002A5730">
        <w:t>e registrert tre lausmasseskred i nærområdet til Osøyro i det overordna skredregisteret, ei hending i 1992 ved Øyro 20, ei hending I Mobergsbakken i 2021 og ei hending i 2022 ved Byvegen. Hendinga ved Øyro 20 er ikkje spesifisert og</w:t>
      </w:r>
      <w:r w:rsidRPr="002A5730">
        <w:rPr>
          <w:spacing w:val="-3"/>
        </w:rPr>
        <w:t xml:space="preserve"> </w:t>
      </w:r>
      <w:r w:rsidRPr="002A5730">
        <w:t>området</w:t>
      </w:r>
      <w:r w:rsidRPr="002A5730">
        <w:rPr>
          <w:spacing w:val="-4"/>
        </w:rPr>
        <w:t xml:space="preserve"> </w:t>
      </w:r>
      <w:r w:rsidRPr="002A5730">
        <w:t>er</w:t>
      </w:r>
      <w:r w:rsidRPr="002A5730">
        <w:rPr>
          <w:spacing w:val="-2"/>
        </w:rPr>
        <w:t xml:space="preserve"> </w:t>
      </w:r>
      <w:r w:rsidRPr="002A5730">
        <w:t>flatt,</w:t>
      </w:r>
      <w:r w:rsidRPr="002A5730">
        <w:rPr>
          <w:spacing w:val="-2"/>
        </w:rPr>
        <w:t xml:space="preserve"> </w:t>
      </w:r>
      <w:r w:rsidRPr="002A5730">
        <w:t>så</w:t>
      </w:r>
      <w:r w:rsidRPr="002A5730">
        <w:rPr>
          <w:spacing w:val="-2"/>
        </w:rPr>
        <w:t xml:space="preserve"> </w:t>
      </w:r>
      <w:r w:rsidRPr="002A5730">
        <w:t>det</w:t>
      </w:r>
      <w:r w:rsidRPr="002A5730">
        <w:rPr>
          <w:spacing w:val="-2"/>
        </w:rPr>
        <w:t xml:space="preserve"> </w:t>
      </w:r>
      <w:r w:rsidRPr="002A5730">
        <w:t>er</w:t>
      </w:r>
      <w:r w:rsidRPr="002A5730">
        <w:rPr>
          <w:spacing w:val="-2"/>
        </w:rPr>
        <w:t xml:space="preserve"> </w:t>
      </w:r>
      <w:r w:rsidRPr="002A5730">
        <w:t>truleg</w:t>
      </w:r>
      <w:r w:rsidRPr="002A5730">
        <w:rPr>
          <w:spacing w:val="-4"/>
        </w:rPr>
        <w:t xml:space="preserve"> </w:t>
      </w:r>
      <w:r w:rsidRPr="002A5730">
        <w:t>ei</w:t>
      </w:r>
      <w:r w:rsidRPr="002A5730">
        <w:rPr>
          <w:spacing w:val="-2"/>
        </w:rPr>
        <w:t xml:space="preserve"> </w:t>
      </w:r>
      <w:r w:rsidRPr="002A5730">
        <w:t>hending</w:t>
      </w:r>
      <w:r w:rsidRPr="002A5730">
        <w:rPr>
          <w:spacing w:val="-2"/>
        </w:rPr>
        <w:t xml:space="preserve"> </w:t>
      </w:r>
      <w:r w:rsidRPr="002A5730">
        <w:t>i</w:t>
      </w:r>
      <w:r w:rsidRPr="002A5730">
        <w:rPr>
          <w:spacing w:val="-2"/>
        </w:rPr>
        <w:t xml:space="preserve"> </w:t>
      </w:r>
      <w:r w:rsidRPr="002A5730">
        <w:t>samband</w:t>
      </w:r>
      <w:r w:rsidRPr="002A5730">
        <w:rPr>
          <w:spacing w:val="-2"/>
        </w:rPr>
        <w:t xml:space="preserve"> </w:t>
      </w:r>
      <w:r w:rsidRPr="002A5730">
        <w:t>med</w:t>
      </w:r>
      <w:r w:rsidRPr="002A5730">
        <w:rPr>
          <w:spacing w:val="-2"/>
        </w:rPr>
        <w:t xml:space="preserve"> </w:t>
      </w:r>
      <w:r w:rsidRPr="002A5730">
        <w:t xml:space="preserve">utbygging. Hendingane i Mobergsbakken og ved Byvegen var begge mindre steinsprang, begge hendingane ligg rett </w:t>
      </w:r>
      <w:r w:rsidR="000B287C" w:rsidRPr="002A5730">
        <w:t>utanfor</w:t>
      </w:r>
      <w:r w:rsidRPr="002A5730">
        <w:t xml:space="preserve"> planområdet.</w:t>
      </w:r>
      <w:r w:rsidRPr="002A5730">
        <w:rPr>
          <w:spacing w:val="-3"/>
        </w:rPr>
        <w:t xml:space="preserve"> </w:t>
      </w:r>
    </w:p>
    <w:p w14:paraId="7CAD0BA5" w14:textId="77777777" w:rsidR="005E2698" w:rsidRPr="002A5730" w:rsidRDefault="00D92D5B" w:rsidP="005E2698">
      <w:pPr>
        <w:pStyle w:val="Brdtekst"/>
        <w:spacing w:before="181" w:line="259" w:lineRule="auto"/>
        <w:ind w:left="131" w:right="456"/>
        <w:rPr>
          <w:spacing w:val="-4"/>
        </w:rPr>
      </w:pPr>
      <w:r w:rsidRPr="002A5730">
        <w:rPr>
          <w:spacing w:val="-4"/>
        </w:rPr>
        <w:t>Ved handtering av naturfare er det eit viktig prinsipp i NVE sin rettleiar</w:t>
      </w:r>
      <w:r w:rsidR="00DE4F40" w:rsidRPr="002A5730">
        <w:rPr>
          <w:spacing w:val="-4"/>
        </w:rPr>
        <w:t>,</w:t>
      </w:r>
      <w:r w:rsidRPr="002A5730">
        <w:rPr>
          <w:spacing w:val="-4"/>
        </w:rPr>
        <w:t xml:space="preserve"> at avklaring av reell naturfare skal skje på siste plannivå. Dette inneber å skilje mellom areal som oppfyller krava i TEK17, Kap. 7 sine akseptkriterier for planlagt utbygging, og dei areal der akseptkriteria ikkje er oppfylt. Førstnemnde areal er friskmeldte område, medan sistnemnde er fareområde, og skal visast i plankartet som omsynssone.</w:t>
      </w:r>
    </w:p>
    <w:p w14:paraId="15A4B51A" w14:textId="77777777" w:rsidR="005E2698" w:rsidRPr="002A5730" w:rsidRDefault="00D92D5B" w:rsidP="005E2698">
      <w:pPr>
        <w:pStyle w:val="Brdtekst"/>
        <w:spacing w:before="181" w:line="259" w:lineRule="auto"/>
        <w:ind w:left="131" w:right="456"/>
        <w:rPr>
          <w:color w:val="181818"/>
          <w:spacing w:val="-2"/>
        </w:rPr>
      </w:pPr>
      <w:r w:rsidRPr="002A5730">
        <w:rPr>
          <w:spacing w:val="-4"/>
          <w:u w:val="single"/>
        </w:rPr>
        <w:t>Nærmare vurdering av fare for områdeskred</w:t>
      </w:r>
    </w:p>
    <w:p w14:paraId="6AC4592B" w14:textId="77777777" w:rsidR="005E2698" w:rsidRPr="002A5730" w:rsidRDefault="00D92D5B" w:rsidP="005E2698">
      <w:pPr>
        <w:pStyle w:val="Brdtekst"/>
        <w:spacing w:before="181" w:line="259" w:lineRule="auto"/>
        <w:ind w:left="131" w:right="456"/>
        <w:rPr>
          <w:color w:val="181818"/>
          <w:spacing w:val="-2"/>
        </w:rPr>
      </w:pPr>
      <w:r w:rsidRPr="002A5730">
        <w:rPr>
          <w:spacing w:val="-4"/>
        </w:rPr>
        <w:t>Ved offentleg ettersyn hadde NVE-motsegn til planforslaget grunna med at kartfesting av aktsemdområde for skred var basert på eit for dårleg grunnlag. Bjørnafjorden kommune ga derfor Asplan Viak oppdrag om ei nærmare vurdering av fare for områdeskred. Vurderinga i notat frå Asplan Viak omfattar kartlegging av potensielle løsneområde</w:t>
      </w:r>
      <w:r w:rsidR="00A61BA8" w:rsidRPr="002A5730">
        <w:rPr>
          <w:spacing w:val="-4"/>
        </w:rPr>
        <w:t>r</w:t>
      </w:r>
      <w:r w:rsidRPr="002A5730">
        <w:rPr>
          <w:spacing w:val="-4"/>
        </w:rPr>
        <w:t xml:space="preserve"> og utløpsområde, det vil seie alle område som fysisk kan bli </w:t>
      </w:r>
      <w:r w:rsidR="00A61BA8" w:rsidRPr="002A5730">
        <w:rPr>
          <w:spacing w:val="-4"/>
        </w:rPr>
        <w:t xml:space="preserve">råka </w:t>
      </w:r>
      <w:r w:rsidRPr="002A5730">
        <w:rPr>
          <w:spacing w:val="-4"/>
        </w:rPr>
        <w:t>av kvikkleireskred, med tilhøyrande omsynssonekart for aktsemdområde, sjå notat frå Asplan Viak «Vurdering av fare for områdeskred» dat. 31.3.2023 som vedlegg til planomtalen</w:t>
      </w:r>
      <w:r w:rsidR="00A61BA8" w:rsidRPr="002A5730">
        <w:rPr>
          <w:spacing w:val="-4"/>
        </w:rPr>
        <w:t>.</w:t>
      </w:r>
    </w:p>
    <w:p w14:paraId="099DC5B4" w14:textId="77777777" w:rsidR="00D92D5B" w:rsidRPr="002A5730" w:rsidRDefault="00D92D5B" w:rsidP="005E2698">
      <w:pPr>
        <w:pStyle w:val="Brdtekst"/>
        <w:spacing w:before="181" w:line="259" w:lineRule="auto"/>
        <w:ind w:left="131" w:right="456"/>
        <w:rPr>
          <w:color w:val="181818"/>
          <w:spacing w:val="-2"/>
        </w:rPr>
      </w:pPr>
      <w:r w:rsidRPr="002A5730">
        <w:t xml:space="preserve">I notatet </w:t>
      </w:r>
      <w:r w:rsidR="00A61BA8" w:rsidRPr="002A5730">
        <w:t>blir</w:t>
      </w:r>
      <w:r w:rsidRPr="002A5730">
        <w:t xml:space="preserve"> det nytta NVE sin metodikk i rettleiar 1/2019 for utgreiing av fare for områdeskred. For plannivå områderegulering skal dei fire første stega i rettleiaren gjennomførast, medan steg 5-11 kan utsetjast til neste plannivå, d</w:t>
      </w:r>
      <w:r w:rsidR="000E528B" w:rsidRPr="002A5730">
        <w:t>et vil seie i</w:t>
      </w:r>
      <w:r w:rsidRPr="002A5730">
        <w:t xml:space="preserve"> detaljregulering. Dei fem første stega er slik.</w:t>
      </w:r>
    </w:p>
    <w:p w14:paraId="04B64045" w14:textId="77777777" w:rsidR="00D92D5B" w:rsidRPr="002A5730" w:rsidRDefault="00D92D5B" w:rsidP="00D92D5B">
      <w:r w:rsidRPr="002A5730">
        <w:rPr>
          <w:noProof/>
        </w:rPr>
        <w:drawing>
          <wp:inline distT="0" distB="0" distL="0" distR="0" wp14:anchorId="785698A3" wp14:editId="2D2A8ECA">
            <wp:extent cx="5287645" cy="3021330"/>
            <wp:effectExtent l="0" t="0" r="8255" b="7620"/>
            <wp:docPr id="1127226936" name="Picture 1127226936"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26936" name="Bilde 1" descr="Et bilde som inneholder tekst, skjermbilde, Font, nummer&#10;&#10;Automatisk generert beskrivels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87645" cy="3021330"/>
                    </a:xfrm>
                    <a:prstGeom prst="rect">
                      <a:avLst/>
                    </a:prstGeom>
                    <a:noFill/>
                    <a:ln>
                      <a:noFill/>
                    </a:ln>
                  </pic:spPr>
                </pic:pic>
              </a:graphicData>
            </a:graphic>
          </wp:inline>
        </w:drawing>
      </w:r>
    </w:p>
    <w:p w14:paraId="5ECC3B2E" w14:textId="77777777" w:rsidR="000E528B" w:rsidRPr="002A5730" w:rsidRDefault="000E528B" w:rsidP="00D92D5B"/>
    <w:p w14:paraId="5C0742AE" w14:textId="77777777" w:rsidR="005E2698" w:rsidRPr="002A5730" w:rsidRDefault="00D92D5B" w:rsidP="005E2698">
      <w:pPr>
        <w:pStyle w:val="Brdtekst"/>
        <w:spacing w:before="181" w:line="259" w:lineRule="auto"/>
        <w:ind w:left="131" w:right="456"/>
      </w:pPr>
      <w:r w:rsidRPr="002A5730">
        <w:t xml:space="preserve">Desse stega er gjennomgått og status avklart, med tilhøyrande kart som syner bratt terreng, og høgdeprofilar. Ingen av dei fire punkta er tilfredsstillande for å friskmelde heile eller deler av planområdet, ifølgje rettleiaren. </w:t>
      </w:r>
    </w:p>
    <w:p w14:paraId="1D95E76D" w14:textId="77777777" w:rsidR="005E2698" w:rsidRPr="002A5730" w:rsidRDefault="00D92D5B" w:rsidP="005E2698">
      <w:pPr>
        <w:pStyle w:val="Brdtekst"/>
        <w:spacing w:before="181" w:line="259" w:lineRule="auto"/>
        <w:ind w:left="131" w:right="456"/>
      </w:pPr>
      <w:r w:rsidRPr="002A5730">
        <w:t xml:space="preserve">Ved detaljregulering må det avklarast ein bestemt tiltakskategori (jf. pkt. 4 i tabell ovanfor) for den type tiltak som skal regulerast. Det er definert fem slike kategoriar, K0 – K4. Kategoriane K3 og K4 vil utløysa krav om soneutgreiing. Desse to kategoriane dreier seg om bustadtiltak og tiltak med stor verdi og viktige samfunnsfunksjonar. </w:t>
      </w:r>
    </w:p>
    <w:p w14:paraId="1ADC0EC0" w14:textId="77777777" w:rsidR="005E2698" w:rsidRPr="002A5730" w:rsidRDefault="00D92D5B" w:rsidP="005E2698">
      <w:pPr>
        <w:pStyle w:val="Brdtekst"/>
        <w:spacing w:before="181" w:line="259" w:lineRule="auto"/>
        <w:ind w:left="131" w:right="456"/>
      </w:pPr>
      <w:r w:rsidRPr="002A5730">
        <w:t>Notatet går også gjennom tidlegare grunnundersøkingar utført av Multiconsult, til</w:t>
      </w:r>
      <w:r w:rsidR="00C3155F" w:rsidRPr="002A5730">
        <w:t xml:space="preserve"> </w:t>
      </w:r>
      <w:r w:rsidRPr="002A5730">
        <w:t>saman 19 oppdrag (jf. pkt. 5 i tabell ovanfor).</w:t>
      </w:r>
    </w:p>
    <w:p w14:paraId="072EA08A" w14:textId="77777777" w:rsidR="005E2698" w:rsidRPr="002A5730" w:rsidRDefault="00D92D5B" w:rsidP="005E2698">
      <w:pPr>
        <w:pStyle w:val="Brdtekst"/>
        <w:spacing w:before="181" w:line="259" w:lineRule="auto"/>
        <w:ind w:left="131" w:right="456"/>
      </w:pPr>
      <w:r w:rsidRPr="002A5730">
        <w:t xml:space="preserve">Oppsummert </w:t>
      </w:r>
      <w:r w:rsidR="00C3155F" w:rsidRPr="002A5730">
        <w:t>blir</w:t>
      </w:r>
      <w:r w:rsidRPr="002A5730">
        <w:t xml:space="preserve"> det konkludert med at det er vanskeleg å friskmelda enkeltområde i områdeplanen, sidan grunnundersøkingane syner kvikkleire over nesten heile planområdet. Det er eit område i nordaust som er friskmeldt på grunn av registrerte fjellblotningar basert  på høgdedata og flyfoto/gatebilete.</w:t>
      </w:r>
    </w:p>
    <w:p w14:paraId="22D177DF" w14:textId="77777777" w:rsidR="005E2698" w:rsidRPr="002A5730" w:rsidRDefault="00D92D5B" w:rsidP="005E2698">
      <w:pPr>
        <w:pStyle w:val="Brdtekst"/>
        <w:spacing w:before="181" w:line="259" w:lineRule="auto"/>
        <w:ind w:left="131" w:right="456"/>
      </w:pPr>
      <w:r w:rsidRPr="002A5730">
        <w:t xml:space="preserve">Det er ikkje kartlagt faresoner i høve til tiltakskategoriane K3 og K4. Basert på gjennomgang av grunnlag </w:t>
      </w:r>
      <w:r w:rsidR="00C3155F" w:rsidRPr="002A5730">
        <w:t xml:space="preserve">blir </w:t>
      </w:r>
      <w:r w:rsidRPr="002A5730">
        <w:t>det definert eit aktsemdsområde som dekk</w:t>
      </w:r>
      <w:r w:rsidR="00C3155F" w:rsidRPr="002A5730">
        <w:t>e</w:t>
      </w:r>
      <w:r w:rsidRPr="002A5730">
        <w:t>r store delar av planområdet, og som dermed kan vera utsett for områdeskred.</w:t>
      </w:r>
    </w:p>
    <w:p w14:paraId="58F06028" w14:textId="77777777" w:rsidR="002B5F31" w:rsidRPr="002A5730" w:rsidRDefault="00D92D5B" w:rsidP="002B5F31">
      <w:pPr>
        <w:keepNext/>
      </w:pPr>
      <w:r w:rsidRPr="002A5730">
        <w:rPr>
          <w:noProof/>
          <w:lang w:eastAsia="nb-NO"/>
        </w:rPr>
        <w:drawing>
          <wp:inline distT="0" distB="0" distL="0" distR="0" wp14:anchorId="54B4B2AC" wp14:editId="333761C7">
            <wp:extent cx="4701947" cy="4435224"/>
            <wp:effectExtent l="0" t="0" r="3810" b="3810"/>
            <wp:docPr id="708280478" name="Picture 708280478"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0478" name="Bilde 1" descr="Et bilde som inneholder kart, tekst, atlas&#10;&#10;Automatisk generert beskrivelse"/>
                    <pic:cNvPicPr/>
                  </pic:nvPicPr>
                  <pic:blipFill>
                    <a:blip r:embed="rId51"/>
                    <a:stretch>
                      <a:fillRect/>
                    </a:stretch>
                  </pic:blipFill>
                  <pic:spPr>
                    <a:xfrm>
                      <a:off x="0" y="0"/>
                      <a:ext cx="4701947" cy="4435224"/>
                    </a:xfrm>
                    <a:prstGeom prst="rect">
                      <a:avLst/>
                    </a:prstGeom>
                  </pic:spPr>
                </pic:pic>
              </a:graphicData>
            </a:graphic>
          </wp:inline>
        </w:drawing>
      </w:r>
    </w:p>
    <w:p w14:paraId="18A5B693" w14:textId="77777777" w:rsidR="00CA5217" w:rsidRPr="002A5730" w:rsidRDefault="002B5F31" w:rsidP="00D37DD9">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25</w:t>
      </w:r>
      <w:r w:rsidRPr="002A5730">
        <w:rPr>
          <w:lang w:val="nn-NO"/>
        </w:rPr>
        <w:fldChar w:fldCharType="end"/>
      </w:r>
      <w:r w:rsidRPr="002A5730">
        <w:rPr>
          <w:lang w:val="nn-NO"/>
        </w:rPr>
        <w:t xml:space="preserve"> Oversiktskart over planområde. Raudt indikerer område brattare enn 1:20</w:t>
      </w:r>
    </w:p>
    <w:p w14:paraId="2859E94A" w14:textId="77777777" w:rsidR="00CA5217" w:rsidRPr="0034026A" w:rsidRDefault="00D92D5B" w:rsidP="00B333DB">
      <w:pPr>
        <w:pStyle w:val="Overskrift3"/>
      </w:pPr>
      <w:bookmarkStart w:id="102" w:name="_Toc163472769"/>
      <w:r w:rsidRPr="0034026A">
        <w:t>Fare for skred i bratt terreng</w:t>
      </w:r>
      <w:bookmarkEnd w:id="102"/>
      <w:r w:rsidRPr="0034026A">
        <w:t xml:space="preserve"> </w:t>
      </w:r>
    </w:p>
    <w:p w14:paraId="1C578517" w14:textId="77777777" w:rsidR="005E2698" w:rsidRPr="002A5730" w:rsidRDefault="00D92D5B" w:rsidP="005E2698">
      <w:pPr>
        <w:pStyle w:val="Brdtekst"/>
        <w:spacing w:before="181" w:line="259" w:lineRule="auto"/>
        <w:ind w:left="131" w:right="456"/>
      </w:pPr>
      <w:r w:rsidRPr="002A5730">
        <w:t>For eit område i Finnebrekka er reell skredfare i bratt terreng kartlagt av Multiconsult i 2019, og dette viser 9 områder der sannsynet for skred er 1/5000 eller høgare. Desse er innarbeida i plankartet som omsynssoner/faresoner</w:t>
      </w:r>
      <w:r w:rsidR="001A23A2" w:rsidRPr="002A5730">
        <w:t>.</w:t>
      </w:r>
    </w:p>
    <w:p w14:paraId="64998896" w14:textId="77777777" w:rsidR="005E2698" w:rsidRPr="002A5730" w:rsidRDefault="00D92D5B" w:rsidP="005E2698">
      <w:pPr>
        <w:pStyle w:val="Brdtekst"/>
        <w:spacing w:before="181" w:line="259" w:lineRule="auto"/>
        <w:ind w:left="131" w:right="456"/>
      </w:pPr>
      <w:r w:rsidRPr="002A5730">
        <w:t xml:space="preserve">Fare for skred i bratt terreng for </w:t>
      </w:r>
      <w:r w:rsidR="00036D69">
        <w:t xml:space="preserve">andre </w:t>
      </w:r>
      <w:r w:rsidRPr="002A5730">
        <w:t>del</w:t>
      </w:r>
      <w:r w:rsidR="00036D69">
        <w:t>a</w:t>
      </w:r>
      <w:r w:rsidRPr="002A5730">
        <w:t>r av planområde</w:t>
      </w:r>
      <w:r w:rsidR="00280913" w:rsidRPr="002A5730">
        <w:t>t</w:t>
      </w:r>
      <w:r w:rsidRPr="002A5730">
        <w:t xml:space="preserve"> er vurdert av Asplan Viak på oppdrag frå Bjørnafjorden kommune, sjå notat datert 31.3.2023 som vedlegg til planomtalen. </w:t>
      </w:r>
    </w:p>
    <w:p w14:paraId="7119DC66" w14:textId="77777777" w:rsidR="005E2698" w:rsidRPr="002A5730" w:rsidRDefault="00D92D5B" w:rsidP="005E2698">
      <w:pPr>
        <w:pStyle w:val="Brdtekst"/>
        <w:spacing w:before="181" w:line="259" w:lineRule="auto"/>
        <w:ind w:left="131" w:right="456"/>
      </w:pPr>
      <w:r w:rsidRPr="002A5730">
        <w:t xml:space="preserve">Det er identifisert </w:t>
      </w:r>
      <w:r w:rsidR="00721A70" w:rsidRPr="002A5730">
        <w:t>aktsemd-soner</w:t>
      </w:r>
      <w:r w:rsidRPr="002A5730">
        <w:t xml:space="preserve"> for skred i bratt terreng og til</w:t>
      </w:r>
      <w:r w:rsidR="00721A70" w:rsidRPr="002A5730">
        <w:t xml:space="preserve"> </w:t>
      </w:r>
      <w:r w:rsidRPr="002A5730">
        <w:t xml:space="preserve">saman avdekka 12 slike soner innanfor planområdet. Dei syner ikkje reell skred fare, men område der det kan vera skredfare. Det vert skilt mellom steinsprang/steinskred, snøskred/sørpeskred og jord/flaumskred. </w:t>
      </w:r>
    </w:p>
    <w:p w14:paraId="08292334" w14:textId="77777777" w:rsidR="005E2698" w:rsidRPr="002A5730" w:rsidRDefault="00D92D5B" w:rsidP="005E2698">
      <w:pPr>
        <w:pStyle w:val="Brdtekst"/>
        <w:spacing w:before="181" w:line="259" w:lineRule="auto"/>
        <w:ind w:left="131" w:right="456"/>
      </w:pPr>
      <w:r w:rsidRPr="002A5730">
        <w:t>Steinsprang losnar generelt i terreng brattare enn 45 grader, og det er vurdert storleik på slike område ut frå visuelle observasjonar og eksisterande sikringstiltak.</w:t>
      </w:r>
    </w:p>
    <w:p w14:paraId="2D3835F8" w14:textId="77777777" w:rsidR="005E2698" w:rsidRPr="002A5730" w:rsidRDefault="00D92D5B" w:rsidP="005E2698">
      <w:pPr>
        <w:pStyle w:val="Brdtekst"/>
        <w:spacing w:before="181" w:line="259" w:lineRule="auto"/>
        <w:ind w:left="131" w:right="456"/>
      </w:pPr>
      <w:r w:rsidRPr="002A5730">
        <w:t>Snøskred losnar i brattare terreng enn 25 grader. Sørpeskred oppstår ofte ved dårleg drenering. Osøyro ligg i eit snøfattig område med mildt klima, og slike skred er ikkje vurdert som aktuelle i planområdet.</w:t>
      </w:r>
    </w:p>
    <w:p w14:paraId="607B27C9" w14:textId="77777777" w:rsidR="005E2698" w:rsidRPr="002A5730" w:rsidRDefault="00D92D5B" w:rsidP="005E2698">
      <w:pPr>
        <w:pStyle w:val="Brdtekst"/>
        <w:spacing w:before="181" w:line="259" w:lineRule="auto"/>
        <w:ind w:left="131" w:right="456"/>
      </w:pPr>
      <w:r w:rsidRPr="002A5730">
        <w:t>Jordskred er plutseleg utgliding av lausmassar, som regel i terreng brattare enn 20 grader. Flaumskred skjer ofte i samband med vassføring frå bekkar i terreng brattare enn 15 grader. Ved avgrensing av desse områda er det lagt vekt på terrenghel</w:t>
      </w:r>
      <w:r w:rsidR="00E67331" w:rsidRPr="002A5730">
        <w:t>l</w:t>
      </w:r>
      <w:r w:rsidRPr="002A5730">
        <w:t>ing, drenering og eksisterande murar o. l.</w:t>
      </w:r>
    </w:p>
    <w:p w14:paraId="6FB228CD" w14:textId="77777777" w:rsidR="00A90160" w:rsidRPr="002A5730" w:rsidRDefault="00D92D5B" w:rsidP="005E2698">
      <w:pPr>
        <w:pStyle w:val="Brdtekst"/>
        <w:spacing w:before="181" w:line="259" w:lineRule="auto"/>
        <w:ind w:left="131" w:right="456"/>
      </w:pPr>
      <w:r w:rsidRPr="002A5730">
        <w:t>Aktsemdsonene er innarbeida i plankartet som omsynssoner, og vist på eigne temakart</w:t>
      </w:r>
    </w:p>
    <w:p w14:paraId="20D4380F" w14:textId="77777777" w:rsidR="003E0597" w:rsidRPr="002A5730" w:rsidRDefault="003E0597" w:rsidP="003E0597">
      <w:pPr>
        <w:rPr>
          <w:spacing w:val="-2"/>
        </w:rPr>
      </w:pPr>
    </w:p>
    <w:p w14:paraId="08776D65" w14:textId="77777777" w:rsidR="00997F3E" w:rsidRPr="002A5730" w:rsidRDefault="00997F3E" w:rsidP="00997F3E">
      <w:pPr>
        <w:pStyle w:val="Overskrift3"/>
      </w:pPr>
      <w:bookmarkStart w:id="103" w:name="_Toc163472770"/>
      <w:r w:rsidRPr="002A5730">
        <w:t>Flaumfare</w:t>
      </w:r>
      <w:bookmarkEnd w:id="103"/>
    </w:p>
    <w:p w14:paraId="68AC7C47" w14:textId="77777777" w:rsidR="00997F3E" w:rsidRPr="002A5730" w:rsidRDefault="00997F3E" w:rsidP="001D658F">
      <w:pPr>
        <w:pStyle w:val="Brdtekst"/>
        <w:spacing w:before="181" w:line="259" w:lineRule="auto"/>
        <w:ind w:left="131" w:right="456"/>
        <w:rPr>
          <w:sz w:val="20"/>
        </w:rPr>
      </w:pPr>
      <w:r w:rsidRPr="002A5730">
        <w:rPr>
          <w:color w:val="181818"/>
        </w:rPr>
        <w:t>Store deler av Osøyro sentrum er utsett for flaum ved stormflo og Oselva og Baronselva gjennom sentrum har begge ført</w:t>
      </w:r>
      <w:r w:rsidRPr="002A5730">
        <w:rPr>
          <w:color w:val="181818"/>
          <w:spacing w:val="-1"/>
        </w:rPr>
        <w:t xml:space="preserve"> </w:t>
      </w:r>
      <w:r w:rsidRPr="002A5730">
        <w:rPr>
          <w:color w:val="181818"/>
        </w:rPr>
        <w:t>til flaum.</w:t>
      </w:r>
      <w:r w:rsidRPr="002A5730">
        <w:rPr>
          <w:color w:val="181818"/>
          <w:spacing w:val="-2"/>
        </w:rPr>
        <w:t xml:space="preserve"> </w:t>
      </w:r>
      <w:r w:rsidRPr="002A5730">
        <w:rPr>
          <w:color w:val="181818"/>
        </w:rPr>
        <w:t>Høg</w:t>
      </w:r>
      <w:r w:rsidRPr="002A5730">
        <w:rPr>
          <w:color w:val="181818"/>
          <w:spacing w:val="-4"/>
        </w:rPr>
        <w:t xml:space="preserve"> </w:t>
      </w:r>
      <w:r w:rsidRPr="002A5730">
        <w:rPr>
          <w:color w:val="181818"/>
        </w:rPr>
        <w:t>vasstand</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fjorden</w:t>
      </w:r>
      <w:r w:rsidRPr="002A5730">
        <w:rPr>
          <w:color w:val="181818"/>
          <w:spacing w:val="-1"/>
        </w:rPr>
        <w:t xml:space="preserve"> </w:t>
      </w:r>
      <w:r w:rsidRPr="002A5730">
        <w:rPr>
          <w:color w:val="181818"/>
        </w:rPr>
        <w:t>har</w:t>
      </w:r>
      <w:r w:rsidRPr="002A5730">
        <w:rPr>
          <w:color w:val="181818"/>
          <w:spacing w:val="-1"/>
        </w:rPr>
        <w:t xml:space="preserve"> </w:t>
      </w:r>
      <w:r w:rsidRPr="002A5730">
        <w:rPr>
          <w:color w:val="181818"/>
        </w:rPr>
        <w:t>også</w:t>
      </w:r>
      <w:r w:rsidRPr="002A5730">
        <w:rPr>
          <w:color w:val="181818"/>
          <w:spacing w:val="-1"/>
        </w:rPr>
        <w:t xml:space="preserve"> </w:t>
      </w:r>
      <w:r w:rsidRPr="002A5730">
        <w:rPr>
          <w:color w:val="181818"/>
        </w:rPr>
        <w:t>ført</w:t>
      </w:r>
      <w:r w:rsidRPr="002A5730">
        <w:rPr>
          <w:color w:val="181818"/>
          <w:spacing w:val="-3"/>
        </w:rPr>
        <w:t xml:space="preserve"> </w:t>
      </w:r>
      <w:r w:rsidRPr="002A5730">
        <w:rPr>
          <w:color w:val="181818"/>
        </w:rPr>
        <w:t>til</w:t>
      </w:r>
      <w:r w:rsidRPr="002A5730">
        <w:rPr>
          <w:color w:val="181818"/>
          <w:spacing w:val="-3"/>
        </w:rPr>
        <w:t xml:space="preserve"> </w:t>
      </w:r>
      <w:r w:rsidRPr="002A5730">
        <w:rPr>
          <w:color w:val="181818"/>
        </w:rPr>
        <w:t>overfløyming fleire gonger og bølger har ført til skader på kaianlegg søraust i hamna.</w:t>
      </w:r>
    </w:p>
    <w:p w14:paraId="3C289FA9" w14:textId="77777777" w:rsidR="00997F3E" w:rsidRPr="002A5730" w:rsidRDefault="00997F3E" w:rsidP="00997F3E"/>
    <w:p w14:paraId="7D81F780" w14:textId="77777777" w:rsidR="00997F3E" w:rsidRPr="002A5730" w:rsidRDefault="00997F3E" w:rsidP="00997F3E">
      <w:pPr>
        <w:spacing w:before="60"/>
        <w:ind w:left="131"/>
        <w:rPr>
          <w:i/>
          <w:color w:val="B4B4B4"/>
          <w:spacing w:val="-2"/>
          <w:sz w:val="20"/>
        </w:rPr>
      </w:pPr>
      <w:r w:rsidRPr="002A5730">
        <w:rPr>
          <w:noProof/>
        </w:rPr>
        <mc:AlternateContent>
          <mc:Choice Requires="wps">
            <w:drawing>
              <wp:anchor distT="0" distB="0" distL="114300" distR="114300" simplePos="0" relativeHeight="251658267" behindDoc="1" locked="0" layoutInCell="1" allowOverlap="1" wp14:anchorId="6EAEDB58" wp14:editId="4521A6D2">
                <wp:simplePos x="0" y="0"/>
                <wp:positionH relativeFrom="column">
                  <wp:posOffset>187325</wp:posOffset>
                </wp:positionH>
                <wp:positionV relativeFrom="paragraph">
                  <wp:posOffset>4260850</wp:posOffset>
                </wp:positionV>
                <wp:extent cx="6300470" cy="635"/>
                <wp:effectExtent l="0" t="0" r="0" b="0"/>
                <wp:wrapNone/>
                <wp:docPr id="1403633461" name="Tekstboks 1"/>
                <wp:cNvGraphicFramePr/>
                <a:graphic xmlns:a="http://schemas.openxmlformats.org/drawingml/2006/main">
                  <a:graphicData uri="http://schemas.microsoft.com/office/word/2010/wordprocessingShape">
                    <wps:wsp>
                      <wps:cNvSpPr txBox="1"/>
                      <wps:spPr>
                        <a:xfrm>
                          <a:off x="0" y="0"/>
                          <a:ext cx="6300470" cy="635"/>
                        </a:xfrm>
                        <a:prstGeom prst="rect">
                          <a:avLst/>
                        </a:prstGeom>
                        <a:solidFill>
                          <a:prstClr val="white"/>
                        </a:solidFill>
                        <a:ln>
                          <a:noFill/>
                        </a:ln>
                      </wps:spPr>
                      <wps:txbx>
                        <w:txbxContent>
                          <w:p w14:paraId="51345E79" w14:textId="77777777" w:rsidR="00997F3E" w:rsidRPr="002A5730" w:rsidRDefault="00997F3E" w:rsidP="00997F3E">
                            <w:pPr>
                              <w:pStyle w:val="Bildetekst"/>
                              <w:rPr>
                                <w:rFonts w:ascii="Arial" w:eastAsia="Calibri" w:hAnsi="Arial" w:cs="Times New Roman"/>
                                <w:i/>
                                <w:color w:val="B4B4B4"/>
                                <w:spacing w:val="-2"/>
                                <w:sz w:val="20"/>
                                <w:szCs w:val="22"/>
                                <w:lang w:val="nn-N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400924E9">
              <v:shape id="_x0000_s1036" style="position:absolute;left:0;text-align:left;margin-left:14.75pt;margin-top:335.5pt;width:496.1pt;height:.05pt;z-index:-251658213;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" w14:anchorId="6864D824">
                <v:textbox style="mso-fit-shape-to-text:t" inset="0,0,0,0">
                  <w:txbxContent>
                    <w:p w:rsidRPr="002A5730" w:rsidR="00997F3E" w:rsidP="00997F3E" w:rsidRDefault="00997F3E" w14:paraId="02EB378F" w14:textId="77777777">
                      <w:pPr>
                        <w:pStyle w:val="Bildetekst"/>
                        <w:rPr>
                          <w:rFonts w:ascii="Arial" w:hAnsi="Arial" w:eastAsia="Calibri" w:cs="Times New Roman"/>
                          <w:i/>
                          <w:color w:val="B4B4B4"/>
                          <w:spacing w:val="-2"/>
                          <w:sz w:val="20"/>
                          <w:szCs w:val="22"/>
                          <w:lang w:val="nn-NO"/>
                        </w:rPr>
                      </w:pPr>
                    </w:p>
                  </w:txbxContent>
                </v:textbox>
              </v:shape>
            </w:pict>
          </mc:Fallback>
        </mc:AlternateContent>
      </w:r>
      <w:r w:rsidRPr="002A5730">
        <w:rPr>
          <w:i/>
          <w:noProof/>
          <w:color w:val="B4B4B4"/>
          <w:spacing w:val="-2"/>
          <w:sz w:val="20"/>
        </w:rPr>
        <w:drawing>
          <wp:anchor distT="0" distB="0" distL="114300" distR="114300" simplePos="0" relativeHeight="251658266" behindDoc="1" locked="0" layoutInCell="1" allowOverlap="1" wp14:anchorId="370996D6" wp14:editId="05EC73B3">
            <wp:simplePos x="0" y="0"/>
            <wp:positionH relativeFrom="column">
              <wp:posOffset>187325</wp:posOffset>
            </wp:positionH>
            <wp:positionV relativeFrom="paragraph">
              <wp:posOffset>31750</wp:posOffset>
            </wp:positionV>
            <wp:extent cx="6300470" cy="4171950"/>
            <wp:effectExtent l="0" t="0" r="5080" b="0"/>
            <wp:wrapNone/>
            <wp:docPr id="112" name="docshape109" descr="Et bilde som inneholder kart  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ocshape109" descr="Et bilde som inneholder kart  Automatisk generert beskrivels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00470" cy="417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E00D2EC" w14:textId="77777777" w:rsidR="00997F3E" w:rsidRPr="002A5730" w:rsidRDefault="00997F3E" w:rsidP="00997F3E">
      <w:pPr>
        <w:spacing w:before="60"/>
        <w:ind w:left="131"/>
        <w:rPr>
          <w:i/>
          <w:color w:val="B4B4B4"/>
          <w:spacing w:val="-2"/>
          <w:sz w:val="20"/>
        </w:rPr>
      </w:pPr>
    </w:p>
    <w:p w14:paraId="00A89775" w14:textId="77777777" w:rsidR="00997F3E" w:rsidRPr="002A5730" w:rsidRDefault="00997F3E" w:rsidP="00997F3E">
      <w:pPr>
        <w:spacing w:before="60"/>
        <w:ind w:left="131"/>
        <w:rPr>
          <w:i/>
          <w:color w:val="B4B4B4"/>
          <w:spacing w:val="-2"/>
          <w:sz w:val="20"/>
        </w:rPr>
      </w:pPr>
    </w:p>
    <w:p w14:paraId="5EC71062" w14:textId="77777777" w:rsidR="00997F3E" w:rsidRPr="002A5730" w:rsidRDefault="00997F3E" w:rsidP="00997F3E">
      <w:pPr>
        <w:spacing w:before="60"/>
        <w:ind w:left="131"/>
        <w:rPr>
          <w:i/>
          <w:color w:val="B4B4B4"/>
          <w:spacing w:val="-2"/>
          <w:sz w:val="20"/>
        </w:rPr>
      </w:pPr>
    </w:p>
    <w:p w14:paraId="15CC783D" w14:textId="77777777" w:rsidR="00997F3E" w:rsidRPr="002A5730" w:rsidRDefault="00997F3E" w:rsidP="00997F3E">
      <w:pPr>
        <w:spacing w:before="60"/>
        <w:ind w:left="131"/>
        <w:rPr>
          <w:i/>
          <w:color w:val="B4B4B4"/>
          <w:spacing w:val="-2"/>
          <w:sz w:val="20"/>
        </w:rPr>
      </w:pPr>
    </w:p>
    <w:p w14:paraId="602D8C08" w14:textId="77777777" w:rsidR="00997F3E" w:rsidRPr="002A5730" w:rsidRDefault="00997F3E" w:rsidP="00997F3E">
      <w:pPr>
        <w:spacing w:before="60"/>
        <w:ind w:left="131"/>
        <w:rPr>
          <w:i/>
          <w:color w:val="B4B4B4"/>
          <w:spacing w:val="-2"/>
          <w:sz w:val="20"/>
        </w:rPr>
      </w:pPr>
    </w:p>
    <w:p w14:paraId="4E6200DF" w14:textId="77777777" w:rsidR="00997F3E" w:rsidRPr="002A5730" w:rsidRDefault="00997F3E" w:rsidP="00997F3E">
      <w:pPr>
        <w:spacing w:before="60"/>
        <w:ind w:left="131"/>
        <w:rPr>
          <w:i/>
          <w:color w:val="B4B4B4"/>
          <w:spacing w:val="-2"/>
          <w:sz w:val="20"/>
        </w:rPr>
      </w:pPr>
    </w:p>
    <w:p w14:paraId="20C84F6B" w14:textId="77777777" w:rsidR="00997F3E" w:rsidRPr="002A5730" w:rsidRDefault="00997F3E" w:rsidP="00997F3E">
      <w:pPr>
        <w:spacing w:before="60"/>
        <w:ind w:left="131"/>
        <w:rPr>
          <w:i/>
          <w:color w:val="B4B4B4"/>
          <w:spacing w:val="-2"/>
          <w:sz w:val="20"/>
        </w:rPr>
      </w:pPr>
    </w:p>
    <w:p w14:paraId="3F9B7EA2" w14:textId="77777777" w:rsidR="00997F3E" w:rsidRPr="002A5730" w:rsidRDefault="00997F3E" w:rsidP="00997F3E">
      <w:pPr>
        <w:spacing w:before="60"/>
        <w:ind w:left="131"/>
        <w:rPr>
          <w:i/>
          <w:color w:val="B4B4B4"/>
          <w:spacing w:val="-2"/>
          <w:sz w:val="20"/>
        </w:rPr>
      </w:pPr>
    </w:p>
    <w:p w14:paraId="4B55E09F" w14:textId="77777777" w:rsidR="00997F3E" w:rsidRPr="002A5730" w:rsidRDefault="00997F3E" w:rsidP="00997F3E">
      <w:pPr>
        <w:spacing w:before="60"/>
        <w:ind w:left="131"/>
        <w:rPr>
          <w:i/>
          <w:color w:val="B4B4B4"/>
          <w:spacing w:val="-2"/>
          <w:sz w:val="20"/>
        </w:rPr>
      </w:pPr>
    </w:p>
    <w:p w14:paraId="38971073" w14:textId="77777777" w:rsidR="00997F3E" w:rsidRPr="002A5730" w:rsidRDefault="00997F3E" w:rsidP="00997F3E">
      <w:pPr>
        <w:spacing w:before="60"/>
        <w:ind w:left="131"/>
        <w:rPr>
          <w:i/>
          <w:sz w:val="20"/>
        </w:rPr>
      </w:pPr>
    </w:p>
    <w:p w14:paraId="165ED9B5" w14:textId="77777777" w:rsidR="00997F3E" w:rsidRPr="002A5730" w:rsidRDefault="00997F3E" w:rsidP="00997F3E">
      <w:pPr>
        <w:pStyle w:val="Brdtekst"/>
        <w:rPr>
          <w:i/>
          <w:sz w:val="20"/>
        </w:rPr>
      </w:pPr>
    </w:p>
    <w:p w14:paraId="4FD2A4A2" w14:textId="77777777" w:rsidR="00997F3E" w:rsidRPr="002A5730" w:rsidRDefault="00997F3E" w:rsidP="00997F3E">
      <w:pPr>
        <w:pStyle w:val="Brdtekst"/>
        <w:rPr>
          <w:i/>
          <w:sz w:val="20"/>
        </w:rPr>
      </w:pPr>
    </w:p>
    <w:p w14:paraId="5F02B750" w14:textId="77777777" w:rsidR="00997F3E" w:rsidRPr="002A5730" w:rsidRDefault="00997F3E" w:rsidP="00997F3E">
      <w:pPr>
        <w:pStyle w:val="Brdtekst"/>
        <w:rPr>
          <w:i/>
          <w:sz w:val="20"/>
        </w:rPr>
      </w:pPr>
    </w:p>
    <w:p w14:paraId="063F5773" w14:textId="77777777" w:rsidR="00997F3E" w:rsidRPr="002A5730" w:rsidRDefault="00997F3E" w:rsidP="00997F3E">
      <w:pPr>
        <w:pStyle w:val="Brdtekst"/>
        <w:rPr>
          <w:i/>
          <w:sz w:val="20"/>
        </w:rPr>
      </w:pPr>
    </w:p>
    <w:p w14:paraId="470A9305" w14:textId="77777777" w:rsidR="00997F3E" w:rsidRPr="002A5730" w:rsidRDefault="00997F3E" w:rsidP="00997F3E">
      <w:pPr>
        <w:pStyle w:val="Brdtekst"/>
        <w:rPr>
          <w:i/>
          <w:sz w:val="20"/>
        </w:rPr>
      </w:pPr>
    </w:p>
    <w:p w14:paraId="7BB70227" w14:textId="77777777" w:rsidR="00997F3E" w:rsidRPr="002A5730" w:rsidRDefault="00997F3E" w:rsidP="00997F3E">
      <w:pPr>
        <w:pStyle w:val="Brdtekst"/>
        <w:rPr>
          <w:i/>
          <w:sz w:val="20"/>
        </w:rPr>
      </w:pPr>
    </w:p>
    <w:p w14:paraId="36DA7C1E" w14:textId="77777777" w:rsidR="00997F3E" w:rsidRPr="002A5730" w:rsidRDefault="00997F3E" w:rsidP="00997F3E">
      <w:pPr>
        <w:pStyle w:val="Brdtekst"/>
        <w:rPr>
          <w:i/>
          <w:sz w:val="20"/>
        </w:rPr>
      </w:pPr>
    </w:p>
    <w:p w14:paraId="76D85EBD" w14:textId="77777777" w:rsidR="00997F3E" w:rsidRPr="002A5730" w:rsidRDefault="00997F3E" w:rsidP="00997F3E">
      <w:pPr>
        <w:pStyle w:val="Brdtekst"/>
        <w:rPr>
          <w:i/>
          <w:sz w:val="20"/>
        </w:rPr>
      </w:pPr>
    </w:p>
    <w:p w14:paraId="65B782AD" w14:textId="77777777" w:rsidR="00997F3E" w:rsidRPr="002A5730" w:rsidRDefault="00997F3E" w:rsidP="00997F3E">
      <w:pPr>
        <w:pStyle w:val="Brdtekst"/>
        <w:rPr>
          <w:i/>
          <w:sz w:val="20"/>
        </w:rPr>
      </w:pPr>
    </w:p>
    <w:p w14:paraId="4C1D172A" w14:textId="77777777" w:rsidR="00997F3E" w:rsidRPr="002A5730" w:rsidRDefault="00997F3E" w:rsidP="00997F3E">
      <w:pPr>
        <w:pStyle w:val="Brdtekst"/>
        <w:rPr>
          <w:i/>
          <w:sz w:val="20"/>
        </w:rPr>
      </w:pPr>
    </w:p>
    <w:p w14:paraId="130E8AD1" w14:textId="77777777" w:rsidR="00997F3E" w:rsidRPr="002A5730" w:rsidRDefault="00997F3E" w:rsidP="00997F3E">
      <w:pPr>
        <w:pStyle w:val="Brdtekst"/>
        <w:rPr>
          <w:i/>
          <w:sz w:val="20"/>
        </w:rPr>
      </w:pPr>
    </w:p>
    <w:p w14:paraId="2FF01E43" w14:textId="77777777" w:rsidR="00997F3E" w:rsidRPr="002A5730" w:rsidRDefault="00997F3E" w:rsidP="00997F3E">
      <w:pPr>
        <w:pStyle w:val="Brdtekst"/>
        <w:tabs>
          <w:tab w:val="left" w:pos="9150"/>
        </w:tabs>
        <w:rPr>
          <w:i/>
          <w:sz w:val="20"/>
          <w:szCs w:val="20"/>
        </w:rPr>
      </w:pPr>
      <w:r w:rsidRPr="002A5730">
        <w:rPr>
          <w:i/>
          <w:sz w:val="20"/>
        </w:rPr>
        <w:tab/>
      </w:r>
    </w:p>
    <w:p w14:paraId="29C5BBDF" w14:textId="77777777" w:rsidR="00997F3E" w:rsidRPr="002A5730" w:rsidRDefault="00997F3E" w:rsidP="00997F3E">
      <w:pPr>
        <w:pStyle w:val="Brdtekst"/>
        <w:rPr>
          <w:i/>
          <w:sz w:val="20"/>
        </w:rPr>
      </w:pPr>
    </w:p>
    <w:p w14:paraId="21C51116" w14:textId="77777777" w:rsidR="00997F3E" w:rsidRPr="002A5730" w:rsidRDefault="00997F3E" w:rsidP="00997F3E">
      <w:pPr>
        <w:pStyle w:val="Brdtekst"/>
        <w:rPr>
          <w:i/>
          <w:sz w:val="20"/>
        </w:rPr>
      </w:pPr>
    </w:p>
    <w:p w14:paraId="202D3FE0" w14:textId="77777777" w:rsidR="00997F3E" w:rsidRPr="002A5730" w:rsidRDefault="00997F3E" w:rsidP="00997F3E">
      <w:pPr>
        <w:pStyle w:val="Brdtekst"/>
        <w:spacing w:before="8"/>
        <w:rPr>
          <w:i/>
          <w:sz w:val="17"/>
        </w:rPr>
      </w:pPr>
    </w:p>
    <w:p w14:paraId="02F847C6" w14:textId="77777777" w:rsidR="00997F3E" w:rsidRPr="002A5730" w:rsidRDefault="001D658F" w:rsidP="00997F3E">
      <w:pPr>
        <w:pStyle w:val="Brdtekst"/>
        <w:spacing w:line="259" w:lineRule="auto"/>
        <w:ind w:right="565"/>
        <w:rPr>
          <w:color w:val="181818"/>
        </w:rPr>
      </w:pPr>
      <w:r w:rsidRPr="002A5730">
        <w:rPr>
          <w:noProof/>
        </w:rPr>
        <mc:AlternateContent>
          <mc:Choice Requires="wps">
            <w:drawing>
              <wp:anchor distT="0" distB="0" distL="114300" distR="114300" simplePos="0" relativeHeight="251658268" behindDoc="1" locked="0" layoutInCell="1" allowOverlap="1" wp14:anchorId="5B1F5957" wp14:editId="5CB34B1A">
                <wp:simplePos x="0" y="0"/>
                <wp:positionH relativeFrom="column">
                  <wp:posOffset>187324</wp:posOffset>
                </wp:positionH>
                <wp:positionV relativeFrom="paragraph">
                  <wp:posOffset>64134</wp:posOffset>
                </wp:positionV>
                <wp:extent cx="6372225" cy="619125"/>
                <wp:effectExtent l="0" t="0" r="9525" b="9525"/>
                <wp:wrapNone/>
                <wp:docPr id="1056085064" name="Tekstboks 1"/>
                <wp:cNvGraphicFramePr/>
                <a:graphic xmlns:a="http://schemas.openxmlformats.org/drawingml/2006/main">
                  <a:graphicData uri="http://schemas.microsoft.com/office/word/2010/wordprocessingShape">
                    <wps:wsp>
                      <wps:cNvSpPr txBox="1"/>
                      <wps:spPr>
                        <a:xfrm>
                          <a:off x="0" y="0"/>
                          <a:ext cx="6372225" cy="619125"/>
                        </a:xfrm>
                        <a:prstGeom prst="rect">
                          <a:avLst/>
                        </a:prstGeom>
                        <a:solidFill>
                          <a:prstClr val="white"/>
                        </a:solidFill>
                        <a:ln>
                          <a:noFill/>
                        </a:ln>
                      </wps:spPr>
                      <wps:txbx>
                        <w:txbxContent>
                          <w:p w14:paraId="1F73FB47" w14:textId="77777777" w:rsidR="00997F3E" w:rsidRPr="002A5730" w:rsidRDefault="00997F3E" w:rsidP="00997F3E">
                            <w:pPr>
                              <w:pStyle w:val="Bildetekst"/>
                              <w:rPr>
                                <w:rFonts w:ascii="Arial" w:eastAsia="Calibri" w:hAnsi="Arial"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26</w:t>
                            </w:r>
                            <w:r w:rsidRPr="002A5730">
                              <w:rPr>
                                <w:lang w:val="nn-NO"/>
                              </w:rPr>
                              <w:fldChar w:fldCharType="end"/>
                            </w:r>
                            <w:r w:rsidRPr="002A5730">
                              <w:rPr>
                                <w:lang w:val="nn-NO"/>
                              </w:rPr>
                              <w:t xml:space="preserve"> Oversikt over oversvøymde areal etter stormflo: 1- årsstormflo (1,6 moh), 200-årsstormflo (2,0 moh) og</w:t>
                            </w:r>
                            <w:r w:rsidR="001D658F" w:rsidRPr="002A5730">
                              <w:rPr>
                                <w:lang w:val="nn-NO"/>
                              </w:rPr>
                              <w:t xml:space="preserve"> </w:t>
                            </w:r>
                            <w:r w:rsidR="001C07BF" w:rsidRPr="002A5730">
                              <w:rPr>
                                <w:lang w:val="nn-NO"/>
                              </w:rPr>
                              <w:t>200-rssormflo med tryggleiksmargin (2,5 moh)</w:t>
                            </w:r>
                            <w:r w:rsidRPr="002A5730">
                              <w:rPr>
                                <w:lang w:val="nn-N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3BD768AE">
              <v:shape id="_x0000_s1037" style="position:absolute;margin-left:14.75pt;margin-top:5.05pt;width:501.75pt;height:48.7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" w14:anchorId="39BE1AA1">
                <v:textbox inset="0,0,0,0">
                  <w:txbxContent>
                    <w:p w:rsidRPr="002A5730" w:rsidR="00997F3E" w:rsidP="00997F3E" w:rsidRDefault="00997F3E" w14:paraId="08E491AA" w14:textId="0275CBEB">
                      <w:pPr>
                        <w:pStyle w:val="Bildetekst"/>
                        <w:rPr>
                          <w:rFonts w:ascii="Arial" w:hAnsi="Arial" w:eastAsia="Calibri" w:cs="Times New Roman"/>
                          <w:color w:val="191919"/>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26</w:t>
                      </w:r>
                      <w:r w:rsidRPr="002A5730">
                        <w:rPr>
                          <w:lang w:val="nn-NO"/>
                        </w:rPr>
                        <w:fldChar w:fldCharType="end"/>
                      </w:r>
                      <w:r w:rsidRPr="002A5730">
                        <w:rPr>
                          <w:lang w:val="nn-NO"/>
                        </w:rPr>
                        <w:t xml:space="preserve"> Oversikt over </w:t>
                      </w:r>
                      <w:proofErr w:type="spellStart"/>
                      <w:r w:rsidRPr="002A5730">
                        <w:rPr>
                          <w:lang w:val="nn-NO"/>
                        </w:rPr>
                        <w:t>oversvøymde</w:t>
                      </w:r>
                      <w:proofErr w:type="spellEnd"/>
                      <w:r w:rsidRPr="002A5730">
                        <w:rPr>
                          <w:lang w:val="nn-NO"/>
                        </w:rPr>
                        <w:t xml:space="preserve"> areal etter stormflo: 1- årsstormflo (1,6 moh), 200-årsstormflo (2,0 moh) og</w:t>
                      </w:r>
                      <w:r w:rsidRPr="002A5730" w:rsidR="001D658F">
                        <w:rPr>
                          <w:lang w:val="nn-NO"/>
                        </w:rPr>
                        <w:t xml:space="preserve"> </w:t>
                      </w:r>
                      <w:r w:rsidRPr="002A5730" w:rsidR="001C07BF">
                        <w:rPr>
                          <w:lang w:val="nn-NO"/>
                        </w:rPr>
                        <w:t>200-rssormflo med tryggleiksmargin (2,5 moh)</w:t>
                      </w:r>
                      <w:r w:rsidRPr="002A5730">
                        <w:rPr>
                          <w:lang w:val="nn-NO"/>
                        </w:rPr>
                        <w:t xml:space="preserve"> </w:t>
                      </w:r>
                    </w:p>
                  </w:txbxContent>
                </v:textbox>
              </v:shape>
            </w:pict>
          </mc:Fallback>
        </mc:AlternateContent>
      </w:r>
    </w:p>
    <w:p w14:paraId="09E630C7" w14:textId="77777777" w:rsidR="001D658F" w:rsidRPr="002A5730" w:rsidRDefault="001D658F" w:rsidP="00997F3E">
      <w:pPr>
        <w:pStyle w:val="Brdtekst"/>
        <w:spacing w:line="259" w:lineRule="auto"/>
        <w:ind w:right="565"/>
        <w:rPr>
          <w:color w:val="181818"/>
        </w:rPr>
      </w:pPr>
    </w:p>
    <w:p w14:paraId="5EE9FE76" w14:textId="77777777" w:rsidR="001D658F" w:rsidRPr="002A5730" w:rsidRDefault="001D658F" w:rsidP="00997F3E">
      <w:pPr>
        <w:pStyle w:val="Brdtekst"/>
        <w:spacing w:line="259" w:lineRule="auto"/>
        <w:ind w:right="565"/>
        <w:rPr>
          <w:color w:val="181818"/>
        </w:rPr>
      </w:pPr>
    </w:p>
    <w:p w14:paraId="51D3E03B" w14:textId="77777777" w:rsidR="001D658F" w:rsidRPr="002A5730" w:rsidRDefault="001D658F" w:rsidP="00997F3E">
      <w:pPr>
        <w:pStyle w:val="Brdtekst"/>
        <w:spacing w:line="259" w:lineRule="auto"/>
        <w:ind w:right="565"/>
        <w:rPr>
          <w:color w:val="181818"/>
        </w:rPr>
      </w:pPr>
    </w:p>
    <w:p w14:paraId="484E0D27" w14:textId="77777777" w:rsidR="00997F3E" w:rsidRPr="002A5730" w:rsidRDefault="00997F3E" w:rsidP="00997F3E">
      <w:pPr>
        <w:pStyle w:val="Brdtekst"/>
        <w:spacing w:line="259" w:lineRule="auto"/>
        <w:ind w:right="565"/>
        <w:rPr>
          <w:color w:val="181818"/>
          <w:spacing w:val="-2"/>
        </w:rPr>
      </w:pPr>
      <w:r w:rsidRPr="002A5730">
        <w:rPr>
          <w:color w:val="181818"/>
        </w:rPr>
        <w:t xml:space="preserve">Teknisk forskrift Kap. 7 fastset krav til tryggleik mot naturpåkjenningar og angir tryggleiksnivå som skal leggast til grunn ved regulering og bygging i fareområde. </w:t>
      </w:r>
      <w:r w:rsidRPr="002A5730">
        <w:rPr>
          <w:color w:val="181818"/>
          <w:spacing w:val="-2"/>
        </w:rPr>
        <w:t xml:space="preserve">På oppdrag for Bjørnafjorden har Asplan Viak berekna forventa nivå på 200-års elveflaum fram mot 2100, inkludert tryggleiksmargin, og tilsvarande forventa nivå på 200 års stormflo. </w:t>
      </w:r>
    </w:p>
    <w:p w14:paraId="755B6336" w14:textId="77777777" w:rsidR="00997F3E" w:rsidRPr="002A5730" w:rsidRDefault="00997F3E" w:rsidP="00997F3E">
      <w:pPr>
        <w:pStyle w:val="Brdtekst"/>
        <w:spacing w:line="259" w:lineRule="auto"/>
        <w:ind w:right="565"/>
        <w:rPr>
          <w:color w:val="181818"/>
          <w:highlight w:val="yellow"/>
        </w:rPr>
      </w:pPr>
    </w:p>
    <w:p w14:paraId="4DFA0AD9" w14:textId="77777777" w:rsidR="00937D66" w:rsidRPr="00D37DD9" w:rsidRDefault="00997F3E" w:rsidP="00D37DD9">
      <w:pPr>
        <w:pStyle w:val="Brdtekst"/>
        <w:spacing w:before="41" w:line="259" w:lineRule="auto"/>
        <w:ind w:right="540"/>
        <w:rPr>
          <w:color w:val="181818"/>
        </w:rPr>
      </w:pPr>
      <w:r w:rsidRPr="002A5730">
        <w:rPr>
          <w:color w:val="181818"/>
        </w:rPr>
        <w:t>Det er ikkje sannsynleg at 200-års stormflo og 200-års elveflaum vil opptre samstundes, men samfunnet skal vere beskytta mot desse naturfarane kvar for seg. Det vil difor vere den høgaste vasstanden av elveflaum og stormflo</w:t>
      </w:r>
      <w:r w:rsidRPr="002A5730">
        <w:rPr>
          <w:color w:val="181818"/>
          <w:spacing w:val="-1"/>
        </w:rPr>
        <w:t xml:space="preserve"> </w:t>
      </w:r>
      <w:r w:rsidRPr="002A5730">
        <w:rPr>
          <w:color w:val="181818"/>
        </w:rPr>
        <w:t>som</w:t>
      </w:r>
      <w:r w:rsidRPr="002A5730">
        <w:rPr>
          <w:color w:val="181818"/>
          <w:spacing w:val="-4"/>
        </w:rPr>
        <w:t xml:space="preserve"> </w:t>
      </w:r>
      <w:r w:rsidRPr="002A5730">
        <w:rPr>
          <w:color w:val="181818"/>
        </w:rPr>
        <w:t>vert</w:t>
      </w:r>
      <w:r w:rsidRPr="002A5730">
        <w:rPr>
          <w:color w:val="181818"/>
          <w:spacing w:val="-1"/>
        </w:rPr>
        <w:t xml:space="preserve"> </w:t>
      </w:r>
      <w:r w:rsidRPr="002A5730">
        <w:rPr>
          <w:color w:val="181818"/>
        </w:rPr>
        <w:t>bestemmande</w:t>
      </w:r>
      <w:r w:rsidRPr="002A5730">
        <w:rPr>
          <w:color w:val="181818"/>
          <w:spacing w:val="-1"/>
        </w:rPr>
        <w:t xml:space="preserve"> </w:t>
      </w:r>
      <w:r w:rsidRPr="002A5730">
        <w:rPr>
          <w:color w:val="181818"/>
        </w:rPr>
        <w:t>for</w:t>
      </w:r>
      <w:r w:rsidRPr="002A5730">
        <w:rPr>
          <w:color w:val="181818"/>
          <w:spacing w:val="-2"/>
        </w:rPr>
        <w:t xml:space="preserve"> </w:t>
      </w:r>
      <w:r w:rsidRPr="002A5730">
        <w:rPr>
          <w:color w:val="181818"/>
        </w:rPr>
        <w:t>nybygg</w:t>
      </w:r>
      <w:r w:rsidRPr="002A5730">
        <w:rPr>
          <w:color w:val="181818"/>
          <w:spacing w:val="-3"/>
        </w:rPr>
        <w:t xml:space="preserve"> </w:t>
      </w:r>
      <w:r w:rsidRPr="002A5730">
        <w:rPr>
          <w:color w:val="181818"/>
        </w:rPr>
        <w:t>oppover</w:t>
      </w:r>
      <w:r w:rsidRPr="002A5730">
        <w:rPr>
          <w:color w:val="181818"/>
          <w:spacing w:val="-4"/>
        </w:rPr>
        <w:t xml:space="preserve"> </w:t>
      </w:r>
      <w:r w:rsidRPr="002A5730">
        <w:rPr>
          <w:color w:val="181818"/>
        </w:rPr>
        <w:t>elveleiet</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i</w:t>
      </w:r>
      <w:r w:rsidRPr="002A5730">
        <w:rPr>
          <w:color w:val="181818"/>
          <w:spacing w:val="-3"/>
        </w:rPr>
        <w:t xml:space="preserve"> </w:t>
      </w:r>
      <w:r w:rsidRPr="002A5730">
        <w:rPr>
          <w:color w:val="181818"/>
        </w:rPr>
        <w:t>flaumsonen.</w:t>
      </w:r>
      <w:r w:rsidRPr="002A5730">
        <w:rPr>
          <w:color w:val="181818"/>
          <w:spacing w:val="-5"/>
        </w:rPr>
        <w:t xml:space="preserve"> </w:t>
      </w:r>
      <w:r w:rsidRPr="002A5730">
        <w:rPr>
          <w:color w:val="181818"/>
        </w:rPr>
        <w:t>Dette</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synt</w:t>
      </w:r>
      <w:r w:rsidRPr="002A5730">
        <w:rPr>
          <w:color w:val="181818"/>
          <w:spacing w:val="-2"/>
        </w:rPr>
        <w:t xml:space="preserve"> </w:t>
      </w:r>
      <w:r w:rsidRPr="002A5730">
        <w:rPr>
          <w:color w:val="181818"/>
        </w:rPr>
        <w:t>i</w:t>
      </w:r>
      <w:r w:rsidRPr="002A5730">
        <w:rPr>
          <w:color w:val="181818"/>
          <w:spacing w:val="-5"/>
        </w:rPr>
        <w:t xml:space="preserve"> </w:t>
      </w:r>
      <w:r w:rsidR="00A03B47" w:rsidRPr="002A5730">
        <w:rPr>
          <w:color w:val="181818"/>
        </w:rPr>
        <w:t>kolonne</w:t>
      </w:r>
      <w:r w:rsidRPr="002A5730">
        <w:rPr>
          <w:color w:val="181818"/>
          <w:spacing w:val="-2"/>
        </w:rPr>
        <w:t xml:space="preserve"> </w:t>
      </w:r>
      <w:r w:rsidRPr="002A5730">
        <w:rPr>
          <w:color w:val="181818"/>
        </w:rPr>
        <w:t>til</w:t>
      </w:r>
      <w:r w:rsidRPr="002A5730">
        <w:rPr>
          <w:color w:val="181818"/>
          <w:spacing w:val="-6"/>
        </w:rPr>
        <w:t xml:space="preserve"> </w:t>
      </w:r>
      <w:r w:rsidRPr="002A5730">
        <w:rPr>
          <w:color w:val="181818"/>
        </w:rPr>
        <w:t>høgre i tabellen under (</w:t>
      </w:r>
      <w:r w:rsidRPr="002A5730">
        <w:rPr>
          <w:i/>
          <w:color w:val="181818"/>
        </w:rPr>
        <w:t xml:space="preserve">s. 3, vedlegg Rapport fareområde flaum) </w:t>
      </w:r>
    </w:p>
    <w:p w14:paraId="0C7F06F8" w14:textId="77777777" w:rsidR="001A445B" w:rsidRPr="002A5730" w:rsidRDefault="001F0A3D" w:rsidP="001A445B">
      <w:pPr>
        <w:pStyle w:val="Overskrift2"/>
        <w:numPr>
          <w:ilvl w:val="1"/>
          <w:numId w:val="28"/>
        </w:numPr>
        <w:tabs>
          <w:tab w:val="left" w:pos="732"/>
        </w:tabs>
        <w:spacing w:before="1" w:after="0"/>
        <w:rPr>
          <w:spacing w:val="-2"/>
        </w:rPr>
      </w:pPr>
      <w:bookmarkStart w:id="104" w:name="_Toc163472771"/>
      <w:r>
        <w:t xml:space="preserve"> </w:t>
      </w:r>
      <w:r w:rsidR="00D92D5B" w:rsidRPr="002A5730">
        <w:t>Risiko</w:t>
      </w:r>
      <w:r w:rsidR="00D92D5B" w:rsidRPr="002A5730">
        <w:rPr>
          <w:spacing w:val="-1"/>
        </w:rPr>
        <w:t xml:space="preserve"> </w:t>
      </w:r>
      <w:r w:rsidR="00D92D5B" w:rsidRPr="002A5730">
        <w:t>og</w:t>
      </w:r>
      <w:r w:rsidR="00D92D5B" w:rsidRPr="002A5730">
        <w:rPr>
          <w:spacing w:val="-1"/>
        </w:rPr>
        <w:t xml:space="preserve"> </w:t>
      </w:r>
      <w:r w:rsidR="00D92D5B" w:rsidRPr="002A5730">
        <w:rPr>
          <w:spacing w:val="-2"/>
        </w:rPr>
        <w:t>sårbarheit</w:t>
      </w:r>
      <w:bookmarkEnd w:id="104"/>
    </w:p>
    <w:p w14:paraId="003B0D4C" w14:textId="77777777" w:rsidR="001C07BF" w:rsidRPr="002A5730" w:rsidRDefault="001C07BF" w:rsidP="001C07BF"/>
    <w:p w14:paraId="7479CEBC" w14:textId="77777777" w:rsidR="001C07BF" w:rsidRPr="002A5730" w:rsidRDefault="00BC2927" w:rsidP="001C07BF">
      <w:pPr>
        <w:pStyle w:val="Brdtekst"/>
        <w:keepNext/>
      </w:pPr>
      <w:r w:rsidRPr="002A5730">
        <w:rPr>
          <w:noProof/>
          <w:sz w:val="20"/>
        </w:rPr>
        <w:drawing>
          <wp:inline distT="0" distB="0" distL="0" distR="0" wp14:anchorId="6554FEE2" wp14:editId="08C30729">
            <wp:extent cx="5128103" cy="7458075"/>
            <wp:effectExtent l="0" t="0" r="0" b="0"/>
            <wp:docPr id="511453753" name="Bilde 15"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53753" name="Bilde 15" descr="Et bilde som inneholder kart, tekst, atlas&#10;&#10;Automatisk generert beskrivels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38031" cy="7472514"/>
                    </a:xfrm>
                    <a:prstGeom prst="rect">
                      <a:avLst/>
                    </a:prstGeom>
                    <a:noFill/>
                  </pic:spPr>
                </pic:pic>
              </a:graphicData>
            </a:graphic>
          </wp:inline>
        </w:drawing>
      </w:r>
    </w:p>
    <w:p w14:paraId="7FFCEFFD" w14:textId="77777777" w:rsidR="00324680" w:rsidRPr="00D37DD9" w:rsidRDefault="001C07BF" w:rsidP="00D37DD9">
      <w:pPr>
        <w:pStyle w:val="Bildetekst"/>
        <w:rPr>
          <w:lang w:val="nn-NO"/>
        </w:rPr>
        <w:sectPr w:rsidR="00324680" w:rsidRPr="00D37DD9" w:rsidSect="00A749E0">
          <w:headerReference w:type="default" r:id="rId54"/>
          <w:footerReference w:type="default" r:id="rId55"/>
          <w:pgSz w:w="11910" w:h="16840"/>
          <w:pgMar w:top="1260" w:right="540" w:bottom="280" w:left="860" w:header="0" w:footer="0" w:gutter="0"/>
          <w:cols w:space="708"/>
        </w:sect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Pr>
          <w:lang w:val="nn-NO"/>
        </w:rPr>
        <w:t>27</w:t>
      </w:r>
      <w:r w:rsidRPr="002A5730">
        <w:rPr>
          <w:lang w:val="nn-NO"/>
        </w:rPr>
        <w:fldChar w:fldCharType="end"/>
      </w:r>
      <w:r w:rsidRPr="002A5730">
        <w:rPr>
          <w:lang w:val="nn-NO"/>
        </w:rPr>
        <w:t xml:space="preserve"> oppdatert kart for flaum og stormflo i 2090. 2</w:t>
      </w:r>
      <w:r w:rsidR="000E5EC6" w:rsidRPr="002A5730">
        <w:rPr>
          <w:lang w:val="nn-NO"/>
        </w:rPr>
        <w:t>jå vedlegg: Rapport for fareområde flaum Oselva, Asplan Viak 2019)</w:t>
      </w:r>
    </w:p>
    <w:p w14:paraId="258FC881" w14:textId="77777777" w:rsidR="003B5B7C" w:rsidRPr="002A5730" w:rsidRDefault="003B5B7C" w:rsidP="00917E86">
      <w:pPr>
        <w:rPr>
          <w:highlight w:val="yellow"/>
        </w:rPr>
      </w:pPr>
      <w:bookmarkStart w:id="105" w:name="_bookmark58"/>
      <w:bookmarkEnd w:id="105"/>
    </w:p>
    <w:p w14:paraId="180BBFA1" w14:textId="77777777" w:rsidR="00917E86" w:rsidRPr="002A5730" w:rsidRDefault="00917E86" w:rsidP="00917E86">
      <w:pPr>
        <w:pStyle w:val="Bildetekst"/>
        <w:keepNext/>
        <w:rPr>
          <w:lang w:val="nn-NO"/>
        </w:rPr>
      </w:pPr>
      <w:r w:rsidRPr="002A5730">
        <w:rPr>
          <w:lang w:val="nn-NO"/>
        </w:rPr>
        <w:t xml:space="preserve">Tabell </w:t>
      </w:r>
      <w:r w:rsidRPr="002A5730">
        <w:rPr>
          <w:lang w:val="nn-NO"/>
        </w:rPr>
        <w:fldChar w:fldCharType="begin"/>
      </w:r>
      <w:r w:rsidRPr="002A5730">
        <w:rPr>
          <w:lang w:val="nn-NO"/>
        </w:rPr>
        <w:instrText xml:space="preserve"> SEQ Tabell \* ARABIC </w:instrText>
      </w:r>
      <w:r w:rsidRPr="002A5730">
        <w:rPr>
          <w:lang w:val="nn-NO"/>
        </w:rPr>
        <w:fldChar w:fldCharType="separate"/>
      </w:r>
      <w:r w:rsidRPr="002A5730">
        <w:rPr>
          <w:lang w:val="nn-NO"/>
        </w:rPr>
        <w:t>3</w:t>
      </w:r>
      <w:r w:rsidRPr="002A5730">
        <w:rPr>
          <w:lang w:val="nn-NO"/>
        </w:rPr>
        <w:fldChar w:fldCharType="end"/>
      </w:r>
      <w:r w:rsidRPr="002A5730">
        <w:rPr>
          <w:lang w:val="nn-NO"/>
        </w:rPr>
        <w:t xml:space="preserve"> Oversikt kotehøgde</w:t>
      </w:r>
    </w:p>
    <w:p w14:paraId="15C330E6" w14:textId="77777777" w:rsidR="00324680" w:rsidRPr="002A5730" w:rsidRDefault="00917E86" w:rsidP="00917E86">
      <w:r w:rsidRPr="002A5730">
        <w:rPr>
          <w:noProof/>
        </w:rPr>
        <w:drawing>
          <wp:inline distT="0" distB="0" distL="0" distR="0" wp14:anchorId="3CF66851" wp14:editId="540CBCA6">
            <wp:extent cx="6047740" cy="4700270"/>
            <wp:effectExtent l="0" t="0" r="0" b="5080"/>
            <wp:docPr id="992142513"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7740" cy="4700270"/>
                    </a:xfrm>
                    <a:prstGeom prst="rect">
                      <a:avLst/>
                    </a:prstGeom>
                    <a:noFill/>
                  </pic:spPr>
                </pic:pic>
              </a:graphicData>
            </a:graphic>
          </wp:inline>
        </w:drawing>
      </w:r>
    </w:p>
    <w:p w14:paraId="7C379DE0" w14:textId="77777777" w:rsidR="00324680" w:rsidRPr="002A5730" w:rsidRDefault="00324680" w:rsidP="00324680"/>
    <w:p w14:paraId="7CB08EA9" w14:textId="77777777" w:rsidR="00324680" w:rsidRPr="002A5730" w:rsidRDefault="00324680" w:rsidP="00917E86"/>
    <w:p w14:paraId="1C5DE601" w14:textId="77777777" w:rsidR="00D92D5B" w:rsidRPr="002A5730" w:rsidRDefault="00D92D5B" w:rsidP="00B333DB">
      <w:pPr>
        <w:pStyle w:val="Overskrift3"/>
      </w:pPr>
      <w:bookmarkStart w:id="106" w:name="_Toc163472772"/>
      <w:r w:rsidRPr="002A5730">
        <w:t>Beredskap</w:t>
      </w:r>
      <w:bookmarkEnd w:id="106"/>
    </w:p>
    <w:p w14:paraId="594D6A89" w14:textId="77777777" w:rsidR="00676B4A" w:rsidRPr="002A5730" w:rsidRDefault="00D92D5B" w:rsidP="001A445B">
      <w:pPr>
        <w:pStyle w:val="Brdtekst"/>
        <w:spacing w:before="181" w:line="259" w:lineRule="auto"/>
        <w:ind w:left="131" w:right="456"/>
      </w:pPr>
      <w:r w:rsidRPr="002A5730">
        <w:t>Viser til overordna beredskapsplan for Bjørnafjorden kommune. Det overordna målet er at</w:t>
      </w:r>
      <w:r w:rsidR="001A445B" w:rsidRPr="002A5730">
        <w:t xml:space="preserve"> </w:t>
      </w:r>
      <w:r w:rsidRPr="002A5730">
        <w:t>Bjørnafjorden kommune skal</w:t>
      </w:r>
      <w:r w:rsidRPr="002A5730">
        <w:rPr>
          <w:spacing w:val="-4"/>
        </w:rPr>
        <w:t xml:space="preserve"> </w:t>
      </w:r>
      <w:r w:rsidRPr="002A5730">
        <w:t>vera ein</w:t>
      </w:r>
      <w:r w:rsidRPr="002A5730">
        <w:rPr>
          <w:spacing w:val="-4"/>
        </w:rPr>
        <w:t xml:space="preserve"> </w:t>
      </w:r>
      <w:r w:rsidRPr="002A5730">
        <w:t>trygg</w:t>
      </w:r>
      <w:r w:rsidRPr="002A5730">
        <w:rPr>
          <w:spacing w:val="-2"/>
        </w:rPr>
        <w:t xml:space="preserve"> </w:t>
      </w:r>
      <w:r w:rsidRPr="002A5730">
        <w:t>og</w:t>
      </w:r>
      <w:r w:rsidRPr="002A5730">
        <w:rPr>
          <w:spacing w:val="-2"/>
        </w:rPr>
        <w:t xml:space="preserve"> </w:t>
      </w:r>
      <w:r w:rsidRPr="002A5730">
        <w:t>robust</w:t>
      </w:r>
      <w:r w:rsidRPr="002A5730">
        <w:rPr>
          <w:spacing w:val="-1"/>
        </w:rPr>
        <w:t xml:space="preserve"> </w:t>
      </w:r>
      <w:r w:rsidRPr="002A5730">
        <w:t>kommune</w:t>
      </w:r>
      <w:r w:rsidRPr="002A5730">
        <w:rPr>
          <w:spacing w:val="-3"/>
        </w:rPr>
        <w:t xml:space="preserve"> </w:t>
      </w:r>
      <w:r w:rsidRPr="002A5730">
        <w:t>å</w:t>
      </w:r>
      <w:r w:rsidRPr="002A5730">
        <w:rPr>
          <w:spacing w:val="-1"/>
        </w:rPr>
        <w:t xml:space="preserve"> </w:t>
      </w:r>
      <w:r w:rsidRPr="002A5730">
        <w:t>bu,</w:t>
      </w:r>
      <w:r w:rsidRPr="002A5730">
        <w:rPr>
          <w:spacing w:val="-1"/>
        </w:rPr>
        <w:t xml:space="preserve"> </w:t>
      </w:r>
      <w:r w:rsidRPr="002A5730">
        <w:t>arbeida</w:t>
      </w:r>
      <w:r w:rsidRPr="002A5730">
        <w:rPr>
          <w:spacing w:val="-1"/>
        </w:rPr>
        <w:t xml:space="preserve"> </w:t>
      </w:r>
      <w:r w:rsidRPr="002A5730">
        <w:t>og</w:t>
      </w:r>
      <w:r w:rsidRPr="002A5730">
        <w:rPr>
          <w:spacing w:val="-4"/>
        </w:rPr>
        <w:t xml:space="preserve"> </w:t>
      </w:r>
      <w:r w:rsidRPr="002A5730">
        <w:t>opphalda</w:t>
      </w:r>
      <w:r w:rsidRPr="002A5730">
        <w:rPr>
          <w:spacing w:val="-1"/>
        </w:rPr>
        <w:t xml:space="preserve"> </w:t>
      </w:r>
      <w:r w:rsidRPr="002A5730">
        <w:t>seg</w:t>
      </w:r>
      <w:r w:rsidRPr="002A5730">
        <w:rPr>
          <w:spacing w:val="-6"/>
        </w:rPr>
        <w:t xml:space="preserve"> </w:t>
      </w:r>
      <w:r w:rsidRPr="002A5730">
        <w:t>i.</w:t>
      </w:r>
      <w:r w:rsidRPr="002A5730">
        <w:rPr>
          <w:spacing w:val="-2"/>
        </w:rPr>
        <w:t xml:space="preserve"> </w:t>
      </w:r>
      <w:r w:rsidRPr="002A5730">
        <w:t>Beredskapsplanen</w:t>
      </w:r>
      <w:r w:rsidRPr="002A5730">
        <w:rPr>
          <w:spacing w:val="-1"/>
        </w:rPr>
        <w:t xml:space="preserve"> </w:t>
      </w:r>
      <w:r w:rsidRPr="002A5730">
        <w:t>deler</w:t>
      </w:r>
      <w:r w:rsidRPr="002A5730">
        <w:rPr>
          <w:spacing w:val="-6"/>
        </w:rPr>
        <w:t xml:space="preserve"> </w:t>
      </w:r>
      <w:r w:rsidRPr="002A5730">
        <w:t xml:space="preserve">dei </w:t>
      </w:r>
      <w:r w:rsidR="00D87B20" w:rsidRPr="002A5730">
        <w:t xml:space="preserve">uønskte </w:t>
      </w:r>
      <w:r w:rsidRPr="002A5730">
        <w:t>hendingane i</w:t>
      </w:r>
      <w:r w:rsidRPr="002A5730">
        <w:rPr>
          <w:spacing w:val="-1"/>
        </w:rPr>
        <w:t xml:space="preserve"> </w:t>
      </w:r>
      <w:r w:rsidRPr="002A5730">
        <w:t>fem dimensjonerande hendingar. Det er: 1.</w:t>
      </w:r>
      <w:r w:rsidRPr="002A5730">
        <w:rPr>
          <w:spacing w:val="-1"/>
        </w:rPr>
        <w:t xml:space="preserve"> </w:t>
      </w:r>
      <w:r w:rsidRPr="002A5730">
        <w:t>store ulukker, 2. ekstremvêr, 3.</w:t>
      </w:r>
      <w:r w:rsidRPr="002A5730">
        <w:rPr>
          <w:spacing w:val="-1"/>
        </w:rPr>
        <w:t xml:space="preserve"> </w:t>
      </w:r>
      <w:r w:rsidRPr="002A5730">
        <w:t xml:space="preserve">omfattande smitteutbrot, 4. bortfall av kritisk infrastruktur og 5. akutt forureining. </w:t>
      </w:r>
      <w:r w:rsidR="00676B4A" w:rsidRPr="002A5730">
        <w:br/>
      </w:r>
    </w:p>
    <w:p w14:paraId="09FCF020" w14:textId="77777777" w:rsidR="00D92D5B" w:rsidRPr="002A5730" w:rsidRDefault="00D92D5B" w:rsidP="00D92D5B">
      <w:pPr>
        <w:pStyle w:val="Brdtekst"/>
        <w:spacing w:before="181" w:line="259" w:lineRule="auto"/>
        <w:ind w:left="131" w:right="456"/>
      </w:pPr>
      <w:r w:rsidRPr="002A5730">
        <w:t>Bjørnafjorden kommunestyre har gitt kommunedirektøren, som leiar i kommunal kriseleiing (KKL), dei fullmakter som trengst for å setja i verk nødvendige tiltak for å hindra eller avgrensa skade i ein krisesituasjon eller når ei krise truar.</w:t>
      </w:r>
    </w:p>
    <w:p w14:paraId="4794B3BF" w14:textId="77777777" w:rsidR="0030048B" w:rsidRPr="002A5730" w:rsidRDefault="0030048B" w:rsidP="00D92D5B">
      <w:pPr>
        <w:pStyle w:val="Brdtekst"/>
        <w:spacing w:before="181" w:line="259" w:lineRule="auto"/>
        <w:ind w:left="131" w:right="456"/>
      </w:pPr>
    </w:p>
    <w:p w14:paraId="2EC0821A" w14:textId="77777777" w:rsidR="00D92D5B" w:rsidRPr="002A5730" w:rsidRDefault="00D92D5B" w:rsidP="00B333DB">
      <w:pPr>
        <w:pStyle w:val="Overskrift3"/>
      </w:pPr>
      <w:bookmarkStart w:id="107" w:name="_bookmark59"/>
      <w:bookmarkStart w:id="108" w:name="_Toc163472773"/>
      <w:bookmarkEnd w:id="107"/>
      <w:r w:rsidRPr="002A5730">
        <w:t>Potensielle</w:t>
      </w:r>
      <w:r w:rsidRPr="002A5730">
        <w:rPr>
          <w:spacing w:val="-13"/>
        </w:rPr>
        <w:t xml:space="preserve"> </w:t>
      </w:r>
      <w:r w:rsidRPr="002A5730">
        <w:t>forureiningskjelder</w:t>
      </w:r>
      <w:bookmarkEnd w:id="108"/>
    </w:p>
    <w:p w14:paraId="2A4BDF83" w14:textId="77777777" w:rsidR="00D5136B" w:rsidRPr="002A5730" w:rsidRDefault="00D92D5B" w:rsidP="00D92D5B">
      <w:pPr>
        <w:pStyle w:val="Brdtekst"/>
        <w:spacing w:before="182" w:line="259" w:lineRule="auto"/>
        <w:ind w:left="131" w:right="565"/>
      </w:pPr>
      <w:r w:rsidRPr="002A5730">
        <w:t xml:space="preserve">Det er inga kjent kunnskap om at det er lagra farleg stoff eller materiale med fare for menneske eller natur i grunnen på Osøyro. Miljødirektoratet si database for grunnforureining stadfestar dette. Tiltak i grunnen vil difor ikkje kunne føre til utslepp frå spesialavfall/ kjemisk avfall med store skader på naturmiljøet. </w:t>
      </w:r>
    </w:p>
    <w:p w14:paraId="3BCA63AE" w14:textId="77777777" w:rsidR="00D92D5B" w:rsidRPr="002A5730" w:rsidRDefault="00D92D5B" w:rsidP="00D92D5B">
      <w:pPr>
        <w:pStyle w:val="Brdtekst"/>
        <w:spacing w:before="182" w:line="259" w:lineRule="auto"/>
        <w:ind w:left="131" w:right="565"/>
      </w:pPr>
      <w:r w:rsidRPr="002A5730">
        <w:t>Det er likevel tatt med i føresegnene at før inngrep i grunnen under tidlegare bensinstasjonar</w:t>
      </w:r>
      <w:r w:rsidR="00D5136B" w:rsidRPr="002A5730">
        <w:t>,</w:t>
      </w:r>
      <w:r w:rsidRPr="002A5730">
        <w:t xml:space="preserve"> må ein dokumentere at grunnen ikkje er forureina. Graving i grunn tett på vassmiljø kan vere forbunde med forureiningsfare, då sjølv utslepp av naturlege organiske eller mineralske stoff, kan skade vasslevande organismar som insekt, muslingar og fisk. Spesielt for Osøyro er</w:t>
      </w:r>
      <w:r w:rsidRPr="002A5730">
        <w:rPr>
          <w:spacing w:val="40"/>
        </w:rPr>
        <w:t xml:space="preserve"> </w:t>
      </w:r>
      <w:r w:rsidRPr="002A5730">
        <w:t>nærleiken til Oselva, som det er knytt nasjonalt forvaltingsansvar til.</w:t>
      </w:r>
      <w:r w:rsidR="00D5136B" w:rsidRPr="002A5730">
        <w:t xml:space="preserve"> </w:t>
      </w:r>
      <w:r w:rsidRPr="002A5730">
        <w:t>Oselva har tre raudlista arter som alle er sterkt uts</w:t>
      </w:r>
      <w:r w:rsidR="00D5136B" w:rsidRPr="002A5730">
        <w:t>e</w:t>
      </w:r>
      <w:r w:rsidRPr="002A5730">
        <w:t xml:space="preserve">tt m.o.t. endringar i sitt livsmiljø, jf. utslepp/avrenning av organisk og/eller mineralsk materiale som jord, sand, silt og leire.  Alle  byggjetiltak skal vurderast etter soneforvaltningsplanen for Oselva. Denne planen har eit årshjul som </w:t>
      </w:r>
      <w:r w:rsidRPr="002A5730">
        <w:rPr>
          <w:i/>
        </w:rPr>
        <w:t xml:space="preserve">kan </w:t>
      </w:r>
      <w:r w:rsidRPr="002A5730">
        <w:t>opne for visse tiltak under visse vilkår.</w:t>
      </w:r>
    </w:p>
    <w:p w14:paraId="5E5EE1CD" w14:textId="77777777" w:rsidR="001A445B" w:rsidRPr="002A5730" w:rsidRDefault="001A445B" w:rsidP="00D92D5B">
      <w:pPr>
        <w:pStyle w:val="Brdtekst"/>
        <w:spacing w:before="182" w:line="259" w:lineRule="auto"/>
        <w:ind w:left="131" w:right="565"/>
      </w:pPr>
    </w:p>
    <w:p w14:paraId="79095C45" w14:textId="77777777" w:rsidR="00557A77" w:rsidRPr="002A5730" w:rsidRDefault="00557A77" w:rsidP="0081547D">
      <w:pPr>
        <w:pStyle w:val="Overskrift3"/>
      </w:pPr>
      <w:bookmarkStart w:id="109" w:name="_bookmark60"/>
      <w:bookmarkStart w:id="110" w:name="_Toc163472774"/>
      <w:bookmarkEnd w:id="109"/>
      <w:r w:rsidRPr="002A5730">
        <w:t>Støy</w:t>
      </w:r>
      <w:bookmarkEnd w:id="110"/>
    </w:p>
    <w:p w14:paraId="7725CB5C" w14:textId="77777777" w:rsidR="00557A77" w:rsidRPr="002A5730" w:rsidRDefault="00751A69" w:rsidP="00CC0A0C">
      <w:pPr>
        <w:pStyle w:val="Brdtekst"/>
        <w:spacing w:before="57" w:line="259" w:lineRule="auto"/>
        <w:ind w:left="6000" w:right="456"/>
        <w:rPr>
          <w:color w:val="181818"/>
        </w:rPr>
      </w:pPr>
      <w:r w:rsidRPr="002A5730">
        <w:rPr>
          <w:noProof/>
          <w:color w:val="181818"/>
        </w:rPr>
        <w:drawing>
          <wp:anchor distT="0" distB="0" distL="114300" distR="114300" simplePos="0" relativeHeight="251658257" behindDoc="1" locked="0" layoutInCell="1" allowOverlap="1" wp14:anchorId="07AE0240" wp14:editId="399911D7">
            <wp:simplePos x="0" y="0"/>
            <wp:positionH relativeFrom="margin">
              <wp:posOffset>635</wp:posOffset>
            </wp:positionH>
            <wp:positionV relativeFrom="paragraph">
              <wp:posOffset>49530</wp:posOffset>
            </wp:positionV>
            <wp:extent cx="3656965" cy="4222750"/>
            <wp:effectExtent l="0" t="0" r="635" b="6350"/>
            <wp:wrapTight wrapText="bothSides">
              <wp:wrapPolygon edited="0">
                <wp:start x="0" y="0"/>
                <wp:lineTo x="0" y="21535"/>
                <wp:lineTo x="21491" y="21535"/>
                <wp:lineTo x="21491" y="0"/>
                <wp:lineTo x="0" y="0"/>
              </wp:wrapPolygon>
            </wp:wrapTight>
            <wp:docPr id="1975874478" name="Bilde 1" descr="Et bilde som inneholder tegning, grafisk design, Grafikk, illustrasj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74478" name="Bilde 1" descr="Et bilde som inneholder tegning, grafisk design, Grafikk, illustrasjon&#10;&#10;Automatisk generert beskrivelse"/>
                    <pic:cNvPicPr/>
                  </pic:nvPicPr>
                  <pic:blipFill>
                    <a:blip r:embed="rId57"/>
                    <a:stretch>
                      <a:fillRect/>
                    </a:stretch>
                  </pic:blipFill>
                  <pic:spPr>
                    <a:xfrm>
                      <a:off x="0" y="0"/>
                      <a:ext cx="3656965" cy="4222750"/>
                    </a:xfrm>
                    <a:prstGeom prst="rect">
                      <a:avLst/>
                    </a:prstGeom>
                  </pic:spPr>
                </pic:pic>
              </a:graphicData>
            </a:graphic>
            <wp14:sizeRelH relativeFrom="page">
              <wp14:pctWidth>0</wp14:pctWidth>
            </wp14:sizeRelH>
            <wp14:sizeRelV relativeFrom="page">
              <wp14:pctHeight>0</wp14:pctHeight>
            </wp14:sizeRelV>
          </wp:anchor>
        </w:drawing>
      </w:r>
      <w:r w:rsidR="00557A77" w:rsidRPr="002A5730">
        <w:rPr>
          <w:noProof/>
        </w:rPr>
        <mc:AlternateContent>
          <mc:Choice Requires="wps">
            <w:drawing>
              <wp:anchor distT="0" distB="0" distL="114300" distR="114300" simplePos="0" relativeHeight="251658258" behindDoc="1" locked="0" layoutInCell="1" allowOverlap="1" wp14:anchorId="404E2E9C" wp14:editId="125EF7C8">
                <wp:simplePos x="0" y="0"/>
                <wp:positionH relativeFrom="column">
                  <wp:posOffset>0</wp:posOffset>
                </wp:positionH>
                <wp:positionV relativeFrom="paragraph">
                  <wp:posOffset>4327525</wp:posOffset>
                </wp:positionV>
                <wp:extent cx="3657600" cy="635"/>
                <wp:effectExtent l="0" t="0" r="0" b="0"/>
                <wp:wrapTight wrapText="bothSides">
                  <wp:wrapPolygon edited="0">
                    <wp:start x="0" y="0"/>
                    <wp:lineTo x="0" y="21600"/>
                    <wp:lineTo x="21600" y="21600"/>
                    <wp:lineTo x="21600" y="0"/>
                  </wp:wrapPolygon>
                </wp:wrapTight>
                <wp:docPr id="935669651" name="Tekstboks 1"/>
                <wp:cNvGraphicFramePr/>
                <a:graphic xmlns:a="http://schemas.openxmlformats.org/drawingml/2006/main">
                  <a:graphicData uri="http://schemas.microsoft.com/office/word/2010/wordprocessingShape">
                    <wps:wsp>
                      <wps:cNvSpPr txBox="1"/>
                      <wps:spPr>
                        <a:xfrm>
                          <a:off x="0" y="0"/>
                          <a:ext cx="3657600" cy="635"/>
                        </a:xfrm>
                        <a:prstGeom prst="rect">
                          <a:avLst/>
                        </a:prstGeom>
                        <a:solidFill>
                          <a:prstClr val="white"/>
                        </a:solidFill>
                        <a:ln>
                          <a:noFill/>
                        </a:ln>
                      </wps:spPr>
                      <wps:txbx>
                        <w:txbxContent>
                          <w:p w14:paraId="05A91F64" w14:textId="77777777" w:rsidR="00557A77" w:rsidRPr="002A5730" w:rsidRDefault="00557A77" w:rsidP="00557A77">
                            <w:pPr>
                              <w:pStyle w:val="Bildetekst"/>
                              <w:rPr>
                                <w:rFonts w:ascii="Arial" w:eastAsia="Times New Roman" w:hAnsi="Arial" w:cs="Arial"/>
                                <w:color w:val="181818"/>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28</w:t>
                            </w:r>
                            <w:r w:rsidRPr="002A5730">
                              <w:rPr>
                                <w:lang w:val="nn-NO"/>
                              </w:rPr>
                              <w:fldChar w:fldCharType="end"/>
                            </w:r>
                            <w:r w:rsidRPr="002A5730">
                              <w:rPr>
                                <w:lang w:val="nn-NO"/>
                              </w:rPr>
                              <w:t xml:space="preserve"> Støyanalyse, sjå vedlegg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34624F07">
              <v:shape id="_x0000_s1038" style="position:absolute;left:0;text-align:left;margin-left:0;margin-top:340.75pt;width:4in;height:.05pt;z-index:-251658222;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" w14:anchorId="222F96F0">
                <v:textbox style="mso-fit-shape-to-text:t" inset="0,0,0,0">
                  <w:txbxContent>
                    <w:p w:rsidRPr="002A5730" w:rsidR="00557A77" w:rsidP="00557A77" w:rsidRDefault="00557A77" w14:paraId="5F7DCC19" w14:textId="0CBA8D9E">
                      <w:pPr>
                        <w:pStyle w:val="Bildetekst"/>
                        <w:rPr>
                          <w:rFonts w:ascii="Arial" w:hAnsi="Arial" w:eastAsia="Times New Roman" w:cs="Arial"/>
                          <w:color w:val="181818"/>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28</w:t>
                      </w:r>
                      <w:r w:rsidRPr="002A5730">
                        <w:rPr>
                          <w:lang w:val="nn-NO"/>
                        </w:rPr>
                        <w:fldChar w:fldCharType="end"/>
                      </w:r>
                      <w:r w:rsidRPr="002A5730">
                        <w:rPr>
                          <w:lang w:val="nn-NO"/>
                        </w:rPr>
                        <w:t xml:space="preserve"> Støyanalyse, sjå vedlegg</w:t>
                      </w:r>
                    </w:p>
                  </w:txbxContent>
                </v:textbox>
                <w10:wrap type="tight"/>
              </v:shape>
            </w:pict>
          </mc:Fallback>
        </mc:AlternateContent>
      </w:r>
      <w:r w:rsidR="00557A77" w:rsidRPr="002A5730">
        <w:rPr>
          <w:color w:val="181818"/>
        </w:rPr>
        <w:t xml:space="preserve">Viser til overordna støyanalyse for </w:t>
      </w:r>
      <w:r w:rsidR="00557A77" w:rsidRPr="002A5730" w:rsidDel="004B65BF">
        <w:rPr>
          <w:color w:val="181818"/>
        </w:rPr>
        <w:t>Os kommune</w:t>
      </w:r>
      <w:r w:rsidR="00557A77" w:rsidRPr="002A5730">
        <w:rPr>
          <w:color w:val="181818"/>
        </w:rPr>
        <w:t xml:space="preserve"> og den nasjonale retningslinja</w:t>
      </w:r>
      <w:r w:rsidR="00557A77" w:rsidRPr="002A5730">
        <w:rPr>
          <w:color w:val="181818"/>
          <w:spacing w:val="-6"/>
        </w:rPr>
        <w:t xml:space="preserve"> </w:t>
      </w:r>
      <w:r w:rsidR="00557A77" w:rsidRPr="002A5730">
        <w:rPr>
          <w:color w:val="181818"/>
        </w:rPr>
        <w:t>for</w:t>
      </w:r>
      <w:r w:rsidR="00557A77" w:rsidRPr="002A5730">
        <w:rPr>
          <w:color w:val="181818"/>
          <w:spacing w:val="-9"/>
        </w:rPr>
        <w:t xml:space="preserve"> </w:t>
      </w:r>
      <w:r w:rsidR="00557A77" w:rsidRPr="002A5730">
        <w:rPr>
          <w:color w:val="181818"/>
        </w:rPr>
        <w:t>støy</w:t>
      </w:r>
      <w:r w:rsidR="00557A77" w:rsidRPr="002A5730">
        <w:rPr>
          <w:color w:val="181818"/>
          <w:spacing w:val="-6"/>
        </w:rPr>
        <w:t xml:space="preserve"> </w:t>
      </w:r>
      <w:r w:rsidR="00557A77" w:rsidRPr="002A5730">
        <w:rPr>
          <w:color w:val="181818"/>
        </w:rPr>
        <w:t>i</w:t>
      </w:r>
      <w:r w:rsidR="00557A77" w:rsidRPr="002A5730">
        <w:rPr>
          <w:color w:val="181818"/>
          <w:spacing w:val="-8"/>
        </w:rPr>
        <w:t xml:space="preserve"> </w:t>
      </w:r>
      <w:r w:rsidR="00557A77" w:rsidRPr="002A5730">
        <w:rPr>
          <w:color w:val="181818"/>
        </w:rPr>
        <w:t>arealplanlegging,</w:t>
      </w:r>
      <w:r w:rsidR="00557A77" w:rsidRPr="002A5730">
        <w:rPr>
          <w:color w:val="181818"/>
          <w:spacing w:val="-6"/>
        </w:rPr>
        <w:t xml:space="preserve"> </w:t>
      </w:r>
      <w:r w:rsidR="00557A77" w:rsidRPr="002A5730">
        <w:rPr>
          <w:color w:val="181818"/>
        </w:rPr>
        <w:t>T- 1442. Det er vist to støysoner rundt alle støykjelder, ei raud og ei gul støysone</w:t>
      </w:r>
      <w:r w:rsidR="00155D39" w:rsidRPr="002A5730">
        <w:rPr>
          <w:color w:val="181818"/>
        </w:rPr>
        <w:t>.</w:t>
      </w:r>
    </w:p>
    <w:p w14:paraId="7FF771D8" w14:textId="77777777" w:rsidR="00155D39" w:rsidRPr="002A5730" w:rsidRDefault="00155D39" w:rsidP="00CC0A0C">
      <w:pPr>
        <w:pStyle w:val="Brdtekst"/>
        <w:spacing w:before="57" w:line="259" w:lineRule="auto"/>
        <w:ind w:left="6000" w:right="456"/>
      </w:pPr>
    </w:p>
    <w:p w14:paraId="52D75B30" w14:textId="77777777" w:rsidR="00557A77" w:rsidRPr="002A5730" w:rsidRDefault="00557A77" w:rsidP="00557A77">
      <w:pPr>
        <w:pStyle w:val="Brdtekst"/>
        <w:spacing w:line="259" w:lineRule="auto"/>
        <w:ind w:left="6000" w:right="531"/>
      </w:pPr>
      <w:r w:rsidRPr="002A5730">
        <w:rPr>
          <w:color w:val="181818"/>
        </w:rPr>
        <w:t>Innanfor raud støysone bør ein unngå etablering av nye bygg med støyfølsam bruksføremål. Innan gul støysone kan ein oppføre</w:t>
      </w:r>
      <w:r w:rsidRPr="002A5730">
        <w:rPr>
          <w:color w:val="181818"/>
          <w:spacing w:val="-9"/>
        </w:rPr>
        <w:t xml:space="preserve"> </w:t>
      </w:r>
      <w:r w:rsidRPr="002A5730">
        <w:rPr>
          <w:color w:val="181818"/>
        </w:rPr>
        <w:t>bygg</w:t>
      </w:r>
      <w:r w:rsidRPr="002A5730">
        <w:rPr>
          <w:color w:val="181818"/>
          <w:spacing w:val="-11"/>
        </w:rPr>
        <w:t xml:space="preserve"> </w:t>
      </w:r>
      <w:r w:rsidRPr="002A5730">
        <w:rPr>
          <w:color w:val="181818"/>
        </w:rPr>
        <w:t>med</w:t>
      </w:r>
      <w:r w:rsidRPr="002A5730">
        <w:rPr>
          <w:color w:val="181818"/>
          <w:spacing w:val="-7"/>
        </w:rPr>
        <w:t xml:space="preserve"> </w:t>
      </w:r>
      <w:r w:rsidRPr="002A5730">
        <w:rPr>
          <w:color w:val="181818"/>
        </w:rPr>
        <w:t>støyfølsam</w:t>
      </w:r>
      <w:r w:rsidRPr="002A5730">
        <w:rPr>
          <w:color w:val="181818"/>
          <w:spacing w:val="-6"/>
        </w:rPr>
        <w:t xml:space="preserve"> </w:t>
      </w:r>
      <w:r w:rsidRPr="002A5730">
        <w:rPr>
          <w:color w:val="181818"/>
        </w:rPr>
        <w:t>bruksføremål, men ein må avklare avbøtande tiltak som gjev tilfredsstillande støytilhøve.</w:t>
      </w:r>
    </w:p>
    <w:p w14:paraId="2AD213AF" w14:textId="77777777" w:rsidR="00557A77" w:rsidRPr="002A5730" w:rsidRDefault="00557A77" w:rsidP="00557A77">
      <w:pPr>
        <w:pStyle w:val="Brdtekst"/>
        <w:spacing w:before="158" w:line="259" w:lineRule="auto"/>
        <w:ind w:left="6000" w:right="565"/>
      </w:pPr>
      <w:r w:rsidRPr="002A5730">
        <w:rPr>
          <w:color w:val="181818"/>
        </w:rPr>
        <w:t>Når</w:t>
      </w:r>
      <w:r w:rsidRPr="002A5730">
        <w:rPr>
          <w:color w:val="181818"/>
          <w:spacing w:val="-4"/>
        </w:rPr>
        <w:t xml:space="preserve"> </w:t>
      </w:r>
      <w:r w:rsidRPr="002A5730">
        <w:rPr>
          <w:color w:val="181818"/>
        </w:rPr>
        <w:t>det</w:t>
      </w:r>
      <w:r w:rsidRPr="002A5730">
        <w:rPr>
          <w:color w:val="181818"/>
          <w:spacing w:val="-4"/>
        </w:rPr>
        <w:t xml:space="preserve"> </w:t>
      </w:r>
      <w:r w:rsidRPr="002A5730">
        <w:rPr>
          <w:color w:val="181818"/>
        </w:rPr>
        <w:t>gjeld</w:t>
      </w:r>
      <w:r w:rsidRPr="002A5730">
        <w:rPr>
          <w:color w:val="181818"/>
          <w:spacing w:val="-7"/>
        </w:rPr>
        <w:t xml:space="preserve"> </w:t>
      </w:r>
      <w:r w:rsidRPr="002A5730">
        <w:rPr>
          <w:color w:val="181818"/>
        </w:rPr>
        <w:t>Osøyro</w:t>
      </w:r>
      <w:r w:rsidRPr="002A5730">
        <w:rPr>
          <w:color w:val="181818"/>
          <w:spacing w:val="-3"/>
        </w:rPr>
        <w:t xml:space="preserve"> </w:t>
      </w:r>
      <w:r w:rsidRPr="002A5730">
        <w:rPr>
          <w:color w:val="181818"/>
        </w:rPr>
        <w:t>er</w:t>
      </w:r>
      <w:r w:rsidRPr="002A5730">
        <w:rPr>
          <w:color w:val="181818"/>
          <w:spacing w:val="-4"/>
        </w:rPr>
        <w:t xml:space="preserve"> </w:t>
      </w:r>
      <w:r w:rsidRPr="002A5730">
        <w:rPr>
          <w:color w:val="181818"/>
        </w:rPr>
        <w:t>det</w:t>
      </w:r>
      <w:r w:rsidRPr="002A5730">
        <w:rPr>
          <w:color w:val="181818"/>
          <w:spacing w:val="-6"/>
        </w:rPr>
        <w:t xml:space="preserve"> </w:t>
      </w:r>
      <w:r w:rsidRPr="002A5730">
        <w:rPr>
          <w:color w:val="181818"/>
        </w:rPr>
        <w:t>i</w:t>
      </w:r>
      <w:r w:rsidRPr="002A5730">
        <w:rPr>
          <w:color w:val="181818"/>
          <w:spacing w:val="-5"/>
        </w:rPr>
        <w:t xml:space="preserve"> </w:t>
      </w:r>
      <w:r w:rsidRPr="002A5730">
        <w:rPr>
          <w:color w:val="181818"/>
        </w:rPr>
        <w:t>første</w:t>
      </w:r>
      <w:r w:rsidRPr="002A5730">
        <w:rPr>
          <w:color w:val="181818"/>
          <w:spacing w:val="-3"/>
        </w:rPr>
        <w:t xml:space="preserve"> </w:t>
      </w:r>
      <w:r w:rsidRPr="002A5730">
        <w:rPr>
          <w:color w:val="181818"/>
        </w:rPr>
        <w:t xml:space="preserve">rekkje støy frå hovudvegane som gjer at ein må avklare avbøtande tiltak i samband med vidare utvikling og utbygging nær </w:t>
      </w:r>
      <w:r w:rsidRPr="002A5730">
        <w:rPr>
          <w:color w:val="181818"/>
          <w:spacing w:val="-2"/>
        </w:rPr>
        <w:t>hovudvegane.</w:t>
      </w:r>
    </w:p>
    <w:p w14:paraId="5849F2D8" w14:textId="77777777" w:rsidR="00557A77" w:rsidRPr="002A5730" w:rsidRDefault="00557A77" w:rsidP="00557A77">
      <w:pPr>
        <w:pStyle w:val="Brdtekst"/>
        <w:spacing w:before="158" w:line="259" w:lineRule="auto"/>
        <w:ind w:left="6000" w:right="565"/>
      </w:pPr>
      <w:r w:rsidRPr="002A5730">
        <w:rPr>
          <w:color w:val="181818"/>
        </w:rPr>
        <w:t>Til</w:t>
      </w:r>
      <w:r w:rsidRPr="002A5730">
        <w:rPr>
          <w:color w:val="181818"/>
          <w:spacing w:val="-4"/>
        </w:rPr>
        <w:t xml:space="preserve"> </w:t>
      </w:r>
      <w:r w:rsidRPr="002A5730">
        <w:rPr>
          <w:color w:val="181818"/>
        </w:rPr>
        <w:t>dømes</w:t>
      </w:r>
      <w:r w:rsidRPr="002A5730">
        <w:rPr>
          <w:color w:val="181818"/>
          <w:spacing w:val="-5"/>
        </w:rPr>
        <w:t xml:space="preserve"> </w:t>
      </w:r>
      <w:r w:rsidRPr="002A5730">
        <w:rPr>
          <w:color w:val="181818"/>
        </w:rPr>
        <w:t>må</w:t>
      </w:r>
      <w:r w:rsidRPr="002A5730">
        <w:rPr>
          <w:color w:val="181818"/>
          <w:spacing w:val="-7"/>
        </w:rPr>
        <w:t xml:space="preserve"> </w:t>
      </w:r>
      <w:r w:rsidRPr="002A5730">
        <w:rPr>
          <w:color w:val="181818"/>
        </w:rPr>
        <w:t>alle</w:t>
      </w:r>
      <w:r w:rsidRPr="002A5730">
        <w:rPr>
          <w:color w:val="181818"/>
          <w:spacing w:val="-4"/>
        </w:rPr>
        <w:t xml:space="preserve"> </w:t>
      </w:r>
      <w:r w:rsidRPr="002A5730">
        <w:rPr>
          <w:color w:val="181818"/>
        </w:rPr>
        <w:t>bustader</w:t>
      </w:r>
      <w:r w:rsidRPr="002A5730">
        <w:rPr>
          <w:color w:val="181818"/>
          <w:spacing w:val="-6"/>
        </w:rPr>
        <w:t xml:space="preserve"> </w:t>
      </w:r>
      <w:r w:rsidRPr="002A5730">
        <w:rPr>
          <w:color w:val="181818"/>
        </w:rPr>
        <w:t>ha</w:t>
      </w:r>
      <w:r w:rsidRPr="002A5730">
        <w:rPr>
          <w:color w:val="181818"/>
          <w:spacing w:val="-4"/>
        </w:rPr>
        <w:t xml:space="preserve"> </w:t>
      </w:r>
      <w:r w:rsidRPr="002A5730">
        <w:rPr>
          <w:color w:val="181818"/>
        </w:rPr>
        <w:t>ei</w:t>
      </w:r>
      <w:r w:rsidRPr="002A5730">
        <w:rPr>
          <w:color w:val="181818"/>
          <w:spacing w:val="-5"/>
        </w:rPr>
        <w:t xml:space="preserve"> </w:t>
      </w:r>
      <w:r w:rsidRPr="002A5730">
        <w:rPr>
          <w:color w:val="181818"/>
        </w:rPr>
        <w:t>stille</w:t>
      </w:r>
      <w:r w:rsidRPr="002A5730">
        <w:rPr>
          <w:color w:val="181818"/>
          <w:spacing w:val="-3"/>
        </w:rPr>
        <w:t xml:space="preserve"> </w:t>
      </w:r>
      <w:r w:rsidRPr="002A5730">
        <w:rPr>
          <w:color w:val="181818"/>
        </w:rPr>
        <w:t>side, så bustader som vender ut mot raud støysone, må vere gjennomgåande.</w:t>
      </w:r>
    </w:p>
    <w:p w14:paraId="27F6333E" w14:textId="77777777" w:rsidR="00557A77" w:rsidRPr="002A5730" w:rsidRDefault="00557A77" w:rsidP="00557A77">
      <w:pPr>
        <w:pStyle w:val="Brdtekst"/>
        <w:rPr>
          <w:sz w:val="20"/>
        </w:rPr>
      </w:pPr>
    </w:p>
    <w:p w14:paraId="2B18A525" w14:textId="77777777" w:rsidR="00557A77" w:rsidRPr="002A5730" w:rsidRDefault="00557A77" w:rsidP="00557A77">
      <w:pPr>
        <w:pStyle w:val="Brdtekst"/>
        <w:spacing w:before="2"/>
        <w:rPr>
          <w:sz w:val="25"/>
        </w:rPr>
      </w:pPr>
    </w:p>
    <w:p w14:paraId="6B844B30" w14:textId="77777777" w:rsidR="00557A77" w:rsidRPr="002A5730" w:rsidRDefault="00557A77" w:rsidP="00557A77">
      <w:pPr>
        <w:spacing w:after="160" w:line="259" w:lineRule="auto"/>
        <w:rPr>
          <w:rFonts w:eastAsia="Times New Roman" w:cs="Arial"/>
          <w:i/>
          <w:color w:val="auto"/>
          <w:sz w:val="14"/>
          <w:lang w:eastAsia="nb-NO"/>
        </w:rPr>
      </w:pPr>
    </w:p>
    <w:p w14:paraId="4D456CF8" w14:textId="77777777" w:rsidR="00557A77" w:rsidRPr="002A5730" w:rsidRDefault="00557A77" w:rsidP="00557A77">
      <w:pPr>
        <w:pStyle w:val="Brdtekst"/>
        <w:spacing w:before="9"/>
        <w:rPr>
          <w:i/>
          <w:sz w:val="14"/>
        </w:rPr>
      </w:pPr>
    </w:p>
    <w:p w14:paraId="7B723BBC" w14:textId="77777777" w:rsidR="00D92D5B" w:rsidRPr="002A5730" w:rsidRDefault="00007B68" w:rsidP="00205C04">
      <w:pPr>
        <w:pStyle w:val="Overskrift2"/>
        <w:numPr>
          <w:ilvl w:val="1"/>
          <w:numId w:val="28"/>
        </w:numPr>
      </w:pPr>
      <w:r w:rsidRPr="002A5730">
        <w:t xml:space="preserve"> </w:t>
      </w:r>
      <w:bookmarkStart w:id="111" w:name="_Toc163472775"/>
      <w:r w:rsidR="00D92D5B" w:rsidRPr="002A5730">
        <w:t>Handel</w:t>
      </w:r>
      <w:r w:rsidR="00D92D5B" w:rsidRPr="002A5730">
        <w:rPr>
          <w:spacing w:val="-3"/>
        </w:rPr>
        <w:t xml:space="preserve"> </w:t>
      </w:r>
      <w:r w:rsidR="00D92D5B" w:rsidRPr="002A5730">
        <w:t xml:space="preserve">og </w:t>
      </w:r>
      <w:r w:rsidR="00D92D5B" w:rsidRPr="002A5730">
        <w:rPr>
          <w:spacing w:val="-2"/>
        </w:rPr>
        <w:t>næringsliv</w:t>
      </w:r>
      <w:bookmarkEnd w:id="111"/>
    </w:p>
    <w:p w14:paraId="686A8CBC" w14:textId="77777777" w:rsidR="00007B68" w:rsidRPr="002A5730" w:rsidRDefault="00D92D5B" w:rsidP="00007B68">
      <w:pPr>
        <w:pStyle w:val="Brdtekst"/>
        <w:spacing w:before="178" w:line="259" w:lineRule="auto"/>
        <w:ind w:left="131" w:right="456"/>
      </w:pPr>
      <w:bookmarkStart w:id="112" w:name="_bookmark61"/>
      <w:bookmarkEnd w:id="112"/>
      <w:r w:rsidRPr="002A5730">
        <w:t>Regional</w:t>
      </w:r>
      <w:r w:rsidRPr="002A5730">
        <w:rPr>
          <w:spacing w:val="-2"/>
        </w:rPr>
        <w:t xml:space="preserve"> </w:t>
      </w:r>
      <w:r w:rsidRPr="002A5730">
        <w:t>plan</w:t>
      </w:r>
      <w:r w:rsidRPr="002A5730">
        <w:rPr>
          <w:spacing w:val="-2"/>
        </w:rPr>
        <w:t xml:space="preserve"> </w:t>
      </w:r>
      <w:r w:rsidRPr="002A5730">
        <w:t>for</w:t>
      </w:r>
      <w:r w:rsidRPr="002A5730">
        <w:rPr>
          <w:spacing w:val="-1"/>
        </w:rPr>
        <w:t xml:space="preserve"> </w:t>
      </w:r>
      <w:r w:rsidRPr="002A5730">
        <w:t>attraktive</w:t>
      </w:r>
      <w:r w:rsidRPr="002A5730">
        <w:rPr>
          <w:spacing w:val="-3"/>
        </w:rPr>
        <w:t xml:space="preserve"> </w:t>
      </w:r>
      <w:r w:rsidRPr="002A5730">
        <w:t>senter</w:t>
      </w:r>
      <w:r w:rsidRPr="002A5730">
        <w:rPr>
          <w:spacing w:val="-4"/>
        </w:rPr>
        <w:t xml:space="preserve"> </w:t>
      </w:r>
      <w:r w:rsidRPr="002A5730">
        <w:t>(2014)</w:t>
      </w:r>
      <w:r w:rsidRPr="002A5730">
        <w:rPr>
          <w:spacing w:val="-3"/>
        </w:rPr>
        <w:t xml:space="preserve"> </w:t>
      </w:r>
      <w:r w:rsidRPr="002A5730">
        <w:t>stiller</w:t>
      </w:r>
      <w:r w:rsidRPr="002A5730">
        <w:rPr>
          <w:spacing w:val="-4"/>
        </w:rPr>
        <w:t xml:space="preserve"> </w:t>
      </w:r>
      <w:r w:rsidRPr="002A5730">
        <w:t>krav om at</w:t>
      </w:r>
      <w:r w:rsidRPr="002A5730">
        <w:rPr>
          <w:spacing w:val="-1"/>
        </w:rPr>
        <w:t xml:space="preserve"> </w:t>
      </w:r>
      <w:r w:rsidRPr="002A5730">
        <w:t>nytt</w:t>
      </w:r>
      <w:r w:rsidRPr="002A5730">
        <w:rPr>
          <w:spacing w:val="-1"/>
        </w:rPr>
        <w:t xml:space="preserve"> </w:t>
      </w:r>
      <w:r w:rsidRPr="002A5730">
        <w:t>bruksareal</w:t>
      </w:r>
      <w:r w:rsidRPr="002A5730">
        <w:rPr>
          <w:spacing w:val="-1"/>
        </w:rPr>
        <w:t xml:space="preserve"> </w:t>
      </w:r>
      <w:r w:rsidRPr="002A5730">
        <w:t>for</w:t>
      </w:r>
      <w:r w:rsidRPr="002A5730">
        <w:rPr>
          <w:spacing w:val="-1"/>
        </w:rPr>
        <w:t xml:space="preserve"> </w:t>
      </w:r>
      <w:r w:rsidRPr="002A5730">
        <w:t>detaljhandel</w:t>
      </w:r>
      <w:r w:rsidRPr="002A5730">
        <w:rPr>
          <w:spacing w:val="-1"/>
        </w:rPr>
        <w:t xml:space="preserve"> </w:t>
      </w:r>
      <w:r w:rsidRPr="002A5730">
        <w:t>berre</w:t>
      </w:r>
      <w:r w:rsidRPr="002A5730">
        <w:rPr>
          <w:spacing w:val="-4"/>
        </w:rPr>
        <w:t xml:space="preserve"> </w:t>
      </w:r>
      <w:r w:rsidRPr="002A5730">
        <w:t>er</w:t>
      </w:r>
      <w:r w:rsidRPr="002A5730">
        <w:rPr>
          <w:spacing w:val="-3"/>
        </w:rPr>
        <w:t xml:space="preserve"> </w:t>
      </w:r>
      <w:r w:rsidR="00A03B47" w:rsidRPr="002A5730">
        <w:t>tillat</w:t>
      </w:r>
      <w:r w:rsidRPr="002A5730">
        <w:rPr>
          <w:spacing w:val="-1"/>
        </w:rPr>
        <w:t xml:space="preserve"> </w:t>
      </w:r>
      <w:r w:rsidRPr="002A5730">
        <w:t xml:space="preserve">i fylkessenter, regionsenter, kommunesenter, bydelssenter og lokalsenter definert i regional plan. Kravet </w:t>
      </w:r>
      <w:r w:rsidR="00A03B47" w:rsidRPr="002A5730">
        <w:t>erstattar</w:t>
      </w:r>
      <w:r w:rsidRPr="002A5730">
        <w:t xml:space="preserve"> nasjonal kjøpesenterforskift.</w:t>
      </w:r>
    </w:p>
    <w:p w14:paraId="5AA608CC" w14:textId="77777777" w:rsidR="00007B68" w:rsidRPr="002A5730" w:rsidRDefault="00D92D5B" w:rsidP="00007B68">
      <w:pPr>
        <w:pStyle w:val="Brdtekst"/>
        <w:spacing w:before="178" w:line="259" w:lineRule="auto"/>
        <w:ind w:left="131" w:right="456"/>
      </w:pPr>
      <w:r w:rsidRPr="002A5730">
        <w:t>I regionalplanen vert det lagt opp til ein handels</w:t>
      </w:r>
      <w:r w:rsidR="00CB62E4" w:rsidRPr="002A5730">
        <w:t>s</w:t>
      </w:r>
      <w:r w:rsidRPr="002A5730">
        <w:t>truktur som byggjer oppunder sentra i fylket og som er dimensjonert</w:t>
      </w:r>
      <w:r w:rsidRPr="002A5730">
        <w:rPr>
          <w:spacing w:val="-3"/>
        </w:rPr>
        <w:t xml:space="preserve"> </w:t>
      </w:r>
      <w:r w:rsidRPr="002A5730">
        <w:t>etter</w:t>
      </w:r>
      <w:r w:rsidRPr="002A5730">
        <w:rPr>
          <w:spacing w:val="-2"/>
        </w:rPr>
        <w:t xml:space="preserve"> </w:t>
      </w:r>
      <w:r w:rsidRPr="002A5730">
        <w:t>sentrums</w:t>
      </w:r>
      <w:r w:rsidR="00CB62E4" w:rsidRPr="002A5730">
        <w:t>s</w:t>
      </w:r>
      <w:r w:rsidRPr="002A5730">
        <w:t>trukturen.</w:t>
      </w:r>
      <w:r w:rsidRPr="002A5730">
        <w:rPr>
          <w:spacing w:val="-1"/>
        </w:rPr>
        <w:t xml:space="preserve"> </w:t>
      </w:r>
      <w:r w:rsidRPr="002A5730">
        <w:t>Også</w:t>
      </w:r>
      <w:r w:rsidRPr="002A5730">
        <w:rPr>
          <w:spacing w:val="-5"/>
        </w:rPr>
        <w:t xml:space="preserve"> </w:t>
      </w:r>
      <w:r w:rsidRPr="002A5730">
        <w:t>nasjonale</w:t>
      </w:r>
      <w:r w:rsidRPr="002A5730">
        <w:rPr>
          <w:spacing w:val="-3"/>
        </w:rPr>
        <w:t xml:space="preserve"> </w:t>
      </w:r>
      <w:r w:rsidRPr="002A5730">
        <w:t>føringar</w:t>
      </w:r>
      <w:r w:rsidRPr="002A5730">
        <w:rPr>
          <w:spacing w:val="-2"/>
        </w:rPr>
        <w:t xml:space="preserve"> </w:t>
      </w:r>
      <w:r w:rsidRPr="002A5730">
        <w:t>peikar</w:t>
      </w:r>
      <w:r w:rsidRPr="002A5730">
        <w:rPr>
          <w:spacing w:val="-2"/>
        </w:rPr>
        <w:t xml:space="preserve"> </w:t>
      </w:r>
      <w:r w:rsidRPr="002A5730">
        <w:t>på</w:t>
      </w:r>
      <w:r w:rsidRPr="002A5730">
        <w:rPr>
          <w:spacing w:val="-5"/>
        </w:rPr>
        <w:t xml:space="preserve"> </w:t>
      </w:r>
      <w:r w:rsidRPr="002A5730">
        <w:t>kor</w:t>
      </w:r>
      <w:r w:rsidRPr="002A5730">
        <w:rPr>
          <w:spacing w:val="-5"/>
        </w:rPr>
        <w:t xml:space="preserve"> </w:t>
      </w:r>
      <w:r w:rsidRPr="002A5730">
        <w:t>viktig</w:t>
      </w:r>
      <w:r w:rsidRPr="002A5730">
        <w:rPr>
          <w:spacing w:val="-3"/>
        </w:rPr>
        <w:t xml:space="preserve"> </w:t>
      </w:r>
      <w:r w:rsidRPr="002A5730">
        <w:t>det</w:t>
      </w:r>
      <w:r w:rsidRPr="002A5730">
        <w:rPr>
          <w:spacing w:val="-4"/>
        </w:rPr>
        <w:t xml:space="preserve"> </w:t>
      </w:r>
      <w:r w:rsidRPr="002A5730">
        <w:t>er</w:t>
      </w:r>
      <w:r w:rsidRPr="002A5730">
        <w:rPr>
          <w:spacing w:val="-2"/>
        </w:rPr>
        <w:t xml:space="preserve"> </w:t>
      </w:r>
      <w:r w:rsidRPr="002A5730">
        <w:t>å</w:t>
      </w:r>
      <w:r w:rsidRPr="002A5730">
        <w:rPr>
          <w:spacing w:val="-2"/>
        </w:rPr>
        <w:t xml:space="preserve"> </w:t>
      </w:r>
      <w:r w:rsidRPr="002A5730">
        <w:t>legge</w:t>
      </w:r>
      <w:r w:rsidRPr="002A5730">
        <w:rPr>
          <w:spacing w:val="-1"/>
        </w:rPr>
        <w:t xml:space="preserve"> </w:t>
      </w:r>
      <w:r w:rsidRPr="002A5730">
        <w:t>til</w:t>
      </w:r>
      <w:r w:rsidRPr="002A5730">
        <w:rPr>
          <w:spacing w:val="-2"/>
        </w:rPr>
        <w:t xml:space="preserve"> </w:t>
      </w:r>
      <w:r w:rsidRPr="002A5730">
        <w:t>rette</w:t>
      </w:r>
      <w:r w:rsidRPr="002A5730">
        <w:rPr>
          <w:spacing w:val="-1"/>
        </w:rPr>
        <w:t xml:space="preserve"> </w:t>
      </w:r>
      <w:r w:rsidRPr="002A5730">
        <w:t>for etablering av både bustader, arbeidsplassar, handel og servicefunksjonar i sentrum. Ei</w:t>
      </w:r>
      <w:r w:rsidR="007A1530" w:rsidRPr="002A5730">
        <w:t xml:space="preserve"> </w:t>
      </w:r>
      <w:r w:rsidRPr="002A5730">
        <w:t>kompakt by- og tettstadutvikling, der flest mogleg kan gå, sykle eller reise kollektivt, vil bidra til auka aktivitet i sentrum samstundes som ein reduserer utsleppa frå transportsektoren.</w:t>
      </w:r>
    </w:p>
    <w:p w14:paraId="2EAC67A8" w14:textId="77777777" w:rsidR="00007B68" w:rsidRPr="002A5730" w:rsidRDefault="00D92D5B" w:rsidP="00007B68">
      <w:pPr>
        <w:pStyle w:val="Brdtekst"/>
        <w:spacing w:before="178" w:line="259" w:lineRule="auto"/>
        <w:ind w:left="131" w:right="456"/>
      </w:pPr>
      <w:r w:rsidRPr="002A5730">
        <w:t>Handel utgjer, saman med bustader, kultur og ulike offentlege og private tenester, viktige funksjonar i eit senter. Eit levande senter treng handel, samstundes som handelen og vil ha betre kår for å klare seg dersom det er andre sentrumsfunksjonar i nærleiken. Både nasjonalt, regionalt og lokalt i Bjørnafjorden kommune har ein målsettingar og føringar for å styrke sentera. Å revitalisere, og skape «Liv på Øyro» er framheva i kommuneplanen,</w:t>
      </w:r>
      <w:r w:rsidRPr="002A5730">
        <w:rPr>
          <w:spacing w:val="-2"/>
        </w:rPr>
        <w:t xml:space="preserve"> </w:t>
      </w:r>
      <w:r w:rsidRPr="002A5730">
        <w:t>noko</w:t>
      </w:r>
      <w:r w:rsidRPr="002A5730">
        <w:rPr>
          <w:spacing w:val="-3"/>
        </w:rPr>
        <w:t xml:space="preserve"> </w:t>
      </w:r>
      <w:r w:rsidRPr="002A5730">
        <w:t>som</w:t>
      </w:r>
      <w:r w:rsidRPr="002A5730">
        <w:rPr>
          <w:spacing w:val="-4"/>
        </w:rPr>
        <w:t xml:space="preserve"> </w:t>
      </w:r>
      <w:r w:rsidRPr="002A5730">
        <w:t>mellom</w:t>
      </w:r>
      <w:r w:rsidRPr="002A5730">
        <w:rPr>
          <w:spacing w:val="-1"/>
        </w:rPr>
        <w:t xml:space="preserve"> </w:t>
      </w:r>
      <w:r w:rsidRPr="002A5730">
        <w:t>anna</w:t>
      </w:r>
      <w:r w:rsidRPr="002A5730">
        <w:rPr>
          <w:spacing w:val="-2"/>
        </w:rPr>
        <w:t xml:space="preserve"> </w:t>
      </w:r>
      <w:r w:rsidRPr="002A5730">
        <w:t>skal</w:t>
      </w:r>
      <w:r w:rsidRPr="002A5730">
        <w:rPr>
          <w:spacing w:val="-2"/>
        </w:rPr>
        <w:t xml:space="preserve"> </w:t>
      </w:r>
      <w:r w:rsidRPr="002A5730">
        <w:t>oppnåast</w:t>
      </w:r>
      <w:r w:rsidRPr="002A5730">
        <w:rPr>
          <w:spacing w:val="-2"/>
        </w:rPr>
        <w:t xml:space="preserve"> </w:t>
      </w:r>
      <w:r w:rsidRPr="002A5730">
        <w:t>gjennom</w:t>
      </w:r>
      <w:r w:rsidRPr="002A5730">
        <w:rPr>
          <w:spacing w:val="-1"/>
        </w:rPr>
        <w:t xml:space="preserve"> </w:t>
      </w:r>
      <w:r w:rsidRPr="002A5730">
        <w:t>fortetting</w:t>
      </w:r>
      <w:r w:rsidRPr="002A5730">
        <w:rPr>
          <w:spacing w:val="-5"/>
        </w:rPr>
        <w:t xml:space="preserve"> </w:t>
      </w:r>
      <w:r w:rsidRPr="002A5730">
        <w:t>og</w:t>
      </w:r>
      <w:r w:rsidRPr="002A5730">
        <w:rPr>
          <w:spacing w:val="-3"/>
        </w:rPr>
        <w:t xml:space="preserve"> </w:t>
      </w:r>
      <w:r w:rsidRPr="002A5730">
        <w:t>styrking</w:t>
      </w:r>
      <w:r w:rsidRPr="002A5730">
        <w:rPr>
          <w:spacing w:val="-3"/>
        </w:rPr>
        <w:t xml:space="preserve"> </w:t>
      </w:r>
      <w:r w:rsidRPr="002A5730">
        <w:t>av</w:t>
      </w:r>
      <w:r w:rsidRPr="002A5730">
        <w:rPr>
          <w:spacing w:val="-1"/>
        </w:rPr>
        <w:t xml:space="preserve"> </w:t>
      </w:r>
      <w:r w:rsidRPr="002A5730">
        <w:t>handel,</w:t>
      </w:r>
      <w:r w:rsidRPr="002A5730">
        <w:rPr>
          <w:spacing w:val="-4"/>
        </w:rPr>
        <w:t xml:space="preserve"> </w:t>
      </w:r>
      <w:r w:rsidRPr="002A5730">
        <w:t>tenester</w:t>
      </w:r>
      <w:r w:rsidRPr="002A5730">
        <w:rPr>
          <w:spacing w:val="-4"/>
        </w:rPr>
        <w:t xml:space="preserve"> </w:t>
      </w:r>
      <w:r w:rsidRPr="002A5730">
        <w:t xml:space="preserve">og </w:t>
      </w:r>
      <w:r w:rsidRPr="002A5730">
        <w:rPr>
          <w:spacing w:val="-2"/>
        </w:rPr>
        <w:t>kulturtilbod.</w:t>
      </w:r>
    </w:p>
    <w:p w14:paraId="271160F0" w14:textId="77777777" w:rsidR="00D92D5B" w:rsidRPr="002A5730" w:rsidRDefault="00D92D5B" w:rsidP="00007B68">
      <w:pPr>
        <w:pStyle w:val="Brdtekst"/>
        <w:spacing w:before="178" w:line="259" w:lineRule="auto"/>
        <w:ind w:left="131" w:right="456"/>
      </w:pPr>
      <w:r w:rsidRPr="002A5730">
        <w:t>Kommunen har utarbeida ein overordna senterstruktur- og handelsanalyse i forbindelse med samfunnsplan i 2017, samt ein eigen handelsanalyse for sentrumsplanen for å estimere framtidig arealbehov for detaljvarehandel, kartlegge potensialet for etablering av detaljvarehandel i sentrum, kartlegge sentrale handlestrøk</w:t>
      </w:r>
      <w:r w:rsidRPr="002A5730">
        <w:rPr>
          <w:spacing w:val="-4"/>
        </w:rPr>
        <w:t xml:space="preserve"> </w:t>
      </w:r>
      <w:r w:rsidRPr="002A5730">
        <w:t>(sentralitetsanalyse),</w:t>
      </w:r>
      <w:r w:rsidRPr="002A5730">
        <w:rPr>
          <w:spacing w:val="-5"/>
        </w:rPr>
        <w:t xml:space="preserve"> </w:t>
      </w:r>
      <w:r w:rsidRPr="002A5730">
        <w:t>typ</w:t>
      </w:r>
      <w:r w:rsidR="00CB2370" w:rsidRPr="002A5730">
        <w:t>a</w:t>
      </w:r>
      <w:r w:rsidRPr="002A5730">
        <w:t>r</w:t>
      </w:r>
      <w:r w:rsidRPr="002A5730">
        <w:rPr>
          <w:spacing w:val="-2"/>
        </w:rPr>
        <w:t xml:space="preserve"> </w:t>
      </w:r>
      <w:r w:rsidRPr="002A5730">
        <w:t>handel</w:t>
      </w:r>
      <w:r w:rsidRPr="002A5730">
        <w:rPr>
          <w:spacing w:val="-2"/>
        </w:rPr>
        <w:t xml:space="preserve"> </w:t>
      </w:r>
      <w:r w:rsidRPr="002A5730">
        <w:t>som</w:t>
      </w:r>
      <w:r w:rsidRPr="002A5730">
        <w:rPr>
          <w:spacing w:val="-1"/>
        </w:rPr>
        <w:t xml:space="preserve"> </w:t>
      </w:r>
      <w:r w:rsidRPr="002A5730">
        <w:t>bør</w:t>
      </w:r>
      <w:r w:rsidRPr="002A5730">
        <w:rPr>
          <w:spacing w:val="-2"/>
        </w:rPr>
        <w:t xml:space="preserve"> </w:t>
      </w:r>
      <w:r w:rsidRPr="002A5730">
        <w:t>ligge</w:t>
      </w:r>
      <w:r w:rsidRPr="002A5730">
        <w:rPr>
          <w:spacing w:val="-1"/>
        </w:rPr>
        <w:t xml:space="preserve"> </w:t>
      </w:r>
      <w:r w:rsidRPr="002A5730">
        <w:t>i</w:t>
      </w:r>
      <w:r w:rsidRPr="002A5730">
        <w:rPr>
          <w:spacing w:val="-3"/>
        </w:rPr>
        <w:t xml:space="preserve"> </w:t>
      </w:r>
      <w:r w:rsidRPr="002A5730">
        <w:t>sentrum</w:t>
      </w:r>
      <w:r w:rsidRPr="002A5730">
        <w:rPr>
          <w:spacing w:val="-1"/>
        </w:rPr>
        <w:t xml:space="preserve"> </w:t>
      </w:r>
      <w:r w:rsidRPr="002A5730">
        <w:t>og</w:t>
      </w:r>
      <w:r w:rsidRPr="002A5730">
        <w:rPr>
          <w:spacing w:val="-2"/>
        </w:rPr>
        <w:t xml:space="preserve"> </w:t>
      </w:r>
      <w:r w:rsidRPr="002A5730">
        <w:t>vurdere</w:t>
      </w:r>
      <w:r w:rsidRPr="002A5730">
        <w:rPr>
          <w:spacing w:val="-2"/>
        </w:rPr>
        <w:t xml:space="preserve"> </w:t>
      </w:r>
      <w:r w:rsidRPr="002A5730">
        <w:t>lokalitet</w:t>
      </w:r>
      <w:r w:rsidR="00CB2370" w:rsidRPr="002A5730">
        <w:t>a</w:t>
      </w:r>
      <w:r w:rsidRPr="002A5730">
        <w:t>r</w:t>
      </w:r>
      <w:r w:rsidRPr="002A5730">
        <w:rPr>
          <w:spacing w:val="-2"/>
        </w:rPr>
        <w:t xml:space="preserve"> </w:t>
      </w:r>
      <w:r w:rsidRPr="002A5730">
        <w:t>for</w:t>
      </w:r>
      <w:r w:rsidRPr="002A5730">
        <w:rPr>
          <w:spacing w:val="-3"/>
        </w:rPr>
        <w:t xml:space="preserve"> </w:t>
      </w:r>
      <w:r w:rsidRPr="002A5730">
        <w:t>etablering</w:t>
      </w:r>
      <w:r w:rsidRPr="002A5730">
        <w:rPr>
          <w:spacing w:val="-5"/>
        </w:rPr>
        <w:t xml:space="preserve"> </w:t>
      </w:r>
      <w:r w:rsidRPr="002A5730">
        <w:t xml:space="preserve">av </w:t>
      </w:r>
      <w:r w:rsidRPr="002A5730">
        <w:rPr>
          <w:spacing w:val="-2"/>
        </w:rPr>
        <w:t>kjøpesenter.</w:t>
      </w:r>
    </w:p>
    <w:p w14:paraId="60C0A6E9" w14:textId="77777777" w:rsidR="00F2776D" w:rsidRPr="002A5730" w:rsidRDefault="00F2776D" w:rsidP="00D92D5B">
      <w:pPr>
        <w:pStyle w:val="Brdtekst"/>
        <w:spacing w:line="259" w:lineRule="auto"/>
        <w:ind w:left="131" w:right="456"/>
      </w:pPr>
    </w:p>
    <w:p w14:paraId="59D01CAC" w14:textId="77777777" w:rsidR="00D92D5B" w:rsidRPr="002A5730" w:rsidRDefault="00D92D5B" w:rsidP="00D92D5B">
      <w:pPr>
        <w:pStyle w:val="Brdtekst"/>
        <w:spacing w:line="259" w:lineRule="auto"/>
        <w:ind w:left="131" w:right="456"/>
      </w:pPr>
      <w:r w:rsidRPr="002A5730">
        <w:t>Rapportane</w:t>
      </w:r>
      <w:r w:rsidRPr="002A5730">
        <w:rPr>
          <w:spacing w:val="-4"/>
        </w:rPr>
        <w:t xml:space="preserve"> </w:t>
      </w:r>
      <w:r w:rsidRPr="002A5730">
        <w:t>er</w:t>
      </w:r>
      <w:r w:rsidRPr="002A5730">
        <w:rPr>
          <w:spacing w:val="-2"/>
        </w:rPr>
        <w:t xml:space="preserve"> </w:t>
      </w:r>
      <w:r w:rsidRPr="002A5730">
        <w:t>utarbeida</w:t>
      </w:r>
      <w:r w:rsidRPr="002A5730">
        <w:rPr>
          <w:spacing w:val="-2"/>
        </w:rPr>
        <w:t xml:space="preserve"> </w:t>
      </w:r>
      <w:r w:rsidRPr="002A5730">
        <w:t>i</w:t>
      </w:r>
      <w:r w:rsidRPr="002A5730">
        <w:rPr>
          <w:spacing w:val="-3"/>
        </w:rPr>
        <w:t xml:space="preserve"> </w:t>
      </w:r>
      <w:r w:rsidRPr="002A5730">
        <w:t>samarbeid</w:t>
      </w:r>
      <w:r w:rsidRPr="002A5730">
        <w:rPr>
          <w:spacing w:val="-5"/>
        </w:rPr>
        <w:t xml:space="preserve"> </w:t>
      </w:r>
      <w:r w:rsidRPr="002A5730">
        <w:t>med</w:t>
      </w:r>
      <w:r w:rsidRPr="002A5730">
        <w:rPr>
          <w:spacing w:val="-5"/>
        </w:rPr>
        <w:t xml:space="preserve"> </w:t>
      </w:r>
      <w:r w:rsidRPr="002A5730">
        <w:t>kommunen</w:t>
      </w:r>
      <w:r w:rsidRPr="002A5730">
        <w:rPr>
          <w:spacing w:val="-4"/>
        </w:rPr>
        <w:t xml:space="preserve"> </w:t>
      </w:r>
      <w:r w:rsidRPr="002A5730">
        <w:t>si</w:t>
      </w:r>
      <w:r w:rsidRPr="002A5730">
        <w:rPr>
          <w:spacing w:val="-2"/>
        </w:rPr>
        <w:t xml:space="preserve"> </w:t>
      </w:r>
      <w:r w:rsidRPr="002A5730">
        <w:t>næringsavdeling</w:t>
      </w:r>
      <w:r w:rsidRPr="002A5730">
        <w:rPr>
          <w:spacing w:val="-5"/>
        </w:rPr>
        <w:t xml:space="preserve"> </w:t>
      </w:r>
      <w:r w:rsidRPr="002A5730">
        <w:t>og</w:t>
      </w:r>
      <w:r w:rsidRPr="002A5730">
        <w:rPr>
          <w:spacing w:val="-3"/>
        </w:rPr>
        <w:t xml:space="preserve"> </w:t>
      </w:r>
      <w:r w:rsidRPr="002A5730">
        <w:t>Os</w:t>
      </w:r>
      <w:r w:rsidRPr="002A5730">
        <w:rPr>
          <w:spacing w:val="-4"/>
        </w:rPr>
        <w:t xml:space="preserve"> </w:t>
      </w:r>
      <w:r w:rsidRPr="002A5730">
        <w:t>sentrumsforening. B</w:t>
      </w:r>
      <w:r w:rsidR="000A66FD" w:rsidRPr="002A5730">
        <w:t>egge</w:t>
      </w:r>
      <w:r w:rsidRPr="002A5730">
        <w:t xml:space="preserve"> rapportane er vedlagt. Utdrag frå desse er </w:t>
      </w:r>
      <w:r w:rsidR="000A66FD" w:rsidRPr="002A5730">
        <w:t>vist</w:t>
      </w:r>
      <w:r w:rsidRPr="002A5730">
        <w:t xml:space="preserve"> i dette kapittelet.</w:t>
      </w:r>
    </w:p>
    <w:p w14:paraId="1FE8DF22" w14:textId="77777777" w:rsidR="00D92D5B" w:rsidRPr="002A5730" w:rsidRDefault="00D92D5B" w:rsidP="00D92D5B">
      <w:pPr>
        <w:pStyle w:val="Brdtekst"/>
        <w:spacing w:before="3"/>
        <w:rPr>
          <w:sz w:val="23"/>
        </w:rPr>
      </w:pPr>
    </w:p>
    <w:p w14:paraId="43C4DD5D" w14:textId="77777777" w:rsidR="00D92D5B" w:rsidRPr="002A5730" w:rsidRDefault="00D92D5B" w:rsidP="000D18BF">
      <w:pPr>
        <w:tabs>
          <w:tab w:val="left" w:pos="747"/>
        </w:tabs>
        <w:spacing w:after="200" w:line="288" w:lineRule="auto"/>
        <w:rPr>
          <w:i/>
        </w:rPr>
      </w:pPr>
      <w:bookmarkStart w:id="113" w:name="_bookmark62"/>
      <w:bookmarkEnd w:id="113"/>
      <w:r w:rsidRPr="002A5730">
        <w:rPr>
          <w:i/>
        </w:rPr>
        <w:t>Overordna</w:t>
      </w:r>
      <w:r w:rsidRPr="002A5730">
        <w:rPr>
          <w:i/>
          <w:spacing w:val="-6"/>
        </w:rPr>
        <w:t xml:space="preserve"> </w:t>
      </w:r>
      <w:r w:rsidRPr="002A5730">
        <w:rPr>
          <w:i/>
        </w:rPr>
        <w:t>handelsanalyse</w:t>
      </w:r>
      <w:r w:rsidRPr="002A5730">
        <w:rPr>
          <w:i/>
          <w:spacing w:val="-6"/>
        </w:rPr>
        <w:t xml:space="preserve"> </w:t>
      </w:r>
      <w:r w:rsidRPr="002A5730">
        <w:rPr>
          <w:i/>
        </w:rPr>
        <w:t>–</w:t>
      </w:r>
      <w:r w:rsidRPr="002A5730">
        <w:rPr>
          <w:i/>
          <w:spacing w:val="-6"/>
        </w:rPr>
        <w:t xml:space="preserve"> </w:t>
      </w:r>
      <w:r w:rsidRPr="002A5730">
        <w:rPr>
          <w:i/>
        </w:rPr>
        <w:t>Bjørnafjorden</w:t>
      </w:r>
      <w:r w:rsidRPr="002A5730">
        <w:rPr>
          <w:i/>
          <w:spacing w:val="-6"/>
        </w:rPr>
        <w:t xml:space="preserve"> </w:t>
      </w:r>
      <w:r w:rsidRPr="002A5730">
        <w:rPr>
          <w:i/>
        </w:rPr>
        <w:t>Vest</w:t>
      </w:r>
      <w:r w:rsidRPr="002A5730">
        <w:rPr>
          <w:i/>
          <w:spacing w:val="-6"/>
        </w:rPr>
        <w:t xml:space="preserve"> </w:t>
      </w:r>
      <w:r w:rsidRPr="002A5730">
        <w:rPr>
          <w:i/>
        </w:rPr>
        <w:t>(tidl</w:t>
      </w:r>
      <w:r w:rsidR="004F681C" w:rsidRPr="002A5730">
        <w:rPr>
          <w:i/>
        </w:rPr>
        <w:t>egare</w:t>
      </w:r>
      <w:r w:rsidRPr="002A5730">
        <w:rPr>
          <w:i/>
          <w:spacing w:val="-7"/>
        </w:rPr>
        <w:t xml:space="preserve"> </w:t>
      </w:r>
      <w:r w:rsidRPr="002A5730">
        <w:rPr>
          <w:i/>
        </w:rPr>
        <w:t>Os</w:t>
      </w:r>
      <w:r w:rsidRPr="002A5730">
        <w:rPr>
          <w:i/>
          <w:spacing w:val="-5"/>
        </w:rPr>
        <w:t xml:space="preserve"> </w:t>
      </w:r>
      <w:r w:rsidRPr="002A5730">
        <w:rPr>
          <w:i/>
          <w:spacing w:val="-2"/>
        </w:rPr>
        <w:t>kommune)</w:t>
      </w:r>
    </w:p>
    <w:p w14:paraId="726D1398" w14:textId="77777777" w:rsidR="00D92D5B" w:rsidRPr="002A5730" w:rsidRDefault="00D92D5B" w:rsidP="00D92D5B">
      <w:pPr>
        <w:pStyle w:val="Brdtekst"/>
        <w:spacing w:before="178" w:line="259" w:lineRule="auto"/>
        <w:ind w:left="131" w:right="695"/>
      </w:pPr>
      <w:r w:rsidRPr="002A5730">
        <w:t>Kommunen</w:t>
      </w:r>
      <w:r w:rsidRPr="002A5730">
        <w:rPr>
          <w:spacing w:val="-3"/>
        </w:rPr>
        <w:t xml:space="preserve"> </w:t>
      </w:r>
      <w:r w:rsidRPr="002A5730">
        <w:t>har</w:t>
      </w:r>
      <w:r w:rsidRPr="002A5730">
        <w:rPr>
          <w:spacing w:val="-3"/>
        </w:rPr>
        <w:t xml:space="preserve"> </w:t>
      </w:r>
      <w:r w:rsidRPr="002A5730">
        <w:t>to</w:t>
      </w:r>
      <w:r w:rsidRPr="002A5730">
        <w:rPr>
          <w:spacing w:val="-2"/>
        </w:rPr>
        <w:t xml:space="preserve"> </w:t>
      </w:r>
      <w:r w:rsidRPr="002A5730">
        <w:t>ulike</w:t>
      </w:r>
      <w:r w:rsidRPr="002A5730">
        <w:rPr>
          <w:spacing w:val="-2"/>
        </w:rPr>
        <w:t xml:space="preserve"> </w:t>
      </w:r>
      <w:r w:rsidRPr="002A5730">
        <w:t>scenario</w:t>
      </w:r>
      <w:r w:rsidRPr="002A5730">
        <w:rPr>
          <w:spacing w:val="-2"/>
        </w:rPr>
        <w:t xml:space="preserve"> </w:t>
      </w:r>
      <w:r w:rsidRPr="002A5730">
        <w:t>for</w:t>
      </w:r>
      <w:r w:rsidRPr="002A5730">
        <w:rPr>
          <w:spacing w:val="-3"/>
        </w:rPr>
        <w:t xml:space="preserve"> </w:t>
      </w:r>
      <w:r w:rsidRPr="002A5730">
        <w:t>folkevekst</w:t>
      </w:r>
      <w:r w:rsidRPr="002A5730">
        <w:rPr>
          <w:spacing w:val="-3"/>
        </w:rPr>
        <w:t xml:space="preserve"> </w:t>
      </w:r>
      <w:r w:rsidRPr="002A5730">
        <w:t>som</w:t>
      </w:r>
      <w:r w:rsidRPr="002A5730">
        <w:rPr>
          <w:spacing w:val="-2"/>
        </w:rPr>
        <w:t xml:space="preserve"> </w:t>
      </w:r>
      <w:r w:rsidRPr="002A5730">
        <w:t>skal</w:t>
      </w:r>
      <w:r w:rsidRPr="002A5730">
        <w:rPr>
          <w:spacing w:val="-3"/>
        </w:rPr>
        <w:t xml:space="preserve"> </w:t>
      </w:r>
      <w:r w:rsidRPr="002A5730">
        <w:t>leggast</w:t>
      </w:r>
      <w:r w:rsidRPr="002A5730">
        <w:rPr>
          <w:spacing w:val="-3"/>
        </w:rPr>
        <w:t xml:space="preserve"> </w:t>
      </w:r>
      <w:r w:rsidRPr="002A5730">
        <w:t>til</w:t>
      </w:r>
      <w:r w:rsidRPr="002A5730">
        <w:rPr>
          <w:spacing w:val="-6"/>
        </w:rPr>
        <w:t xml:space="preserve"> </w:t>
      </w:r>
      <w:r w:rsidRPr="002A5730">
        <w:t>grunn</w:t>
      </w:r>
      <w:r w:rsidRPr="002A5730">
        <w:rPr>
          <w:spacing w:val="-4"/>
        </w:rPr>
        <w:t xml:space="preserve"> </w:t>
      </w:r>
      <w:r w:rsidRPr="002A5730">
        <w:t>i</w:t>
      </w:r>
      <w:r w:rsidRPr="002A5730">
        <w:rPr>
          <w:spacing w:val="-4"/>
        </w:rPr>
        <w:t xml:space="preserve"> </w:t>
      </w:r>
      <w:r w:rsidRPr="002A5730">
        <w:t>handels-</w:t>
      </w:r>
      <w:r w:rsidRPr="002A5730">
        <w:rPr>
          <w:spacing w:val="-3"/>
        </w:rPr>
        <w:t xml:space="preserve"> </w:t>
      </w:r>
      <w:r w:rsidRPr="002A5730">
        <w:t xml:space="preserve">og </w:t>
      </w:r>
      <w:r w:rsidRPr="002A5730">
        <w:rPr>
          <w:spacing w:val="-2"/>
        </w:rPr>
        <w:t>senterstrukturanalysene:</w:t>
      </w:r>
    </w:p>
    <w:p w14:paraId="5D95B41D" w14:textId="77777777" w:rsidR="00D92D5B" w:rsidRPr="002A5730" w:rsidRDefault="00D92D5B" w:rsidP="00C3418F">
      <w:pPr>
        <w:pStyle w:val="Listeavsnitt"/>
        <w:numPr>
          <w:ilvl w:val="3"/>
          <w:numId w:val="10"/>
        </w:numPr>
        <w:tabs>
          <w:tab w:val="left" w:pos="851"/>
          <w:tab w:val="left" w:pos="852"/>
        </w:tabs>
        <w:spacing w:before="1" w:after="200" w:line="259" w:lineRule="auto"/>
        <w:ind w:right="641"/>
      </w:pPr>
      <w:r w:rsidRPr="002A5730">
        <w:t>Scenario 1: SSB si prognose for folkevekst (MMMM-alternativ2 ). Dette utgjer 30 061 innbyggjarar i 2040</w:t>
      </w:r>
      <w:r w:rsidRPr="002A5730">
        <w:rPr>
          <w:spacing w:val="-3"/>
        </w:rPr>
        <w:t xml:space="preserve"> </w:t>
      </w:r>
      <w:r w:rsidRPr="002A5730">
        <w:t>og</w:t>
      </w:r>
      <w:r w:rsidRPr="002A5730">
        <w:rPr>
          <w:spacing w:val="-4"/>
        </w:rPr>
        <w:t xml:space="preserve"> </w:t>
      </w:r>
      <w:r w:rsidRPr="002A5730">
        <w:t>ei</w:t>
      </w:r>
      <w:r w:rsidRPr="002A5730">
        <w:rPr>
          <w:spacing w:val="-1"/>
        </w:rPr>
        <w:t xml:space="preserve"> </w:t>
      </w:r>
      <w:r w:rsidRPr="002A5730">
        <w:t>samle</w:t>
      </w:r>
      <w:r w:rsidRPr="002A5730">
        <w:rPr>
          <w:spacing w:val="-3"/>
        </w:rPr>
        <w:t xml:space="preserve"> </w:t>
      </w:r>
      <w:r w:rsidRPr="002A5730">
        <w:t>auke</w:t>
      </w:r>
      <w:r w:rsidRPr="002A5730">
        <w:rPr>
          <w:spacing w:val="-1"/>
        </w:rPr>
        <w:t xml:space="preserve"> </w:t>
      </w:r>
      <w:r w:rsidRPr="002A5730">
        <w:t>på</w:t>
      </w:r>
      <w:r w:rsidRPr="002A5730">
        <w:rPr>
          <w:spacing w:val="-4"/>
        </w:rPr>
        <w:t xml:space="preserve"> </w:t>
      </w:r>
      <w:r w:rsidRPr="002A5730">
        <w:t>ca.</w:t>
      </w:r>
      <w:r w:rsidRPr="002A5730">
        <w:rPr>
          <w:spacing w:val="-1"/>
        </w:rPr>
        <w:t xml:space="preserve"> </w:t>
      </w:r>
      <w:r w:rsidRPr="002A5730">
        <w:t>50% i</w:t>
      </w:r>
      <w:r w:rsidRPr="002A5730">
        <w:rPr>
          <w:spacing w:val="-2"/>
        </w:rPr>
        <w:t xml:space="preserve"> </w:t>
      </w:r>
      <w:r w:rsidRPr="002A5730">
        <w:t>høve dagens</w:t>
      </w:r>
      <w:r w:rsidRPr="002A5730">
        <w:rPr>
          <w:spacing w:val="-3"/>
        </w:rPr>
        <w:t xml:space="preserve"> </w:t>
      </w:r>
      <w:r w:rsidRPr="002A5730">
        <w:t>20</w:t>
      </w:r>
      <w:r w:rsidRPr="002A5730">
        <w:rPr>
          <w:spacing w:val="-3"/>
        </w:rPr>
        <w:t xml:space="preserve"> </w:t>
      </w:r>
      <w:r w:rsidRPr="002A5730">
        <w:t>000</w:t>
      </w:r>
      <w:r w:rsidRPr="002A5730">
        <w:rPr>
          <w:spacing w:val="-1"/>
        </w:rPr>
        <w:t xml:space="preserve"> </w:t>
      </w:r>
      <w:r w:rsidRPr="002A5730">
        <w:t>innbyggjarar.</w:t>
      </w:r>
      <w:r w:rsidRPr="002A5730">
        <w:rPr>
          <w:spacing w:val="-4"/>
        </w:rPr>
        <w:t xml:space="preserve"> </w:t>
      </w:r>
      <w:r w:rsidRPr="002A5730">
        <w:t>Dette</w:t>
      </w:r>
      <w:r w:rsidRPr="002A5730">
        <w:rPr>
          <w:spacing w:val="-1"/>
        </w:rPr>
        <w:t xml:space="preserve"> </w:t>
      </w:r>
      <w:r w:rsidRPr="002A5730">
        <w:t>svarar</w:t>
      </w:r>
      <w:r w:rsidRPr="002A5730">
        <w:rPr>
          <w:spacing w:val="-1"/>
        </w:rPr>
        <w:t xml:space="preserve"> </w:t>
      </w:r>
      <w:r w:rsidRPr="002A5730">
        <w:t>til</w:t>
      </w:r>
      <w:r w:rsidRPr="002A5730">
        <w:rPr>
          <w:spacing w:val="-2"/>
        </w:rPr>
        <w:t xml:space="preserve"> </w:t>
      </w:r>
      <w:r w:rsidRPr="002A5730">
        <w:t>ei</w:t>
      </w:r>
      <w:r w:rsidRPr="002A5730">
        <w:rPr>
          <w:spacing w:val="-4"/>
        </w:rPr>
        <w:t xml:space="preserve"> </w:t>
      </w:r>
      <w:r w:rsidRPr="002A5730">
        <w:t>årleg</w:t>
      </w:r>
      <w:r w:rsidRPr="002A5730">
        <w:rPr>
          <w:spacing w:val="-3"/>
        </w:rPr>
        <w:t xml:space="preserve"> </w:t>
      </w:r>
      <w:r w:rsidRPr="002A5730">
        <w:t>vekst</w:t>
      </w:r>
      <w:r w:rsidRPr="002A5730">
        <w:rPr>
          <w:spacing w:val="-1"/>
        </w:rPr>
        <w:t xml:space="preserve"> </w:t>
      </w:r>
      <w:r w:rsidRPr="002A5730">
        <w:t xml:space="preserve">på </w:t>
      </w:r>
      <w:r w:rsidRPr="002A5730">
        <w:rPr>
          <w:spacing w:val="-2"/>
        </w:rPr>
        <w:t>1,9%.</w:t>
      </w:r>
    </w:p>
    <w:p w14:paraId="532BAD27" w14:textId="77777777" w:rsidR="00D92D5B" w:rsidRPr="002A5730" w:rsidRDefault="00D92D5B" w:rsidP="00C3418F">
      <w:pPr>
        <w:pStyle w:val="Listeavsnitt"/>
        <w:numPr>
          <w:ilvl w:val="3"/>
          <w:numId w:val="10"/>
        </w:numPr>
        <w:tabs>
          <w:tab w:val="left" w:pos="852"/>
        </w:tabs>
        <w:spacing w:after="200" w:line="259" w:lineRule="auto"/>
        <w:ind w:right="850"/>
        <w:jc w:val="both"/>
      </w:pPr>
      <w:r w:rsidRPr="002A5730">
        <w:t>Scenario</w:t>
      </w:r>
      <w:r w:rsidRPr="002A5730">
        <w:rPr>
          <w:spacing w:val="-1"/>
        </w:rPr>
        <w:t xml:space="preserve"> </w:t>
      </w:r>
      <w:r w:rsidRPr="002A5730">
        <w:t>2:</w:t>
      </w:r>
      <w:r w:rsidRPr="002A5730">
        <w:rPr>
          <w:spacing w:val="-2"/>
        </w:rPr>
        <w:t xml:space="preserve"> </w:t>
      </w:r>
      <w:r w:rsidRPr="002A5730">
        <w:t>Framskriving</w:t>
      </w:r>
      <w:r w:rsidRPr="002A5730">
        <w:rPr>
          <w:spacing w:val="-3"/>
        </w:rPr>
        <w:t xml:space="preserve"> </w:t>
      </w:r>
      <w:r w:rsidRPr="002A5730">
        <w:t>som legg</w:t>
      </w:r>
      <w:r w:rsidRPr="002A5730">
        <w:rPr>
          <w:spacing w:val="-4"/>
        </w:rPr>
        <w:t xml:space="preserve"> </w:t>
      </w:r>
      <w:r w:rsidRPr="002A5730">
        <w:t>til grunn</w:t>
      </w:r>
      <w:r w:rsidRPr="002A5730">
        <w:rPr>
          <w:spacing w:val="-1"/>
        </w:rPr>
        <w:t xml:space="preserve"> </w:t>
      </w:r>
      <w:r w:rsidRPr="002A5730">
        <w:t>ein</w:t>
      </w:r>
      <w:r w:rsidRPr="002A5730">
        <w:rPr>
          <w:spacing w:val="-2"/>
        </w:rPr>
        <w:t xml:space="preserve"> </w:t>
      </w:r>
      <w:r w:rsidRPr="002A5730">
        <w:t>folkevekst der</w:t>
      </w:r>
      <w:r w:rsidRPr="002A5730">
        <w:rPr>
          <w:spacing w:val="-3"/>
        </w:rPr>
        <w:t xml:space="preserve"> </w:t>
      </w:r>
      <w:r w:rsidRPr="002A5730">
        <w:t>det</w:t>
      </w:r>
      <w:r w:rsidRPr="002A5730">
        <w:rPr>
          <w:spacing w:val="-2"/>
        </w:rPr>
        <w:t xml:space="preserve"> </w:t>
      </w:r>
      <w:r w:rsidRPr="002A5730">
        <w:t>vert 40</w:t>
      </w:r>
      <w:r w:rsidRPr="002A5730">
        <w:rPr>
          <w:spacing w:val="-2"/>
        </w:rPr>
        <w:t xml:space="preserve"> </w:t>
      </w:r>
      <w:r w:rsidRPr="002A5730">
        <w:t>000 osingar i</w:t>
      </w:r>
      <w:r w:rsidRPr="002A5730">
        <w:rPr>
          <w:spacing w:val="-1"/>
        </w:rPr>
        <w:t xml:space="preserve"> </w:t>
      </w:r>
      <w:r w:rsidRPr="002A5730">
        <w:t>2040.</w:t>
      </w:r>
      <w:r w:rsidRPr="002A5730">
        <w:rPr>
          <w:spacing w:val="-1"/>
        </w:rPr>
        <w:t xml:space="preserve"> </w:t>
      </w:r>
      <w:r w:rsidRPr="002A5730">
        <w:t>Dette svarar</w:t>
      </w:r>
      <w:r w:rsidRPr="002A5730">
        <w:rPr>
          <w:spacing w:val="-4"/>
        </w:rPr>
        <w:t xml:space="preserve"> </w:t>
      </w:r>
      <w:r w:rsidRPr="002A5730">
        <w:t>til</w:t>
      </w:r>
      <w:r w:rsidRPr="002A5730">
        <w:rPr>
          <w:spacing w:val="-1"/>
        </w:rPr>
        <w:t xml:space="preserve"> </w:t>
      </w:r>
      <w:r w:rsidRPr="002A5730">
        <w:t>ei</w:t>
      </w:r>
      <w:r w:rsidRPr="002A5730">
        <w:rPr>
          <w:spacing w:val="-3"/>
        </w:rPr>
        <w:t xml:space="preserve"> </w:t>
      </w:r>
      <w:r w:rsidRPr="002A5730">
        <w:t>vekst</w:t>
      </w:r>
      <w:r w:rsidRPr="002A5730">
        <w:rPr>
          <w:spacing w:val="-1"/>
        </w:rPr>
        <w:t xml:space="preserve"> </w:t>
      </w:r>
      <w:r w:rsidRPr="002A5730">
        <w:t>på</w:t>
      </w:r>
      <w:r w:rsidRPr="002A5730">
        <w:rPr>
          <w:spacing w:val="-4"/>
        </w:rPr>
        <w:t xml:space="preserve"> </w:t>
      </w:r>
      <w:r w:rsidRPr="002A5730">
        <w:t>ca.</w:t>
      </w:r>
      <w:r w:rsidRPr="002A5730">
        <w:rPr>
          <w:spacing w:val="-4"/>
        </w:rPr>
        <w:t xml:space="preserve"> </w:t>
      </w:r>
      <w:r w:rsidRPr="002A5730">
        <w:t>100% i</w:t>
      </w:r>
      <w:r w:rsidRPr="002A5730">
        <w:rPr>
          <w:spacing w:val="-4"/>
        </w:rPr>
        <w:t xml:space="preserve"> </w:t>
      </w:r>
      <w:r w:rsidRPr="002A5730">
        <w:t>høve i</w:t>
      </w:r>
      <w:r w:rsidRPr="002A5730">
        <w:rPr>
          <w:spacing w:val="-2"/>
        </w:rPr>
        <w:t xml:space="preserve"> </w:t>
      </w:r>
      <w:r w:rsidRPr="002A5730">
        <w:t>dag</w:t>
      </w:r>
      <w:r w:rsidRPr="002A5730">
        <w:rPr>
          <w:spacing w:val="-4"/>
        </w:rPr>
        <w:t xml:space="preserve"> </w:t>
      </w:r>
      <w:r w:rsidRPr="002A5730">
        <w:t>og</w:t>
      </w:r>
      <w:r w:rsidRPr="002A5730">
        <w:rPr>
          <w:spacing w:val="-4"/>
        </w:rPr>
        <w:t xml:space="preserve"> </w:t>
      </w:r>
      <w:r w:rsidRPr="002A5730">
        <w:t>ei</w:t>
      </w:r>
      <w:r w:rsidRPr="002A5730">
        <w:rPr>
          <w:spacing w:val="-1"/>
        </w:rPr>
        <w:t xml:space="preserve"> </w:t>
      </w:r>
      <w:r w:rsidRPr="002A5730">
        <w:t>årleg</w:t>
      </w:r>
      <w:r w:rsidRPr="002A5730">
        <w:rPr>
          <w:spacing w:val="-4"/>
        </w:rPr>
        <w:t xml:space="preserve"> </w:t>
      </w:r>
      <w:r w:rsidRPr="002A5730">
        <w:t>vekst</w:t>
      </w:r>
      <w:r w:rsidRPr="002A5730">
        <w:rPr>
          <w:spacing w:val="-1"/>
        </w:rPr>
        <w:t xml:space="preserve"> </w:t>
      </w:r>
      <w:r w:rsidRPr="002A5730">
        <w:t>på</w:t>
      </w:r>
      <w:r w:rsidRPr="002A5730">
        <w:rPr>
          <w:spacing w:val="-3"/>
        </w:rPr>
        <w:t xml:space="preserve"> </w:t>
      </w:r>
      <w:r w:rsidRPr="002A5730">
        <w:t>3%.</w:t>
      </w:r>
      <w:r w:rsidRPr="002A5730">
        <w:rPr>
          <w:spacing w:val="-3"/>
        </w:rPr>
        <w:t xml:space="preserve"> </w:t>
      </w:r>
      <w:r w:rsidRPr="002A5730">
        <w:t>Dette</w:t>
      </w:r>
      <w:r w:rsidRPr="002A5730">
        <w:rPr>
          <w:spacing w:val="-3"/>
        </w:rPr>
        <w:t xml:space="preserve"> </w:t>
      </w:r>
      <w:r w:rsidRPr="002A5730">
        <w:t>er</w:t>
      </w:r>
      <w:r w:rsidRPr="002A5730">
        <w:rPr>
          <w:spacing w:val="-1"/>
        </w:rPr>
        <w:t xml:space="preserve"> </w:t>
      </w:r>
      <w:r w:rsidRPr="002A5730">
        <w:t>folkeveksten</w:t>
      </w:r>
      <w:r w:rsidRPr="002A5730">
        <w:rPr>
          <w:spacing w:val="-2"/>
        </w:rPr>
        <w:t xml:space="preserve"> </w:t>
      </w:r>
      <w:r w:rsidRPr="002A5730">
        <w:t>som ligg</w:t>
      </w:r>
      <w:r w:rsidRPr="002A5730">
        <w:rPr>
          <w:spacing w:val="-2"/>
        </w:rPr>
        <w:t xml:space="preserve"> </w:t>
      </w:r>
      <w:r w:rsidRPr="002A5730">
        <w:t>til grunn i kommuneplanen sin samfunnsdel</w:t>
      </w:r>
    </w:p>
    <w:p w14:paraId="4D9E8B3B" w14:textId="77777777" w:rsidR="00D92D5B" w:rsidRPr="002A5730" w:rsidRDefault="00D92D5B" w:rsidP="00D92D5B">
      <w:pPr>
        <w:pStyle w:val="Brdtekst"/>
        <w:spacing w:line="259" w:lineRule="auto"/>
        <w:ind w:left="131" w:right="456"/>
      </w:pPr>
      <w:r w:rsidRPr="002A5730">
        <w:t>Når</w:t>
      </w:r>
      <w:r w:rsidRPr="002A5730">
        <w:rPr>
          <w:spacing w:val="-1"/>
        </w:rPr>
        <w:t xml:space="preserve"> </w:t>
      </w:r>
      <w:r w:rsidRPr="002A5730">
        <w:t>det</w:t>
      </w:r>
      <w:r w:rsidRPr="002A5730">
        <w:rPr>
          <w:spacing w:val="-1"/>
        </w:rPr>
        <w:t xml:space="preserve"> </w:t>
      </w:r>
      <w:r w:rsidRPr="002A5730">
        <w:t>gjeld</w:t>
      </w:r>
      <w:r w:rsidRPr="002A5730">
        <w:rPr>
          <w:spacing w:val="-4"/>
        </w:rPr>
        <w:t xml:space="preserve"> </w:t>
      </w:r>
      <w:r w:rsidRPr="002A5730">
        <w:t>scenario</w:t>
      </w:r>
      <w:r w:rsidRPr="002A5730">
        <w:rPr>
          <w:spacing w:val="-2"/>
        </w:rPr>
        <w:t xml:space="preserve"> </w:t>
      </w:r>
      <w:r w:rsidRPr="002A5730">
        <w:t>2</w:t>
      </w:r>
      <w:r w:rsidRPr="002A5730">
        <w:rPr>
          <w:spacing w:val="-1"/>
        </w:rPr>
        <w:t xml:space="preserve"> </w:t>
      </w:r>
      <w:r w:rsidRPr="002A5730">
        <w:t>så</w:t>
      </w:r>
      <w:r w:rsidRPr="002A5730">
        <w:rPr>
          <w:spacing w:val="-3"/>
        </w:rPr>
        <w:t xml:space="preserve"> </w:t>
      </w:r>
      <w:r w:rsidRPr="002A5730">
        <w:t>gir</w:t>
      </w:r>
      <w:r w:rsidRPr="002A5730">
        <w:rPr>
          <w:spacing w:val="-2"/>
        </w:rPr>
        <w:t xml:space="preserve"> </w:t>
      </w:r>
      <w:r w:rsidRPr="002A5730">
        <w:t>denne ein</w:t>
      </w:r>
      <w:r w:rsidRPr="002A5730">
        <w:rPr>
          <w:spacing w:val="-4"/>
        </w:rPr>
        <w:t xml:space="preserve"> </w:t>
      </w:r>
      <w:r w:rsidRPr="002A5730">
        <w:t>vekst på</w:t>
      </w:r>
      <w:r w:rsidRPr="002A5730">
        <w:rPr>
          <w:spacing w:val="-1"/>
        </w:rPr>
        <w:t xml:space="preserve"> </w:t>
      </w:r>
      <w:r w:rsidRPr="002A5730">
        <w:t>heile</w:t>
      </w:r>
      <w:r w:rsidRPr="002A5730">
        <w:rPr>
          <w:spacing w:val="-3"/>
        </w:rPr>
        <w:t xml:space="preserve"> </w:t>
      </w:r>
      <w:r w:rsidRPr="002A5730">
        <w:t>3%</w:t>
      </w:r>
      <w:r w:rsidRPr="002A5730">
        <w:rPr>
          <w:spacing w:val="-3"/>
        </w:rPr>
        <w:t xml:space="preserve"> </w:t>
      </w:r>
      <w:r w:rsidRPr="002A5730">
        <w:t>årleg. Veksten</w:t>
      </w:r>
      <w:r w:rsidRPr="002A5730">
        <w:rPr>
          <w:spacing w:val="-1"/>
        </w:rPr>
        <w:t xml:space="preserve"> </w:t>
      </w:r>
      <w:r w:rsidRPr="002A5730">
        <w:t>i</w:t>
      </w:r>
      <w:r w:rsidRPr="002A5730">
        <w:rPr>
          <w:spacing w:val="-1"/>
        </w:rPr>
        <w:t xml:space="preserve"> </w:t>
      </w:r>
      <w:r w:rsidRPr="002A5730">
        <w:t>Bjørnafjorden</w:t>
      </w:r>
      <w:r w:rsidRPr="002A5730">
        <w:rPr>
          <w:spacing w:val="-2"/>
        </w:rPr>
        <w:t xml:space="preserve"> </w:t>
      </w:r>
      <w:r w:rsidRPr="002A5730">
        <w:t>dei</w:t>
      </w:r>
      <w:r w:rsidRPr="002A5730">
        <w:rPr>
          <w:spacing w:val="-4"/>
        </w:rPr>
        <w:t xml:space="preserve"> </w:t>
      </w:r>
      <w:r w:rsidRPr="002A5730">
        <w:t>siste</w:t>
      </w:r>
      <w:r w:rsidRPr="002A5730">
        <w:rPr>
          <w:spacing w:val="-3"/>
        </w:rPr>
        <w:t xml:space="preserve"> </w:t>
      </w:r>
      <w:r w:rsidRPr="002A5730">
        <w:t>åra</w:t>
      </w:r>
      <w:r w:rsidRPr="002A5730">
        <w:rPr>
          <w:spacing w:val="-1"/>
        </w:rPr>
        <w:t xml:space="preserve"> </w:t>
      </w:r>
      <w:r w:rsidRPr="002A5730">
        <w:t>har</w:t>
      </w:r>
      <w:r w:rsidRPr="002A5730">
        <w:rPr>
          <w:spacing w:val="-4"/>
        </w:rPr>
        <w:t xml:space="preserve"> </w:t>
      </w:r>
      <w:r w:rsidRPr="002A5730">
        <w:t>vore høg i fleire år, men det er lite truleg at den kan halde seg så høg i 24 år. Det er likevel grunn til å tru at Bjørnafjorden vil få ein høg vekst framover. Særskilt med tanke på ny E39, som vil gjere det attraktivt å bu i Bjørnafjorden og</w:t>
      </w:r>
      <w:r w:rsidRPr="002A5730">
        <w:rPr>
          <w:spacing w:val="-1"/>
        </w:rPr>
        <w:t xml:space="preserve"> </w:t>
      </w:r>
      <w:r w:rsidRPr="002A5730">
        <w:t>pendle til</w:t>
      </w:r>
      <w:r w:rsidRPr="002A5730">
        <w:rPr>
          <w:spacing w:val="-4"/>
        </w:rPr>
        <w:t xml:space="preserve"> </w:t>
      </w:r>
      <w:r w:rsidRPr="002A5730">
        <w:t>Bergen. Kor mykje utbygging Bjørnafjorden kommune og nabokommunane opnar for vil og kunne påverke denne veksten</w:t>
      </w:r>
      <w:r w:rsidR="00140FB9" w:rsidRPr="002A5730">
        <w:t>.</w:t>
      </w:r>
    </w:p>
    <w:p w14:paraId="56503D02" w14:textId="77777777" w:rsidR="00140FB9" w:rsidRPr="002A5730" w:rsidRDefault="00140FB9" w:rsidP="00D92D5B">
      <w:pPr>
        <w:pStyle w:val="Brdtekst"/>
        <w:spacing w:line="259" w:lineRule="auto"/>
        <w:ind w:left="131" w:right="456"/>
      </w:pPr>
    </w:p>
    <w:p w14:paraId="5F41691D" w14:textId="77777777" w:rsidR="00D92D5B" w:rsidRPr="002A5730" w:rsidRDefault="00D92D5B" w:rsidP="00D92D5B">
      <w:pPr>
        <w:pStyle w:val="Brdtekst"/>
        <w:spacing w:line="259" w:lineRule="auto"/>
        <w:ind w:left="131" w:right="456"/>
      </w:pPr>
      <w:r w:rsidRPr="002A5730">
        <w:t>Bortsett frå nokre få unntak ligg all handel i Bjørnafjorden vest i dag lokalisert mellom Osøyro og Flåten/Kolskogen.</w:t>
      </w:r>
      <w:r w:rsidRPr="002A5730">
        <w:rPr>
          <w:spacing w:val="-5"/>
        </w:rPr>
        <w:t xml:space="preserve"> </w:t>
      </w:r>
      <w:r w:rsidRPr="002A5730">
        <w:t>Medan</w:t>
      </w:r>
      <w:r w:rsidRPr="002A5730">
        <w:rPr>
          <w:spacing w:val="-4"/>
        </w:rPr>
        <w:t xml:space="preserve"> </w:t>
      </w:r>
      <w:r w:rsidRPr="002A5730">
        <w:t>handelsutviklinga</w:t>
      </w:r>
      <w:r w:rsidRPr="002A5730">
        <w:rPr>
          <w:spacing w:val="-2"/>
        </w:rPr>
        <w:t xml:space="preserve"> </w:t>
      </w:r>
      <w:r w:rsidRPr="002A5730">
        <w:t>på</w:t>
      </w:r>
      <w:r w:rsidRPr="002A5730">
        <w:rPr>
          <w:spacing w:val="-5"/>
        </w:rPr>
        <w:t xml:space="preserve"> </w:t>
      </w:r>
      <w:r w:rsidRPr="002A5730">
        <w:t>Osøyro</w:t>
      </w:r>
      <w:r w:rsidRPr="002A5730">
        <w:rPr>
          <w:spacing w:val="-1"/>
        </w:rPr>
        <w:t xml:space="preserve"> </w:t>
      </w:r>
      <w:r w:rsidRPr="002A5730">
        <w:t>har</w:t>
      </w:r>
      <w:r w:rsidRPr="002A5730">
        <w:rPr>
          <w:spacing w:val="-2"/>
        </w:rPr>
        <w:t xml:space="preserve"> </w:t>
      </w:r>
      <w:r w:rsidRPr="002A5730">
        <w:t>stagnert</w:t>
      </w:r>
      <w:r w:rsidRPr="002A5730">
        <w:rPr>
          <w:spacing w:val="-1"/>
        </w:rPr>
        <w:t xml:space="preserve"> </w:t>
      </w:r>
      <w:r w:rsidRPr="002A5730">
        <w:t>har</w:t>
      </w:r>
      <w:r w:rsidRPr="002A5730">
        <w:rPr>
          <w:spacing w:val="-5"/>
        </w:rPr>
        <w:t xml:space="preserve"> </w:t>
      </w:r>
      <w:r w:rsidRPr="002A5730">
        <w:t>Flåten/</w:t>
      </w:r>
      <w:r w:rsidRPr="002A5730">
        <w:rPr>
          <w:spacing w:val="-3"/>
        </w:rPr>
        <w:t xml:space="preserve"> </w:t>
      </w:r>
      <w:r w:rsidRPr="002A5730">
        <w:t>Kolskogen</w:t>
      </w:r>
      <w:r w:rsidRPr="002A5730">
        <w:rPr>
          <w:spacing w:val="-2"/>
        </w:rPr>
        <w:t xml:space="preserve"> </w:t>
      </w:r>
      <w:r w:rsidRPr="002A5730">
        <w:t>fått</w:t>
      </w:r>
      <w:r w:rsidRPr="002A5730">
        <w:rPr>
          <w:spacing w:val="-4"/>
        </w:rPr>
        <w:t xml:space="preserve"> </w:t>
      </w:r>
      <w:r w:rsidRPr="002A5730">
        <w:t>eit</w:t>
      </w:r>
      <w:r w:rsidRPr="002A5730">
        <w:rPr>
          <w:spacing w:val="-1"/>
        </w:rPr>
        <w:t xml:space="preserve"> </w:t>
      </w:r>
      <w:r w:rsidRPr="002A5730">
        <w:t>stadig sterkare handelstilbod, og har meir enn 2,5 gonger fleire tilsette i handelsnæringa enn Osøyro.</w:t>
      </w:r>
    </w:p>
    <w:p w14:paraId="6B6A733F" w14:textId="77777777" w:rsidR="00193191" w:rsidRPr="002A5730" w:rsidRDefault="00193191" w:rsidP="00D92D5B">
      <w:pPr>
        <w:pStyle w:val="Brdtekst"/>
        <w:spacing w:line="259" w:lineRule="auto"/>
        <w:ind w:left="131" w:right="456"/>
      </w:pPr>
    </w:p>
    <w:p w14:paraId="6DD41F6F" w14:textId="77777777" w:rsidR="00D92D5B" w:rsidRPr="002A5730" w:rsidRDefault="00D92D5B" w:rsidP="00D92D5B">
      <w:pPr>
        <w:pStyle w:val="Brdtekst"/>
        <w:spacing w:line="259" w:lineRule="auto"/>
        <w:ind w:left="131" w:right="456"/>
      </w:pPr>
      <w:r w:rsidRPr="002A5730">
        <w:t>Osøyro</w:t>
      </w:r>
      <w:r w:rsidRPr="002A5730">
        <w:rPr>
          <w:spacing w:val="-3"/>
        </w:rPr>
        <w:t xml:space="preserve"> </w:t>
      </w:r>
      <w:r w:rsidRPr="002A5730">
        <w:t>som</w:t>
      </w:r>
      <w:r w:rsidRPr="002A5730">
        <w:rPr>
          <w:spacing w:val="-1"/>
        </w:rPr>
        <w:t xml:space="preserve"> </w:t>
      </w:r>
      <w:r w:rsidRPr="002A5730">
        <w:t>regionsenter har</w:t>
      </w:r>
      <w:r w:rsidRPr="002A5730">
        <w:rPr>
          <w:spacing w:val="-2"/>
        </w:rPr>
        <w:t xml:space="preserve"> </w:t>
      </w:r>
      <w:r w:rsidRPr="002A5730">
        <w:t>allereie</w:t>
      </w:r>
      <w:r w:rsidRPr="002A5730">
        <w:rPr>
          <w:spacing w:val="-1"/>
        </w:rPr>
        <w:t xml:space="preserve"> </w:t>
      </w:r>
      <w:r w:rsidRPr="002A5730">
        <w:t>ei</w:t>
      </w:r>
      <w:r w:rsidRPr="002A5730">
        <w:rPr>
          <w:spacing w:val="-4"/>
        </w:rPr>
        <w:t xml:space="preserve"> </w:t>
      </w:r>
      <w:r w:rsidRPr="002A5730">
        <w:t>rekke</w:t>
      </w:r>
      <w:r w:rsidRPr="002A5730">
        <w:rPr>
          <w:spacing w:val="-2"/>
        </w:rPr>
        <w:t xml:space="preserve"> </w:t>
      </w:r>
      <w:r w:rsidRPr="002A5730">
        <w:t>funksjonar,</w:t>
      </w:r>
      <w:r w:rsidRPr="002A5730">
        <w:rPr>
          <w:spacing w:val="-2"/>
        </w:rPr>
        <w:t xml:space="preserve"> </w:t>
      </w:r>
      <w:r w:rsidRPr="002A5730">
        <w:t>men</w:t>
      </w:r>
      <w:r w:rsidRPr="002A5730">
        <w:rPr>
          <w:spacing w:val="-2"/>
        </w:rPr>
        <w:t xml:space="preserve"> </w:t>
      </w:r>
      <w:r w:rsidRPr="002A5730">
        <w:t>har</w:t>
      </w:r>
      <w:r w:rsidRPr="002A5730">
        <w:rPr>
          <w:spacing w:val="-2"/>
        </w:rPr>
        <w:t xml:space="preserve"> </w:t>
      </w:r>
      <w:r w:rsidRPr="002A5730">
        <w:t>framleis</w:t>
      </w:r>
      <w:r w:rsidRPr="002A5730">
        <w:rPr>
          <w:spacing w:val="-5"/>
        </w:rPr>
        <w:t xml:space="preserve"> </w:t>
      </w:r>
      <w:r w:rsidRPr="002A5730">
        <w:t>stort</w:t>
      </w:r>
      <w:r w:rsidRPr="002A5730">
        <w:rPr>
          <w:spacing w:val="-4"/>
        </w:rPr>
        <w:t xml:space="preserve"> </w:t>
      </w:r>
      <w:r w:rsidRPr="002A5730">
        <w:t>potensial</w:t>
      </w:r>
      <w:r w:rsidRPr="002A5730">
        <w:rPr>
          <w:spacing w:val="-3"/>
        </w:rPr>
        <w:t xml:space="preserve"> </w:t>
      </w:r>
      <w:r w:rsidRPr="002A5730">
        <w:t>for</w:t>
      </w:r>
      <w:r w:rsidRPr="002A5730">
        <w:rPr>
          <w:spacing w:val="-4"/>
        </w:rPr>
        <w:t xml:space="preserve"> </w:t>
      </w:r>
      <w:r w:rsidRPr="002A5730">
        <w:t>å</w:t>
      </w:r>
      <w:r w:rsidRPr="002A5730">
        <w:rPr>
          <w:spacing w:val="-2"/>
        </w:rPr>
        <w:t xml:space="preserve"> </w:t>
      </w:r>
      <w:r w:rsidRPr="002A5730">
        <w:t>utvikle</w:t>
      </w:r>
      <w:r w:rsidRPr="002A5730">
        <w:rPr>
          <w:spacing w:val="-5"/>
        </w:rPr>
        <w:t xml:space="preserve"> </w:t>
      </w:r>
      <w:r w:rsidRPr="002A5730">
        <w:t>seg. Meir utvalsvarehandel, fleire tilsetteintensive arbeidsplassar (kontorarbeidsplassar), betre utdannings- og kulturtilbod, fleire tenester og fleire bustader er døme på funksjonar som vil gje Osøyro enda meir liv</w:t>
      </w:r>
      <w:r w:rsidR="00193191" w:rsidRPr="002A5730">
        <w:t>.</w:t>
      </w:r>
    </w:p>
    <w:p w14:paraId="7DC6E6B9" w14:textId="77777777" w:rsidR="00193191" w:rsidRPr="002A5730" w:rsidRDefault="00193191" w:rsidP="00D92D5B">
      <w:pPr>
        <w:pStyle w:val="Brdtekst"/>
        <w:spacing w:line="259" w:lineRule="auto"/>
        <w:ind w:left="131" w:right="456"/>
      </w:pPr>
    </w:p>
    <w:p w14:paraId="528E3BB8" w14:textId="77777777" w:rsidR="00D92D5B" w:rsidRPr="002A5730" w:rsidRDefault="00D92D5B" w:rsidP="00D92D5B">
      <w:pPr>
        <w:pStyle w:val="Brdtekst"/>
        <w:spacing w:line="259" w:lineRule="auto"/>
        <w:ind w:left="131"/>
        <w:rPr>
          <w:spacing w:val="-5"/>
        </w:rPr>
      </w:pPr>
      <w:r w:rsidRPr="002A5730">
        <w:t>Det er gjort ei vurdering av handelsarealbehovet i Os fram mot 2040, utifrå folketalsveksten og ei generell kjøpekraftsutvikling</w:t>
      </w:r>
      <w:r w:rsidRPr="002A5730">
        <w:rPr>
          <w:spacing w:val="-3"/>
        </w:rPr>
        <w:t xml:space="preserve"> </w:t>
      </w:r>
      <w:r w:rsidRPr="002A5730">
        <w:t>(antatt</w:t>
      </w:r>
      <w:r w:rsidRPr="002A5730">
        <w:rPr>
          <w:spacing w:val="-4"/>
        </w:rPr>
        <w:t xml:space="preserve"> </w:t>
      </w:r>
      <w:r w:rsidRPr="002A5730">
        <w:t>2,0</w:t>
      </w:r>
      <w:r w:rsidRPr="002A5730">
        <w:rPr>
          <w:spacing w:val="-4"/>
        </w:rPr>
        <w:t xml:space="preserve"> </w:t>
      </w:r>
      <w:r w:rsidRPr="002A5730">
        <w:t>%</w:t>
      </w:r>
      <w:r w:rsidRPr="002A5730">
        <w:rPr>
          <w:spacing w:val="-1"/>
        </w:rPr>
        <w:t xml:space="preserve"> </w:t>
      </w:r>
      <w:r w:rsidRPr="002A5730">
        <w:t>pr.</w:t>
      </w:r>
      <w:r w:rsidRPr="002A5730">
        <w:rPr>
          <w:spacing w:val="-5"/>
        </w:rPr>
        <w:t xml:space="preserve"> </w:t>
      </w:r>
      <w:r w:rsidRPr="002A5730">
        <w:t>år).</w:t>
      </w:r>
      <w:r w:rsidRPr="002A5730">
        <w:rPr>
          <w:spacing w:val="-2"/>
        </w:rPr>
        <w:t xml:space="preserve"> </w:t>
      </w:r>
      <w:r w:rsidRPr="002A5730">
        <w:t>Omsetningstal</w:t>
      </w:r>
      <w:r w:rsidRPr="002A5730">
        <w:rPr>
          <w:spacing w:val="-2"/>
        </w:rPr>
        <w:t xml:space="preserve"> </w:t>
      </w:r>
      <w:r w:rsidRPr="002A5730">
        <w:t>for</w:t>
      </w:r>
      <w:r w:rsidRPr="002A5730">
        <w:rPr>
          <w:spacing w:val="-4"/>
        </w:rPr>
        <w:t xml:space="preserve"> </w:t>
      </w:r>
      <w:r w:rsidRPr="002A5730">
        <w:t>Osøyro</w:t>
      </w:r>
      <w:r w:rsidRPr="002A5730">
        <w:rPr>
          <w:spacing w:val="-1"/>
        </w:rPr>
        <w:t xml:space="preserve"> </w:t>
      </w:r>
      <w:r w:rsidRPr="002A5730">
        <w:t>er</w:t>
      </w:r>
      <w:r w:rsidRPr="002A5730">
        <w:rPr>
          <w:spacing w:val="-4"/>
        </w:rPr>
        <w:t xml:space="preserve"> </w:t>
      </w:r>
      <w:r w:rsidRPr="002A5730">
        <w:t>henta</w:t>
      </w:r>
      <w:r w:rsidRPr="002A5730">
        <w:rPr>
          <w:spacing w:val="-2"/>
        </w:rPr>
        <w:t xml:space="preserve"> </w:t>
      </w:r>
      <w:r w:rsidRPr="002A5730">
        <w:t>frå</w:t>
      </w:r>
      <w:r w:rsidRPr="002A5730">
        <w:rPr>
          <w:spacing w:val="-2"/>
        </w:rPr>
        <w:t xml:space="preserve"> </w:t>
      </w:r>
      <w:r w:rsidRPr="002A5730">
        <w:t>SSB</w:t>
      </w:r>
      <w:r w:rsidRPr="002A5730">
        <w:rPr>
          <w:spacing w:val="-4"/>
        </w:rPr>
        <w:t xml:space="preserve"> </w:t>
      </w:r>
      <w:r w:rsidRPr="002A5730">
        <w:t>og</w:t>
      </w:r>
      <w:r w:rsidRPr="002A5730">
        <w:rPr>
          <w:spacing w:val="-3"/>
        </w:rPr>
        <w:t xml:space="preserve"> </w:t>
      </w:r>
      <w:r w:rsidRPr="002A5730">
        <w:t>framskrive med same</w:t>
      </w:r>
      <w:r w:rsidRPr="002A5730">
        <w:rPr>
          <w:spacing w:val="-8"/>
        </w:rPr>
        <w:t xml:space="preserve"> </w:t>
      </w:r>
      <w:r w:rsidRPr="002A5730">
        <w:t>prosentvekst</w:t>
      </w:r>
      <w:r w:rsidRPr="002A5730">
        <w:rPr>
          <w:spacing w:val="-3"/>
        </w:rPr>
        <w:t xml:space="preserve"> </w:t>
      </w:r>
      <w:r w:rsidRPr="002A5730">
        <w:t>som</w:t>
      </w:r>
      <w:r w:rsidRPr="002A5730">
        <w:rPr>
          <w:spacing w:val="-5"/>
        </w:rPr>
        <w:t xml:space="preserve"> </w:t>
      </w:r>
      <w:r w:rsidRPr="002A5730">
        <w:t>folkeveksten</w:t>
      </w:r>
      <w:r w:rsidRPr="002A5730">
        <w:rPr>
          <w:spacing w:val="-4"/>
        </w:rPr>
        <w:t xml:space="preserve"> </w:t>
      </w:r>
      <w:r w:rsidRPr="002A5730">
        <w:t>i</w:t>
      </w:r>
      <w:r w:rsidRPr="002A5730">
        <w:rPr>
          <w:spacing w:val="-4"/>
        </w:rPr>
        <w:t xml:space="preserve"> </w:t>
      </w:r>
      <w:r w:rsidRPr="002A5730">
        <w:t>høve</w:t>
      </w:r>
      <w:r w:rsidRPr="002A5730">
        <w:rPr>
          <w:spacing w:val="-6"/>
        </w:rPr>
        <w:t xml:space="preserve"> </w:t>
      </w:r>
      <w:r w:rsidRPr="002A5730">
        <w:t>scenario</w:t>
      </w:r>
      <w:r w:rsidRPr="002A5730">
        <w:rPr>
          <w:spacing w:val="-5"/>
        </w:rPr>
        <w:t xml:space="preserve"> </w:t>
      </w:r>
      <w:r w:rsidRPr="002A5730">
        <w:t>1</w:t>
      </w:r>
      <w:r w:rsidRPr="002A5730">
        <w:rPr>
          <w:spacing w:val="-3"/>
        </w:rPr>
        <w:t xml:space="preserve"> </w:t>
      </w:r>
      <w:r w:rsidRPr="002A5730">
        <w:t>og</w:t>
      </w:r>
      <w:r w:rsidRPr="002A5730">
        <w:rPr>
          <w:spacing w:val="-6"/>
        </w:rPr>
        <w:t xml:space="preserve"> </w:t>
      </w:r>
      <w:r w:rsidRPr="002A5730">
        <w:rPr>
          <w:spacing w:val="-5"/>
        </w:rPr>
        <w:t>2.</w:t>
      </w:r>
    </w:p>
    <w:p w14:paraId="3595ED11" w14:textId="77777777" w:rsidR="00D9325C" w:rsidRPr="002A5730" w:rsidRDefault="00D9325C" w:rsidP="00D92D5B">
      <w:pPr>
        <w:pStyle w:val="Brdtekst"/>
        <w:spacing w:line="259" w:lineRule="auto"/>
        <w:ind w:left="131"/>
      </w:pPr>
    </w:p>
    <w:p w14:paraId="53B47C3E" w14:textId="77777777" w:rsidR="00D92D5B" w:rsidRPr="002A5730" w:rsidRDefault="00D92D5B" w:rsidP="00D92D5B">
      <w:pPr>
        <w:pStyle w:val="Brdtekst"/>
        <w:spacing w:before="22" w:line="259" w:lineRule="auto"/>
        <w:ind w:left="131" w:right="456"/>
      </w:pPr>
      <w:r w:rsidRPr="002A5730">
        <w:t>For å gjere omsettinga om til utbyggingsareal har ein teke utgangspunkt i ei omsetting på 30 000 kr pr m</w:t>
      </w:r>
      <w:r w:rsidR="00D9325C" w:rsidRPr="002A5730">
        <w:t>²</w:t>
      </w:r>
      <w:r w:rsidRPr="002A5730">
        <w:t xml:space="preserve"> salsareal for alle daglegvarer og utvalsvarer. For plasskrevjande varer er det rekna noko lågare omsetning per</w:t>
      </w:r>
      <w:r w:rsidRPr="002A5730">
        <w:rPr>
          <w:spacing w:val="-1"/>
        </w:rPr>
        <w:t xml:space="preserve"> </w:t>
      </w:r>
      <w:r w:rsidRPr="002A5730">
        <w:t>m</w:t>
      </w:r>
      <w:r w:rsidR="00D9325C" w:rsidRPr="002A5730">
        <w:t>²</w:t>
      </w:r>
      <w:r w:rsidRPr="002A5730">
        <w:rPr>
          <w:spacing w:val="-3"/>
        </w:rPr>
        <w:t xml:space="preserve"> </w:t>
      </w:r>
      <w:r w:rsidRPr="002A5730">
        <w:t>;</w:t>
      </w:r>
      <w:r w:rsidRPr="002A5730">
        <w:rPr>
          <w:spacing w:val="-1"/>
        </w:rPr>
        <w:t xml:space="preserve"> </w:t>
      </w:r>
      <w:r w:rsidRPr="002A5730">
        <w:t>25</w:t>
      </w:r>
      <w:r w:rsidRPr="002A5730">
        <w:rPr>
          <w:spacing w:val="-3"/>
        </w:rPr>
        <w:t xml:space="preserve"> </w:t>
      </w:r>
      <w:r w:rsidRPr="002A5730">
        <w:t>000</w:t>
      </w:r>
      <w:r w:rsidRPr="002A5730">
        <w:rPr>
          <w:spacing w:val="-1"/>
        </w:rPr>
        <w:t xml:space="preserve"> </w:t>
      </w:r>
      <w:r w:rsidRPr="002A5730">
        <w:t>kr.</w:t>
      </w:r>
      <w:r w:rsidRPr="002A5730">
        <w:rPr>
          <w:spacing w:val="-4"/>
        </w:rPr>
        <w:t xml:space="preserve"> </w:t>
      </w:r>
      <w:r w:rsidRPr="002A5730">
        <w:t>pr.</w:t>
      </w:r>
      <w:r w:rsidRPr="002A5730">
        <w:rPr>
          <w:spacing w:val="-2"/>
        </w:rPr>
        <w:t xml:space="preserve"> </w:t>
      </w:r>
      <w:r w:rsidRPr="002A5730">
        <w:t>m</w:t>
      </w:r>
      <w:r w:rsidR="00D9325C" w:rsidRPr="002A5730">
        <w:t>²</w:t>
      </w:r>
      <w:r w:rsidRPr="002A5730">
        <w:rPr>
          <w:spacing w:val="-1"/>
        </w:rPr>
        <w:t xml:space="preserve"> </w:t>
      </w:r>
      <w:r w:rsidRPr="002A5730">
        <w:t>.</w:t>
      </w:r>
      <w:r w:rsidRPr="002A5730">
        <w:rPr>
          <w:spacing w:val="-4"/>
        </w:rPr>
        <w:t xml:space="preserve"> </w:t>
      </w:r>
      <w:r w:rsidRPr="002A5730">
        <w:t>Fram</w:t>
      </w:r>
      <w:r w:rsidRPr="002A5730">
        <w:rPr>
          <w:spacing w:val="-3"/>
        </w:rPr>
        <w:t xml:space="preserve"> </w:t>
      </w:r>
      <w:r w:rsidRPr="002A5730">
        <w:t>mot</w:t>
      </w:r>
      <w:r w:rsidRPr="002A5730">
        <w:rPr>
          <w:spacing w:val="-3"/>
        </w:rPr>
        <w:t xml:space="preserve"> </w:t>
      </w:r>
      <w:r w:rsidRPr="002A5730">
        <w:t>2040</w:t>
      </w:r>
      <w:r w:rsidRPr="002A5730">
        <w:rPr>
          <w:spacing w:val="-3"/>
        </w:rPr>
        <w:t xml:space="preserve"> </w:t>
      </w:r>
      <w:r w:rsidRPr="002A5730">
        <w:t>er</w:t>
      </w:r>
      <w:r w:rsidRPr="002A5730">
        <w:rPr>
          <w:spacing w:val="-1"/>
        </w:rPr>
        <w:t xml:space="preserve"> </w:t>
      </w:r>
      <w:r w:rsidRPr="002A5730">
        <w:t>det</w:t>
      </w:r>
      <w:r w:rsidRPr="002A5730">
        <w:rPr>
          <w:spacing w:val="-3"/>
        </w:rPr>
        <w:t xml:space="preserve"> </w:t>
      </w:r>
      <w:r w:rsidRPr="002A5730">
        <w:t>og</w:t>
      </w:r>
      <w:r w:rsidRPr="002A5730">
        <w:rPr>
          <w:spacing w:val="-2"/>
        </w:rPr>
        <w:t xml:space="preserve"> </w:t>
      </w:r>
      <w:r w:rsidRPr="002A5730">
        <w:t>regna</w:t>
      </w:r>
      <w:r w:rsidRPr="002A5730">
        <w:rPr>
          <w:spacing w:val="-1"/>
        </w:rPr>
        <w:t xml:space="preserve"> </w:t>
      </w:r>
      <w:r w:rsidRPr="002A5730">
        <w:t>med</w:t>
      </w:r>
      <w:r w:rsidRPr="002A5730">
        <w:rPr>
          <w:spacing w:val="-1"/>
        </w:rPr>
        <w:t xml:space="preserve"> </w:t>
      </w:r>
      <w:r w:rsidRPr="002A5730">
        <w:t>ein</w:t>
      </w:r>
      <w:r w:rsidRPr="002A5730">
        <w:rPr>
          <w:spacing w:val="-3"/>
        </w:rPr>
        <w:t xml:space="preserve"> </w:t>
      </w:r>
      <w:r w:rsidRPr="002A5730">
        <w:t>arealeffektiviseringsgevinst</w:t>
      </w:r>
      <w:r w:rsidRPr="002A5730">
        <w:rPr>
          <w:spacing w:val="-3"/>
        </w:rPr>
        <w:t xml:space="preserve"> </w:t>
      </w:r>
      <w:r w:rsidRPr="002A5730">
        <w:t>på</w:t>
      </w:r>
      <w:r w:rsidRPr="002A5730">
        <w:rPr>
          <w:spacing w:val="-1"/>
        </w:rPr>
        <w:t xml:space="preserve"> </w:t>
      </w:r>
      <w:r w:rsidRPr="002A5730">
        <w:t>0,5</w:t>
      </w:r>
      <w:r w:rsidRPr="002A5730">
        <w:rPr>
          <w:spacing w:val="-3"/>
        </w:rPr>
        <w:t xml:space="preserve"> </w:t>
      </w:r>
      <w:r w:rsidRPr="002A5730">
        <w:t>% pr</w:t>
      </w:r>
      <w:r w:rsidRPr="002A5730">
        <w:rPr>
          <w:spacing w:val="-3"/>
        </w:rPr>
        <w:t xml:space="preserve"> </w:t>
      </w:r>
      <w:r w:rsidRPr="002A5730">
        <w:t>år, som følge av økt omsetning pr. forretningsareal.</w:t>
      </w:r>
    </w:p>
    <w:p w14:paraId="4E0F32E9" w14:textId="77777777" w:rsidR="00D92D5B" w:rsidRPr="002A5730" w:rsidRDefault="009E4322" w:rsidP="00D92D5B">
      <w:pPr>
        <w:pStyle w:val="Brdtekst"/>
        <w:spacing w:line="259" w:lineRule="auto"/>
        <w:ind w:left="131" w:right="565"/>
      </w:pPr>
      <w:r w:rsidRPr="002A5730">
        <w:br/>
      </w:r>
      <w:r w:rsidR="00D92D5B" w:rsidRPr="002A5730">
        <w:t>Tabell</w:t>
      </w:r>
      <w:r w:rsidR="00D92D5B" w:rsidRPr="002A5730">
        <w:rPr>
          <w:spacing w:val="-3"/>
        </w:rPr>
        <w:t xml:space="preserve"> </w:t>
      </w:r>
      <w:r w:rsidR="00D92D5B" w:rsidRPr="002A5730">
        <w:t>syner</w:t>
      </w:r>
      <w:r w:rsidR="00D92D5B" w:rsidRPr="002A5730">
        <w:rPr>
          <w:spacing w:val="-2"/>
        </w:rPr>
        <w:t xml:space="preserve"> </w:t>
      </w:r>
      <w:r w:rsidR="00D92D5B" w:rsidRPr="002A5730">
        <w:t>kor</w:t>
      </w:r>
      <w:r w:rsidR="00D92D5B" w:rsidRPr="002A5730">
        <w:rPr>
          <w:spacing w:val="-4"/>
        </w:rPr>
        <w:t xml:space="preserve"> </w:t>
      </w:r>
      <w:r w:rsidR="00D92D5B" w:rsidRPr="002A5730">
        <w:t>mange</w:t>
      </w:r>
      <w:r w:rsidR="00D92D5B" w:rsidRPr="002A5730">
        <w:rPr>
          <w:spacing w:val="-4"/>
        </w:rPr>
        <w:t xml:space="preserve"> </w:t>
      </w:r>
      <w:r w:rsidR="00D92D5B" w:rsidRPr="002A5730">
        <w:t>kvadratmeter</w:t>
      </w:r>
      <w:r w:rsidR="00D92D5B" w:rsidRPr="002A5730">
        <w:rPr>
          <w:spacing w:val="-2"/>
        </w:rPr>
        <w:t xml:space="preserve"> </w:t>
      </w:r>
      <w:r w:rsidR="00D92D5B" w:rsidRPr="002A5730">
        <w:t>handelsareal</w:t>
      </w:r>
      <w:r w:rsidR="00D92D5B" w:rsidRPr="002A5730">
        <w:rPr>
          <w:spacing w:val="-5"/>
        </w:rPr>
        <w:t xml:space="preserve"> </w:t>
      </w:r>
      <w:r w:rsidR="000E1397" w:rsidRPr="002A5730">
        <w:t xml:space="preserve">det er behov for </w:t>
      </w:r>
      <w:r w:rsidR="00D92D5B" w:rsidRPr="002A5730">
        <w:t>totalt</w:t>
      </w:r>
      <w:r w:rsidR="00D92D5B" w:rsidRPr="002A5730">
        <w:rPr>
          <w:spacing w:val="-2"/>
        </w:rPr>
        <w:t xml:space="preserve"> </w:t>
      </w:r>
      <w:r w:rsidR="00D92D5B" w:rsidRPr="002A5730">
        <w:t>i</w:t>
      </w:r>
      <w:r w:rsidR="00D92D5B" w:rsidRPr="002A5730">
        <w:rPr>
          <w:spacing w:val="-3"/>
        </w:rPr>
        <w:t xml:space="preserve"> </w:t>
      </w:r>
      <w:r w:rsidR="00D92D5B" w:rsidRPr="002A5730">
        <w:t>Os.</w:t>
      </w:r>
      <w:r w:rsidR="00D92D5B" w:rsidRPr="002A5730">
        <w:rPr>
          <w:spacing w:val="-2"/>
        </w:rPr>
        <w:t xml:space="preserve"> </w:t>
      </w:r>
      <w:r w:rsidR="00D92D5B" w:rsidRPr="002A5730">
        <w:t>For</w:t>
      </w:r>
      <w:r w:rsidR="00D92D5B" w:rsidRPr="002A5730">
        <w:rPr>
          <w:spacing w:val="-2"/>
        </w:rPr>
        <w:t xml:space="preserve"> </w:t>
      </w:r>
      <w:r w:rsidR="00D92D5B" w:rsidRPr="002A5730">
        <w:t>daglegvarer</w:t>
      </w:r>
      <w:r w:rsidR="00D92D5B" w:rsidRPr="002A5730">
        <w:rPr>
          <w:spacing w:val="-5"/>
        </w:rPr>
        <w:t xml:space="preserve"> </w:t>
      </w:r>
      <w:r w:rsidR="00D92D5B" w:rsidRPr="002A5730">
        <w:t>er</w:t>
      </w:r>
      <w:r w:rsidR="00D92D5B" w:rsidRPr="002A5730">
        <w:rPr>
          <w:spacing w:val="-2"/>
        </w:rPr>
        <w:t xml:space="preserve"> </w:t>
      </w:r>
      <w:r w:rsidR="00D92D5B" w:rsidRPr="002A5730">
        <w:t>det</w:t>
      </w:r>
      <w:r w:rsidR="00D92D5B" w:rsidRPr="002A5730">
        <w:rPr>
          <w:spacing w:val="-2"/>
        </w:rPr>
        <w:t xml:space="preserve"> </w:t>
      </w:r>
      <w:r w:rsidR="00D92D5B" w:rsidRPr="002A5730">
        <w:t>snakk om ca. 18 -34</w:t>
      </w:r>
      <w:r w:rsidR="009B2028" w:rsidRPr="002A5730">
        <w:t> </w:t>
      </w:r>
      <w:r w:rsidR="00D92D5B" w:rsidRPr="002A5730">
        <w:t xml:space="preserve">000 </w:t>
      </w:r>
      <w:r w:rsidR="009B2028" w:rsidRPr="002A5730">
        <w:t>m²,</w:t>
      </w:r>
      <w:r w:rsidR="00D92D5B" w:rsidRPr="002A5730">
        <w:t xml:space="preserve"> for utvalsvarer 11- 20 000 </w:t>
      </w:r>
      <w:r w:rsidR="009B2028" w:rsidRPr="002A5730">
        <w:t>m²</w:t>
      </w:r>
      <w:r w:rsidR="00D92D5B" w:rsidRPr="002A5730">
        <w:t xml:space="preserve"> og for plasskrevjande 8- 16 000 m</w:t>
      </w:r>
      <w:r w:rsidR="003A7917" w:rsidRPr="002A5730">
        <w:t>².</w:t>
      </w:r>
    </w:p>
    <w:p w14:paraId="3820ED10" w14:textId="77777777" w:rsidR="00FD5C14" w:rsidRPr="002A5730" w:rsidRDefault="00FD5C14" w:rsidP="00D92D5B">
      <w:pPr>
        <w:pStyle w:val="Brdtekst"/>
      </w:pPr>
    </w:p>
    <w:p w14:paraId="62333F2D" w14:textId="77777777" w:rsidR="00991E0A" w:rsidRPr="002A5730" w:rsidRDefault="00991E0A" w:rsidP="00991E0A">
      <w:pPr>
        <w:pStyle w:val="Brdtekst"/>
        <w:keepNext/>
      </w:pPr>
      <w:r w:rsidRPr="002A5730">
        <w:rPr>
          <w:noProof/>
        </w:rPr>
        <w:drawing>
          <wp:inline distT="0" distB="0" distL="0" distR="0" wp14:anchorId="605476B7" wp14:editId="235B3A20">
            <wp:extent cx="5834380" cy="1115695"/>
            <wp:effectExtent l="0" t="0" r="0" b="8255"/>
            <wp:docPr id="205021941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34380" cy="1115695"/>
                    </a:xfrm>
                    <a:prstGeom prst="rect">
                      <a:avLst/>
                    </a:prstGeom>
                    <a:noFill/>
                  </pic:spPr>
                </pic:pic>
              </a:graphicData>
            </a:graphic>
          </wp:inline>
        </w:drawing>
      </w:r>
    </w:p>
    <w:p w14:paraId="630B7C4F" w14:textId="77777777" w:rsidR="00FD5C14" w:rsidRPr="002A5730" w:rsidRDefault="00991E0A" w:rsidP="00991E0A">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30</w:t>
      </w:r>
      <w:r w:rsidRPr="002A5730">
        <w:rPr>
          <w:lang w:val="nn-NO"/>
        </w:rPr>
        <w:fldChar w:fldCharType="end"/>
      </w:r>
      <w:r w:rsidRPr="002A5730">
        <w:rPr>
          <w:lang w:val="nn-NO"/>
        </w:rPr>
        <w:t xml:space="preserve"> Forventa nytt arealbehov (salsareal) i heile Os kommune, ut frå 2 scenario for folkevekst (s. 57 Handelsanalyse Os kommune 2017)</w:t>
      </w:r>
    </w:p>
    <w:p w14:paraId="4AACD02B" w14:textId="77777777" w:rsidR="003574A7" w:rsidRPr="002A5730" w:rsidRDefault="003574A7" w:rsidP="003574A7">
      <w:pPr>
        <w:pStyle w:val="Brdtekst"/>
        <w:keepNext/>
      </w:pPr>
      <w:r w:rsidRPr="002A5730">
        <w:rPr>
          <w:noProof/>
        </w:rPr>
        <w:drawing>
          <wp:inline distT="0" distB="0" distL="0" distR="0" wp14:anchorId="7DD1A9D3" wp14:editId="6F6CF970">
            <wp:extent cx="6193790" cy="2139950"/>
            <wp:effectExtent l="0" t="0" r="0" b="0"/>
            <wp:docPr id="1892888044"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93790" cy="2139950"/>
                    </a:xfrm>
                    <a:prstGeom prst="rect">
                      <a:avLst/>
                    </a:prstGeom>
                    <a:noFill/>
                  </pic:spPr>
                </pic:pic>
              </a:graphicData>
            </a:graphic>
          </wp:inline>
        </w:drawing>
      </w:r>
    </w:p>
    <w:p w14:paraId="62BAE9EB" w14:textId="77777777" w:rsidR="00D92D5B" w:rsidRPr="002A5730" w:rsidRDefault="003574A7" w:rsidP="003574A7">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31</w:t>
      </w:r>
      <w:r w:rsidRPr="002A5730">
        <w:rPr>
          <w:lang w:val="nn-NO"/>
        </w:rPr>
        <w:fldChar w:fldCharType="end"/>
      </w:r>
      <w:r w:rsidRPr="002A5730">
        <w:rPr>
          <w:lang w:val="nn-NO"/>
        </w:rPr>
        <w:t xml:space="preserve"> Forventa nytt arealbehov (salsareal) i heile Os kommune, ut frå 2 scenario for folkevekst. (s. 57 Handelsanalyse Os kommune, 2017)</w:t>
      </w:r>
    </w:p>
    <w:p w14:paraId="37ACD694" w14:textId="77777777" w:rsidR="003574A7" w:rsidRPr="002A5730" w:rsidRDefault="00D92D5B" w:rsidP="003574A7">
      <w:pPr>
        <w:pStyle w:val="Brdtekst"/>
        <w:spacing w:before="1" w:line="259" w:lineRule="auto"/>
        <w:ind w:right="493"/>
      </w:pPr>
      <w:r w:rsidRPr="002A5730">
        <w:t>Tabell syner estimert arealbehov for daglegvare fordelt på ulike soner utifrå korleis folketalet fordeler seg mellom sonene i 2040. Osøyro har det klart største are</w:t>
      </w:r>
      <w:r w:rsidR="00367EDE" w:rsidRPr="002A5730">
        <w:t>a</w:t>
      </w:r>
      <w:r w:rsidRPr="002A5730">
        <w:t xml:space="preserve">lbehovet, </w:t>
      </w:r>
      <w:r w:rsidR="00355D44" w:rsidRPr="002A5730">
        <w:t>etterfølgt</w:t>
      </w:r>
      <w:r w:rsidRPr="002A5730">
        <w:t xml:space="preserve"> av Lysefjorden og Bjånes.</w:t>
      </w:r>
    </w:p>
    <w:p w14:paraId="7CB0CF6B" w14:textId="77777777" w:rsidR="003574A7" w:rsidRPr="002A5730" w:rsidRDefault="003574A7" w:rsidP="003574A7">
      <w:pPr>
        <w:pStyle w:val="Brdtekst"/>
        <w:spacing w:before="1" w:line="259" w:lineRule="auto"/>
        <w:ind w:right="493"/>
      </w:pPr>
    </w:p>
    <w:p w14:paraId="26122C0A" w14:textId="77777777" w:rsidR="00D92D5B" w:rsidRPr="002A5730" w:rsidRDefault="00D92D5B" w:rsidP="003574A7">
      <w:pPr>
        <w:pStyle w:val="Brdtekst"/>
        <w:spacing w:before="1" w:line="259" w:lineRule="auto"/>
        <w:ind w:right="493"/>
      </w:pPr>
      <w:r w:rsidRPr="002A5730">
        <w:t>Når</w:t>
      </w:r>
      <w:r w:rsidRPr="002A5730">
        <w:rPr>
          <w:spacing w:val="-2"/>
        </w:rPr>
        <w:t xml:space="preserve"> </w:t>
      </w:r>
      <w:r w:rsidRPr="002A5730">
        <w:t>det</w:t>
      </w:r>
      <w:r w:rsidRPr="002A5730">
        <w:rPr>
          <w:spacing w:val="-1"/>
        </w:rPr>
        <w:t xml:space="preserve"> </w:t>
      </w:r>
      <w:r w:rsidRPr="002A5730">
        <w:t>gjeld</w:t>
      </w:r>
      <w:r w:rsidRPr="002A5730">
        <w:rPr>
          <w:spacing w:val="-2"/>
        </w:rPr>
        <w:t xml:space="preserve"> </w:t>
      </w:r>
      <w:r w:rsidRPr="002A5730">
        <w:t>utvalsvarer</w:t>
      </w:r>
      <w:r w:rsidRPr="002A5730">
        <w:rPr>
          <w:spacing w:val="-5"/>
        </w:rPr>
        <w:t xml:space="preserve"> </w:t>
      </w:r>
      <w:r w:rsidRPr="002A5730">
        <w:t>og</w:t>
      </w:r>
      <w:r w:rsidRPr="002A5730">
        <w:rPr>
          <w:spacing w:val="-3"/>
        </w:rPr>
        <w:t xml:space="preserve"> </w:t>
      </w:r>
      <w:r w:rsidRPr="002A5730">
        <w:t>plasskrevjande</w:t>
      </w:r>
      <w:r w:rsidRPr="002A5730">
        <w:rPr>
          <w:spacing w:val="-4"/>
        </w:rPr>
        <w:t xml:space="preserve"> </w:t>
      </w:r>
      <w:r w:rsidRPr="002A5730">
        <w:t>varer</w:t>
      </w:r>
      <w:r w:rsidRPr="002A5730">
        <w:rPr>
          <w:spacing w:val="-5"/>
        </w:rPr>
        <w:t xml:space="preserve"> </w:t>
      </w:r>
      <w:r w:rsidRPr="002A5730">
        <w:t>er</w:t>
      </w:r>
      <w:r w:rsidRPr="002A5730">
        <w:rPr>
          <w:spacing w:val="-2"/>
        </w:rPr>
        <w:t xml:space="preserve"> </w:t>
      </w:r>
      <w:r w:rsidRPr="002A5730">
        <w:t>det</w:t>
      </w:r>
      <w:r w:rsidRPr="002A5730">
        <w:rPr>
          <w:spacing w:val="-2"/>
        </w:rPr>
        <w:t xml:space="preserve"> </w:t>
      </w:r>
      <w:r w:rsidRPr="002A5730">
        <w:t>ikkje</w:t>
      </w:r>
      <w:r w:rsidRPr="002A5730">
        <w:rPr>
          <w:spacing w:val="-2"/>
        </w:rPr>
        <w:t xml:space="preserve"> </w:t>
      </w:r>
      <w:r w:rsidRPr="002A5730">
        <w:t>gjort</w:t>
      </w:r>
      <w:r w:rsidRPr="002A5730">
        <w:rPr>
          <w:spacing w:val="-4"/>
        </w:rPr>
        <w:t xml:space="preserve"> </w:t>
      </w:r>
      <w:r w:rsidRPr="002A5730">
        <w:t>sonevis</w:t>
      </w:r>
      <w:r w:rsidRPr="002A5730">
        <w:rPr>
          <w:spacing w:val="-3"/>
        </w:rPr>
        <w:t xml:space="preserve"> </w:t>
      </w:r>
      <w:r w:rsidRPr="002A5730">
        <w:t>fordeling</w:t>
      </w:r>
      <w:r w:rsidRPr="002A5730">
        <w:rPr>
          <w:spacing w:val="-3"/>
        </w:rPr>
        <w:t xml:space="preserve"> </w:t>
      </w:r>
      <w:r w:rsidRPr="002A5730">
        <w:t>av</w:t>
      </w:r>
      <w:r w:rsidRPr="002A5730">
        <w:rPr>
          <w:spacing w:val="-1"/>
        </w:rPr>
        <w:t xml:space="preserve"> </w:t>
      </w:r>
      <w:r w:rsidRPr="002A5730">
        <w:t>arealbehov</w:t>
      </w:r>
      <w:r w:rsidRPr="002A5730">
        <w:rPr>
          <w:spacing w:val="-1"/>
        </w:rPr>
        <w:t xml:space="preserve"> </w:t>
      </w:r>
      <w:r w:rsidRPr="002A5730">
        <w:t>fordi</w:t>
      </w:r>
      <w:r w:rsidRPr="002A5730">
        <w:rPr>
          <w:spacing w:val="-3"/>
        </w:rPr>
        <w:t xml:space="preserve"> </w:t>
      </w:r>
      <w:r w:rsidRPr="002A5730">
        <w:t>denne type varehandel ikkje bør fordelast på sonene. Nytt handelsareal for utvalsvarene bør liggje på Osøyro for å byggje opp under dette senteret. Nytt areal for plasskrevjande varer kan ligge litt lenger unna Osøyro, men bør med fordel konsentrerast nær eksisterande verksemd av denne type, til dømes på Flåten/ Kolskogen.</w:t>
      </w:r>
    </w:p>
    <w:p w14:paraId="22305254" w14:textId="77777777" w:rsidR="00D92D5B" w:rsidRPr="002A5730" w:rsidRDefault="00D92D5B" w:rsidP="00D92D5B">
      <w:pPr>
        <w:pStyle w:val="Brdtekst"/>
        <w:spacing w:before="1" w:line="259" w:lineRule="auto"/>
        <w:ind w:left="131" w:right="493"/>
      </w:pPr>
      <w:bookmarkStart w:id="114" w:name="_bookmark63"/>
      <w:bookmarkEnd w:id="114"/>
    </w:p>
    <w:p w14:paraId="32D31A10" w14:textId="77777777" w:rsidR="00D92D5B" w:rsidRPr="002A5730" w:rsidRDefault="00D92D5B" w:rsidP="00C47D8D">
      <w:pPr>
        <w:tabs>
          <w:tab w:val="left" w:pos="747"/>
        </w:tabs>
        <w:spacing w:before="78" w:after="200" w:line="288" w:lineRule="auto"/>
        <w:ind w:left="131"/>
        <w:rPr>
          <w:i/>
        </w:rPr>
      </w:pPr>
      <w:r w:rsidRPr="002A5730">
        <w:rPr>
          <w:i/>
        </w:rPr>
        <w:t>Potensiale</w:t>
      </w:r>
      <w:r w:rsidRPr="002A5730">
        <w:rPr>
          <w:i/>
          <w:spacing w:val="-5"/>
        </w:rPr>
        <w:t xml:space="preserve"> </w:t>
      </w:r>
      <w:r w:rsidRPr="002A5730">
        <w:rPr>
          <w:i/>
        </w:rPr>
        <w:t>for</w:t>
      </w:r>
      <w:r w:rsidRPr="002A5730">
        <w:rPr>
          <w:i/>
          <w:spacing w:val="-6"/>
        </w:rPr>
        <w:t xml:space="preserve"> </w:t>
      </w:r>
      <w:r w:rsidRPr="002A5730">
        <w:rPr>
          <w:i/>
        </w:rPr>
        <w:t>etablering</w:t>
      </w:r>
      <w:r w:rsidRPr="002A5730">
        <w:rPr>
          <w:i/>
          <w:spacing w:val="-6"/>
        </w:rPr>
        <w:t xml:space="preserve"> </w:t>
      </w:r>
      <w:r w:rsidRPr="002A5730">
        <w:rPr>
          <w:i/>
        </w:rPr>
        <w:t>av</w:t>
      </w:r>
      <w:r w:rsidRPr="002A5730">
        <w:rPr>
          <w:i/>
          <w:spacing w:val="-5"/>
        </w:rPr>
        <w:t xml:space="preserve"> </w:t>
      </w:r>
      <w:r w:rsidRPr="002A5730">
        <w:rPr>
          <w:i/>
        </w:rPr>
        <w:t>handel</w:t>
      </w:r>
      <w:r w:rsidRPr="002A5730">
        <w:rPr>
          <w:i/>
          <w:spacing w:val="-6"/>
        </w:rPr>
        <w:t xml:space="preserve"> </w:t>
      </w:r>
      <w:r w:rsidRPr="002A5730">
        <w:rPr>
          <w:i/>
        </w:rPr>
        <w:t>i</w:t>
      </w:r>
      <w:r w:rsidRPr="002A5730">
        <w:rPr>
          <w:i/>
          <w:spacing w:val="-4"/>
        </w:rPr>
        <w:t xml:space="preserve"> </w:t>
      </w:r>
      <w:r w:rsidRPr="002A5730">
        <w:rPr>
          <w:i/>
          <w:spacing w:val="-2"/>
        </w:rPr>
        <w:t>sentrum</w:t>
      </w:r>
    </w:p>
    <w:p w14:paraId="679B9E78" w14:textId="77777777" w:rsidR="00367EDE" w:rsidRPr="002A5730" w:rsidRDefault="00D92D5B" w:rsidP="00367EDE">
      <w:pPr>
        <w:pStyle w:val="Brdtekst"/>
        <w:spacing w:before="178"/>
        <w:ind w:left="131"/>
        <w:rPr>
          <w:color w:val="181818"/>
        </w:rPr>
      </w:pPr>
      <w:r w:rsidRPr="002A5730">
        <w:rPr>
          <w:color w:val="181818"/>
        </w:rPr>
        <w:t>I</w:t>
      </w:r>
      <w:r w:rsidRPr="002A5730">
        <w:rPr>
          <w:color w:val="181818"/>
          <w:spacing w:val="-6"/>
        </w:rPr>
        <w:t xml:space="preserve"> </w:t>
      </w:r>
      <w:r w:rsidRPr="002A5730">
        <w:rPr>
          <w:color w:val="181818"/>
        </w:rPr>
        <w:t>samband</w:t>
      </w:r>
      <w:r w:rsidRPr="002A5730">
        <w:rPr>
          <w:color w:val="181818"/>
          <w:spacing w:val="-6"/>
        </w:rPr>
        <w:t xml:space="preserve"> </w:t>
      </w:r>
      <w:r w:rsidRPr="002A5730">
        <w:rPr>
          <w:color w:val="181818"/>
        </w:rPr>
        <w:t>med</w:t>
      </w:r>
      <w:r w:rsidRPr="002A5730">
        <w:rPr>
          <w:color w:val="181818"/>
          <w:spacing w:val="-5"/>
        </w:rPr>
        <w:t xml:space="preserve"> </w:t>
      </w:r>
      <w:r w:rsidRPr="002A5730">
        <w:rPr>
          <w:color w:val="181818"/>
        </w:rPr>
        <w:t>områdeplan</w:t>
      </w:r>
      <w:r w:rsidRPr="002A5730">
        <w:rPr>
          <w:color w:val="181818"/>
          <w:spacing w:val="-4"/>
        </w:rPr>
        <w:t xml:space="preserve"> </w:t>
      </w:r>
      <w:r w:rsidRPr="002A5730">
        <w:rPr>
          <w:color w:val="181818"/>
        </w:rPr>
        <w:t>for</w:t>
      </w:r>
      <w:r w:rsidRPr="002A5730">
        <w:rPr>
          <w:color w:val="181818"/>
          <w:spacing w:val="-4"/>
        </w:rPr>
        <w:t xml:space="preserve"> </w:t>
      </w:r>
      <w:r w:rsidRPr="002A5730">
        <w:rPr>
          <w:color w:val="181818"/>
        </w:rPr>
        <w:t>Osøyro</w:t>
      </w:r>
      <w:r w:rsidRPr="002A5730">
        <w:rPr>
          <w:color w:val="181818"/>
          <w:spacing w:val="-5"/>
        </w:rPr>
        <w:t xml:space="preserve"> </w:t>
      </w:r>
      <w:r w:rsidRPr="002A5730">
        <w:rPr>
          <w:color w:val="181818"/>
        </w:rPr>
        <w:t>er</w:t>
      </w:r>
      <w:r w:rsidRPr="002A5730">
        <w:rPr>
          <w:color w:val="181818"/>
          <w:spacing w:val="-2"/>
        </w:rPr>
        <w:t xml:space="preserve"> </w:t>
      </w:r>
      <w:r w:rsidRPr="002A5730">
        <w:rPr>
          <w:color w:val="181818"/>
        </w:rPr>
        <w:t>det</w:t>
      </w:r>
      <w:r w:rsidRPr="002A5730">
        <w:rPr>
          <w:color w:val="181818"/>
          <w:spacing w:val="-4"/>
        </w:rPr>
        <w:t xml:space="preserve"> </w:t>
      </w:r>
      <w:r w:rsidRPr="002A5730">
        <w:rPr>
          <w:color w:val="181818"/>
        </w:rPr>
        <w:t>utarbeida</w:t>
      </w:r>
      <w:r w:rsidRPr="002A5730">
        <w:rPr>
          <w:color w:val="181818"/>
          <w:spacing w:val="-3"/>
        </w:rPr>
        <w:t xml:space="preserve"> </w:t>
      </w:r>
      <w:r w:rsidRPr="002A5730">
        <w:rPr>
          <w:color w:val="181818"/>
        </w:rPr>
        <w:t>ei</w:t>
      </w:r>
      <w:r w:rsidRPr="002A5730">
        <w:rPr>
          <w:color w:val="181818"/>
          <w:spacing w:val="-4"/>
        </w:rPr>
        <w:t xml:space="preserve"> </w:t>
      </w:r>
      <w:r w:rsidRPr="002A5730">
        <w:rPr>
          <w:color w:val="181818"/>
        </w:rPr>
        <w:t>handelsanalyse</w:t>
      </w:r>
      <w:r w:rsidRPr="002A5730">
        <w:rPr>
          <w:color w:val="181818"/>
          <w:spacing w:val="-3"/>
        </w:rPr>
        <w:t xml:space="preserve"> </w:t>
      </w:r>
      <w:r w:rsidRPr="002A5730">
        <w:rPr>
          <w:color w:val="181818"/>
        </w:rPr>
        <w:t>del</w:t>
      </w:r>
      <w:r w:rsidRPr="002A5730">
        <w:rPr>
          <w:color w:val="181818"/>
          <w:spacing w:val="-6"/>
        </w:rPr>
        <w:t xml:space="preserve"> </w:t>
      </w:r>
      <w:r w:rsidRPr="002A5730">
        <w:rPr>
          <w:color w:val="181818"/>
        </w:rPr>
        <w:t>1</w:t>
      </w:r>
      <w:r w:rsidRPr="002A5730">
        <w:rPr>
          <w:color w:val="181818"/>
          <w:spacing w:val="-4"/>
        </w:rPr>
        <w:t xml:space="preserve"> </w:t>
      </w:r>
      <w:r w:rsidRPr="002A5730">
        <w:rPr>
          <w:color w:val="181818"/>
        </w:rPr>
        <w:t>(Asplan</w:t>
      </w:r>
      <w:r w:rsidRPr="002A5730">
        <w:rPr>
          <w:color w:val="181818"/>
          <w:spacing w:val="-5"/>
        </w:rPr>
        <w:t xml:space="preserve"> </w:t>
      </w:r>
      <w:r w:rsidRPr="002A5730">
        <w:rPr>
          <w:color w:val="181818"/>
        </w:rPr>
        <w:t>Viak,</w:t>
      </w:r>
      <w:r w:rsidRPr="002A5730">
        <w:rPr>
          <w:color w:val="181818"/>
          <w:spacing w:val="-4"/>
        </w:rPr>
        <w:t xml:space="preserve"> </w:t>
      </w:r>
      <w:r w:rsidRPr="002A5730">
        <w:rPr>
          <w:color w:val="181818"/>
        </w:rPr>
        <w:t>2019).</w:t>
      </w:r>
    </w:p>
    <w:p w14:paraId="581B4672" w14:textId="77777777" w:rsidR="0032383B" w:rsidRPr="002A5730" w:rsidRDefault="0032383B" w:rsidP="00705BB7">
      <w:pPr>
        <w:pStyle w:val="Brdtekst"/>
        <w:spacing w:before="178"/>
        <w:ind w:left="131"/>
        <w:rPr>
          <w:color w:val="181818"/>
        </w:rPr>
      </w:pPr>
    </w:p>
    <w:p w14:paraId="296A6FFD" w14:textId="77777777" w:rsidR="0032383B" w:rsidRPr="002A5730" w:rsidRDefault="0032383B" w:rsidP="00705BB7">
      <w:pPr>
        <w:pStyle w:val="Brdtekst"/>
        <w:spacing w:before="178"/>
        <w:ind w:left="131"/>
        <w:rPr>
          <w:color w:val="181818"/>
        </w:rPr>
      </w:pPr>
    </w:p>
    <w:p w14:paraId="7356F7F3" w14:textId="77777777" w:rsidR="00D92D5B" w:rsidRPr="002A5730" w:rsidRDefault="00367EDE" w:rsidP="00705BB7">
      <w:pPr>
        <w:pStyle w:val="Brdtekst"/>
        <w:spacing w:before="178"/>
        <w:ind w:left="131"/>
      </w:pPr>
      <w:r w:rsidRPr="002A5730">
        <w:rPr>
          <w:noProof/>
          <w:color w:val="181818"/>
        </w:rPr>
        <w:drawing>
          <wp:anchor distT="0" distB="0" distL="114300" distR="114300" simplePos="0" relativeHeight="251658253" behindDoc="1" locked="0" layoutInCell="1" allowOverlap="1" wp14:anchorId="42AA2C35" wp14:editId="156EC419">
            <wp:simplePos x="0" y="0"/>
            <wp:positionH relativeFrom="margin">
              <wp:posOffset>95250</wp:posOffset>
            </wp:positionH>
            <wp:positionV relativeFrom="paragraph">
              <wp:posOffset>0</wp:posOffset>
            </wp:positionV>
            <wp:extent cx="3280410" cy="4648200"/>
            <wp:effectExtent l="0" t="0" r="0" b="0"/>
            <wp:wrapTight wrapText="bothSides">
              <wp:wrapPolygon edited="0">
                <wp:start x="0" y="0"/>
                <wp:lineTo x="0" y="21511"/>
                <wp:lineTo x="21449" y="21511"/>
                <wp:lineTo x="21449" y="0"/>
                <wp:lineTo x="0" y="0"/>
              </wp:wrapPolygon>
            </wp:wrapTight>
            <wp:docPr id="1968774416" name="Bilde 1"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74416" name="Bilde 1" descr="Et bilde som inneholder kart, tekst&#10;&#10;Automatisk generert beskrivelse"/>
                    <pic:cNvPicPr/>
                  </pic:nvPicPr>
                  <pic:blipFill>
                    <a:blip r:embed="rId60"/>
                    <a:stretch>
                      <a:fillRect/>
                    </a:stretch>
                  </pic:blipFill>
                  <pic:spPr>
                    <a:xfrm>
                      <a:off x="0" y="0"/>
                      <a:ext cx="3280410" cy="4648200"/>
                    </a:xfrm>
                    <a:prstGeom prst="rect">
                      <a:avLst/>
                    </a:prstGeom>
                  </pic:spPr>
                </pic:pic>
              </a:graphicData>
            </a:graphic>
            <wp14:sizeRelH relativeFrom="page">
              <wp14:pctWidth>0</wp14:pctWidth>
            </wp14:sizeRelH>
            <wp14:sizeRelV relativeFrom="page">
              <wp14:pctHeight>0</wp14:pctHeight>
            </wp14:sizeRelV>
          </wp:anchor>
        </w:drawing>
      </w:r>
      <w:r w:rsidR="00D92D5B" w:rsidRPr="002A5730">
        <w:rPr>
          <w:color w:val="181818"/>
        </w:rPr>
        <w:t>Her</w:t>
      </w:r>
      <w:r w:rsidR="00D92D5B" w:rsidRPr="002A5730">
        <w:rPr>
          <w:color w:val="181818"/>
          <w:spacing w:val="-3"/>
        </w:rPr>
        <w:t xml:space="preserve"> </w:t>
      </w:r>
      <w:r w:rsidR="00D92D5B" w:rsidRPr="002A5730">
        <w:rPr>
          <w:color w:val="181818"/>
          <w:spacing w:val="-5"/>
        </w:rPr>
        <w:t>har</w:t>
      </w:r>
      <w:r w:rsidR="00847A19" w:rsidRPr="002A5730">
        <w:rPr>
          <w:noProof/>
        </w:rPr>
        <mc:AlternateContent>
          <mc:Choice Requires="wps">
            <w:drawing>
              <wp:anchor distT="0" distB="0" distL="114300" distR="114300" simplePos="0" relativeHeight="251658254" behindDoc="1" locked="0" layoutInCell="1" allowOverlap="1" wp14:anchorId="5565BA90" wp14:editId="3AB30B17">
                <wp:simplePos x="0" y="0"/>
                <wp:positionH relativeFrom="column">
                  <wp:posOffset>0</wp:posOffset>
                </wp:positionH>
                <wp:positionV relativeFrom="paragraph">
                  <wp:posOffset>4815840</wp:posOffset>
                </wp:positionV>
                <wp:extent cx="3280410" cy="635"/>
                <wp:effectExtent l="0" t="0" r="0" b="0"/>
                <wp:wrapTight wrapText="bothSides">
                  <wp:wrapPolygon edited="0">
                    <wp:start x="0" y="0"/>
                    <wp:lineTo x="0" y="21600"/>
                    <wp:lineTo x="21600" y="21600"/>
                    <wp:lineTo x="21600" y="0"/>
                  </wp:wrapPolygon>
                </wp:wrapTight>
                <wp:docPr id="1081384334" name="Tekstboks 1"/>
                <wp:cNvGraphicFramePr/>
                <a:graphic xmlns:a="http://schemas.openxmlformats.org/drawingml/2006/main">
                  <a:graphicData uri="http://schemas.microsoft.com/office/word/2010/wordprocessingShape">
                    <wps:wsp>
                      <wps:cNvSpPr txBox="1"/>
                      <wps:spPr>
                        <a:xfrm>
                          <a:off x="0" y="0"/>
                          <a:ext cx="3280410" cy="635"/>
                        </a:xfrm>
                        <a:prstGeom prst="rect">
                          <a:avLst/>
                        </a:prstGeom>
                        <a:solidFill>
                          <a:prstClr val="white"/>
                        </a:solidFill>
                        <a:ln>
                          <a:noFill/>
                        </a:ln>
                      </wps:spPr>
                      <wps:txbx>
                        <w:txbxContent>
                          <w:p w14:paraId="7EF1D9BA" w14:textId="77777777" w:rsidR="00847A19" w:rsidRPr="002A5730" w:rsidRDefault="00847A19" w:rsidP="00847A19">
                            <w:pPr>
                              <w:pStyle w:val="Bildetekst"/>
                              <w:rPr>
                                <w:rFonts w:ascii="Arial" w:eastAsia="Times New Roman" w:hAnsi="Arial" w:cs="Arial"/>
                                <w:color w:val="181818"/>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32</w:t>
                            </w:r>
                            <w:r w:rsidRPr="002A5730">
                              <w:rPr>
                                <w:lang w:val="nn-NO"/>
                              </w:rPr>
                              <w:fldChar w:fldCharType="end"/>
                            </w:r>
                            <w:r w:rsidRPr="002A5730">
                              <w:rPr>
                                <w:lang w:val="nn-NO"/>
                              </w:rPr>
                              <w:t xml:space="preserve"> Soneinndeling</w:t>
                            </w:r>
                            <w:r w:rsidR="009267C1" w:rsidRPr="002A5730">
                              <w:rPr>
                                <w:lang w:val="nn-NO"/>
                              </w:rPr>
                              <w:t xml:space="preserve"> for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0821DB2F">
              <v:shape id="_x0000_s1039" style="position:absolute;left:0;text-align:left;margin-left:0;margin-top:379.2pt;width:258.3pt;height:.05pt;z-index:-251658226;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" w14:anchorId="5BD3D1DF">
                <v:textbox style="mso-fit-shape-to-text:t" inset="0,0,0,0">
                  <w:txbxContent>
                    <w:p w:rsidRPr="002A5730" w:rsidR="00847A19" w:rsidP="00847A19" w:rsidRDefault="00847A19" w14:paraId="62C373C6" w14:textId="445F43BC">
                      <w:pPr>
                        <w:pStyle w:val="Bildetekst"/>
                        <w:rPr>
                          <w:rFonts w:ascii="Arial" w:hAnsi="Arial" w:eastAsia="Times New Roman" w:cs="Arial"/>
                          <w:color w:val="181818"/>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32</w:t>
                      </w:r>
                      <w:r w:rsidRPr="002A5730">
                        <w:rPr>
                          <w:lang w:val="nn-NO"/>
                        </w:rPr>
                        <w:fldChar w:fldCharType="end"/>
                      </w:r>
                      <w:r w:rsidRPr="002A5730">
                        <w:rPr>
                          <w:lang w:val="nn-NO"/>
                        </w:rPr>
                        <w:t xml:space="preserve"> Soneinndeling</w:t>
                      </w:r>
                      <w:r w:rsidRPr="002A5730" w:rsidR="009267C1">
                        <w:rPr>
                          <w:lang w:val="nn-NO"/>
                        </w:rPr>
                        <w:t xml:space="preserve"> for </w:t>
                      </w:r>
                    </w:p>
                  </w:txbxContent>
                </v:textbox>
                <w10:wrap type="tight"/>
              </v:shape>
            </w:pict>
          </mc:Fallback>
        </mc:AlternateContent>
      </w:r>
      <w:r w:rsidRPr="002A5730">
        <w:t xml:space="preserve"> </w:t>
      </w:r>
      <w:r w:rsidR="00D92D5B" w:rsidRPr="002A5730">
        <w:rPr>
          <w:color w:val="181818"/>
        </w:rPr>
        <w:t>ein tek</w:t>
      </w:r>
      <w:r w:rsidR="00A71F8D" w:rsidRPr="002A5730">
        <w:rPr>
          <w:color w:val="181818"/>
        </w:rPr>
        <w:t>e</w:t>
      </w:r>
      <w:r w:rsidR="00847A19" w:rsidRPr="002A5730">
        <w:rPr>
          <w:color w:val="181818"/>
        </w:rPr>
        <w:t xml:space="preserve"> </w:t>
      </w:r>
      <w:r w:rsidR="00D92D5B" w:rsidRPr="002A5730">
        <w:rPr>
          <w:color w:val="181818"/>
        </w:rPr>
        <w:t>utgangspunkt i eksisterande reguleringsplanar på Osøyro og sett på kor stort potensialet er for handel i ulike områder. Det er også sett på kor mykje ledig areal det er innafor områda</w:t>
      </w:r>
      <w:r w:rsidR="00D92D5B" w:rsidRPr="002A5730">
        <w:rPr>
          <w:color w:val="181818"/>
          <w:spacing w:val="-1"/>
        </w:rPr>
        <w:t xml:space="preserve"> </w:t>
      </w:r>
      <w:r w:rsidR="00D92D5B" w:rsidRPr="002A5730">
        <w:rPr>
          <w:color w:val="181818"/>
        </w:rPr>
        <w:t>basert</w:t>
      </w:r>
      <w:r w:rsidR="00D92D5B" w:rsidRPr="002A5730">
        <w:rPr>
          <w:color w:val="181818"/>
          <w:spacing w:val="-1"/>
        </w:rPr>
        <w:t xml:space="preserve"> </w:t>
      </w:r>
      <w:r w:rsidR="00D92D5B" w:rsidRPr="002A5730">
        <w:rPr>
          <w:color w:val="181818"/>
        </w:rPr>
        <w:t>på</w:t>
      </w:r>
      <w:r w:rsidR="00D92D5B" w:rsidRPr="002A5730">
        <w:rPr>
          <w:color w:val="181818"/>
          <w:spacing w:val="-1"/>
        </w:rPr>
        <w:t xml:space="preserve"> </w:t>
      </w:r>
      <w:r w:rsidR="00D92D5B" w:rsidRPr="002A5730">
        <w:rPr>
          <w:color w:val="181818"/>
        </w:rPr>
        <w:t>kva</w:t>
      </w:r>
      <w:r w:rsidR="00D92D5B" w:rsidRPr="002A5730">
        <w:rPr>
          <w:color w:val="181818"/>
          <w:spacing w:val="-1"/>
        </w:rPr>
        <w:t xml:space="preserve"> </w:t>
      </w:r>
      <w:r w:rsidR="00D92D5B" w:rsidRPr="002A5730">
        <w:rPr>
          <w:color w:val="181818"/>
        </w:rPr>
        <w:t>som</w:t>
      </w:r>
      <w:r w:rsidR="00D92D5B" w:rsidRPr="002A5730">
        <w:rPr>
          <w:color w:val="181818"/>
          <w:spacing w:val="-2"/>
        </w:rPr>
        <w:t xml:space="preserve"> </w:t>
      </w:r>
      <w:r w:rsidR="00D92D5B" w:rsidRPr="002A5730">
        <w:rPr>
          <w:color w:val="181818"/>
        </w:rPr>
        <w:t>allereie</w:t>
      </w:r>
      <w:r w:rsidR="00D92D5B" w:rsidRPr="002A5730">
        <w:rPr>
          <w:color w:val="181818"/>
          <w:spacing w:val="-3"/>
        </w:rPr>
        <w:t xml:space="preserve"> </w:t>
      </w:r>
      <w:r w:rsidR="00D92D5B" w:rsidRPr="002A5730">
        <w:rPr>
          <w:color w:val="181818"/>
        </w:rPr>
        <w:t>er</w:t>
      </w:r>
      <w:r w:rsidR="00D92D5B" w:rsidRPr="002A5730">
        <w:rPr>
          <w:color w:val="181818"/>
          <w:spacing w:val="-1"/>
        </w:rPr>
        <w:t xml:space="preserve"> </w:t>
      </w:r>
      <w:r w:rsidR="00D92D5B" w:rsidRPr="002A5730">
        <w:rPr>
          <w:color w:val="181818"/>
        </w:rPr>
        <w:t>bygd</w:t>
      </w:r>
      <w:r w:rsidR="00D92D5B" w:rsidRPr="002A5730">
        <w:rPr>
          <w:color w:val="181818"/>
          <w:spacing w:val="-2"/>
        </w:rPr>
        <w:t xml:space="preserve"> </w:t>
      </w:r>
      <w:r w:rsidR="00D92D5B" w:rsidRPr="002A5730">
        <w:rPr>
          <w:color w:val="181818"/>
        </w:rPr>
        <w:t>der</w:t>
      </w:r>
      <w:r w:rsidR="00D92D5B" w:rsidRPr="002A5730">
        <w:rPr>
          <w:color w:val="181818"/>
          <w:spacing w:val="-1"/>
        </w:rPr>
        <w:t xml:space="preserve"> </w:t>
      </w:r>
      <w:r w:rsidR="00D92D5B" w:rsidRPr="002A5730">
        <w:rPr>
          <w:color w:val="181818"/>
        </w:rPr>
        <w:t>i</w:t>
      </w:r>
      <w:r w:rsidR="00D92D5B" w:rsidRPr="002A5730">
        <w:rPr>
          <w:color w:val="181818"/>
          <w:spacing w:val="-2"/>
        </w:rPr>
        <w:t xml:space="preserve"> </w:t>
      </w:r>
      <w:r w:rsidR="00D92D5B" w:rsidRPr="002A5730">
        <w:rPr>
          <w:color w:val="181818"/>
        </w:rPr>
        <w:t>dag (data frå matrikkelen). Sidan me i del 2 av handelsanalysen fokuserer på etablering av handel på</w:t>
      </w:r>
      <w:r w:rsidR="00D92D5B" w:rsidRPr="002A5730">
        <w:rPr>
          <w:color w:val="181818"/>
          <w:spacing w:val="-4"/>
        </w:rPr>
        <w:t xml:space="preserve"> </w:t>
      </w:r>
      <w:r w:rsidR="00D92D5B" w:rsidRPr="002A5730">
        <w:rPr>
          <w:color w:val="181818"/>
        </w:rPr>
        <w:t>sjølve</w:t>
      </w:r>
      <w:r w:rsidR="00D92D5B" w:rsidRPr="002A5730">
        <w:rPr>
          <w:color w:val="181818"/>
          <w:spacing w:val="-3"/>
        </w:rPr>
        <w:t xml:space="preserve"> </w:t>
      </w:r>
      <w:r w:rsidR="00D92D5B" w:rsidRPr="002A5730">
        <w:rPr>
          <w:color w:val="181818"/>
        </w:rPr>
        <w:t>Osøyro,</w:t>
      </w:r>
      <w:r w:rsidR="00D92D5B" w:rsidRPr="002A5730">
        <w:rPr>
          <w:color w:val="181818"/>
          <w:spacing w:val="-6"/>
        </w:rPr>
        <w:t xml:space="preserve"> </w:t>
      </w:r>
      <w:r w:rsidR="00D92D5B" w:rsidRPr="002A5730">
        <w:rPr>
          <w:color w:val="181818"/>
        </w:rPr>
        <w:t>er</w:t>
      </w:r>
      <w:r w:rsidR="00D92D5B" w:rsidRPr="002A5730">
        <w:rPr>
          <w:color w:val="181818"/>
          <w:spacing w:val="-4"/>
        </w:rPr>
        <w:t xml:space="preserve"> </w:t>
      </w:r>
      <w:r w:rsidR="00D92D5B" w:rsidRPr="002A5730">
        <w:rPr>
          <w:color w:val="181818"/>
        </w:rPr>
        <w:t>det</w:t>
      </w:r>
      <w:r w:rsidR="00D92D5B" w:rsidRPr="002A5730">
        <w:rPr>
          <w:color w:val="181818"/>
          <w:spacing w:val="-6"/>
        </w:rPr>
        <w:t xml:space="preserve"> </w:t>
      </w:r>
      <w:r w:rsidR="00D92D5B" w:rsidRPr="002A5730">
        <w:rPr>
          <w:color w:val="181818"/>
        </w:rPr>
        <w:t>området</w:t>
      </w:r>
      <w:r w:rsidR="00D92D5B" w:rsidRPr="002A5730">
        <w:rPr>
          <w:color w:val="181818"/>
          <w:spacing w:val="-4"/>
        </w:rPr>
        <w:t xml:space="preserve"> </w:t>
      </w:r>
      <w:r w:rsidR="00D92D5B" w:rsidRPr="002A5730">
        <w:rPr>
          <w:color w:val="181818"/>
        </w:rPr>
        <w:t>som</w:t>
      </w:r>
      <w:r w:rsidR="00D92D5B" w:rsidRPr="002A5730">
        <w:rPr>
          <w:color w:val="181818"/>
          <w:spacing w:val="-6"/>
        </w:rPr>
        <w:t xml:space="preserve"> </w:t>
      </w:r>
      <w:r w:rsidR="00D92D5B" w:rsidRPr="002A5730">
        <w:rPr>
          <w:color w:val="181818"/>
        </w:rPr>
        <w:t>er</w:t>
      </w:r>
      <w:r w:rsidR="00D92D5B" w:rsidRPr="002A5730">
        <w:rPr>
          <w:color w:val="181818"/>
          <w:spacing w:val="-6"/>
        </w:rPr>
        <w:t xml:space="preserve"> </w:t>
      </w:r>
      <w:r w:rsidR="00D92D5B" w:rsidRPr="002A5730">
        <w:rPr>
          <w:color w:val="181818"/>
        </w:rPr>
        <w:t>merka</w:t>
      </w:r>
      <w:r w:rsidR="00D92D5B" w:rsidRPr="002A5730">
        <w:rPr>
          <w:color w:val="181818"/>
          <w:spacing w:val="-3"/>
        </w:rPr>
        <w:t xml:space="preserve"> </w:t>
      </w:r>
      <w:r w:rsidR="00D92D5B" w:rsidRPr="002A5730">
        <w:rPr>
          <w:color w:val="181818"/>
        </w:rPr>
        <w:t>som</w:t>
      </w:r>
      <w:r w:rsidR="00705BB7" w:rsidRPr="002A5730">
        <w:t xml:space="preserve"> </w:t>
      </w:r>
      <w:r w:rsidR="00D92D5B" w:rsidRPr="002A5730">
        <w:rPr>
          <w:color w:val="181818"/>
        </w:rPr>
        <w:t>«Sentrum» i Figur 4-1 som er mest interessant (oran</w:t>
      </w:r>
      <w:r w:rsidR="00705BB7" w:rsidRPr="002A5730">
        <w:rPr>
          <w:color w:val="181818"/>
        </w:rPr>
        <w:t>sj</w:t>
      </w:r>
      <w:r w:rsidR="00D92D5B" w:rsidRPr="002A5730">
        <w:rPr>
          <w:color w:val="181818"/>
        </w:rPr>
        <w:t xml:space="preserve">e områder). </w:t>
      </w:r>
      <w:r w:rsidR="008B6FDF" w:rsidRPr="002A5730">
        <w:rPr>
          <w:color w:val="181818"/>
        </w:rPr>
        <w:t>Her</w:t>
      </w:r>
      <w:r w:rsidR="00D92D5B" w:rsidRPr="002A5730">
        <w:rPr>
          <w:color w:val="181818"/>
        </w:rPr>
        <w:t xml:space="preserve"> er det rekna ut eit</w:t>
      </w:r>
      <w:r w:rsidR="00D92D5B" w:rsidRPr="002A5730">
        <w:rPr>
          <w:color w:val="181818"/>
          <w:spacing w:val="-3"/>
        </w:rPr>
        <w:t xml:space="preserve"> </w:t>
      </w:r>
      <w:r w:rsidR="00D92D5B" w:rsidRPr="002A5730">
        <w:rPr>
          <w:color w:val="181818"/>
        </w:rPr>
        <w:t>potensial</w:t>
      </w:r>
      <w:r w:rsidR="00D92D5B" w:rsidRPr="002A5730">
        <w:rPr>
          <w:color w:val="181818"/>
          <w:spacing w:val="-5"/>
        </w:rPr>
        <w:t xml:space="preserve"> </w:t>
      </w:r>
      <w:r w:rsidR="00D92D5B" w:rsidRPr="002A5730">
        <w:rPr>
          <w:color w:val="181818"/>
        </w:rPr>
        <w:t>for</w:t>
      </w:r>
      <w:r w:rsidR="00D92D5B" w:rsidRPr="002A5730">
        <w:rPr>
          <w:color w:val="181818"/>
          <w:spacing w:val="-4"/>
        </w:rPr>
        <w:t xml:space="preserve"> </w:t>
      </w:r>
      <w:r w:rsidR="00D92D5B" w:rsidRPr="002A5730">
        <w:rPr>
          <w:color w:val="181818"/>
        </w:rPr>
        <w:t>handel</w:t>
      </w:r>
      <w:r w:rsidR="00D92D5B" w:rsidRPr="002A5730">
        <w:rPr>
          <w:color w:val="181818"/>
          <w:spacing w:val="-7"/>
        </w:rPr>
        <w:t xml:space="preserve"> </w:t>
      </w:r>
      <w:r w:rsidR="00D92D5B" w:rsidRPr="002A5730">
        <w:rPr>
          <w:color w:val="181818"/>
        </w:rPr>
        <w:t>i</w:t>
      </w:r>
      <w:r w:rsidR="00D92D5B" w:rsidRPr="002A5730">
        <w:rPr>
          <w:color w:val="181818"/>
          <w:spacing w:val="-5"/>
        </w:rPr>
        <w:t xml:space="preserve"> </w:t>
      </w:r>
      <w:r w:rsidR="00D92D5B" w:rsidRPr="002A5730">
        <w:rPr>
          <w:color w:val="181818"/>
        </w:rPr>
        <w:t>dagens</w:t>
      </w:r>
      <w:r w:rsidR="00D92D5B" w:rsidRPr="002A5730">
        <w:rPr>
          <w:color w:val="181818"/>
          <w:spacing w:val="-4"/>
        </w:rPr>
        <w:t xml:space="preserve"> </w:t>
      </w:r>
      <w:r w:rsidR="00D92D5B" w:rsidRPr="002A5730">
        <w:rPr>
          <w:color w:val="181818"/>
        </w:rPr>
        <w:t>planar,</w:t>
      </w:r>
      <w:r w:rsidR="00D92D5B" w:rsidRPr="002A5730">
        <w:rPr>
          <w:color w:val="181818"/>
          <w:spacing w:val="-4"/>
        </w:rPr>
        <w:t xml:space="preserve"> </w:t>
      </w:r>
      <w:r w:rsidR="00D92D5B" w:rsidRPr="002A5730">
        <w:rPr>
          <w:color w:val="181818"/>
        </w:rPr>
        <w:t>basert</w:t>
      </w:r>
      <w:r w:rsidR="00D92D5B" w:rsidRPr="002A5730">
        <w:rPr>
          <w:color w:val="181818"/>
          <w:spacing w:val="-4"/>
        </w:rPr>
        <w:t xml:space="preserve"> </w:t>
      </w:r>
      <w:r w:rsidR="00D92D5B" w:rsidRPr="002A5730">
        <w:rPr>
          <w:color w:val="181818"/>
        </w:rPr>
        <w:t>på</w:t>
      </w:r>
      <w:r w:rsidR="00D92D5B" w:rsidRPr="002A5730">
        <w:rPr>
          <w:color w:val="181818"/>
          <w:spacing w:val="-4"/>
        </w:rPr>
        <w:t xml:space="preserve"> </w:t>
      </w:r>
      <w:r w:rsidR="00D92D5B" w:rsidRPr="002A5730">
        <w:rPr>
          <w:color w:val="181818"/>
        </w:rPr>
        <w:t>at 30% av dagens bygningsmasse er handel</w:t>
      </w:r>
      <w:r w:rsidR="00FD6B0B" w:rsidRPr="002A5730">
        <w:rPr>
          <w:color w:val="181818"/>
        </w:rPr>
        <w:t>.</w:t>
      </w:r>
    </w:p>
    <w:p w14:paraId="6A732A93" w14:textId="77777777" w:rsidR="00D92D5B" w:rsidRPr="002A5730" w:rsidRDefault="00D92D5B" w:rsidP="008B6FDF">
      <w:pPr>
        <w:pStyle w:val="Brdtekst"/>
        <w:spacing w:before="158" w:line="259" w:lineRule="auto"/>
        <w:ind w:left="131" w:right="525"/>
      </w:pPr>
      <w:r w:rsidRPr="002A5730">
        <w:rPr>
          <w:color w:val="181818"/>
        </w:rPr>
        <w:t>Stavangermodellen</w:t>
      </w:r>
      <w:r w:rsidRPr="002A5730">
        <w:rPr>
          <w:color w:val="181818"/>
          <w:spacing w:val="-1"/>
        </w:rPr>
        <w:t xml:space="preserve"> </w:t>
      </w:r>
      <w:r w:rsidRPr="002A5730">
        <w:rPr>
          <w:color w:val="181818"/>
        </w:rPr>
        <w:t>(2</w:t>
      </w:r>
      <w:r w:rsidRPr="002A5730">
        <w:rPr>
          <w:color w:val="181818"/>
          <w:spacing w:val="-3"/>
        </w:rPr>
        <w:t xml:space="preserve"> </w:t>
      </w:r>
      <w:r w:rsidRPr="002A5730">
        <w:rPr>
          <w:color w:val="181818"/>
        </w:rPr>
        <w:t>m²</w:t>
      </w:r>
      <w:r w:rsidRPr="002A5730">
        <w:rPr>
          <w:color w:val="181818"/>
          <w:spacing w:val="-1"/>
        </w:rPr>
        <w:t xml:space="preserve"> </w:t>
      </w:r>
      <w:r w:rsidRPr="002A5730">
        <w:rPr>
          <w:color w:val="181818"/>
        </w:rPr>
        <w:t>per</w:t>
      </w:r>
      <w:r w:rsidRPr="002A5730">
        <w:rPr>
          <w:color w:val="181818"/>
          <w:spacing w:val="-1"/>
        </w:rPr>
        <w:t xml:space="preserve"> </w:t>
      </w:r>
      <w:r w:rsidRPr="002A5730">
        <w:rPr>
          <w:color w:val="181818"/>
        </w:rPr>
        <w:t>pers)</w:t>
      </w:r>
      <w:r w:rsidRPr="002A5730">
        <w:rPr>
          <w:color w:val="181818"/>
          <w:spacing w:val="-3"/>
        </w:rPr>
        <w:t xml:space="preserve"> </w:t>
      </w:r>
      <w:r w:rsidRPr="002A5730">
        <w:rPr>
          <w:color w:val="181818"/>
        </w:rPr>
        <w:t>viste</w:t>
      </w:r>
      <w:r w:rsidRPr="002A5730">
        <w:rPr>
          <w:color w:val="181818"/>
          <w:spacing w:val="-3"/>
        </w:rPr>
        <w:t xml:space="preserve"> </w:t>
      </w:r>
      <w:r w:rsidRPr="002A5730">
        <w:rPr>
          <w:color w:val="181818"/>
        </w:rPr>
        <w:t>eit arealbehov på</w:t>
      </w:r>
      <w:r w:rsidRPr="002A5730">
        <w:rPr>
          <w:color w:val="181818"/>
          <w:spacing w:val="-4"/>
        </w:rPr>
        <w:t xml:space="preserve"> </w:t>
      </w:r>
      <w:r w:rsidRPr="002A5730">
        <w:rPr>
          <w:color w:val="181818"/>
        </w:rPr>
        <w:t>8</w:t>
      </w:r>
      <w:r w:rsidRPr="002A5730">
        <w:rPr>
          <w:color w:val="181818"/>
          <w:spacing w:val="-1"/>
        </w:rPr>
        <w:t xml:space="preserve"> </w:t>
      </w:r>
      <w:r w:rsidRPr="002A5730">
        <w:rPr>
          <w:color w:val="181818"/>
        </w:rPr>
        <w:t>400 –</w:t>
      </w:r>
      <w:r w:rsidRPr="002A5730">
        <w:rPr>
          <w:color w:val="181818"/>
          <w:spacing w:val="-3"/>
        </w:rPr>
        <w:t xml:space="preserve"> </w:t>
      </w:r>
      <w:r w:rsidRPr="002A5730">
        <w:rPr>
          <w:color w:val="181818"/>
        </w:rPr>
        <w:t>16</w:t>
      </w:r>
      <w:r w:rsidRPr="002A5730">
        <w:rPr>
          <w:color w:val="181818"/>
          <w:spacing w:val="-3"/>
        </w:rPr>
        <w:t xml:space="preserve"> </w:t>
      </w:r>
      <w:r w:rsidRPr="002A5730">
        <w:rPr>
          <w:color w:val="181818"/>
        </w:rPr>
        <w:t>900</w:t>
      </w:r>
      <w:r w:rsidRPr="002A5730">
        <w:rPr>
          <w:color w:val="181818"/>
          <w:spacing w:val="-3"/>
        </w:rPr>
        <w:t xml:space="preserve"> </w:t>
      </w:r>
      <w:r w:rsidRPr="002A5730">
        <w:rPr>
          <w:color w:val="181818"/>
        </w:rPr>
        <w:t>m²</w:t>
      </w:r>
      <w:r w:rsidRPr="002A5730">
        <w:rPr>
          <w:color w:val="181818"/>
          <w:spacing w:val="-1"/>
        </w:rPr>
        <w:t xml:space="preserve"> </w:t>
      </w:r>
      <w:r w:rsidRPr="002A5730">
        <w:rPr>
          <w:color w:val="181818"/>
        </w:rPr>
        <w:t>for</w:t>
      </w:r>
      <w:r w:rsidRPr="002A5730">
        <w:rPr>
          <w:color w:val="181818"/>
          <w:spacing w:val="-3"/>
        </w:rPr>
        <w:t xml:space="preserve"> </w:t>
      </w:r>
      <w:r w:rsidRPr="002A5730">
        <w:rPr>
          <w:color w:val="181818"/>
        </w:rPr>
        <w:t>utvalsvarer</w:t>
      </w:r>
      <w:r w:rsidRPr="002A5730">
        <w:rPr>
          <w:color w:val="181818"/>
          <w:spacing w:val="-4"/>
        </w:rPr>
        <w:t xml:space="preserve"> </w:t>
      </w:r>
      <w:r w:rsidRPr="002A5730">
        <w:rPr>
          <w:color w:val="181818"/>
        </w:rPr>
        <w:t>og</w:t>
      </w:r>
      <w:r w:rsidRPr="002A5730">
        <w:rPr>
          <w:color w:val="181818"/>
          <w:spacing w:val="-4"/>
        </w:rPr>
        <w:t xml:space="preserve"> </w:t>
      </w:r>
      <w:r w:rsidRPr="002A5730">
        <w:rPr>
          <w:color w:val="181818"/>
        </w:rPr>
        <w:t>7</w:t>
      </w:r>
      <w:r w:rsidRPr="002A5730">
        <w:rPr>
          <w:color w:val="181818"/>
          <w:spacing w:val="-1"/>
        </w:rPr>
        <w:t xml:space="preserve"> </w:t>
      </w:r>
      <w:r w:rsidRPr="002A5730">
        <w:rPr>
          <w:color w:val="181818"/>
        </w:rPr>
        <w:t>700 –</w:t>
      </w:r>
      <w:r w:rsidRPr="002A5730">
        <w:rPr>
          <w:color w:val="181818"/>
          <w:spacing w:val="-3"/>
        </w:rPr>
        <w:t xml:space="preserve"> </w:t>
      </w:r>
      <w:r w:rsidRPr="002A5730">
        <w:rPr>
          <w:color w:val="181818"/>
        </w:rPr>
        <w:t>15</w:t>
      </w:r>
      <w:r w:rsidRPr="002A5730">
        <w:rPr>
          <w:color w:val="181818"/>
          <w:spacing w:val="-1"/>
        </w:rPr>
        <w:t xml:space="preserve"> </w:t>
      </w:r>
      <w:r w:rsidRPr="002A5730">
        <w:rPr>
          <w:color w:val="181818"/>
        </w:rPr>
        <w:t>500 m² for daglegvarer.</w:t>
      </w:r>
      <w:r w:rsidRPr="002A5730">
        <w:rPr>
          <w:color w:val="181818"/>
          <w:spacing w:val="-1"/>
        </w:rPr>
        <w:t xml:space="preserve"> </w:t>
      </w:r>
      <w:r w:rsidRPr="002A5730">
        <w:rPr>
          <w:color w:val="181818"/>
        </w:rPr>
        <w:t>Også denne metoden viser</w:t>
      </w:r>
      <w:r w:rsidRPr="002A5730">
        <w:rPr>
          <w:color w:val="181818"/>
          <w:spacing w:val="-1"/>
        </w:rPr>
        <w:t xml:space="preserve"> </w:t>
      </w:r>
      <w:r w:rsidRPr="002A5730">
        <w:rPr>
          <w:color w:val="181818"/>
        </w:rPr>
        <w:t>difor eit behov for meir</w:t>
      </w:r>
      <w:r w:rsidRPr="002A5730">
        <w:rPr>
          <w:color w:val="181818"/>
          <w:spacing w:val="-1"/>
        </w:rPr>
        <w:t xml:space="preserve"> </w:t>
      </w:r>
      <w:r w:rsidRPr="002A5730">
        <w:rPr>
          <w:color w:val="181818"/>
        </w:rPr>
        <w:t>areal enn</w:t>
      </w:r>
      <w:r w:rsidRPr="002A5730">
        <w:rPr>
          <w:color w:val="181818"/>
          <w:spacing w:val="-1"/>
        </w:rPr>
        <w:t xml:space="preserve"> </w:t>
      </w:r>
      <w:r w:rsidRPr="002A5730">
        <w:rPr>
          <w:color w:val="181818"/>
        </w:rPr>
        <w:t>det som ligg i dagens planar.</w:t>
      </w:r>
    </w:p>
    <w:p w14:paraId="5F3528A2" w14:textId="77777777" w:rsidR="00D92D5B" w:rsidRPr="002A5730" w:rsidRDefault="00D92D5B" w:rsidP="00D92D5B">
      <w:pPr>
        <w:pStyle w:val="Brdtekst"/>
        <w:spacing w:before="159" w:line="259" w:lineRule="auto"/>
        <w:ind w:left="131" w:right="526"/>
        <w:jc w:val="both"/>
      </w:pPr>
      <w:r w:rsidRPr="002A5730">
        <w:rPr>
          <w:color w:val="181818"/>
        </w:rPr>
        <w:t>I</w:t>
      </w:r>
      <w:r w:rsidRPr="002A5730">
        <w:rPr>
          <w:color w:val="181818"/>
          <w:spacing w:val="-1"/>
        </w:rPr>
        <w:t xml:space="preserve"> </w:t>
      </w:r>
      <w:r w:rsidRPr="002A5730">
        <w:rPr>
          <w:color w:val="181818"/>
        </w:rPr>
        <w:t>nord</w:t>
      </w:r>
      <w:r w:rsidRPr="002A5730">
        <w:rPr>
          <w:color w:val="181818"/>
          <w:spacing w:val="-2"/>
        </w:rPr>
        <w:t xml:space="preserve"> </w:t>
      </w:r>
      <w:r w:rsidRPr="002A5730">
        <w:rPr>
          <w:color w:val="181818"/>
        </w:rPr>
        <w:t>er</w:t>
      </w:r>
      <w:r w:rsidRPr="002A5730">
        <w:rPr>
          <w:color w:val="181818"/>
          <w:spacing w:val="-4"/>
        </w:rPr>
        <w:t xml:space="preserve"> </w:t>
      </w:r>
      <w:r w:rsidRPr="002A5730">
        <w:rPr>
          <w:color w:val="181818"/>
        </w:rPr>
        <w:t>det</w:t>
      </w:r>
      <w:r w:rsidRPr="002A5730">
        <w:rPr>
          <w:color w:val="181818"/>
          <w:spacing w:val="-1"/>
        </w:rPr>
        <w:t xml:space="preserve"> </w:t>
      </w:r>
      <w:r w:rsidRPr="002A5730">
        <w:rPr>
          <w:color w:val="181818"/>
        </w:rPr>
        <w:t>potensielt ledig</w:t>
      </w:r>
      <w:r w:rsidRPr="002A5730">
        <w:rPr>
          <w:color w:val="181818"/>
          <w:spacing w:val="-2"/>
        </w:rPr>
        <w:t xml:space="preserve"> </w:t>
      </w:r>
      <w:r w:rsidRPr="002A5730">
        <w:rPr>
          <w:color w:val="181818"/>
        </w:rPr>
        <w:t>over</w:t>
      </w:r>
      <w:r w:rsidRPr="002A5730">
        <w:rPr>
          <w:color w:val="181818"/>
          <w:spacing w:val="-3"/>
        </w:rPr>
        <w:t xml:space="preserve"> </w:t>
      </w:r>
      <w:r w:rsidRPr="002A5730">
        <w:rPr>
          <w:color w:val="181818"/>
        </w:rPr>
        <w:t>35</w:t>
      </w:r>
      <w:r w:rsidRPr="002A5730">
        <w:rPr>
          <w:color w:val="181818"/>
          <w:spacing w:val="-3"/>
        </w:rPr>
        <w:t xml:space="preserve"> </w:t>
      </w:r>
      <w:r w:rsidRPr="002A5730">
        <w:rPr>
          <w:color w:val="181818"/>
        </w:rPr>
        <w:t>000</w:t>
      </w:r>
      <w:r w:rsidRPr="002A5730">
        <w:rPr>
          <w:color w:val="181818"/>
          <w:spacing w:val="-3"/>
        </w:rPr>
        <w:t xml:space="preserve"> </w:t>
      </w:r>
      <w:r w:rsidRPr="002A5730">
        <w:rPr>
          <w:color w:val="181818"/>
        </w:rPr>
        <w:t>m²,</w:t>
      </w:r>
      <w:r w:rsidRPr="002A5730">
        <w:rPr>
          <w:color w:val="181818"/>
          <w:spacing w:val="-4"/>
        </w:rPr>
        <w:t xml:space="preserve"> </w:t>
      </w:r>
      <w:r w:rsidRPr="002A5730">
        <w:rPr>
          <w:color w:val="181818"/>
        </w:rPr>
        <w:t>men</w:t>
      </w:r>
      <w:r w:rsidRPr="002A5730">
        <w:rPr>
          <w:color w:val="181818"/>
          <w:spacing w:val="-1"/>
        </w:rPr>
        <w:t xml:space="preserve"> </w:t>
      </w:r>
      <w:r w:rsidRPr="002A5730">
        <w:rPr>
          <w:color w:val="181818"/>
        </w:rPr>
        <w:t>som</w:t>
      </w:r>
      <w:r w:rsidRPr="002A5730">
        <w:rPr>
          <w:color w:val="181818"/>
          <w:spacing w:val="-3"/>
        </w:rPr>
        <w:t xml:space="preserve"> </w:t>
      </w:r>
      <w:r w:rsidRPr="002A5730">
        <w:rPr>
          <w:color w:val="181818"/>
        </w:rPr>
        <w:t>peika</w:t>
      </w:r>
      <w:r w:rsidRPr="002A5730">
        <w:rPr>
          <w:color w:val="181818"/>
          <w:spacing w:val="-1"/>
        </w:rPr>
        <w:t xml:space="preserve"> </w:t>
      </w:r>
      <w:r w:rsidRPr="002A5730">
        <w:rPr>
          <w:color w:val="181818"/>
        </w:rPr>
        <w:t>på</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kap.5</w:t>
      </w:r>
      <w:r w:rsidRPr="002A5730">
        <w:rPr>
          <w:color w:val="181818"/>
          <w:spacing w:val="-3"/>
        </w:rPr>
        <w:t xml:space="preserve"> </w:t>
      </w:r>
      <w:r w:rsidRPr="002A5730">
        <w:rPr>
          <w:color w:val="181818"/>
        </w:rPr>
        <w:t>så</w:t>
      </w:r>
      <w:r w:rsidRPr="002A5730">
        <w:rPr>
          <w:color w:val="181818"/>
          <w:spacing w:val="-1"/>
        </w:rPr>
        <w:t xml:space="preserve"> </w:t>
      </w:r>
      <w:r w:rsidRPr="002A5730">
        <w:rPr>
          <w:color w:val="181818"/>
        </w:rPr>
        <w:t>bør</w:t>
      </w:r>
      <w:r w:rsidRPr="002A5730">
        <w:rPr>
          <w:color w:val="181818"/>
          <w:spacing w:val="-4"/>
        </w:rPr>
        <w:t xml:space="preserve"> </w:t>
      </w:r>
      <w:r w:rsidRPr="002A5730">
        <w:rPr>
          <w:color w:val="181818"/>
        </w:rPr>
        <w:t>utvalsvarer</w:t>
      </w:r>
      <w:r w:rsidRPr="002A5730">
        <w:rPr>
          <w:color w:val="181818"/>
          <w:spacing w:val="-4"/>
        </w:rPr>
        <w:t xml:space="preserve"> </w:t>
      </w:r>
      <w:r w:rsidRPr="002A5730">
        <w:rPr>
          <w:color w:val="181818"/>
        </w:rPr>
        <w:t>i</w:t>
      </w:r>
      <w:r w:rsidRPr="002A5730">
        <w:rPr>
          <w:color w:val="181818"/>
          <w:spacing w:val="-2"/>
        </w:rPr>
        <w:t xml:space="preserve"> </w:t>
      </w:r>
      <w:r w:rsidRPr="002A5730">
        <w:rPr>
          <w:color w:val="181818"/>
        </w:rPr>
        <w:t>hovudsak</w:t>
      </w:r>
      <w:r w:rsidRPr="002A5730">
        <w:rPr>
          <w:color w:val="181818"/>
          <w:spacing w:val="-1"/>
        </w:rPr>
        <w:t xml:space="preserve"> </w:t>
      </w:r>
      <w:r w:rsidRPr="002A5730">
        <w:rPr>
          <w:color w:val="181818"/>
        </w:rPr>
        <w:t>lokalisert i sjølve Osøyro sentrum.</w:t>
      </w:r>
    </w:p>
    <w:p w14:paraId="1564C9E3" w14:textId="77777777" w:rsidR="00D92D5B" w:rsidRPr="002A5730" w:rsidRDefault="00D92D5B" w:rsidP="00D92D5B">
      <w:pPr>
        <w:pStyle w:val="Brdtekst"/>
        <w:spacing w:before="160" w:line="259" w:lineRule="auto"/>
        <w:ind w:left="131" w:right="456"/>
      </w:pPr>
      <w:r w:rsidRPr="002A5730">
        <w:rPr>
          <w:color w:val="181818"/>
        </w:rPr>
        <w:t>Med</w:t>
      </w:r>
      <w:r w:rsidRPr="002A5730">
        <w:rPr>
          <w:color w:val="181818"/>
          <w:spacing w:val="-2"/>
        </w:rPr>
        <w:t xml:space="preserve"> </w:t>
      </w:r>
      <w:r w:rsidRPr="002A5730">
        <w:rPr>
          <w:color w:val="181818"/>
        </w:rPr>
        <w:t>dette</w:t>
      </w:r>
      <w:r w:rsidRPr="002A5730">
        <w:rPr>
          <w:color w:val="181818"/>
          <w:spacing w:val="-4"/>
        </w:rPr>
        <w:t xml:space="preserve"> </w:t>
      </w:r>
      <w:r w:rsidRPr="002A5730">
        <w:rPr>
          <w:color w:val="181818"/>
        </w:rPr>
        <w:t>som</w:t>
      </w:r>
      <w:r w:rsidRPr="002A5730">
        <w:rPr>
          <w:color w:val="181818"/>
          <w:spacing w:val="-4"/>
        </w:rPr>
        <w:t xml:space="preserve"> </w:t>
      </w:r>
      <w:r w:rsidRPr="002A5730">
        <w:rPr>
          <w:color w:val="181818"/>
        </w:rPr>
        <w:t>kunnskapsgrunnlag,</w:t>
      </w:r>
      <w:r w:rsidRPr="002A5730">
        <w:rPr>
          <w:color w:val="181818"/>
          <w:spacing w:val="-2"/>
        </w:rPr>
        <w:t xml:space="preserve"> </w:t>
      </w:r>
      <w:r w:rsidRPr="002A5730">
        <w:rPr>
          <w:color w:val="181818"/>
        </w:rPr>
        <w:t>kan</w:t>
      </w:r>
      <w:r w:rsidRPr="002A5730">
        <w:rPr>
          <w:color w:val="181818"/>
          <w:spacing w:val="-3"/>
        </w:rPr>
        <w:t xml:space="preserve"> </w:t>
      </w:r>
      <w:r w:rsidRPr="002A5730">
        <w:rPr>
          <w:color w:val="181818"/>
        </w:rPr>
        <w:t>ein</w:t>
      </w:r>
      <w:r w:rsidRPr="002A5730">
        <w:rPr>
          <w:color w:val="181818"/>
          <w:spacing w:val="-4"/>
        </w:rPr>
        <w:t xml:space="preserve"> </w:t>
      </w:r>
      <w:r w:rsidRPr="002A5730">
        <w:rPr>
          <w:color w:val="181818"/>
        </w:rPr>
        <w:t>trekke</w:t>
      </w:r>
      <w:r w:rsidRPr="002A5730">
        <w:rPr>
          <w:color w:val="181818"/>
          <w:spacing w:val="-4"/>
        </w:rPr>
        <w:t xml:space="preserve"> </w:t>
      </w:r>
      <w:r w:rsidRPr="002A5730">
        <w:rPr>
          <w:color w:val="181818"/>
        </w:rPr>
        <w:t>konklusjonen</w:t>
      </w:r>
      <w:r w:rsidRPr="002A5730">
        <w:rPr>
          <w:color w:val="181818"/>
          <w:spacing w:val="-2"/>
        </w:rPr>
        <w:t xml:space="preserve"> </w:t>
      </w:r>
      <w:r w:rsidRPr="002A5730">
        <w:rPr>
          <w:color w:val="181818"/>
        </w:rPr>
        <w:t>at sentrumsplanen</w:t>
      </w:r>
      <w:r w:rsidRPr="002A5730">
        <w:rPr>
          <w:color w:val="181818"/>
          <w:spacing w:val="-2"/>
        </w:rPr>
        <w:t xml:space="preserve"> </w:t>
      </w:r>
      <w:r w:rsidRPr="002A5730">
        <w:rPr>
          <w:color w:val="181818"/>
        </w:rPr>
        <w:t>kan</w:t>
      </w:r>
      <w:r w:rsidRPr="002A5730">
        <w:rPr>
          <w:color w:val="181818"/>
          <w:spacing w:val="-2"/>
        </w:rPr>
        <w:t xml:space="preserve"> </w:t>
      </w:r>
      <w:r w:rsidRPr="002A5730">
        <w:rPr>
          <w:color w:val="181818"/>
        </w:rPr>
        <w:t>dekke</w:t>
      </w:r>
      <w:r w:rsidRPr="002A5730">
        <w:rPr>
          <w:color w:val="181818"/>
          <w:spacing w:val="-1"/>
        </w:rPr>
        <w:t xml:space="preserve"> </w:t>
      </w:r>
      <w:r w:rsidRPr="002A5730">
        <w:rPr>
          <w:color w:val="181818"/>
        </w:rPr>
        <w:t>behovet</w:t>
      </w:r>
      <w:r w:rsidRPr="002A5730">
        <w:rPr>
          <w:color w:val="181818"/>
          <w:spacing w:val="-4"/>
        </w:rPr>
        <w:t xml:space="preserve"> </w:t>
      </w:r>
      <w:r w:rsidRPr="002A5730">
        <w:rPr>
          <w:color w:val="181818"/>
        </w:rPr>
        <w:t>for framtidig etablering av areal til detaljvarehandel innafor planområdet.</w:t>
      </w:r>
    </w:p>
    <w:p w14:paraId="56A1C6AE" w14:textId="77777777" w:rsidR="00CD56D2" w:rsidRPr="002A5730" w:rsidRDefault="00CD56D2" w:rsidP="00D92D5B">
      <w:pPr>
        <w:pStyle w:val="Brdtekst"/>
        <w:spacing w:before="161"/>
        <w:ind w:left="131"/>
        <w:rPr>
          <w:color w:val="181818"/>
        </w:rPr>
      </w:pPr>
    </w:p>
    <w:p w14:paraId="174FEA6A" w14:textId="77777777" w:rsidR="00CD56D2" w:rsidRPr="002A5730" w:rsidRDefault="00CD56D2" w:rsidP="00D92D5B">
      <w:pPr>
        <w:pStyle w:val="Brdtekst"/>
        <w:spacing w:before="161"/>
        <w:ind w:left="131"/>
        <w:rPr>
          <w:color w:val="181818"/>
        </w:rPr>
      </w:pPr>
    </w:p>
    <w:p w14:paraId="6FE098E1" w14:textId="77777777" w:rsidR="00CD56D2" w:rsidRPr="002A5730" w:rsidRDefault="00CD56D2" w:rsidP="00D92D5B">
      <w:pPr>
        <w:pStyle w:val="Brdtekst"/>
        <w:spacing w:before="161"/>
        <w:ind w:left="131"/>
        <w:rPr>
          <w:color w:val="181818"/>
        </w:rPr>
      </w:pPr>
    </w:p>
    <w:p w14:paraId="1655EEAB" w14:textId="77777777" w:rsidR="00D92D5B" w:rsidRPr="002A5730" w:rsidRDefault="00D92D5B" w:rsidP="00D92D5B">
      <w:pPr>
        <w:pStyle w:val="Brdtekst"/>
        <w:spacing w:before="161"/>
        <w:ind w:left="131"/>
        <w:rPr>
          <w:color w:val="181818"/>
          <w:spacing w:val="-2"/>
        </w:rPr>
      </w:pPr>
      <w:r w:rsidRPr="002A5730">
        <w:rPr>
          <w:color w:val="181818"/>
        </w:rPr>
        <w:t>Planforslaget</w:t>
      </w:r>
      <w:r w:rsidRPr="002A5730">
        <w:rPr>
          <w:color w:val="181818"/>
          <w:spacing w:val="-7"/>
        </w:rPr>
        <w:t xml:space="preserve"> </w:t>
      </w:r>
      <w:r w:rsidRPr="002A5730">
        <w:rPr>
          <w:color w:val="181818"/>
        </w:rPr>
        <w:t>vil</w:t>
      </w:r>
      <w:r w:rsidRPr="002A5730">
        <w:rPr>
          <w:color w:val="181818"/>
          <w:spacing w:val="-4"/>
        </w:rPr>
        <w:t xml:space="preserve"> </w:t>
      </w:r>
      <w:r w:rsidRPr="002A5730">
        <w:rPr>
          <w:color w:val="181818"/>
        </w:rPr>
        <w:t>sjå</w:t>
      </w:r>
      <w:r w:rsidRPr="002A5730">
        <w:rPr>
          <w:color w:val="181818"/>
          <w:spacing w:val="-5"/>
        </w:rPr>
        <w:t xml:space="preserve"> </w:t>
      </w:r>
      <w:r w:rsidRPr="002A5730">
        <w:rPr>
          <w:color w:val="181818"/>
        </w:rPr>
        <w:t>på</w:t>
      </w:r>
      <w:r w:rsidRPr="002A5730">
        <w:rPr>
          <w:color w:val="181818"/>
          <w:spacing w:val="-3"/>
        </w:rPr>
        <w:t xml:space="preserve"> </w:t>
      </w:r>
      <w:r w:rsidRPr="002A5730">
        <w:rPr>
          <w:color w:val="181818"/>
        </w:rPr>
        <w:t>korleis</w:t>
      </w:r>
      <w:r w:rsidRPr="002A5730">
        <w:rPr>
          <w:color w:val="181818"/>
          <w:spacing w:val="-3"/>
        </w:rPr>
        <w:t xml:space="preserve"> </w:t>
      </w:r>
      <w:r w:rsidRPr="002A5730">
        <w:rPr>
          <w:color w:val="181818"/>
        </w:rPr>
        <w:t>dette</w:t>
      </w:r>
      <w:r w:rsidRPr="002A5730">
        <w:rPr>
          <w:color w:val="181818"/>
          <w:spacing w:val="-5"/>
        </w:rPr>
        <w:t xml:space="preserve"> </w:t>
      </w:r>
      <w:r w:rsidRPr="002A5730">
        <w:rPr>
          <w:color w:val="181818"/>
        </w:rPr>
        <w:t>kan</w:t>
      </w:r>
      <w:r w:rsidRPr="002A5730">
        <w:rPr>
          <w:color w:val="181818"/>
          <w:spacing w:val="-3"/>
        </w:rPr>
        <w:t xml:space="preserve"> </w:t>
      </w:r>
      <w:r w:rsidRPr="002A5730">
        <w:rPr>
          <w:color w:val="181818"/>
        </w:rPr>
        <w:t>etablerast</w:t>
      </w:r>
      <w:r w:rsidRPr="002A5730">
        <w:rPr>
          <w:color w:val="181818"/>
          <w:spacing w:val="-3"/>
        </w:rPr>
        <w:t xml:space="preserve"> </w:t>
      </w:r>
      <w:r w:rsidRPr="002A5730">
        <w:rPr>
          <w:color w:val="181818"/>
        </w:rPr>
        <w:t>og</w:t>
      </w:r>
      <w:r w:rsidRPr="002A5730">
        <w:rPr>
          <w:color w:val="181818"/>
          <w:spacing w:val="-5"/>
        </w:rPr>
        <w:t xml:space="preserve"> </w:t>
      </w:r>
      <w:r w:rsidR="00CD56D2" w:rsidRPr="002A5730">
        <w:rPr>
          <w:color w:val="181818"/>
        </w:rPr>
        <w:t>bli</w:t>
      </w:r>
      <w:r w:rsidRPr="002A5730">
        <w:rPr>
          <w:color w:val="181818"/>
          <w:spacing w:val="-2"/>
        </w:rPr>
        <w:t xml:space="preserve"> </w:t>
      </w:r>
      <w:r w:rsidRPr="002A5730">
        <w:rPr>
          <w:color w:val="181818"/>
        </w:rPr>
        <w:t>fordelt</w:t>
      </w:r>
      <w:r w:rsidRPr="002A5730">
        <w:rPr>
          <w:color w:val="181818"/>
          <w:spacing w:val="-4"/>
        </w:rPr>
        <w:t xml:space="preserve"> </w:t>
      </w:r>
      <w:r w:rsidRPr="002A5730">
        <w:rPr>
          <w:color w:val="181818"/>
        </w:rPr>
        <w:t>mellom</w:t>
      </w:r>
      <w:r w:rsidRPr="002A5730">
        <w:rPr>
          <w:color w:val="181818"/>
          <w:spacing w:val="-3"/>
        </w:rPr>
        <w:t xml:space="preserve"> </w:t>
      </w:r>
      <w:r w:rsidRPr="002A5730">
        <w:rPr>
          <w:color w:val="181818"/>
        </w:rPr>
        <w:t>ulike</w:t>
      </w:r>
      <w:r w:rsidRPr="002A5730">
        <w:rPr>
          <w:color w:val="181818"/>
          <w:spacing w:val="-5"/>
        </w:rPr>
        <w:t xml:space="preserve"> </w:t>
      </w:r>
      <w:r w:rsidRPr="002A5730">
        <w:rPr>
          <w:color w:val="181818"/>
        </w:rPr>
        <w:t>delar</w:t>
      </w:r>
      <w:r w:rsidRPr="002A5730">
        <w:rPr>
          <w:color w:val="181818"/>
          <w:spacing w:val="-3"/>
        </w:rPr>
        <w:t xml:space="preserve"> </w:t>
      </w:r>
      <w:r w:rsidRPr="002A5730">
        <w:rPr>
          <w:color w:val="181818"/>
        </w:rPr>
        <w:t>av</w:t>
      </w:r>
      <w:r w:rsidRPr="002A5730">
        <w:rPr>
          <w:color w:val="181818"/>
          <w:spacing w:val="-4"/>
        </w:rPr>
        <w:t xml:space="preserve"> </w:t>
      </w:r>
      <w:r w:rsidRPr="002A5730">
        <w:rPr>
          <w:color w:val="181818"/>
          <w:spacing w:val="-2"/>
        </w:rPr>
        <w:t>sentrum.</w:t>
      </w:r>
    </w:p>
    <w:p w14:paraId="79B1E491" w14:textId="77777777" w:rsidR="00D92D5B" w:rsidRPr="002A5730" w:rsidRDefault="00D92D5B" w:rsidP="00D92D5B">
      <w:pPr>
        <w:pStyle w:val="Brdtekst"/>
        <w:rPr>
          <w:sz w:val="20"/>
        </w:rPr>
      </w:pPr>
    </w:p>
    <w:p w14:paraId="389A95B3" w14:textId="77777777" w:rsidR="0019341B" w:rsidRPr="002A5730" w:rsidRDefault="0019341B" w:rsidP="0019341B">
      <w:pPr>
        <w:pStyle w:val="Brdtekst"/>
        <w:keepNext/>
      </w:pPr>
      <w:r w:rsidRPr="002A5730">
        <w:rPr>
          <w:noProof/>
          <w:sz w:val="20"/>
        </w:rPr>
        <w:drawing>
          <wp:inline distT="0" distB="0" distL="0" distR="0" wp14:anchorId="01BD56F6" wp14:editId="57BDDA88">
            <wp:extent cx="4197350" cy="2749550"/>
            <wp:effectExtent l="0" t="0" r="0" b="0"/>
            <wp:docPr id="745302812"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97350" cy="2749550"/>
                    </a:xfrm>
                    <a:prstGeom prst="rect">
                      <a:avLst/>
                    </a:prstGeom>
                    <a:noFill/>
                  </pic:spPr>
                </pic:pic>
              </a:graphicData>
            </a:graphic>
          </wp:inline>
        </w:drawing>
      </w:r>
    </w:p>
    <w:p w14:paraId="1D6DB3CB" w14:textId="77777777" w:rsidR="00D45D8F" w:rsidRPr="002A5730" w:rsidRDefault="0019341B" w:rsidP="00D45D8F">
      <w:pPr>
        <w:pStyle w:val="Bildetekst"/>
        <w:rPr>
          <w:sz w:val="20"/>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33</w:t>
      </w:r>
      <w:r w:rsidRPr="002A5730">
        <w:rPr>
          <w:lang w:val="nn-NO"/>
        </w:rPr>
        <w:fldChar w:fldCharType="end"/>
      </w:r>
      <w:r w:rsidRPr="002A5730">
        <w:rPr>
          <w:lang w:val="nn-NO"/>
        </w:rPr>
        <w:t xml:space="preserve"> </w:t>
      </w:r>
      <w:r w:rsidR="00636EC9" w:rsidRPr="002A5730">
        <w:rPr>
          <w:lang w:val="nn-NO"/>
        </w:rPr>
        <w:t>Tilhøve</w:t>
      </w:r>
      <w:r w:rsidRPr="002A5730">
        <w:rPr>
          <w:lang w:val="nn-NO"/>
        </w:rPr>
        <w:t xml:space="preserve"> mellom areal (m2) i pl</w:t>
      </w:r>
      <w:r w:rsidR="00636EC9" w:rsidRPr="002A5730">
        <w:rPr>
          <w:lang w:val="nn-NO"/>
        </w:rPr>
        <w:t>a</w:t>
      </w:r>
      <w:r w:rsidRPr="002A5730">
        <w:rPr>
          <w:lang w:val="nn-NO"/>
        </w:rPr>
        <w:t>nane for dei ulike sonene, arealet som potensielt kan utnyttast t</w:t>
      </w:r>
      <w:r w:rsidR="00636EC9" w:rsidRPr="002A5730">
        <w:rPr>
          <w:lang w:val="nn-NO"/>
        </w:rPr>
        <w:t>i</w:t>
      </w:r>
      <w:r w:rsidRPr="002A5730">
        <w:rPr>
          <w:lang w:val="nn-NO"/>
        </w:rPr>
        <w:t>l handel dersom dagens prosentsats blir brukt og det potensielt ledige arealet. Kjelde: Asplan Viak, 201</w:t>
      </w:r>
      <w:r w:rsidR="00D45D8F" w:rsidRPr="002A5730">
        <w:rPr>
          <w:lang w:val="nn-NO"/>
        </w:rPr>
        <w:t>9</w:t>
      </w:r>
    </w:p>
    <w:p w14:paraId="14973C54" w14:textId="77777777" w:rsidR="00D45D8F" w:rsidRPr="002A5730" w:rsidRDefault="00D45D8F" w:rsidP="00720B08">
      <w:pPr>
        <w:pStyle w:val="Brdtekst"/>
        <w:spacing w:line="259" w:lineRule="auto"/>
        <w:ind w:right="456"/>
        <w:rPr>
          <w:color w:val="181818"/>
        </w:rPr>
      </w:pPr>
    </w:p>
    <w:p w14:paraId="08F2243B" w14:textId="77777777" w:rsidR="00720B08" w:rsidRPr="002A5730" w:rsidRDefault="00720B08" w:rsidP="00D45D8F">
      <w:pPr>
        <w:pStyle w:val="Brdtekst"/>
        <w:spacing w:line="259" w:lineRule="auto"/>
        <w:ind w:right="456"/>
      </w:pPr>
      <w:r w:rsidRPr="002A5730">
        <w:rPr>
          <w:color w:val="181818"/>
        </w:rPr>
        <w:t>Ein ser at i sentrum er</w:t>
      </w:r>
      <w:r w:rsidR="00D45D8F" w:rsidRPr="002A5730">
        <w:t xml:space="preserve"> </w:t>
      </w:r>
      <w:r w:rsidRPr="002A5730">
        <w:rPr>
          <w:color w:val="181818"/>
        </w:rPr>
        <w:t>det ledig ca.</w:t>
      </w:r>
      <w:r w:rsidRPr="002A5730">
        <w:rPr>
          <w:color w:val="181818"/>
          <w:spacing w:val="-1"/>
        </w:rPr>
        <w:t xml:space="preserve"> </w:t>
      </w:r>
      <w:r w:rsidRPr="002A5730">
        <w:rPr>
          <w:color w:val="181818"/>
        </w:rPr>
        <w:t>15 000</w:t>
      </w:r>
      <w:r w:rsidRPr="002A5730">
        <w:rPr>
          <w:color w:val="181818"/>
          <w:spacing w:val="-2"/>
        </w:rPr>
        <w:t xml:space="preserve"> </w:t>
      </w:r>
      <w:r w:rsidRPr="002A5730">
        <w:rPr>
          <w:color w:val="181818"/>
        </w:rPr>
        <w:t>m² for handel med utgangspunkt i at 30% av bygningsmassen</w:t>
      </w:r>
      <w:r w:rsidRPr="002A5730">
        <w:rPr>
          <w:color w:val="181818"/>
          <w:spacing w:val="-1"/>
        </w:rPr>
        <w:t xml:space="preserve"> </w:t>
      </w:r>
      <w:r w:rsidRPr="002A5730">
        <w:rPr>
          <w:color w:val="181818"/>
        </w:rPr>
        <w:t>er til</w:t>
      </w:r>
      <w:r w:rsidRPr="002A5730">
        <w:rPr>
          <w:color w:val="181818"/>
          <w:spacing w:val="-1"/>
        </w:rPr>
        <w:t xml:space="preserve"> </w:t>
      </w:r>
      <w:r w:rsidRPr="002A5730">
        <w:rPr>
          <w:color w:val="181818"/>
        </w:rPr>
        <w:t>handel. Sett opp</w:t>
      </w:r>
      <w:r w:rsidRPr="002A5730">
        <w:rPr>
          <w:color w:val="181818"/>
          <w:spacing w:val="-1"/>
        </w:rPr>
        <w:t xml:space="preserve"> </w:t>
      </w:r>
      <w:r w:rsidRPr="002A5730">
        <w:rPr>
          <w:color w:val="181818"/>
        </w:rPr>
        <w:t>mot</w:t>
      </w:r>
      <w:r w:rsidRPr="002A5730">
        <w:rPr>
          <w:color w:val="181818"/>
          <w:spacing w:val="-2"/>
        </w:rPr>
        <w:t xml:space="preserve"> </w:t>
      </w:r>
      <w:r w:rsidRPr="002A5730">
        <w:rPr>
          <w:color w:val="181818"/>
        </w:rPr>
        <w:t>eit</w:t>
      </w:r>
      <w:r w:rsidRPr="002A5730">
        <w:rPr>
          <w:color w:val="181818"/>
          <w:spacing w:val="-3"/>
        </w:rPr>
        <w:t xml:space="preserve"> </w:t>
      </w:r>
      <w:r w:rsidRPr="002A5730">
        <w:rPr>
          <w:color w:val="181818"/>
        </w:rPr>
        <w:t>estimert arealbehov</w:t>
      </w:r>
      <w:r w:rsidRPr="002A5730">
        <w:rPr>
          <w:color w:val="181818"/>
          <w:spacing w:val="-2"/>
        </w:rPr>
        <w:t xml:space="preserve"> </w:t>
      </w:r>
      <w:r w:rsidRPr="002A5730">
        <w:rPr>
          <w:color w:val="181818"/>
        </w:rPr>
        <w:t>på 16</w:t>
      </w:r>
      <w:r w:rsidRPr="002A5730">
        <w:rPr>
          <w:color w:val="181818"/>
          <w:spacing w:val="-2"/>
        </w:rPr>
        <w:t xml:space="preserve"> </w:t>
      </w:r>
      <w:r w:rsidRPr="002A5730">
        <w:rPr>
          <w:color w:val="181818"/>
        </w:rPr>
        <w:t>000 –</w:t>
      </w:r>
      <w:r w:rsidRPr="002A5730">
        <w:rPr>
          <w:color w:val="181818"/>
          <w:spacing w:val="-2"/>
        </w:rPr>
        <w:t xml:space="preserve"> </w:t>
      </w:r>
      <w:r w:rsidRPr="002A5730">
        <w:rPr>
          <w:color w:val="181818"/>
        </w:rPr>
        <w:t>34</w:t>
      </w:r>
      <w:r w:rsidRPr="002A5730">
        <w:rPr>
          <w:color w:val="181818"/>
          <w:spacing w:val="-2"/>
        </w:rPr>
        <w:t xml:space="preserve"> </w:t>
      </w:r>
      <w:r w:rsidRPr="002A5730">
        <w:rPr>
          <w:color w:val="181818"/>
        </w:rPr>
        <w:t>000</w:t>
      </w:r>
      <w:r w:rsidRPr="002A5730">
        <w:rPr>
          <w:color w:val="181818"/>
          <w:spacing w:val="-2"/>
        </w:rPr>
        <w:t xml:space="preserve"> </w:t>
      </w:r>
      <w:r w:rsidRPr="002A5730">
        <w:rPr>
          <w:color w:val="181818"/>
        </w:rPr>
        <w:t>m² for utvalsvare</w:t>
      </w:r>
      <w:r w:rsidRPr="002A5730">
        <w:rPr>
          <w:color w:val="181818"/>
          <w:spacing w:val="-3"/>
        </w:rPr>
        <w:t xml:space="preserve"> </w:t>
      </w:r>
      <w:r w:rsidRPr="002A5730">
        <w:rPr>
          <w:color w:val="181818"/>
        </w:rPr>
        <w:t>i</w:t>
      </w:r>
      <w:r w:rsidRPr="002A5730">
        <w:rPr>
          <w:color w:val="181818"/>
          <w:spacing w:val="-1"/>
        </w:rPr>
        <w:t xml:space="preserve"> </w:t>
      </w:r>
      <w:r w:rsidRPr="002A5730">
        <w:rPr>
          <w:color w:val="181818"/>
        </w:rPr>
        <w:t>Os</w:t>
      </w:r>
      <w:r w:rsidRPr="002A5730">
        <w:rPr>
          <w:color w:val="181818"/>
          <w:spacing w:val="-3"/>
        </w:rPr>
        <w:t xml:space="preserve"> </w:t>
      </w:r>
      <w:r w:rsidRPr="002A5730">
        <w:rPr>
          <w:color w:val="181818"/>
        </w:rPr>
        <w:t>(ref.kap.</w:t>
      </w:r>
      <w:r w:rsidRPr="002A5730">
        <w:rPr>
          <w:color w:val="181818"/>
          <w:spacing w:val="-1"/>
        </w:rPr>
        <w:t xml:space="preserve"> </w:t>
      </w:r>
      <w:r w:rsidRPr="002A5730">
        <w:rPr>
          <w:color w:val="181818"/>
        </w:rPr>
        <w:t>3.1),</w:t>
      </w:r>
      <w:r w:rsidRPr="002A5730">
        <w:rPr>
          <w:color w:val="181818"/>
          <w:spacing w:val="-3"/>
        </w:rPr>
        <w:t xml:space="preserve"> </w:t>
      </w:r>
      <w:r w:rsidRPr="002A5730">
        <w:rPr>
          <w:color w:val="181818"/>
        </w:rPr>
        <w:t>og 6</w:t>
      </w:r>
      <w:r w:rsidRPr="002A5730">
        <w:rPr>
          <w:color w:val="181818"/>
          <w:spacing w:val="-2"/>
        </w:rPr>
        <w:t xml:space="preserve"> </w:t>
      </w:r>
      <w:r w:rsidRPr="002A5730">
        <w:rPr>
          <w:color w:val="181818"/>
        </w:rPr>
        <w:t>900 –</w:t>
      </w:r>
      <w:r w:rsidRPr="002A5730">
        <w:rPr>
          <w:color w:val="181818"/>
          <w:spacing w:val="-2"/>
        </w:rPr>
        <w:t xml:space="preserve"> </w:t>
      </w:r>
      <w:r w:rsidRPr="002A5730">
        <w:rPr>
          <w:color w:val="181818"/>
        </w:rPr>
        <w:t>13</w:t>
      </w:r>
      <w:r w:rsidRPr="002A5730">
        <w:rPr>
          <w:color w:val="181818"/>
          <w:spacing w:val="-2"/>
        </w:rPr>
        <w:t xml:space="preserve"> </w:t>
      </w:r>
      <w:r w:rsidRPr="002A5730">
        <w:rPr>
          <w:color w:val="181818"/>
        </w:rPr>
        <w:t>900</w:t>
      </w:r>
      <w:r w:rsidRPr="002A5730">
        <w:rPr>
          <w:color w:val="181818"/>
          <w:spacing w:val="-2"/>
        </w:rPr>
        <w:t xml:space="preserve"> </w:t>
      </w:r>
      <w:r w:rsidRPr="002A5730">
        <w:rPr>
          <w:color w:val="181818"/>
        </w:rPr>
        <w:t>m² for</w:t>
      </w:r>
      <w:r w:rsidRPr="002A5730">
        <w:rPr>
          <w:color w:val="181818"/>
          <w:spacing w:val="-1"/>
        </w:rPr>
        <w:t xml:space="preserve"> </w:t>
      </w:r>
      <w:r w:rsidRPr="002A5730">
        <w:rPr>
          <w:color w:val="181818"/>
        </w:rPr>
        <w:t>daglegvare</w:t>
      </w:r>
      <w:r w:rsidRPr="002A5730">
        <w:rPr>
          <w:color w:val="181818"/>
          <w:spacing w:val="-1"/>
        </w:rPr>
        <w:t xml:space="preserve"> </w:t>
      </w:r>
      <w:r w:rsidRPr="002A5730">
        <w:rPr>
          <w:color w:val="181818"/>
        </w:rPr>
        <w:t>på</w:t>
      </w:r>
      <w:r w:rsidRPr="002A5730">
        <w:rPr>
          <w:color w:val="181818"/>
          <w:spacing w:val="-4"/>
        </w:rPr>
        <w:t xml:space="preserve"> </w:t>
      </w:r>
      <w:r w:rsidRPr="002A5730">
        <w:rPr>
          <w:color w:val="181818"/>
        </w:rPr>
        <w:t>Osøyro (ref.</w:t>
      </w:r>
      <w:r w:rsidRPr="002A5730">
        <w:rPr>
          <w:color w:val="181818"/>
          <w:spacing w:val="-1"/>
        </w:rPr>
        <w:t xml:space="preserve"> </w:t>
      </w:r>
      <w:r w:rsidRPr="002A5730">
        <w:rPr>
          <w:color w:val="181818"/>
        </w:rPr>
        <w:t>kap.</w:t>
      </w:r>
      <w:r w:rsidRPr="002A5730">
        <w:rPr>
          <w:color w:val="181818"/>
          <w:spacing w:val="-2"/>
        </w:rPr>
        <w:t xml:space="preserve"> </w:t>
      </w:r>
      <w:r w:rsidRPr="002A5730">
        <w:rPr>
          <w:color w:val="181818"/>
        </w:rPr>
        <w:t>3.1.1)</w:t>
      </w:r>
      <w:r w:rsidRPr="002A5730">
        <w:rPr>
          <w:color w:val="181818"/>
          <w:spacing w:val="-3"/>
        </w:rPr>
        <w:t xml:space="preserve"> </w:t>
      </w:r>
      <w:r w:rsidRPr="002A5730">
        <w:rPr>
          <w:color w:val="181818"/>
        </w:rPr>
        <w:t>så</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det</w:t>
      </w:r>
      <w:r w:rsidRPr="002A5730">
        <w:rPr>
          <w:color w:val="181818"/>
          <w:spacing w:val="-3"/>
        </w:rPr>
        <w:t xml:space="preserve"> </w:t>
      </w:r>
      <w:r w:rsidRPr="002A5730">
        <w:rPr>
          <w:color w:val="181818"/>
        </w:rPr>
        <w:t>altså</w:t>
      </w:r>
      <w:r w:rsidRPr="002A5730">
        <w:rPr>
          <w:color w:val="181818"/>
          <w:spacing w:val="-1"/>
        </w:rPr>
        <w:t xml:space="preserve"> </w:t>
      </w:r>
      <w:r w:rsidRPr="002A5730">
        <w:rPr>
          <w:color w:val="181818"/>
        </w:rPr>
        <w:t>behov for</w:t>
      </w:r>
      <w:r w:rsidRPr="002A5730">
        <w:rPr>
          <w:color w:val="181818"/>
          <w:spacing w:val="-3"/>
        </w:rPr>
        <w:t xml:space="preserve"> </w:t>
      </w:r>
      <w:r w:rsidRPr="002A5730">
        <w:rPr>
          <w:color w:val="181818"/>
        </w:rPr>
        <w:t>meir</w:t>
      </w:r>
      <w:r w:rsidRPr="002A5730">
        <w:rPr>
          <w:color w:val="181818"/>
          <w:spacing w:val="-1"/>
        </w:rPr>
        <w:t xml:space="preserve"> </w:t>
      </w:r>
      <w:r w:rsidRPr="002A5730">
        <w:rPr>
          <w:color w:val="181818"/>
        </w:rPr>
        <w:t>areal</w:t>
      </w:r>
      <w:r w:rsidRPr="002A5730">
        <w:rPr>
          <w:color w:val="181818"/>
          <w:spacing w:val="-3"/>
        </w:rPr>
        <w:t xml:space="preserve"> </w:t>
      </w:r>
      <w:r w:rsidRPr="002A5730">
        <w:rPr>
          <w:color w:val="181818"/>
        </w:rPr>
        <w:t>enn</w:t>
      </w:r>
      <w:r w:rsidRPr="002A5730">
        <w:rPr>
          <w:color w:val="181818"/>
          <w:spacing w:val="-4"/>
        </w:rPr>
        <w:t xml:space="preserve"> </w:t>
      </w:r>
      <w:r w:rsidRPr="002A5730">
        <w:rPr>
          <w:color w:val="181818"/>
        </w:rPr>
        <w:t>det</w:t>
      </w:r>
      <w:r w:rsidRPr="002A5730">
        <w:rPr>
          <w:color w:val="181818"/>
          <w:spacing w:val="-1"/>
        </w:rPr>
        <w:t xml:space="preserve"> </w:t>
      </w:r>
      <w:r w:rsidRPr="002A5730">
        <w:rPr>
          <w:color w:val="181818"/>
        </w:rPr>
        <w:t>som</w:t>
      </w:r>
      <w:r w:rsidRPr="002A5730">
        <w:rPr>
          <w:color w:val="181818"/>
          <w:spacing w:val="-3"/>
        </w:rPr>
        <w:t xml:space="preserve"> </w:t>
      </w:r>
      <w:r w:rsidRPr="002A5730">
        <w:rPr>
          <w:color w:val="181818"/>
        </w:rPr>
        <w:t>ligg</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dagens</w:t>
      </w:r>
      <w:r w:rsidRPr="002A5730">
        <w:rPr>
          <w:color w:val="181818"/>
          <w:spacing w:val="-1"/>
        </w:rPr>
        <w:t xml:space="preserve"> </w:t>
      </w:r>
      <w:r w:rsidRPr="002A5730">
        <w:rPr>
          <w:color w:val="181818"/>
        </w:rPr>
        <w:t>planar.</w:t>
      </w:r>
    </w:p>
    <w:p w14:paraId="4C64AA5F" w14:textId="77777777" w:rsidR="00720B08" w:rsidRPr="002A5730" w:rsidRDefault="00720B08" w:rsidP="00D92D5B">
      <w:pPr>
        <w:pStyle w:val="Brdtekst"/>
        <w:spacing w:before="6"/>
        <w:rPr>
          <w:i/>
          <w:sz w:val="16"/>
        </w:rPr>
      </w:pPr>
    </w:p>
    <w:p w14:paraId="4CE8EE87" w14:textId="77777777" w:rsidR="00720B08" w:rsidRPr="002A5730" w:rsidRDefault="00720B08" w:rsidP="00D92D5B">
      <w:pPr>
        <w:pStyle w:val="Brdtekst"/>
        <w:spacing w:before="6"/>
        <w:rPr>
          <w:i/>
          <w:sz w:val="16"/>
        </w:rPr>
      </w:pPr>
    </w:p>
    <w:p w14:paraId="1F13A017" w14:textId="77777777" w:rsidR="00D92D5B" w:rsidRPr="002A5730" w:rsidRDefault="005316FD" w:rsidP="00205C04">
      <w:pPr>
        <w:pStyle w:val="Overskrift2"/>
        <w:numPr>
          <w:ilvl w:val="1"/>
          <w:numId w:val="28"/>
        </w:numPr>
        <w:tabs>
          <w:tab w:val="left" w:pos="732"/>
        </w:tabs>
        <w:spacing w:before="80" w:after="0"/>
        <w:rPr>
          <w:spacing w:val="-2"/>
        </w:rPr>
      </w:pPr>
      <w:bookmarkStart w:id="115" w:name="_bookmark65"/>
      <w:bookmarkEnd w:id="115"/>
      <w:r w:rsidRPr="002A5730">
        <w:t xml:space="preserve"> </w:t>
      </w:r>
      <w:bookmarkStart w:id="116" w:name="_Toc163472776"/>
      <w:r w:rsidR="00D92D5B" w:rsidRPr="002A5730">
        <w:t>Teknisk</w:t>
      </w:r>
      <w:r w:rsidR="00D92D5B" w:rsidRPr="002A5730">
        <w:rPr>
          <w:spacing w:val="-3"/>
        </w:rPr>
        <w:t xml:space="preserve"> </w:t>
      </w:r>
      <w:r w:rsidR="00D92D5B" w:rsidRPr="002A5730">
        <w:rPr>
          <w:spacing w:val="-2"/>
        </w:rPr>
        <w:t>infrastruktur</w:t>
      </w:r>
      <w:bookmarkEnd w:id="116"/>
    </w:p>
    <w:p w14:paraId="4EF14D2C" w14:textId="77777777" w:rsidR="00D45D8F" w:rsidRPr="002A5730" w:rsidRDefault="00D45D8F" w:rsidP="00D45D8F"/>
    <w:p w14:paraId="1A2A8161" w14:textId="77777777" w:rsidR="00D92D5B" w:rsidRPr="002A5730" w:rsidRDefault="00D92D5B" w:rsidP="00B333DB">
      <w:pPr>
        <w:pStyle w:val="Overskrift3"/>
      </w:pPr>
      <w:bookmarkStart w:id="117" w:name="_bookmark66"/>
      <w:bookmarkStart w:id="118" w:name="_Toc163472777"/>
      <w:bookmarkEnd w:id="117"/>
      <w:r w:rsidRPr="002A5730">
        <w:t>Vatn</w:t>
      </w:r>
      <w:r w:rsidRPr="002A5730">
        <w:rPr>
          <w:spacing w:val="-2"/>
        </w:rPr>
        <w:t xml:space="preserve"> </w:t>
      </w:r>
      <w:r w:rsidRPr="002A5730">
        <w:t>og</w:t>
      </w:r>
      <w:r w:rsidRPr="002A5730">
        <w:rPr>
          <w:spacing w:val="-3"/>
        </w:rPr>
        <w:t xml:space="preserve"> </w:t>
      </w:r>
      <w:r w:rsidRPr="002A5730">
        <w:rPr>
          <w:spacing w:val="-2"/>
        </w:rPr>
        <w:t>avlaup</w:t>
      </w:r>
      <w:bookmarkEnd w:id="118"/>
    </w:p>
    <w:p w14:paraId="6BB22B65" w14:textId="77777777" w:rsidR="00D92D5B" w:rsidRPr="002A5730" w:rsidRDefault="00D92D5B" w:rsidP="00D92D5B">
      <w:pPr>
        <w:pStyle w:val="Brdtekst"/>
        <w:spacing w:before="179" w:line="259" w:lineRule="auto"/>
        <w:ind w:left="131" w:right="456"/>
      </w:pPr>
      <w:r w:rsidRPr="002A5730">
        <w:rPr>
          <w:color w:val="181818"/>
        </w:rPr>
        <w:t xml:space="preserve">Området er forsynt frå Os vassbehandlingsanlegg på Hetlefloten, eller via høgdebassenga på Varåsen og St. Hanshaugen. Desse bassenga ligg høvesvis på kote </w:t>
      </w:r>
      <w:r w:rsidR="0031078D" w:rsidRPr="002A5730">
        <w:rPr>
          <w:color w:val="181818"/>
        </w:rPr>
        <w:t xml:space="preserve">125, </w:t>
      </w:r>
      <w:r w:rsidRPr="002A5730">
        <w:rPr>
          <w:color w:val="181818"/>
        </w:rPr>
        <w:t>105 og 85. Via leidning i dei nye tunnelane på E-39 kan Osøyro</w:t>
      </w:r>
      <w:r w:rsidRPr="002A5730">
        <w:rPr>
          <w:color w:val="181818"/>
          <w:spacing w:val="-2"/>
        </w:rPr>
        <w:t xml:space="preserve"> </w:t>
      </w:r>
      <w:r w:rsidRPr="002A5730">
        <w:rPr>
          <w:color w:val="181818"/>
        </w:rPr>
        <w:t>og</w:t>
      </w:r>
      <w:r w:rsidRPr="002A5730">
        <w:rPr>
          <w:color w:val="181818"/>
          <w:spacing w:val="-4"/>
        </w:rPr>
        <w:t xml:space="preserve"> </w:t>
      </w:r>
      <w:r w:rsidRPr="002A5730">
        <w:rPr>
          <w:color w:val="181818"/>
        </w:rPr>
        <w:t>også</w:t>
      </w:r>
      <w:r w:rsidRPr="002A5730">
        <w:rPr>
          <w:color w:val="181818"/>
          <w:spacing w:val="-1"/>
        </w:rPr>
        <w:t xml:space="preserve"> </w:t>
      </w:r>
      <w:r w:rsidRPr="002A5730">
        <w:rPr>
          <w:color w:val="181818"/>
        </w:rPr>
        <w:t>forsynast</w:t>
      </w:r>
      <w:r w:rsidRPr="002A5730">
        <w:rPr>
          <w:color w:val="181818"/>
          <w:spacing w:val="-3"/>
        </w:rPr>
        <w:t xml:space="preserve"> </w:t>
      </w:r>
      <w:r w:rsidR="00C2780A" w:rsidRPr="002A5730">
        <w:rPr>
          <w:color w:val="181818"/>
          <w:spacing w:val="-3"/>
        </w:rPr>
        <w:t xml:space="preserve">som reserveløysing </w:t>
      </w:r>
      <w:r w:rsidRPr="002A5730">
        <w:rPr>
          <w:color w:val="181818"/>
        </w:rPr>
        <w:t>med</w:t>
      </w:r>
      <w:r w:rsidRPr="002A5730">
        <w:rPr>
          <w:color w:val="181818"/>
          <w:spacing w:val="-1"/>
        </w:rPr>
        <w:t xml:space="preserve"> </w:t>
      </w:r>
      <w:r w:rsidRPr="002A5730">
        <w:rPr>
          <w:color w:val="181818"/>
        </w:rPr>
        <w:t>drikkevatn</w:t>
      </w:r>
      <w:r w:rsidRPr="002A5730">
        <w:rPr>
          <w:color w:val="181818"/>
          <w:spacing w:val="-1"/>
        </w:rPr>
        <w:t xml:space="preserve"> </w:t>
      </w:r>
      <w:r w:rsidRPr="002A5730">
        <w:rPr>
          <w:color w:val="181818"/>
        </w:rPr>
        <w:t>frå</w:t>
      </w:r>
      <w:r w:rsidRPr="002A5730">
        <w:rPr>
          <w:color w:val="181818"/>
          <w:spacing w:val="-4"/>
        </w:rPr>
        <w:t xml:space="preserve"> </w:t>
      </w:r>
      <w:r w:rsidRPr="002A5730">
        <w:rPr>
          <w:color w:val="181818"/>
        </w:rPr>
        <w:t>Bergen.</w:t>
      </w:r>
      <w:r w:rsidRPr="002A5730">
        <w:rPr>
          <w:color w:val="181818"/>
          <w:spacing w:val="-4"/>
        </w:rPr>
        <w:t xml:space="preserve"> </w:t>
      </w:r>
      <w:r w:rsidRPr="002A5730">
        <w:rPr>
          <w:color w:val="181818"/>
        </w:rPr>
        <w:t>Planområdet</w:t>
      </w:r>
      <w:r w:rsidRPr="002A5730">
        <w:rPr>
          <w:color w:val="181818"/>
          <w:spacing w:val="-1"/>
        </w:rPr>
        <w:t xml:space="preserve"> </w:t>
      </w:r>
      <w:r w:rsidRPr="002A5730">
        <w:rPr>
          <w:color w:val="181818"/>
        </w:rPr>
        <w:t>ligg</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all</w:t>
      </w:r>
      <w:r w:rsidRPr="002A5730">
        <w:rPr>
          <w:color w:val="181818"/>
          <w:spacing w:val="-4"/>
        </w:rPr>
        <w:t xml:space="preserve"> </w:t>
      </w:r>
      <w:r w:rsidRPr="002A5730">
        <w:rPr>
          <w:color w:val="181818"/>
        </w:rPr>
        <w:t>hovudsak</w:t>
      </w:r>
      <w:r w:rsidRPr="002A5730">
        <w:rPr>
          <w:color w:val="181818"/>
          <w:spacing w:val="-1"/>
        </w:rPr>
        <w:t xml:space="preserve"> </w:t>
      </w:r>
      <w:r w:rsidRPr="002A5730">
        <w:rPr>
          <w:color w:val="181818"/>
        </w:rPr>
        <w:t>innanfor</w:t>
      </w:r>
      <w:r w:rsidRPr="002A5730">
        <w:rPr>
          <w:color w:val="181818"/>
          <w:spacing w:val="-3"/>
        </w:rPr>
        <w:t xml:space="preserve"> </w:t>
      </w:r>
      <w:r w:rsidRPr="002A5730">
        <w:rPr>
          <w:color w:val="181818"/>
        </w:rPr>
        <w:t>85-trykksona</w:t>
      </w:r>
      <w:r w:rsidRPr="002A5730">
        <w:rPr>
          <w:color w:val="181818"/>
          <w:spacing w:val="-1"/>
        </w:rPr>
        <w:t xml:space="preserve"> </w:t>
      </w:r>
      <w:r w:rsidRPr="002A5730">
        <w:rPr>
          <w:color w:val="181818"/>
        </w:rPr>
        <w:t>i sentrum.</w:t>
      </w:r>
      <w:r w:rsidRPr="002A5730">
        <w:rPr>
          <w:color w:val="181818"/>
          <w:spacing w:val="-4"/>
        </w:rPr>
        <w:t xml:space="preserve"> </w:t>
      </w:r>
      <w:r w:rsidRPr="002A5730">
        <w:rPr>
          <w:color w:val="181818"/>
        </w:rPr>
        <w:t>Osøyro blir</w:t>
      </w:r>
      <w:r w:rsidRPr="002A5730">
        <w:rPr>
          <w:color w:val="181818"/>
          <w:spacing w:val="-1"/>
        </w:rPr>
        <w:t xml:space="preserve"> </w:t>
      </w:r>
      <w:r w:rsidRPr="002A5730">
        <w:rPr>
          <w:color w:val="181818"/>
        </w:rPr>
        <w:t>forsynt</w:t>
      </w:r>
      <w:r w:rsidRPr="002A5730">
        <w:rPr>
          <w:color w:val="181818"/>
          <w:spacing w:val="-1"/>
        </w:rPr>
        <w:t xml:space="preserve"> </w:t>
      </w:r>
      <w:r w:rsidRPr="002A5730">
        <w:rPr>
          <w:color w:val="181818"/>
        </w:rPr>
        <w:t>tosidig</w:t>
      </w:r>
      <w:r w:rsidRPr="002A5730">
        <w:rPr>
          <w:color w:val="181818"/>
          <w:spacing w:val="-3"/>
        </w:rPr>
        <w:t xml:space="preserve"> </w:t>
      </w:r>
      <w:r w:rsidRPr="002A5730">
        <w:rPr>
          <w:color w:val="181818"/>
        </w:rPr>
        <w:t>med</w:t>
      </w:r>
      <w:r w:rsidRPr="002A5730">
        <w:rPr>
          <w:color w:val="181818"/>
          <w:spacing w:val="-1"/>
        </w:rPr>
        <w:t xml:space="preserve"> </w:t>
      </w:r>
      <w:r w:rsidRPr="002A5730">
        <w:rPr>
          <w:color w:val="181818"/>
        </w:rPr>
        <w:t>overføringsleidningar</w:t>
      </w:r>
      <w:r w:rsidRPr="002A5730">
        <w:rPr>
          <w:color w:val="181818"/>
          <w:spacing w:val="-1"/>
        </w:rPr>
        <w:t xml:space="preserve"> </w:t>
      </w:r>
      <w:r w:rsidRPr="002A5730">
        <w:rPr>
          <w:color w:val="181818"/>
        </w:rPr>
        <w:t>med</w:t>
      </w:r>
      <w:r w:rsidRPr="002A5730">
        <w:rPr>
          <w:color w:val="181818"/>
          <w:spacing w:val="-1"/>
        </w:rPr>
        <w:t xml:space="preserve"> </w:t>
      </w:r>
      <w:r w:rsidRPr="002A5730">
        <w:rPr>
          <w:color w:val="181818"/>
        </w:rPr>
        <w:t>dimensjonar</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storleik rundt</w:t>
      </w:r>
      <w:r w:rsidRPr="002A5730">
        <w:rPr>
          <w:color w:val="181818"/>
          <w:spacing w:val="-3"/>
        </w:rPr>
        <w:t xml:space="preserve"> </w:t>
      </w:r>
      <w:r w:rsidRPr="002A5730">
        <w:rPr>
          <w:color w:val="181818"/>
        </w:rPr>
        <w:t>DN300</w:t>
      </w:r>
      <w:r w:rsidRPr="002A5730">
        <w:rPr>
          <w:color w:val="181818"/>
          <w:spacing w:val="-3"/>
        </w:rPr>
        <w:t xml:space="preserve"> </w:t>
      </w:r>
      <w:r w:rsidRPr="002A5730">
        <w:rPr>
          <w:color w:val="181818"/>
        </w:rPr>
        <w:t>eller større. Frå Ulvenskiftet til Hatvikvegen ligg det leidning i storleik Ø315-Ø355 PE100 på austsida av Oselva, denne leidningen</w:t>
      </w:r>
      <w:r w:rsidRPr="002A5730">
        <w:rPr>
          <w:color w:val="181818"/>
          <w:spacing w:val="-1"/>
        </w:rPr>
        <w:t xml:space="preserve"> </w:t>
      </w:r>
      <w:r w:rsidRPr="002A5730">
        <w:rPr>
          <w:color w:val="181818"/>
        </w:rPr>
        <w:t>er</w:t>
      </w:r>
      <w:r w:rsidRPr="002A5730">
        <w:rPr>
          <w:color w:val="181818"/>
          <w:spacing w:val="-1"/>
        </w:rPr>
        <w:t xml:space="preserve"> </w:t>
      </w:r>
      <w:r w:rsidRPr="002A5730">
        <w:rPr>
          <w:color w:val="181818"/>
        </w:rPr>
        <w:t>lagt</w:t>
      </w:r>
      <w:r w:rsidRPr="002A5730">
        <w:rPr>
          <w:color w:val="181818"/>
          <w:spacing w:val="-1"/>
        </w:rPr>
        <w:t xml:space="preserve"> </w:t>
      </w:r>
      <w:r w:rsidRPr="002A5730">
        <w:rPr>
          <w:color w:val="181818"/>
        </w:rPr>
        <w:t>etappevis</w:t>
      </w:r>
      <w:r w:rsidRPr="002A5730">
        <w:rPr>
          <w:color w:val="181818"/>
          <w:spacing w:val="-2"/>
        </w:rPr>
        <w:t xml:space="preserve"> </w:t>
      </w:r>
      <w:r w:rsidRPr="002A5730">
        <w:rPr>
          <w:color w:val="181818"/>
        </w:rPr>
        <w:t>frå</w:t>
      </w:r>
      <w:r w:rsidRPr="002A5730">
        <w:rPr>
          <w:color w:val="181818"/>
          <w:spacing w:val="-4"/>
        </w:rPr>
        <w:t xml:space="preserve"> </w:t>
      </w:r>
      <w:r w:rsidRPr="002A5730">
        <w:rPr>
          <w:color w:val="181818"/>
        </w:rPr>
        <w:t>2014</w:t>
      </w:r>
      <w:r w:rsidRPr="002A5730">
        <w:rPr>
          <w:color w:val="181818"/>
          <w:spacing w:val="-1"/>
        </w:rPr>
        <w:t xml:space="preserve"> </w:t>
      </w:r>
      <w:r w:rsidRPr="002A5730">
        <w:rPr>
          <w:color w:val="181818"/>
        </w:rPr>
        <w:t>fram til</w:t>
      </w:r>
      <w:r w:rsidRPr="002A5730">
        <w:rPr>
          <w:color w:val="181818"/>
          <w:spacing w:val="-5"/>
        </w:rPr>
        <w:t xml:space="preserve"> </w:t>
      </w:r>
      <w:r w:rsidRPr="002A5730">
        <w:rPr>
          <w:color w:val="181818"/>
        </w:rPr>
        <w:t>i</w:t>
      </w:r>
      <w:r w:rsidRPr="002A5730">
        <w:rPr>
          <w:color w:val="181818"/>
          <w:spacing w:val="-2"/>
        </w:rPr>
        <w:t xml:space="preserve"> </w:t>
      </w:r>
      <w:r w:rsidRPr="002A5730">
        <w:rPr>
          <w:color w:val="181818"/>
        </w:rPr>
        <w:t>dag.</w:t>
      </w:r>
      <w:r w:rsidRPr="002A5730">
        <w:rPr>
          <w:color w:val="181818"/>
          <w:spacing w:val="-2"/>
        </w:rPr>
        <w:t xml:space="preserve"> </w:t>
      </w:r>
      <w:r w:rsidRPr="002A5730">
        <w:rPr>
          <w:color w:val="181818"/>
        </w:rPr>
        <w:t>Frå</w:t>
      </w:r>
      <w:r w:rsidRPr="002A5730">
        <w:rPr>
          <w:color w:val="181818"/>
          <w:spacing w:val="-1"/>
        </w:rPr>
        <w:t xml:space="preserve"> </w:t>
      </w:r>
      <w:r w:rsidRPr="002A5730">
        <w:rPr>
          <w:color w:val="181818"/>
        </w:rPr>
        <w:t>Ulvenskiftet</w:t>
      </w:r>
      <w:r w:rsidRPr="002A5730">
        <w:rPr>
          <w:color w:val="181818"/>
          <w:spacing w:val="-3"/>
        </w:rPr>
        <w:t xml:space="preserve"> </w:t>
      </w:r>
      <w:r w:rsidRPr="002A5730">
        <w:rPr>
          <w:color w:val="181818"/>
        </w:rPr>
        <w:t>via</w:t>
      </w:r>
      <w:r w:rsidRPr="002A5730">
        <w:rPr>
          <w:color w:val="181818"/>
          <w:spacing w:val="-2"/>
        </w:rPr>
        <w:t xml:space="preserve"> </w:t>
      </w:r>
      <w:r w:rsidRPr="002A5730">
        <w:rPr>
          <w:color w:val="181818"/>
        </w:rPr>
        <w:t>Kuven</w:t>
      </w:r>
      <w:r w:rsidRPr="002A5730">
        <w:rPr>
          <w:color w:val="181818"/>
          <w:spacing w:val="-1"/>
        </w:rPr>
        <w:t xml:space="preserve"> </w:t>
      </w:r>
      <w:r w:rsidRPr="002A5730">
        <w:rPr>
          <w:color w:val="181818"/>
        </w:rPr>
        <w:t>til</w:t>
      </w:r>
      <w:r w:rsidRPr="002A5730">
        <w:rPr>
          <w:color w:val="181818"/>
          <w:spacing w:val="-3"/>
        </w:rPr>
        <w:t xml:space="preserve"> </w:t>
      </w:r>
      <w:r w:rsidRPr="002A5730">
        <w:rPr>
          <w:color w:val="181818"/>
        </w:rPr>
        <w:t>Moberg,</w:t>
      </w:r>
      <w:r w:rsidRPr="002A5730">
        <w:rPr>
          <w:color w:val="181818"/>
          <w:spacing w:val="-1"/>
        </w:rPr>
        <w:t xml:space="preserve"> </w:t>
      </w:r>
      <w:r w:rsidRPr="002A5730">
        <w:rPr>
          <w:color w:val="181818"/>
        </w:rPr>
        <w:t>ligg</w:t>
      </w:r>
      <w:r w:rsidRPr="002A5730">
        <w:rPr>
          <w:color w:val="181818"/>
          <w:spacing w:val="-2"/>
        </w:rPr>
        <w:t xml:space="preserve"> </w:t>
      </w:r>
      <w:r w:rsidRPr="002A5730">
        <w:rPr>
          <w:color w:val="181818"/>
        </w:rPr>
        <w:t>det</w:t>
      </w:r>
      <w:r w:rsidRPr="002A5730">
        <w:rPr>
          <w:color w:val="181818"/>
          <w:spacing w:val="-3"/>
        </w:rPr>
        <w:t xml:space="preserve"> </w:t>
      </w:r>
      <w:r w:rsidRPr="002A5730">
        <w:rPr>
          <w:color w:val="181818"/>
        </w:rPr>
        <w:t>også leidning i støypejern DN300. Denne leidningen er frå 80-talet.</w:t>
      </w:r>
    </w:p>
    <w:p w14:paraId="2D37B4A2" w14:textId="77777777" w:rsidR="00D92D5B" w:rsidRPr="002A5730" w:rsidRDefault="00D92D5B" w:rsidP="00D92D5B">
      <w:pPr>
        <w:pStyle w:val="Brdtekst"/>
        <w:spacing w:before="159"/>
        <w:ind w:left="131"/>
        <w:rPr>
          <w:color w:val="181818"/>
          <w:spacing w:val="-2"/>
        </w:rPr>
      </w:pPr>
      <w:r w:rsidRPr="002A5730">
        <w:rPr>
          <w:color w:val="181818"/>
        </w:rPr>
        <w:t>Spillvatnet</w:t>
      </w:r>
      <w:r w:rsidRPr="002A5730">
        <w:rPr>
          <w:color w:val="181818"/>
          <w:spacing w:val="-8"/>
        </w:rPr>
        <w:t xml:space="preserve"> </w:t>
      </w:r>
      <w:r w:rsidRPr="002A5730">
        <w:rPr>
          <w:color w:val="181818"/>
        </w:rPr>
        <w:t>frå</w:t>
      </w:r>
      <w:r w:rsidRPr="002A5730">
        <w:rPr>
          <w:color w:val="181818"/>
          <w:spacing w:val="-5"/>
        </w:rPr>
        <w:t xml:space="preserve"> </w:t>
      </w:r>
      <w:r w:rsidRPr="002A5730">
        <w:rPr>
          <w:color w:val="181818"/>
        </w:rPr>
        <w:t>planområdet</w:t>
      </w:r>
      <w:r w:rsidRPr="002A5730">
        <w:rPr>
          <w:color w:val="181818"/>
          <w:spacing w:val="-7"/>
        </w:rPr>
        <w:t xml:space="preserve"> </w:t>
      </w:r>
      <w:r w:rsidRPr="002A5730">
        <w:rPr>
          <w:color w:val="181818"/>
        </w:rPr>
        <w:t>blir</w:t>
      </w:r>
      <w:r w:rsidRPr="002A5730">
        <w:rPr>
          <w:color w:val="181818"/>
          <w:spacing w:val="-5"/>
        </w:rPr>
        <w:t xml:space="preserve"> </w:t>
      </w:r>
      <w:r w:rsidRPr="002A5730">
        <w:rPr>
          <w:color w:val="181818"/>
        </w:rPr>
        <w:t>pumpa</w:t>
      </w:r>
      <w:r w:rsidRPr="002A5730">
        <w:rPr>
          <w:color w:val="181818"/>
          <w:spacing w:val="-5"/>
        </w:rPr>
        <w:t xml:space="preserve"> </w:t>
      </w:r>
      <w:r w:rsidRPr="002A5730">
        <w:rPr>
          <w:color w:val="181818"/>
        </w:rPr>
        <w:t>til</w:t>
      </w:r>
      <w:r w:rsidRPr="002A5730">
        <w:rPr>
          <w:color w:val="181818"/>
          <w:spacing w:val="-8"/>
        </w:rPr>
        <w:t xml:space="preserve"> </w:t>
      </w:r>
      <w:r w:rsidRPr="002A5730">
        <w:rPr>
          <w:color w:val="181818"/>
        </w:rPr>
        <w:t>Os</w:t>
      </w:r>
      <w:r w:rsidRPr="002A5730">
        <w:rPr>
          <w:color w:val="181818"/>
          <w:spacing w:val="-5"/>
        </w:rPr>
        <w:t xml:space="preserve"> </w:t>
      </w:r>
      <w:r w:rsidRPr="002A5730">
        <w:rPr>
          <w:color w:val="181818"/>
        </w:rPr>
        <w:t>hovudreinseanlegg</w:t>
      </w:r>
      <w:r w:rsidRPr="002A5730">
        <w:rPr>
          <w:color w:val="181818"/>
          <w:spacing w:val="-6"/>
        </w:rPr>
        <w:t xml:space="preserve"> </w:t>
      </w:r>
      <w:r w:rsidRPr="002A5730">
        <w:rPr>
          <w:color w:val="181818"/>
        </w:rPr>
        <w:t>(OHARA),</w:t>
      </w:r>
      <w:r w:rsidRPr="002A5730">
        <w:rPr>
          <w:color w:val="181818"/>
          <w:spacing w:val="-8"/>
        </w:rPr>
        <w:t xml:space="preserve"> </w:t>
      </w:r>
      <w:r w:rsidRPr="002A5730">
        <w:rPr>
          <w:color w:val="181818"/>
        </w:rPr>
        <w:t>frå</w:t>
      </w:r>
      <w:r w:rsidRPr="002A5730">
        <w:rPr>
          <w:color w:val="181818"/>
          <w:spacing w:val="-5"/>
        </w:rPr>
        <w:t xml:space="preserve"> </w:t>
      </w:r>
      <w:r w:rsidRPr="002A5730">
        <w:rPr>
          <w:color w:val="181818"/>
        </w:rPr>
        <w:t>APS</w:t>
      </w:r>
      <w:r w:rsidRPr="002A5730">
        <w:rPr>
          <w:color w:val="181818"/>
          <w:spacing w:val="-6"/>
        </w:rPr>
        <w:t xml:space="preserve"> </w:t>
      </w:r>
      <w:r w:rsidRPr="002A5730">
        <w:rPr>
          <w:color w:val="181818"/>
        </w:rPr>
        <w:t>sentrum,</w:t>
      </w:r>
      <w:r w:rsidRPr="002A5730">
        <w:rPr>
          <w:color w:val="181818"/>
          <w:spacing w:val="-5"/>
        </w:rPr>
        <w:t xml:space="preserve"> </w:t>
      </w:r>
      <w:r w:rsidRPr="002A5730">
        <w:rPr>
          <w:color w:val="181818"/>
        </w:rPr>
        <w:t>via</w:t>
      </w:r>
      <w:r w:rsidRPr="002A5730">
        <w:rPr>
          <w:color w:val="181818"/>
          <w:spacing w:val="-5"/>
        </w:rPr>
        <w:t xml:space="preserve"> </w:t>
      </w:r>
      <w:r w:rsidRPr="002A5730">
        <w:rPr>
          <w:color w:val="181818"/>
          <w:spacing w:val="-2"/>
        </w:rPr>
        <w:t>Kuhnle.</w:t>
      </w:r>
    </w:p>
    <w:p w14:paraId="4D1976E7" w14:textId="77777777" w:rsidR="00D45D8F" w:rsidRPr="002A5730" w:rsidRDefault="00D45D8F" w:rsidP="00D92D5B">
      <w:pPr>
        <w:pStyle w:val="Brdtekst"/>
        <w:spacing w:before="159"/>
        <w:ind w:left="131"/>
      </w:pPr>
    </w:p>
    <w:p w14:paraId="64F363C4" w14:textId="77777777" w:rsidR="00D92D5B" w:rsidRPr="002A5730" w:rsidRDefault="00D92D5B" w:rsidP="00B333DB">
      <w:pPr>
        <w:pStyle w:val="Overskrift3"/>
      </w:pPr>
      <w:bookmarkStart w:id="119" w:name="_bookmark67"/>
      <w:bookmarkStart w:id="120" w:name="_Toc163472778"/>
      <w:bookmarkEnd w:id="119"/>
      <w:r w:rsidRPr="002A5730">
        <w:t>Trafo</w:t>
      </w:r>
      <w:r w:rsidRPr="002A5730">
        <w:rPr>
          <w:spacing w:val="-3"/>
        </w:rPr>
        <w:t xml:space="preserve"> </w:t>
      </w:r>
      <w:r w:rsidRPr="002A5730">
        <w:t>og kraftlin</w:t>
      </w:r>
      <w:r w:rsidR="005F0F4C" w:rsidRPr="002A5730">
        <w:t>j</w:t>
      </w:r>
      <w:r w:rsidRPr="002A5730">
        <w:t>er</w:t>
      </w:r>
      <w:bookmarkEnd w:id="120"/>
    </w:p>
    <w:p w14:paraId="68474CF6" w14:textId="77777777" w:rsidR="00D92D5B" w:rsidRPr="002A5730" w:rsidRDefault="00D92D5B" w:rsidP="00D92D5B">
      <w:pPr>
        <w:pStyle w:val="Brdtekst"/>
        <w:spacing w:before="178" w:line="259" w:lineRule="auto"/>
        <w:ind w:left="131" w:right="456"/>
      </w:pPr>
      <w:r w:rsidRPr="002A5730">
        <w:t>Området</w:t>
      </w:r>
      <w:r w:rsidRPr="002A5730">
        <w:rPr>
          <w:spacing w:val="-2"/>
        </w:rPr>
        <w:t xml:space="preserve"> </w:t>
      </w:r>
      <w:r w:rsidRPr="002A5730">
        <w:t>er</w:t>
      </w:r>
      <w:r w:rsidRPr="002A5730">
        <w:rPr>
          <w:spacing w:val="-3"/>
        </w:rPr>
        <w:t xml:space="preserve"> </w:t>
      </w:r>
      <w:r w:rsidRPr="002A5730">
        <w:t>forsynt</w:t>
      </w:r>
      <w:r w:rsidRPr="002A5730">
        <w:rPr>
          <w:spacing w:val="-2"/>
        </w:rPr>
        <w:t xml:space="preserve"> </w:t>
      </w:r>
      <w:r w:rsidRPr="002A5730">
        <w:t>frå</w:t>
      </w:r>
      <w:r w:rsidRPr="002A5730">
        <w:rPr>
          <w:spacing w:val="-2"/>
        </w:rPr>
        <w:t xml:space="preserve"> </w:t>
      </w:r>
      <w:r w:rsidRPr="002A5730">
        <w:t>BKK</w:t>
      </w:r>
      <w:r w:rsidRPr="002A5730">
        <w:rPr>
          <w:spacing w:val="-3"/>
        </w:rPr>
        <w:t xml:space="preserve"> </w:t>
      </w:r>
      <w:r w:rsidRPr="002A5730">
        <w:t>sin</w:t>
      </w:r>
      <w:r w:rsidRPr="002A5730">
        <w:rPr>
          <w:spacing w:val="-2"/>
        </w:rPr>
        <w:t xml:space="preserve"> </w:t>
      </w:r>
      <w:r w:rsidRPr="002A5730">
        <w:t>hovudnettstasjon</w:t>
      </w:r>
      <w:r w:rsidRPr="002A5730">
        <w:rPr>
          <w:spacing w:val="-5"/>
        </w:rPr>
        <w:t xml:space="preserve"> </w:t>
      </w:r>
      <w:r w:rsidRPr="002A5730">
        <w:t>i</w:t>
      </w:r>
      <w:r w:rsidRPr="002A5730">
        <w:rPr>
          <w:spacing w:val="-2"/>
        </w:rPr>
        <w:t xml:space="preserve"> </w:t>
      </w:r>
      <w:r w:rsidRPr="002A5730">
        <w:t>Borgavegen</w:t>
      </w:r>
      <w:r w:rsidRPr="002A5730">
        <w:rPr>
          <w:spacing w:val="-4"/>
        </w:rPr>
        <w:t xml:space="preserve"> </w:t>
      </w:r>
      <w:r w:rsidRPr="002A5730">
        <w:t>15.</w:t>
      </w:r>
      <w:r w:rsidRPr="002A5730">
        <w:rPr>
          <w:spacing w:val="-4"/>
        </w:rPr>
        <w:t xml:space="preserve"> </w:t>
      </w:r>
      <w:r w:rsidRPr="002A5730">
        <w:t>Det</w:t>
      </w:r>
      <w:r w:rsidRPr="002A5730">
        <w:rPr>
          <w:spacing w:val="-2"/>
        </w:rPr>
        <w:t xml:space="preserve"> </w:t>
      </w:r>
      <w:r w:rsidRPr="002A5730">
        <w:t>går</w:t>
      </w:r>
      <w:r w:rsidRPr="002A5730">
        <w:rPr>
          <w:spacing w:val="-2"/>
        </w:rPr>
        <w:t xml:space="preserve"> </w:t>
      </w:r>
      <w:r w:rsidRPr="002A5730">
        <w:t>fleire</w:t>
      </w:r>
      <w:r w:rsidRPr="002A5730">
        <w:rPr>
          <w:spacing w:val="-3"/>
        </w:rPr>
        <w:t xml:space="preserve"> </w:t>
      </w:r>
      <w:r w:rsidRPr="002A5730">
        <w:t>mindre</w:t>
      </w:r>
      <w:r w:rsidRPr="002A5730">
        <w:rPr>
          <w:spacing w:val="-2"/>
        </w:rPr>
        <w:t xml:space="preserve"> </w:t>
      </w:r>
      <w:r w:rsidRPr="002A5730">
        <w:t>kraftlinjer</w:t>
      </w:r>
      <w:r w:rsidRPr="002A5730">
        <w:rPr>
          <w:spacing w:val="-2"/>
        </w:rPr>
        <w:t xml:space="preserve"> </w:t>
      </w:r>
      <w:r w:rsidRPr="002A5730">
        <w:t>gjennom sentrum, men det meste er lagt i jord.</w:t>
      </w:r>
    </w:p>
    <w:p w14:paraId="126075C0" w14:textId="77777777" w:rsidR="00D45D8F" w:rsidRPr="002A5730" w:rsidRDefault="00D45D8F" w:rsidP="00D45D8F">
      <w:pPr>
        <w:pStyle w:val="Brdtekst"/>
        <w:spacing w:before="178" w:line="259" w:lineRule="auto"/>
        <w:ind w:right="456"/>
      </w:pPr>
    </w:p>
    <w:p w14:paraId="19920E4F" w14:textId="77777777" w:rsidR="00D92D5B" w:rsidRPr="002A5730" w:rsidRDefault="00D92D5B" w:rsidP="00B333DB">
      <w:pPr>
        <w:pStyle w:val="Overskrift3"/>
      </w:pPr>
      <w:bookmarkStart w:id="121" w:name="_bookmark68"/>
      <w:bookmarkStart w:id="122" w:name="_Toc163472779"/>
      <w:bookmarkEnd w:id="121"/>
      <w:r w:rsidRPr="002A5730">
        <w:t>Energiforsyning</w:t>
      </w:r>
      <w:r w:rsidRPr="002A5730">
        <w:rPr>
          <w:spacing w:val="-11"/>
        </w:rPr>
        <w:t xml:space="preserve"> </w:t>
      </w:r>
      <w:r w:rsidRPr="002A5730">
        <w:t>og</w:t>
      </w:r>
      <w:r w:rsidRPr="002A5730">
        <w:rPr>
          <w:spacing w:val="-9"/>
        </w:rPr>
        <w:t xml:space="preserve"> </w:t>
      </w:r>
      <w:r w:rsidRPr="002A5730">
        <w:t>alternativ</w:t>
      </w:r>
      <w:r w:rsidRPr="002A5730">
        <w:rPr>
          <w:spacing w:val="-8"/>
        </w:rPr>
        <w:t xml:space="preserve"> </w:t>
      </w:r>
      <w:r w:rsidRPr="002A5730">
        <w:rPr>
          <w:spacing w:val="-2"/>
        </w:rPr>
        <w:t>energi</w:t>
      </w:r>
      <w:bookmarkEnd w:id="122"/>
    </w:p>
    <w:p w14:paraId="133BB216" w14:textId="77777777" w:rsidR="00D92D5B" w:rsidRPr="002A5730" w:rsidRDefault="00D92D5B" w:rsidP="00D92D5B">
      <w:pPr>
        <w:pStyle w:val="Brdtekst"/>
        <w:spacing w:before="179" w:line="259" w:lineRule="auto"/>
        <w:ind w:left="131"/>
      </w:pPr>
      <w:r w:rsidRPr="002A5730">
        <w:rPr>
          <w:color w:val="181818"/>
        </w:rPr>
        <w:t>For</w:t>
      </w:r>
      <w:r w:rsidRPr="002A5730">
        <w:rPr>
          <w:color w:val="181818"/>
          <w:spacing w:val="-1"/>
        </w:rPr>
        <w:t xml:space="preserve"> </w:t>
      </w:r>
      <w:r w:rsidRPr="002A5730">
        <w:rPr>
          <w:color w:val="181818"/>
        </w:rPr>
        <w:t>aktuelle</w:t>
      </w:r>
      <w:r w:rsidRPr="002A5730">
        <w:rPr>
          <w:color w:val="181818"/>
          <w:spacing w:val="-3"/>
        </w:rPr>
        <w:t xml:space="preserve"> </w:t>
      </w:r>
      <w:r w:rsidRPr="002A5730">
        <w:rPr>
          <w:color w:val="181818"/>
        </w:rPr>
        <w:t>område i</w:t>
      </w:r>
      <w:r w:rsidRPr="002A5730">
        <w:rPr>
          <w:color w:val="181818"/>
          <w:spacing w:val="-4"/>
        </w:rPr>
        <w:t xml:space="preserve"> </w:t>
      </w:r>
      <w:r w:rsidRPr="002A5730">
        <w:rPr>
          <w:color w:val="181818"/>
        </w:rPr>
        <w:t>Os,</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for</w:t>
      </w:r>
      <w:r w:rsidRPr="002A5730">
        <w:rPr>
          <w:color w:val="181818"/>
          <w:spacing w:val="-3"/>
        </w:rPr>
        <w:t xml:space="preserve"> </w:t>
      </w:r>
      <w:r w:rsidRPr="002A5730">
        <w:rPr>
          <w:color w:val="181818"/>
        </w:rPr>
        <w:t>Lyseparken</w:t>
      </w:r>
      <w:r w:rsidRPr="002A5730">
        <w:rPr>
          <w:color w:val="181818"/>
          <w:spacing w:val="-4"/>
        </w:rPr>
        <w:t xml:space="preserve"> </w:t>
      </w:r>
      <w:r w:rsidRPr="002A5730">
        <w:rPr>
          <w:color w:val="181818"/>
        </w:rPr>
        <w:t>særskilt,</w:t>
      </w:r>
      <w:r w:rsidRPr="002A5730">
        <w:rPr>
          <w:color w:val="181818"/>
          <w:spacing w:val="-1"/>
        </w:rPr>
        <w:t xml:space="preserve"> </w:t>
      </w:r>
      <w:r w:rsidRPr="002A5730">
        <w:rPr>
          <w:color w:val="181818"/>
        </w:rPr>
        <w:t>bør</w:t>
      </w:r>
      <w:r w:rsidRPr="002A5730">
        <w:rPr>
          <w:color w:val="181818"/>
          <w:spacing w:val="-1"/>
        </w:rPr>
        <w:t xml:space="preserve"> </w:t>
      </w:r>
      <w:r w:rsidRPr="002A5730">
        <w:rPr>
          <w:color w:val="181818"/>
        </w:rPr>
        <w:t>det</w:t>
      </w:r>
      <w:r w:rsidRPr="002A5730">
        <w:rPr>
          <w:color w:val="181818"/>
          <w:spacing w:val="-3"/>
        </w:rPr>
        <w:t xml:space="preserve"> </w:t>
      </w:r>
      <w:r w:rsidRPr="002A5730">
        <w:rPr>
          <w:color w:val="181818"/>
        </w:rPr>
        <w:t>greiast</w:t>
      </w:r>
      <w:r w:rsidRPr="002A5730">
        <w:rPr>
          <w:color w:val="181818"/>
          <w:spacing w:val="-3"/>
        </w:rPr>
        <w:t xml:space="preserve"> </w:t>
      </w:r>
      <w:r w:rsidRPr="002A5730">
        <w:rPr>
          <w:color w:val="181818"/>
        </w:rPr>
        <w:t>ut</w:t>
      </w:r>
      <w:r w:rsidRPr="002A5730">
        <w:rPr>
          <w:color w:val="181818"/>
          <w:spacing w:val="-1"/>
        </w:rPr>
        <w:t xml:space="preserve"> </w:t>
      </w:r>
      <w:r w:rsidRPr="002A5730">
        <w:rPr>
          <w:color w:val="181818"/>
        </w:rPr>
        <w:t>kva</w:t>
      </w:r>
      <w:r w:rsidRPr="002A5730">
        <w:rPr>
          <w:color w:val="181818"/>
          <w:spacing w:val="-1"/>
        </w:rPr>
        <w:t xml:space="preserve"> </w:t>
      </w:r>
      <w:r w:rsidRPr="002A5730">
        <w:rPr>
          <w:color w:val="181818"/>
        </w:rPr>
        <w:t>for</w:t>
      </w:r>
      <w:r w:rsidRPr="002A5730">
        <w:rPr>
          <w:color w:val="181818"/>
          <w:spacing w:val="-3"/>
        </w:rPr>
        <w:t xml:space="preserve"> </w:t>
      </w:r>
      <w:r w:rsidRPr="002A5730">
        <w:rPr>
          <w:color w:val="181818"/>
        </w:rPr>
        <w:t>moglegheiter</w:t>
      </w:r>
      <w:r w:rsidRPr="002A5730">
        <w:rPr>
          <w:color w:val="181818"/>
          <w:spacing w:val="-1"/>
        </w:rPr>
        <w:t xml:space="preserve"> </w:t>
      </w:r>
      <w:r w:rsidRPr="002A5730">
        <w:rPr>
          <w:color w:val="181818"/>
        </w:rPr>
        <w:t>som ligg</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å nytte/gjenbruke overskotsenergi. Ei rekkje verksemder vil vere storprodusentar av varme (datasentre,</w:t>
      </w:r>
    </w:p>
    <w:p w14:paraId="742BB11C" w14:textId="77777777" w:rsidR="001730D8" w:rsidRPr="002A5730" w:rsidRDefault="00D92D5B" w:rsidP="00BB35B4">
      <w:pPr>
        <w:pStyle w:val="Brdtekst"/>
        <w:spacing w:before="41" w:line="259" w:lineRule="auto"/>
        <w:ind w:left="131" w:right="565"/>
        <w:rPr>
          <w:color w:val="181818"/>
        </w:rPr>
      </w:pPr>
      <w:r w:rsidRPr="002A5730">
        <w:rPr>
          <w:color w:val="181818"/>
        </w:rPr>
        <w:t>avfallshandtering,</w:t>
      </w:r>
      <w:r w:rsidRPr="002A5730">
        <w:rPr>
          <w:color w:val="181818"/>
          <w:spacing w:val="-2"/>
        </w:rPr>
        <w:t xml:space="preserve"> </w:t>
      </w:r>
      <w:r w:rsidRPr="002A5730">
        <w:rPr>
          <w:color w:val="181818"/>
        </w:rPr>
        <w:t>avlaupsanlegg</w:t>
      </w:r>
      <w:r w:rsidRPr="002A5730">
        <w:rPr>
          <w:color w:val="181818"/>
          <w:spacing w:val="-3"/>
        </w:rPr>
        <w:t xml:space="preserve"> </w:t>
      </w:r>
      <w:r w:rsidRPr="002A5730">
        <w:rPr>
          <w:color w:val="181818"/>
        </w:rPr>
        <w:t>osb.).</w:t>
      </w:r>
      <w:r w:rsidRPr="002A5730">
        <w:rPr>
          <w:color w:val="181818"/>
          <w:spacing w:val="-2"/>
        </w:rPr>
        <w:t xml:space="preserve"> </w:t>
      </w:r>
      <w:r w:rsidRPr="002A5730">
        <w:rPr>
          <w:color w:val="181818"/>
        </w:rPr>
        <w:t>Trong</w:t>
      </w:r>
      <w:r w:rsidRPr="002A5730">
        <w:rPr>
          <w:color w:val="181818"/>
          <w:spacing w:val="-3"/>
        </w:rPr>
        <w:t xml:space="preserve"> </w:t>
      </w:r>
      <w:r w:rsidRPr="002A5730">
        <w:rPr>
          <w:color w:val="181818"/>
        </w:rPr>
        <w:t>for</w:t>
      </w:r>
      <w:r w:rsidRPr="002A5730">
        <w:rPr>
          <w:color w:val="181818"/>
          <w:spacing w:val="-4"/>
        </w:rPr>
        <w:t xml:space="preserve"> </w:t>
      </w:r>
      <w:r w:rsidRPr="002A5730">
        <w:rPr>
          <w:color w:val="181818"/>
        </w:rPr>
        <w:t>varme</w:t>
      </w:r>
      <w:r w:rsidRPr="002A5730">
        <w:rPr>
          <w:color w:val="181818"/>
          <w:spacing w:val="-1"/>
        </w:rPr>
        <w:t xml:space="preserve"> </w:t>
      </w:r>
      <w:r w:rsidRPr="002A5730">
        <w:rPr>
          <w:color w:val="181818"/>
        </w:rPr>
        <w:t>eller</w:t>
      </w:r>
      <w:r w:rsidRPr="002A5730">
        <w:rPr>
          <w:color w:val="181818"/>
          <w:spacing w:val="-5"/>
        </w:rPr>
        <w:t xml:space="preserve"> </w:t>
      </w:r>
      <w:r w:rsidRPr="002A5730">
        <w:rPr>
          <w:color w:val="181818"/>
        </w:rPr>
        <w:t>anna</w:t>
      </w:r>
      <w:r w:rsidRPr="002A5730">
        <w:rPr>
          <w:color w:val="181818"/>
          <w:spacing w:val="-2"/>
        </w:rPr>
        <w:t xml:space="preserve"> </w:t>
      </w:r>
      <w:r w:rsidRPr="002A5730">
        <w:rPr>
          <w:color w:val="181818"/>
        </w:rPr>
        <w:t>form</w:t>
      </w:r>
      <w:r w:rsidRPr="002A5730">
        <w:rPr>
          <w:color w:val="181818"/>
          <w:spacing w:val="-4"/>
        </w:rPr>
        <w:t xml:space="preserve"> </w:t>
      </w:r>
      <w:r w:rsidRPr="002A5730">
        <w:rPr>
          <w:color w:val="181818"/>
        </w:rPr>
        <w:t>for</w:t>
      </w:r>
      <w:r w:rsidRPr="002A5730">
        <w:rPr>
          <w:color w:val="181818"/>
          <w:spacing w:val="-5"/>
        </w:rPr>
        <w:t xml:space="preserve"> </w:t>
      </w:r>
      <w:r w:rsidRPr="002A5730">
        <w:rPr>
          <w:color w:val="181818"/>
        </w:rPr>
        <w:t>overskotsenergi,</w:t>
      </w:r>
      <w:r w:rsidRPr="002A5730">
        <w:rPr>
          <w:color w:val="181818"/>
          <w:spacing w:val="-3"/>
        </w:rPr>
        <w:t xml:space="preserve"> </w:t>
      </w:r>
      <w:r w:rsidRPr="002A5730">
        <w:rPr>
          <w:color w:val="181818"/>
        </w:rPr>
        <w:t>både</w:t>
      </w:r>
      <w:r w:rsidRPr="002A5730">
        <w:rPr>
          <w:color w:val="181818"/>
          <w:spacing w:val="-4"/>
        </w:rPr>
        <w:t xml:space="preserve"> </w:t>
      </w:r>
      <w:r w:rsidRPr="002A5730">
        <w:rPr>
          <w:color w:val="181818"/>
        </w:rPr>
        <w:t>offentlege og private, bør kunne dekkast gjennom etablering av system som sikrar gjenbruk. Klimatiltaka skal redusera klimagassutsleppa, og klimarekneskapet er ein reiskap for å finne kva tiltak som gir mest effekt. Vidare er energi globalt sett ei av dei store kjeldene til utslepp òg vert løfta fram som eige kapittel for å synleggjere dette. Her hentar ein mellom anna data frå energiutgreiingar som er gjort i Os, og ser på potensiale for alternative energikjelder i kommunen.</w:t>
      </w:r>
    </w:p>
    <w:p w14:paraId="4B366513" w14:textId="77777777" w:rsidR="001C0C89" w:rsidRPr="002A5730" w:rsidRDefault="001C0C89" w:rsidP="001C0C89">
      <w:bookmarkStart w:id="123" w:name="_Hlk159841326"/>
    </w:p>
    <w:p w14:paraId="00D064F2" w14:textId="77777777" w:rsidR="00D92D5B" w:rsidRPr="002A5730" w:rsidRDefault="00D92D5B" w:rsidP="00B333DB">
      <w:pPr>
        <w:pStyle w:val="Overskrift3"/>
      </w:pPr>
      <w:bookmarkStart w:id="124" w:name="_bookmark69"/>
      <w:bookmarkStart w:id="125" w:name="_Toc163472780"/>
      <w:bookmarkEnd w:id="124"/>
      <w:r w:rsidRPr="002A5730">
        <w:t>Overvatn</w:t>
      </w:r>
      <w:bookmarkEnd w:id="125"/>
    </w:p>
    <w:bookmarkEnd w:id="123"/>
    <w:p w14:paraId="55BD3FA0" w14:textId="77777777" w:rsidR="00D92D5B" w:rsidRPr="002A5730" w:rsidRDefault="00D92D5B" w:rsidP="00D92D5B">
      <w:pPr>
        <w:pStyle w:val="Brdtekst"/>
        <w:spacing w:before="178" w:line="259" w:lineRule="auto"/>
        <w:ind w:left="131" w:right="565"/>
        <w:sectPr w:rsidR="00D92D5B" w:rsidRPr="002A5730" w:rsidSect="00A749E0">
          <w:headerReference w:type="default" r:id="rId62"/>
          <w:footerReference w:type="default" r:id="rId63"/>
          <w:pgSz w:w="11910" w:h="16840"/>
          <w:pgMar w:top="1080" w:right="540" w:bottom="1240" w:left="860" w:header="0" w:footer="1046" w:gutter="0"/>
          <w:cols w:space="708"/>
        </w:sectPr>
      </w:pPr>
      <w:r w:rsidRPr="002A5730">
        <w:rPr>
          <w:color w:val="181818"/>
        </w:rPr>
        <w:t>Overvatn fr</w:t>
      </w:r>
      <w:r w:rsidR="00C96B78" w:rsidRPr="002A5730">
        <w:rPr>
          <w:color w:val="181818"/>
        </w:rPr>
        <w:t>å</w:t>
      </w:r>
      <w:r w:rsidRPr="002A5730">
        <w:rPr>
          <w:color w:val="181818"/>
        </w:rPr>
        <w:t xml:space="preserve"> Os sentrum </w:t>
      </w:r>
      <w:r w:rsidR="00C96B78" w:rsidRPr="002A5730">
        <w:rPr>
          <w:color w:val="181818"/>
        </w:rPr>
        <w:t>blir</w:t>
      </w:r>
      <w:r w:rsidRPr="002A5730">
        <w:rPr>
          <w:color w:val="181818"/>
        </w:rPr>
        <w:t xml:space="preserve"> leia direkte til</w:t>
      </w:r>
      <w:r w:rsidRPr="002A5730">
        <w:rPr>
          <w:color w:val="181818"/>
          <w:spacing w:val="-1"/>
        </w:rPr>
        <w:t xml:space="preserve"> </w:t>
      </w:r>
      <w:r w:rsidRPr="002A5730">
        <w:rPr>
          <w:color w:val="181818"/>
        </w:rPr>
        <w:t xml:space="preserve">resipient utan </w:t>
      </w:r>
      <w:r w:rsidR="00355D44" w:rsidRPr="002A5730">
        <w:rPr>
          <w:color w:val="181818"/>
        </w:rPr>
        <w:t>reinsing</w:t>
      </w:r>
      <w:r w:rsidRPr="002A5730">
        <w:rPr>
          <w:color w:val="181818"/>
        </w:rPr>
        <w:t xml:space="preserve">. I deler av Os sentrum </w:t>
      </w:r>
      <w:r w:rsidR="00C96B78" w:rsidRPr="002A5730">
        <w:rPr>
          <w:color w:val="181818"/>
        </w:rPr>
        <w:t>blir</w:t>
      </w:r>
      <w:r w:rsidRPr="002A5730">
        <w:rPr>
          <w:color w:val="181818"/>
        </w:rPr>
        <w:t xml:space="preserve"> overvatn leia</w:t>
      </w:r>
      <w:r w:rsidRPr="002A5730">
        <w:rPr>
          <w:color w:val="181818"/>
          <w:spacing w:val="-1"/>
        </w:rPr>
        <w:t xml:space="preserve"> </w:t>
      </w:r>
      <w:r w:rsidRPr="002A5730">
        <w:rPr>
          <w:color w:val="181818"/>
        </w:rPr>
        <w:t>i store</w:t>
      </w:r>
      <w:r w:rsidRPr="002A5730">
        <w:rPr>
          <w:color w:val="181818"/>
          <w:spacing w:val="-1"/>
        </w:rPr>
        <w:t xml:space="preserve"> </w:t>
      </w:r>
      <w:r w:rsidRPr="002A5730">
        <w:rPr>
          <w:color w:val="181818"/>
        </w:rPr>
        <w:t>betongrøyr</w:t>
      </w:r>
      <w:r w:rsidRPr="002A5730">
        <w:rPr>
          <w:color w:val="181818"/>
          <w:spacing w:val="-2"/>
        </w:rPr>
        <w:t xml:space="preserve"> </w:t>
      </w:r>
      <w:r w:rsidRPr="002A5730">
        <w:rPr>
          <w:color w:val="181818"/>
        </w:rPr>
        <w:t>som</w:t>
      </w:r>
      <w:r w:rsidRPr="002A5730">
        <w:rPr>
          <w:color w:val="181818"/>
          <w:spacing w:val="-1"/>
        </w:rPr>
        <w:t xml:space="preserve"> </w:t>
      </w:r>
      <w:r w:rsidRPr="002A5730">
        <w:rPr>
          <w:color w:val="181818"/>
        </w:rPr>
        <w:t>også</w:t>
      </w:r>
      <w:r w:rsidRPr="002A5730">
        <w:rPr>
          <w:color w:val="181818"/>
          <w:spacing w:val="-4"/>
        </w:rPr>
        <w:t xml:space="preserve"> </w:t>
      </w:r>
      <w:r w:rsidRPr="002A5730">
        <w:rPr>
          <w:color w:val="181818"/>
        </w:rPr>
        <w:t>fører</w:t>
      </w:r>
      <w:r w:rsidRPr="002A5730">
        <w:rPr>
          <w:color w:val="181818"/>
          <w:spacing w:val="-2"/>
        </w:rPr>
        <w:t xml:space="preserve"> </w:t>
      </w:r>
      <w:r w:rsidRPr="002A5730">
        <w:rPr>
          <w:color w:val="181818"/>
        </w:rPr>
        <w:t>avlaup.</w:t>
      </w:r>
      <w:r w:rsidRPr="002A5730">
        <w:rPr>
          <w:color w:val="181818"/>
          <w:spacing w:val="-2"/>
        </w:rPr>
        <w:t xml:space="preserve"> </w:t>
      </w:r>
      <w:r w:rsidR="00BE4479" w:rsidRPr="002A5730">
        <w:rPr>
          <w:color w:val="181818"/>
          <w:spacing w:val="-2"/>
        </w:rPr>
        <w:t>Vatn frå desse felleslei</w:t>
      </w:r>
      <w:r w:rsidR="00EB05EC" w:rsidRPr="002A5730">
        <w:rPr>
          <w:color w:val="181818"/>
          <w:spacing w:val="-2"/>
        </w:rPr>
        <w:t>d</w:t>
      </w:r>
      <w:r w:rsidR="00BE4479" w:rsidRPr="002A5730">
        <w:rPr>
          <w:color w:val="181818"/>
          <w:spacing w:val="-2"/>
        </w:rPr>
        <w:t xml:space="preserve">ningane blir så pumpa vidare og </w:t>
      </w:r>
      <w:r w:rsidR="00355D44" w:rsidRPr="002A5730">
        <w:rPr>
          <w:color w:val="181818"/>
          <w:spacing w:val="-2"/>
        </w:rPr>
        <w:t>reinsa</w:t>
      </w:r>
      <w:r w:rsidR="00BF0986" w:rsidRPr="002A5730">
        <w:rPr>
          <w:color w:val="181818"/>
          <w:spacing w:val="-2"/>
        </w:rPr>
        <w:t xml:space="preserve"> i Ohara. </w:t>
      </w:r>
      <w:r w:rsidRPr="002A5730">
        <w:rPr>
          <w:color w:val="181818"/>
        </w:rPr>
        <w:t>Heile</w:t>
      </w:r>
      <w:r w:rsidRPr="002A5730">
        <w:rPr>
          <w:color w:val="181818"/>
          <w:spacing w:val="-5"/>
        </w:rPr>
        <w:t xml:space="preserve"> </w:t>
      </w:r>
      <w:r w:rsidRPr="002A5730">
        <w:rPr>
          <w:color w:val="181818"/>
        </w:rPr>
        <w:t>anlegget</w:t>
      </w:r>
      <w:r w:rsidRPr="002A5730">
        <w:rPr>
          <w:color w:val="181818"/>
          <w:spacing w:val="-2"/>
        </w:rPr>
        <w:t xml:space="preserve"> </w:t>
      </w:r>
      <w:r w:rsidRPr="002A5730">
        <w:rPr>
          <w:color w:val="181818"/>
        </w:rPr>
        <w:t>i</w:t>
      </w:r>
      <w:r w:rsidRPr="002A5730">
        <w:rPr>
          <w:color w:val="181818"/>
          <w:spacing w:val="-3"/>
        </w:rPr>
        <w:t xml:space="preserve"> </w:t>
      </w:r>
      <w:r w:rsidRPr="002A5730">
        <w:rPr>
          <w:color w:val="181818"/>
        </w:rPr>
        <w:t>dette</w:t>
      </w:r>
      <w:r w:rsidRPr="002A5730">
        <w:rPr>
          <w:color w:val="181818"/>
          <w:spacing w:val="-4"/>
        </w:rPr>
        <w:t xml:space="preserve"> </w:t>
      </w:r>
      <w:r w:rsidRPr="002A5730">
        <w:rPr>
          <w:color w:val="181818"/>
        </w:rPr>
        <w:t>området</w:t>
      </w:r>
      <w:r w:rsidRPr="002A5730">
        <w:rPr>
          <w:color w:val="181818"/>
          <w:spacing w:val="-4"/>
        </w:rPr>
        <w:t xml:space="preserve"> </w:t>
      </w:r>
      <w:r w:rsidRPr="002A5730">
        <w:rPr>
          <w:color w:val="181818"/>
        </w:rPr>
        <w:t>bør byggjast</w:t>
      </w:r>
      <w:r w:rsidRPr="002A5730">
        <w:rPr>
          <w:color w:val="181818"/>
          <w:spacing w:val="-2"/>
        </w:rPr>
        <w:t xml:space="preserve"> </w:t>
      </w:r>
      <w:r w:rsidRPr="002A5730">
        <w:rPr>
          <w:color w:val="181818"/>
        </w:rPr>
        <w:t>om.</w:t>
      </w:r>
      <w:r w:rsidRPr="002A5730">
        <w:rPr>
          <w:color w:val="181818"/>
          <w:spacing w:val="-4"/>
        </w:rPr>
        <w:t xml:space="preserve"> </w:t>
      </w:r>
      <w:r w:rsidRPr="002A5730">
        <w:rPr>
          <w:color w:val="181818"/>
        </w:rPr>
        <w:t>Utfordringa</w:t>
      </w:r>
      <w:r w:rsidRPr="002A5730">
        <w:rPr>
          <w:color w:val="181818"/>
          <w:spacing w:val="-2"/>
        </w:rPr>
        <w:t xml:space="preserve"> </w:t>
      </w:r>
      <w:r w:rsidRPr="002A5730">
        <w:rPr>
          <w:color w:val="181818"/>
        </w:rPr>
        <w:t>elles</w:t>
      </w:r>
      <w:r w:rsidRPr="002A5730">
        <w:rPr>
          <w:color w:val="181818"/>
          <w:spacing w:val="-4"/>
        </w:rPr>
        <w:t xml:space="preserve"> </w:t>
      </w:r>
      <w:r w:rsidRPr="002A5730">
        <w:rPr>
          <w:color w:val="181818"/>
        </w:rPr>
        <w:t xml:space="preserve">er at heile sentrum ligg så lågt at overvassystemet må ta omsyn til flaumfare og havstigning. Viser elles til eige kapittel </w:t>
      </w:r>
      <w:r w:rsidR="00FE3D81" w:rsidRPr="002A5730">
        <w:rPr>
          <w:color w:val="181818"/>
        </w:rPr>
        <w:t>6.9</w:t>
      </w:r>
      <w:r w:rsidRPr="002A5730">
        <w:rPr>
          <w:color w:val="181818"/>
        </w:rPr>
        <w:t xml:space="preserve"> om flaumfare og kapittel </w:t>
      </w:r>
      <w:r w:rsidR="008D7958" w:rsidRPr="002A5730">
        <w:rPr>
          <w:color w:val="181818"/>
        </w:rPr>
        <w:t>7.13</w:t>
      </w:r>
      <w:r w:rsidRPr="002A5730">
        <w:rPr>
          <w:color w:val="181818"/>
        </w:rPr>
        <w:t xml:space="preserve"> når det gjeld vurdering av tiltak.</w:t>
      </w:r>
    </w:p>
    <w:p w14:paraId="583EC14E" w14:textId="77777777" w:rsidR="00D92D5B" w:rsidRPr="002A5730" w:rsidRDefault="00D92D5B" w:rsidP="00205C04">
      <w:pPr>
        <w:pStyle w:val="Overskrift1"/>
        <w:numPr>
          <w:ilvl w:val="0"/>
          <w:numId w:val="28"/>
        </w:numPr>
      </w:pPr>
      <w:bookmarkStart w:id="126" w:name="_bookmark70"/>
      <w:bookmarkStart w:id="127" w:name="_Toc163472781"/>
      <w:bookmarkEnd w:id="126"/>
      <w:r w:rsidRPr="002A5730">
        <w:t>SKILDRING</w:t>
      </w:r>
      <w:r w:rsidRPr="002A5730">
        <w:rPr>
          <w:spacing w:val="-5"/>
        </w:rPr>
        <w:t xml:space="preserve"> </w:t>
      </w:r>
      <w:r w:rsidRPr="002A5730">
        <w:t>AV</w:t>
      </w:r>
      <w:r w:rsidRPr="002A5730">
        <w:rPr>
          <w:spacing w:val="-8"/>
        </w:rPr>
        <w:t xml:space="preserve"> </w:t>
      </w:r>
      <w:r w:rsidRPr="002A5730">
        <w:t>PLANFRAMLEGGET</w:t>
      </w:r>
      <w:bookmarkEnd w:id="127"/>
    </w:p>
    <w:p w14:paraId="7A8AAD04" w14:textId="77777777" w:rsidR="00D92D5B" w:rsidRPr="002A5730" w:rsidRDefault="00D92D5B" w:rsidP="00D92D5B">
      <w:pPr>
        <w:pStyle w:val="Brdtekst"/>
        <w:spacing w:before="5"/>
        <w:rPr>
          <w:rFonts w:ascii="Arial Black"/>
          <w:sz w:val="45"/>
        </w:rPr>
      </w:pPr>
    </w:p>
    <w:p w14:paraId="351C70EF" w14:textId="77777777" w:rsidR="00D92D5B" w:rsidRPr="002A5730" w:rsidRDefault="00D92D5B" w:rsidP="00D92D5B">
      <w:pPr>
        <w:pStyle w:val="Overskrift2"/>
        <w:numPr>
          <w:ilvl w:val="1"/>
          <w:numId w:val="25"/>
        </w:numPr>
        <w:tabs>
          <w:tab w:val="left" w:pos="579"/>
        </w:tabs>
        <w:spacing w:before="1" w:after="0"/>
        <w:rPr>
          <w:spacing w:val="-2"/>
        </w:rPr>
      </w:pPr>
      <w:bookmarkStart w:id="128" w:name="_bookmark71"/>
      <w:bookmarkStart w:id="129" w:name="_Toc163472782"/>
      <w:bookmarkEnd w:id="128"/>
      <w:r w:rsidRPr="002A5730">
        <w:t>Planlag</w:t>
      </w:r>
      <w:r w:rsidR="008D25B9" w:rsidRPr="002A5730">
        <w:t>t</w:t>
      </w:r>
      <w:r w:rsidRPr="002A5730">
        <w:rPr>
          <w:spacing w:val="-3"/>
        </w:rPr>
        <w:t xml:space="preserve"> </w:t>
      </w:r>
      <w:r w:rsidRPr="002A5730">
        <w:rPr>
          <w:spacing w:val="-2"/>
        </w:rPr>
        <w:t>arealbruk</w:t>
      </w:r>
      <w:bookmarkStart w:id="130" w:name="_bookmark72"/>
      <w:bookmarkEnd w:id="129"/>
      <w:bookmarkEnd w:id="130"/>
    </w:p>
    <w:p w14:paraId="1F254BAE" w14:textId="77777777" w:rsidR="005E2698" w:rsidRPr="002A5730" w:rsidRDefault="005E2698" w:rsidP="005E2698"/>
    <w:p w14:paraId="74D5174B" w14:textId="77777777" w:rsidR="00C66AA4" w:rsidRPr="002A5730" w:rsidRDefault="005E2698" w:rsidP="00B333DB">
      <w:pPr>
        <w:pStyle w:val="Overskrift3"/>
      </w:pPr>
      <w:bookmarkStart w:id="131" w:name="_Toc163472783"/>
      <w:r w:rsidRPr="002A5730">
        <w:t>Hovudgrep</w:t>
      </w:r>
      <w:bookmarkEnd w:id="131"/>
    </w:p>
    <w:p w14:paraId="2DEB8438" w14:textId="77777777" w:rsidR="00A447DA" w:rsidRPr="002A5730" w:rsidRDefault="00A447DA" w:rsidP="00A447DA"/>
    <w:p w14:paraId="3F3C2871" w14:textId="77777777" w:rsidR="00381620" w:rsidRPr="002A5730" w:rsidRDefault="00381620" w:rsidP="00381620">
      <w:pPr>
        <w:pStyle w:val="Brdtekst"/>
        <w:keepNext/>
      </w:pPr>
      <w:r w:rsidRPr="002A5730">
        <w:rPr>
          <w:i/>
          <w:noProof/>
          <w:sz w:val="26"/>
        </w:rPr>
        <w:drawing>
          <wp:inline distT="0" distB="0" distL="0" distR="0" wp14:anchorId="297571F8" wp14:editId="19A20A6B">
            <wp:extent cx="6297930" cy="3853180"/>
            <wp:effectExtent l="0" t="0" r="7620" b="0"/>
            <wp:docPr id="7534510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97930" cy="3853180"/>
                    </a:xfrm>
                    <a:prstGeom prst="rect">
                      <a:avLst/>
                    </a:prstGeom>
                    <a:noFill/>
                  </pic:spPr>
                </pic:pic>
              </a:graphicData>
            </a:graphic>
          </wp:inline>
        </w:drawing>
      </w:r>
    </w:p>
    <w:p w14:paraId="01E85790" w14:textId="77777777" w:rsidR="00D36AEF" w:rsidRPr="002A5730" w:rsidRDefault="00381620" w:rsidP="00381620">
      <w:pPr>
        <w:pStyle w:val="Bildetekst"/>
        <w:rPr>
          <w:i/>
          <w:sz w:val="26"/>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34</w:t>
      </w:r>
      <w:r w:rsidRPr="002A5730">
        <w:rPr>
          <w:lang w:val="nn-NO"/>
        </w:rPr>
        <w:fldChar w:fldCharType="end"/>
      </w:r>
      <w:r w:rsidRPr="002A5730">
        <w:rPr>
          <w:lang w:val="nn-NO"/>
        </w:rPr>
        <w:t xml:space="preserve"> Føreslåtte hovudgrep, stadanalyse og moglegheitsstudie Osøyro (2014), Asplan Viak</w:t>
      </w:r>
    </w:p>
    <w:p w14:paraId="4973E0FD" w14:textId="77777777" w:rsidR="00D92D5B" w:rsidRPr="002A5730" w:rsidRDefault="00D92D5B" w:rsidP="00D92D5B">
      <w:pPr>
        <w:pStyle w:val="Brdtekst"/>
        <w:rPr>
          <w:i/>
          <w:sz w:val="26"/>
        </w:rPr>
      </w:pPr>
    </w:p>
    <w:p w14:paraId="7D8B3428" w14:textId="77777777" w:rsidR="00D92D5B" w:rsidRPr="002A5730" w:rsidRDefault="00D92D5B" w:rsidP="00D92D5B">
      <w:pPr>
        <w:pStyle w:val="Brdtekst"/>
        <w:spacing w:before="3"/>
      </w:pPr>
    </w:p>
    <w:p w14:paraId="605CE91A" w14:textId="77777777" w:rsidR="00D92D5B" w:rsidRPr="002A5730" w:rsidRDefault="00D92D5B" w:rsidP="00381620">
      <w:pPr>
        <w:pStyle w:val="Brdtekst"/>
        <w:spacing w:line="259" w:lineRule="auto"/>
        <w:ind w:left="131" w:right="565"/>
        <w:jc w:val="both"/>
        <w:rPr>
          <w:spacing w:val="-2"/>
        </w:rPr>
      </w:pPr>
      <w:bookmarkStart w:id="132" w:name="_bookmark73"/>
      <w:bookmarkEnd w:id="132"/>
      <w:r w:rsidRPr="002A5730">
        <w:rPr>
          <w:i/>
        </w:rPr>
        <w:t>Bydraget</w:t>
      </w:r>
      <w:r w:rsidRPr="002A5730">
        <w:rPr>
          <w:i/>
          <w:spacing w:val="-6"/>
        </w:rPr>
        <w:t xml:space="preserve"> </w:t>
      </w:r>
      <w:r w:rsidRPr="002A5730">
        <w:t>- Øyro blir det viktigaste området i Os for detaljhandel. Draget bind saman Os i austvestleg retning, og går heilt frå elva til høgdene ve</w:t>
      </w:r>
      <w:r w:rsidR="009333AA" w:rsidRPr="002A5730">
        <w:t>s</w:t>
      </w:r>
      <w:r w:rsidRPr="002A5730">
        <w:t>t for Os. Dette er gata og torget som kjem til å ha størst grunnlag</w:t>
      </w:r>
      <w:r w:rsidRPr="002A5730">
        <w:rPr>
          <w:spacing w:val="-6"/>
        </w:rPr>
        <w:t xml:space="preserve"> </w:t>
      </w:r>
      <w:r w:rsidRPr="002A5730">
        <w:t>for</w:t>
      </w:r>
      <w:r w:rsidRPr="002A5730">
        <w:rPr>
          <w:spacing w:val="-5"/>
        </w:rPr>
        <w:t xml:space="preserve"> </w:t>
      </w:r>
      <w:r w:rsidRPr="002A5730">
        <w:t>næringsmessig</w:t>
      </w:r>
      <w:r w:rsidRPr="002A5730">
        <w:rPr>
          <w:spacing w:val="-6"/>
        </w:rPr>
        <w:t xml:space="preserve"> </w:t>
      </w:r>
      <w:r w:rsidRPr="002A5730">
        <w:t>byutvikling.</w:t>
      </w:r>
      <w:r w:rsidRPr="002A5730">
        <w:rPr>
          <w:spacing w:val="-6"/>
        </w:rPr>
        <w:t xml:space="preserve"> </w:t>
      </w:r>
      <w:r w:rsidRPr="002A5730">
        <w:t>Alle</w:t>
      </w:r>
      <w:r w:rsidRPr="002A5730">
        <w:rPr>
          <w:spacing w:val="-8"/>
        </w:rPr>
        <w:t xml:space="preserve"> </w:t>
      </w:r>
      <w:r w:rsidRPr="002A5730">
        <w:t>fasadar bør venda ut mot dette rommet, og bygg som i dag ligg i nærleiken av allmenningen bør vurdere å snu</w:t>
      </w:r>
      <w:r w:rsidR="00381620" w:rsidRPr="002A5730">
        <w:t xml:space="preserve"> </w:t>
      </w:r>
      <w:r w:rsidRPr="002A5730">
        <w:t>hovudinngang hit. Dette gjeld mellom anna rådhuset. Sørover frå det sentrale torget i Bydraget legg planen opp</w:t>
      </w:r>
      <w:r w:rsidRPr="002A5730">
        <w:rPr>
          <w:spacing w:val="-2"/>
        </w:rPr>
        <w:t xml:space="preserve"> </w:t>
      </w:r>
      <w:r w:rsidRPr="002A5730">
        <w:t>til</w:t>
      </w:r>
      <w:r w:rsidRPr="002A5730">
        <w:rPr>
          <w:spacing w:val="-2"/>
        </w:rPr>
        <w:t xml:space="preserve"> </w:t>
      </w:r>
      <w:r w:rsidRPr="002A5730">
        <w:t>ein</w:t>
      </w:r>
      <w:r w:rsidRPr="002A5730">
        <w:rPr>
          <w:spacing w:val="-5"/>
        </w:rPr>
        <w:t xml:space="preserve"> </w:t>
      </w:r>
      <w:r w:rsidRPr="002A5730">
        <w:t>byromsakse</w:t>
      </w:r>
      <w:r w:rsidRPr="002A5730">
        <w:rPr>
          <w:spacing w:val="-3"/>
        </w:rPr>
        <w:t xml:space="preserve"> </w:t>
      </w:r>
      <w:r w:rsidRPr="002A5730">
        <w:t>med</w:t>
      </w:r>
      <w:r w:rsidRPr="002A5730">
        <w:rPr>
          <w:spacing w:val="-2"/>
        </w:rPr>
        <w:t xml:space="preserve"> </w:t>
      </w:r>
      <w:r w:rsidRPr="002A5730">
        <w:t>gangareal vest</w:t>
      </w:r>
      <w:r w:rsidRPr="002A5730">
        <w:rPr>
          <w:spacing w:val="-1"/>
        </w:rPr>
        <w:t xml:space="preserve"> </w:t>
      </w:r>
      <w:r w:rsidRPr="002A5730">
        <w:t>for</w:t>
      </w:r>
      <w:r w:rsidRPr="002A5730">
        <w:rPr>
          <w:spacing w:val="-3"/>
        </w:rPr>
        <w:t xml:space="preserve"> </w:t>
      </w:r>
      <w:r w:rsidRPr="002A5730">
        <w:t>elva</w:t>
      </w:r>
      <w:r w:rsidRPr="002A5730">
        <w:rPr>
          <w:spacing w:val="-4"/>
        </w:rPr>
        <w:t xml:space="preserve"> </w:t>
      </w:r>
      <w:r w:rsidRPr="002A5730">
        <w:t>mot</w:t>
      </w:r>
      <w:r w:rsidRPr="002A5730">
        <w:rPr>
          <w:spacing w:val="-3"/>
        </w:rPr>
        <w:t xml:space="preserve"> </w:t>
      </w:r>
      <w:r w:rsidRPr="002A5730">
        <w:t>Oseana,</w:t>
      </w:r>
      <w:r w:rsidRPr="002A5730">
        <w:rPr>
          <w:spacing w:val="-4"/>
        </w:rPr>
        <w:t xml:space="preserve"> </w:t>
      </w:r>
      <w:r w:rsidRPr="002A5730">
        <w:t>samt</w:t>
      </w:r>
      <w:r w:rsidRPr="002A5730">
        <w:rPr>
          <w:spacing w:val="-3"/>
        </w:rPr>
        <w:t xml:space="preserve"> </w:t>
      </w:r>
      <w:r w:rsidRPr="002A5730">
        <w:t>via</w:t>
      </w:r>
      <w:r w:rsidRPr="002A5730">
        <w:rPr>
          <w:spacing w:val="-2"/>
        </w:rPr>
        <w:t xml:space="preserve"> </w:t>
      </w:r>
      <w:r w:rsidRPr="002A5730">
        <w:t>ny</w:t>
      </w:r>
      <w:r w:rsidRPr="002A5730">
        <w:rPr>
          <w:spacing w:val="-3"/>
        </w:rPr>
        <w:t xml:space="preserve"> </w:t>
      </w:r>
      <w:r w:rsidRPr="002A5730">
        <w:t>gangbru</w:t>
      </w:r>
      <w:r w:rsidRPr="002A5730">
        <w:rPr>
          <w:spacing w:val="-2"/>
        </w:rPr>
        <w:t xml:space="preserve"> </w:t>
      </w:r>
      <w:r w:rsidRPr="002A5730">
        <w:t>mot</w:t>
      </w:r>
      <w:r w:rsidRPr="002A5730">
        <w:rPr>
          <w:spacing w:val="-1"/>
        </w:rPr>
        <w:t xml:space="preserve"> </w:t>
      </w:r>
      <w:r w:rsidRPr="002A5730">
        <w:t>Steinneset</w:t>
      </w:r>
      <w:r w:rsidRPr="002A5730">
        <w:rPr>
          <w:spacing w:val="-3"/>
        </w:rPr>
        <w:t xml:space="preserve"> </w:t>
      </w:r>
      <w:r w:rsidRPr="002A5730">
        <w:t>aust</w:t>
      </w:r>
      <w:r w:rsidRPr="002A5730">
        <w:rPr>
          <w:spacing w:val="-1"/>
        </w:rPr>
        <w:t xml:space="preserve"> </w:t>
      </w:r>
      <w:r w:rsidRPr="002A5730">
        <w:t xml:space="preserve">for </w:t>
      </w:r>
      <w:r w:rsidRPr="002A5730">
        <w:rPr>
          <w:spacing w:val="-2"/>
        </w:rPr>
        <w:t>elva.</w:t>
      </w:r>
    </w:p>
    <w:p w14:paraId="67676CF9" w14:textId="77777777" w:rsidR="00AA514A" w:rsidRDefault="00AA514A" w:rsidP="00D92D5B">
      <w:pPr>
        <w:pStyle w:val="Brdtekst"/>
        <w:spacing w:before="65" w:line="259" w:lineRule="auto"/>
        <w:ind w:left="5054" w:right="448"/>
        <w:rPr>
          <w:i/>
          <w:iCs/>
        </w:rPr>
      </w:pPr>
      <w:bookmarkStart w:id="133" w:name="_bookmark74"/>
      <w:bookmarkEnd w:id="133"/>
    </w:p>
    <w:p w14:paraId="05CC8732" w14:textId="77777777" w:rsidR="00AA514A" w:rsidRDefault="00AA514A" w:rsidP="00D92D5B">
      <w:pPr>
        <w:pStyle w:val="Brdtekst"/>
        <w:spacing w:before="65" w:line="259" w:lineRule="auto"/>
        <w:ind w:left="5054" w:right="448"/>
        <w:rPr>
          <w:i/>
          <w:iCs/>
        </w:rPr>
      </w:pPr>
    </w:p>
    <w:p w14:paraId="126B2A83" w14:textId="77777777" w:rsidR="00AA514A" w:rsidRDefault="00AA514A" w:rsidP="00D92D5B">
      <w:pPr>
        <w:pStyle w:val="Brdtekst"/>
        <w:spacing w:before="65" w:line="259" w:lineRule="auto"/>
        <w:ind w:left="5054" w:right="448"/>
        <w:rPr>
          <w:i/>
          <w:iCs/>
        </w:rPr>
      </w:pPr>
    </w:p>
    <w:p w14:paraId="344A908C" w14:textId="77777777" w:rsidR="00AA514A" w:rsidRDefault="00AA514A" w:rsidP="00D92D5B">
      <w:pPr>
        <w:pStyle w:val="Brdtekst"/>
        <w:spacing w:before="65" w:line="259" w:lineRule="auto"/>
        <w:ind w:left="5054" w:right="448"/>
        <w:rPr>
          <w:i/>
          <w:iCs/>
        </w:rPr>
      </w:pPr>
    </w:p>
    <w:p w14:paraId="2B98241A" w14:textId="77777777" w:rsidR="00AA514A" w:rsidRDefault="00AA514A" w:rsidP="00D92D5B">
      <w:pPr>
        <w:pStyle w:val="Brdtekst"/>
        <w:spacing w:before="65" w:line="259" w:lineRule="auto"/>
        <w:ind w:left="5054" w:right="448"/>
        <w:rPr>
          <w:i/>
          <w:iCs/>
        </w:rPr>
      </w:pPr>
    </w:p>
    <w:p w14:paraId="06ADB9BD" w14:textId="77777777" w:rsidR="00AA514A" w:rsidRDefault="00AA514A" w:rsidP="00D92D5B">
      <w:pPr>
        <w:pStyle w:val="Brdtekst"/>
        <w:spacing w:before="65" w:line="259" w:lineRule="auto"/>
        <w:ind w:left="5054" w:right="448"/>
        <w:rPr>
          <w:i/>
          <w:iCs/>
        </w:rPr>
      </w:pPr>
    </w:p>
    <w:p w14:paraId="51BB354A" w14:textId="77777777" w:rsidR="00D92D5B" w:rsidRPr="002A5730" w:rsidRDefault="008907E4" w:rsidP="00D92D5B">
      <w:pPr>
        <w:pStyle w:val="Brdtekst"/>
        <w:spacing w:before="65" w:line="259" w:lineRule="auto"/>
        <w:ind w:left="5054" w:right="448"/>
      </w:pPr>
      <w:r w:rsidRPr="002A5730">
        <w:rPr>
          <w:noProof/>
        </w:rPr>
        <mc:AlternateContent>
          <mc:Choice Requires="wps">
            <w:drawing>
              <wp:anchor distT="0" distB="0" distL="114300" distR="114300" simplePos="0" relativeHeight="251658262" behindDoc="1" locked="0" layoutInCell="1" allowOverlap="1" wp14:anchorId="78765DBF" wp14:editId="6FF74F09">
                <wp:simplePos x="0" y="0"/>
                <wp:positionH relativeFrom="column">
                  <wp:posOffset>206375</wp:posOffset>
                </wp:positionH>
                <wp:positionV relativeFrom="paragraph">
                  <wp:posOffset>2290445</wp:posOffset>
                </wp:positionV>
                <wp:extent cx="2781300" cy="635"/>
                <wp:effectExtent l="0" t="0" r="0" b="0"/>
                <wp:wrapTight wrapText="bothSides">
                  <wp:wrapPolygon edited="0">
                    <wp:start x="0" y="0"/>
                    <wp:lineTo x="0" y="21600"/>
                    <wp:lineTo x="21600" y="21600"/>
                    <wp:lineTo x="21600" y="0"/>
                  </wp:wrapPolygon>
                </wp:wrapTight>
                <wp:docPr id="184437606" name="Tekstboks 1"/>
                <wp:cNvGraphicFramePr/>
                <a:graphic xmlns:a="http://schemas.openxmlformats.org/drawingml/2006/main">
                  <a:graphicData uri="http://schemas.microsoft.com/office/word/2010/wordprocessingShape">
                    <wps:wsp>
                      <wps:cNvSpPr txBox="1"/>
                      <wps:spPr>
                        <a:xfrm>
                          <a:off x="0" y="0"/>
                          <a:ext cx="2781300" cy="635"/>
                        </a:xfrm>
                        <a:prstGeom prst="rect">
                          <a:avLst/>
                        </a:prstGeom>
                        <a:solidFill>
                          <a:prstClr val="white"/>
                        </a:solidFill>
                        <a:ln>
                          <a:noFill/>
                        </a:ln>
                      </wps:spPr>
                      <wps:txbx>
                        <w:txbxContent>
                          <w:p w14:paraId="2C2FCAEB" w14:textId="77777777" w:rsidR="008907E4" w:rsidRPr="002A5730" w:rsidRDefault="008907E4" w:rsidP="008907E4">
                            <w:pPr>
                              <w:pStyle w:val="Bildetekst"/>
                              <w:rPr>
                                <w:rFonts w:ascii="Arial" w:eastAsia="Times New Roman" w:hAnsi="Arial" w:cs="Arial"/>
                                <w:spacing w:val="40"/>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35</w:t>
                            </w:r>
                            <w:r w:rsidRPr="002A5730">
                              <w:rPr>
                                <w:lang w:val="nn-NO"/>
                              </w:rPr>
                              <w:fldChar w:fldCharType="end"/>
                            </w:r>
                            <w:r w:rsidRPr="002A5730">
                              <w:rPr>
                                <w:lang w:val="nn-NO"/>
                              </w:rPr>
                              <w:t xml:space="preserve"> Det grøne draget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6CCDE249">
              <v:shape id="_x0000_s1040" style="position:absolute;left:0;text-align:left;margin-left:16.25pt;margin-top:180.35pt;width:219pt;height:.05pt;z-index:-251658218;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" w14:anchorId="4A5033D1">
                <v:textbox style="mso-fit-shape-to-text:t" inset="0,0,0,0">
                  <w:txbxContent>
                    <w:p w:rsidRPr="002A5730" w:rsidR="008907E4" w:rsidP="008907E4" w:rsidRDefault="008907E4" w14:paraId="1C15A412" w14:textId="5AB669B7">
                      <w:pPr>
                        <w:pStyle w:val="Bildetekst"/>
                        <w:rPr>
                          <w:rFonts w:ascii="Arial" w:hAnsi="Arial" w:eastAsia="Times New Roman" w:cs="Arial"/>
                          <w:spacing w:val="40"/>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35</w:t>
                      </w:r>
                      <w:r w:rsidRPr="002A5730">
                        <w:rPr>
                          <w:lang w:val="nn-NO"/>
                        </w:rPr>
                        <w:fldChar w:fldCharType="end"/>
                      </w:r>
                      <w:r w:rsidRPr="002A5730">
                        <w:rPr>
                          <w:lang w:val="nn-NO"/>
                        </w:rPr>
                        <w:t xml:space="preserve"> Det grøne draget</w:t>
                      </w:r>
                    </w:p>
                  </w:txbxContent>
                </v:textbox>
                <w10:wrap type="tight"/>
              </v:shape>
            </w:pict>
          </mc:Fallback>
        </mc:AlternateContent>
      </w:r>
      <w:r w:rsidR="4F2DBC19" w:rsidRPr="002A5730">
        <w:rPr>
          <w:i/>
          <w:iCs/>
        </w:rPr>
        <w:t xml:space="preserve">Det grøne draget </w:t>
      </w:r>
      <w:r w:rsidR="4F2DBC19" w:rsidRPr="002A5730">
        <w:t>er det viktigaste. Her skal</w:t>
      </w:r>
      <w:r w:rsidR="4F2DBC19" w:rsidRPr="002A5730">
        <w:rPr>
          <w:spacing w:val="40"/>
        </w:rPr>
        <w:t xml:space="preserve"> </w:t>
      </w:r>
      <w:r w:rsidR="4F2DBC19" w:rsidRPr="002A5730">
        <w:t>uteområda for bustadutviklinga løysast. Det viktige</w:t>
      </w:r>
      <w:r w:rsidR="4F2DBC19" w:rsidRPr="002A5730">
        <w:rPr>
          <w:spacing w:val="80"/>
        </w:rPr>
        <w:t xml:space="preserve"> </w:t>
      </w:r>
      <w:r w:rsidR="4F2DBC19" w:rsidRPr="002A5730">
        <w:t>med dette draget er at det skal kunne tilby rekreative områder</w:t>
      </w:r>
      <w:r w:rsidR="4F2DBC19" w:rsidRPr="002A5730">
        <w:rPr>
          <w:spacing w:val="-3"/>
        </w:rPr>
        <w:t xml:space="preserve"> </w:t>
      </w:r>
      <w:r w:rsidR="4F2DBC19" w:rsidRPr="002A5730">
        <w:t>for</w:t>
      </w:r>
      <w:r w:rsidR="4F2DBC19" w:rsidRPr="002A5730">
        <w:rPr>
          <w:spacing w:val="-3"/>
        </w:rPr>
        <w:t xml:space="preserve"> </w:t>
      </w:r>
      <w:r w:rsidR="4F2DBC19" w:rsidRPr="002A5730">
        <w:t>heile</w:t>
      </w:r>
      <w:r w:rsidR="4F2DBC19" w:rsidRPr="002A5730">
        <w:rPr>
          <w:spacing w:val="-2"/>
        </w:rPr>
        <w:t xml:space="preserve"> </w:t>
      </w:r>
      <w:r w:rsidR="4F2DBC19" w:rsidRPr="002A5730">
        <w:t>Osøyro,</w:t>
      </w:r>
      <w:r w:rsidR="4F2DBC19" w:rsidRPr="002A5730">
        <w:rPr>
          <w:spacing w:val="-5"/>
        </w:rPr>
        <w:t xml:space="preserve"> </w:t>
      </w:r>
      <w:r w:rsidR="4F2DBC19" w:rsidRPr="002A5730">
        <w:t>og</w:t>
      </w:r>
      <w:r w:rsidR="4F2DBC19" w:rsidRPr="002A5730">
        <w:rPr>
          <w:spacing w:val="-4"/>
        </w:rPr>
        <w:t xml:space="preserve"> </w:t>
      </w:r>
      <w:r w:rsidR="4F2DBC19" w:rsidRPr="002A5730">
        <w:t>at</w:t>
      </w:r>
      <w:r w:rsidR="4F2DBC19" w:rsidRPr="002A5730">
        <w:rPr>
          <w:spacing w:val="-3"/>
        </w:rPr>
        <w:t xml:space="preserve"> </w:t>
      </w:r>
      <w:r w:rsidR="4F2DBC19" w:rsidRPr="002A5730">
        <w:t>det</w:t>
      </w:r>
      <w:r w:rsidR="4F2DBC19" w:rsidRPr="002A5730">
        <w:rPr>
          <w:spacing w:val="-3"/>
        </w:rPr>
        <w:t xml:space="preserve"> </w:t>
      </w:r>
      <w:r w:rsidR="4F2DBC19" w:rsidRPr="002A5730">
        <w:t>skal</w:t>
      </w:r>
      <w:r w:rsidR="4F2DBC19" w:rsidRPr="002A5730">
        <w:rPr>
          <w:spacing w:val="-2"/>
        </w:rPr>
        <w:t xml:space="preserve"> </w:t>
      </w:r>
      <w:r w:rsidR="00AA514A" w:rsidRPr="002A5730">
        <w:rPr>
          <w:noProof/>
          <w:spacing w:val="40"/>
        </w:rPr>
        <w:drawing>
          <wp:anchor distT="0" distB="0" distL="114300" distR="114300" simplePos="0" relativeHeight="251658255" behindDoc="0" locked="0" layoutInCell="1" allowOverlap="1" wp14:anchorId="7DA006C6" wp14:editId="7F30D987">
            <wp:simplePos x="0" y="0"/>
            <wp:positionH relativeFrom="page">
              <wp:posOffset>720725</wp:posOffset>
            </wp:positionH>
            <wp:positionV relativeFrom="paragraph">
              <wp:posOffset>114300</wp:posOffset>
            </wp:positionV>
            <wp:extent cx="2781300" cy="2190115"/>
            <wp:effectExtent l="114300" t="114300" r="133350" b="133985"/>
            <wp:wrapSquare wrapText="bothSides"/>
            <wp:docPr id="90078937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81300" cy="21901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4F2DBC19" w:rsidRPr="002A5730">
        <w:t>vere</w:t>
      </w:r>
      <w:r w:rsidR="4F2DBC19" w:rsidRPr="002A5730">
        <w:rPr>
          <w:spacing w:val="-5"/>
        </w:rPr>
        <w:t xml:space="preserve"> </w:t>
      </w:r>
      <w:r w:rsidR="4F2DBC19" w:rsidRPr="002A5730">
        <w:t>hyggeleg</w:t>
      </w:r>
      <w:r w:rsidR="4F2DBC19" w:rsidRPr="002A5730">
        <w:rPr>
          <w:spacing w:val="-4"/>
        </w:rPr>
        <w:t xml:space="preserve"> </w:t>
      </w:r>
      <w:r w:rsidR="4F2DBC19" w:rsidRPr="002A5730">
        <w:t>å gå mellom dei ulike områda. Dette blir ei</w:t>
      </w:r>
      <w:r w:rsidR="0F4CF85C" w:rsidRPr="002A5730">
        <w:t>n</w:t>
      </w:r>
      <w:r w:rsidR="4F2DBC19" w:rsidRPr="002A5730">
        <w:t xml:space="preserve"> sekvens av grøne rom, med ulik</w:t>
      </w:r>
      <w:r w:rsidR="0F4CF85C" w:rsidRPr="002A5730">
        <w:t>t</w:t>
      </w:r>
      <w:r w:rsidR="4F2DBC19" w:rsidRPr="002A5730">
        <w:t xml:space="preserve"> innhald og ulik utforming. Felles</w:t>
      </w:r>
      <w:r w:rsidR="4F2DBC19" w:rsidRPr="002A5730">
        <w:rPr>
          <w:spacing w:val="40"/>
        </w:rPr>
        <w:t xml:space="preserve"> </w:t>
      </w:r>
      <w:r w:rsidR="4F2DBC19" w:rsidRPr="002A5730">
        <w:t xml:space="preserve">for dei alle er at dei er grøne, og at det </w:t>
      </w:r>
      <w:r w:rsidR="46306DD9" w:rsidRPr="002A5730">
        <w:t>blir</w:t>
      </w:r>
      <w:r w:rsidR="4F2DBC19" w:rsidRPr="002A5730">
        <w:t xml:space="preserve"> arbeida</w:t>
      </w:r>
      <w:r w:rsidR="4F2DBC19" w:rsidRPr="002A5730">
        <w:rPr>
          <w:spacing w:val="40"/>
        </w:rPr>
        <w:t xml:space="preserve"> </w:t>
      </w:r>
      <w:r w:rsidR="4F2DBC19" w:rsidRPr="002A5730">
        <w:t xml:space="preserve">med vatn som utformingstema. Her kan det </w:t>
      </w:r>
      <w:r w:rsidR="46306DD9" w:rsidRPr="002A5730">
        <w:t>bli</w:t>
      </w:r>
      <w:r w:rsidR="4F2DBC19" w:rsidRPr="002A5730">
        <w:t xml:space="preserve"> arbeid med å opne opp elvelaup, og ein kan ha </w:t>
      </w:r>
      <w:r w:rsidR="21F2D11D" w:rsidRPr="002A5730">
        <w:t>fontener</w:t>
      </w:r>
      <w:r w:rsidR="4F2DBC19" w:rsidRPr="002A5730">
        <w:t>, open handtering av overvatn med meir.</w:t>
      </w:r>
    </w:p>
    <w:p w14:paraId="15F8497A" w14:textId="77777777" w:rsidR="00D92D5B" w:rsidRPr="002A5730" w:rsidRDefault="00D92D5B" w:rsidP="00D92D5B">
      <w:pPr>
        <w:pStyle w:val="Brdtekst"/>
      </w:pPr>
    </w:p>
    <w:p w14:paraId="71278EE1" w14:textId="77777777" w:rsidR="00D92D5B" w:rsidRPr="002A5730" w:rsidRDefault="00D92D5B" w:rsidP="00D92D5B">
      <w:pPr>
        <w:pStyle w:val="Brdtekst"/>
      </w:pPr>
    </w:p>
    <w:p w14:paraId="15A14B79" w14:textId="77777777" w:rsidR="00CB627D" w:rsidRPr="002A5730" w:rsidRDefault="00CB627D" w:rsidP="00D92D5B">
      <w:pPr>
        <w:pStyle w:val="Brdtekst"/>
      </w:pPr>
      <w:bookmarkStart w:id="134" w:name="_bookmark75"/>
      <w:bookmarkEnd w:id="134"/>
    </w:p>
    <w:p w14:paraId="67D90CA3" w14:textId="77777777" w:rsidR="00CB627D" w:rsidRDefault="00CB627D" w:rsidP="00D92D5B">
      <w:pPr>
        <w:pStyle w:val="Brdtekst"/>
      </w:pPr>
    </w:p>
    <w:p w14:paraId="0CC6C573" w14:textId="77777777" w:rsidR="00AA514A" w:rsidRPr="002A5730" w:rsidRDefault="00AA514A" w:rsidP="00D92D5B">
      <w:pPr>
        <w:pStyle w:val="Brdtekst"/>
      </w:pPr>
    </w:p>
    <w:p w14:paraId="40918666" w14:textId="77777777" w:rsidR="00213BBA" w:rsidRPr="002A5730" w:rsidRDefault="00213BBA" w:rsidP="00D92D5B">
      <w:pPr>
        <w:pStyle w:val="Brdtekst"/>
        <w:spacing w:line="259" w:lineRule="auto"/>
        <w:ind w:left="131" w:right="459" w:firstLine="4923"/>
        <w:rPr>
          <w:i/>
        </w:rPr>
      </w:pPr>
    </w:p>
    <w:p w14:paraId="29DDC4AF" w14:textId="77777777" w:rsidR="00D92D5B" w:rsidRPr="002A5730" w:rsidRDefault="00D92D5B" w:rsidP="00213BBA">
      <w:r w:rsidRPr="002A5730">
        <w:rPr>
          <w:i/>
        </w:rPr>
        <w:t>Næringsdraget</w:t>
      </w:r>
      <w:r w:rsidRPr="002A5730">
        <w:rPr>
          <w:i/>
          <w:spacing w:val="-16"/>
        </w:rPr>
        <w:t xml:space="preserve"> </w:t>
      </w:r>
      <w:r w:rsidR="00AC32C4" w:rsidRPr="002A5730">
        <w:t>gå</w:t>
      </w:r>
      <w:r w:rsidR="0035118C" w:rsidRPr="002A5730">
        <w:t>r</w:t>
      </w:r>
      <w:r w:rsidR="00AC32C4" w:rsidRPr="002A5730">
        <w:t xml:space="preserve"> mellom </w:t>
      </w:r>
      <w:r w:rsidR="00F079CE" w:rsidRPr="002A5730">
        <w:t xml:space="preserve">Os </w:t>
      </w:r>
      <w:r w:rsidR="00140E76" w:rsidRPr="002A5730">
        <w:t xml:space="preserve">næringspark og </w:t>
      </w:r>
      <w:r w:rsidR="00925FAB" w:rsidRPr="002A5730">
        <w:t>sentrum, men fortset</w:t>
      </w:r>
      <w:r w:rsidR="00823CEF">
        <w:t xml:space="preserve"> </w:t>
      </w:r>
      <w:r w:rsidR="00F915FC" w:rsidRPr="002A5730">
        <w:t xml:space="preserve">på ein måte heilt ut til </w:t>
      </w:r>
      <w:r w:rsidR="00C80AD9" w:rsidRPr="002A5730">
        <w:t xml:space="preserve">hotelltomta og </w:t>
      </w:r>
      <w:r w:rsidR="00F079CE" w:rsidRPr="002A5730">
        <w:t xml:space="preserve">Oseana. </w:t>
      </w:r>
      <w:r w:rsidR="0035118C" w:rsidRPr="002A5730">
        <w:t xml:space="preserve">Utfordringa er å knyte desse </w:t>
      </w:r>
      <w:r w:rsidR="00E4716C" w:rsidRPr="002A5730">
        <w:t xml:space="preserve">områda </w:t>
      </w:r>
      <w:r w:rsidR="0035118C" w:rsidRPr="002A5730">
        <w:t xml:space="preserve">saman med </w:t>
      </w:r>
      <w:r w:rsidR="00140E76" w:rsidRPr="002A5730">
        <w:t>sentrum</w:t>
      </w:r>
      <w:r w:rsidR="003114FB" w:rsidRPr="002A5730">
        <w:t xml:space="preserve"> med gode gangforbindelser.</w:t>
      </w:r>
      <w:r w:rsidR="00140E76" w:rsidRPr="002A5730">
        <w:t xml:space="preserve"> </w:t>
      </w:r>
      <w:r w:rsidR="00C917C5" w:rsidRPr="002A5730">
        <w:t xml:space="preserve">Byvegen er tenkt utvida med tosidig beplantning, gjennomgåande sykkelfelt og gode fortau. </w:t>
      </w:r>
      <w:r w:rsidRPr="002A5730">
        <w:t xml:space="preserve">Området </w:t>
      </w:r>
      <w:r w:rsidR="001F08F9" w:rsidRPr="002A5730">
        <w:t>langs linjo</w:t>
      </w:r>
      <w:r w:rsidR="007E64E5" w:rsidRPr="002A5730">
        <w:t>, som elles er ein vi</w:t>
      </w:r>
      <w:r w:rsidR="00F10F89" w:rsidRPr="002A5730">
        <w:t>ktig gangakse,</w:t>
      </w:r>
      <w:r w:rsidR="001F08F9" w:rsidRPr="002A5730">
        <w:t xml:space="preserve"> </w:t>
      </w:r>
      <w:r w:rsidRPr="002A5730">
        <w:t>kan tål</w:t>
      </w:r>
      <w:r w:rsidR="00213BBA" w:rsidRPr="002A5730">
        <w:t>a</w:t>
      </w:r>
      <w:r w:rsidRPr="002A5730">
        <w:rPr>
          <w:spacing w:val="-2"/>
        </w:rPr>
        <w:t xml:space="preserve"> </w:t>
      </w:r>
      <w:r w:rsidRPr="002A5730">
        <w:t>ei stor</w:t>
      </w:r>
      <w:r w:rsidRPr="002A5730">
        <w:rPr>
          <w:spacing w:val="-3"/>
        </w:rPr>
        <w:t xml:space="preserve"> </w:t>
      </w:r>
      <w:r w:rsidRPr="002A5730">
        <w:t>grad</w:t>
      </w:r>
      <w:r w:rsidRPr="002A5730">
        <w:rPr>
          <w:spacing w:val="-1"/>
        </w:rPr>
        <w:t xml:space="preserve"> </w:t>
      </w:r>
      <w:r w:rsidRPr="002A5730">
        <w:t>av</w:t>
      </w:r>
      <w:r w:rsidRPr="002A5730">
        <w:rPr>
          <w:spacing w:val="-1"/>
        </w:rPr>
        <w:t xml:space="preserve"> </w:t>
      </w:r>
      <w:r w:rsidRPr="002A5730">
        <w:t>fortetting.</w:t>
      </w:r>
      <w:r w:rsidRPr="002A5730">
        <w:rPr>
          <w:spacing w:val="-1"/>
        </w:rPr>
        <w:t xml:space="preserve"> </w:t>
      </w:r>
      <w:r w:rsidR="00411D96" w:rsidRPr="002A5730">
        <w:rPr>
          <w:spacing w:val="-1"/>
        </w:rPr>
        <w:t>O</w:t>
      </w:r>
      <w:r w:rsidR="00F35407" w:rsidRPr="002A5730">
        <w:rPr>
          <w:spacing w:val="-1"/>
        </w:rPr>
        <w:t>mrådet over framtidig kollektivterminal kan også utviklast</w:t>
      </w:r>
      <w:r w:rsidR="0057165C" w:rsidRPr="002A5730">
        <w:rPr>
          <w:spacing w:val="-1"/>
        </w:rPr>
        <w:t xml:space="preserve"> og </w:t>
      </w:r>
      <w:r w:rsidR="001D5F29" w:rsidRPr="002A5730">
        <w:rPr>
          <w:spacing w:val="-1"/>
        </w:rPr>
        <w:t>vil</w:t>
      </w:r>
      <w:r w:rsidR="0057165C" w:rsidRPr="002A5730">
        <w:rPr>
          <w:spacing w:val="-1"/>
        </w:rPr>
        <w:t xml:space="preserve"> binde saman næringsdraget og bydraget</w:t>
      </w:r>
      <w:r w:rsidR="001A3420" w:rsidRPr="002A5730">
        <w:rPr>
          <w:spacing w:val="-1"/>
        </w:rPr>
        <w:t>.</w:t>
      </w:r>
      <w:r w:rsidR="00F35407" w:rsidRPr="002A5730">
        <w:rPr>
          <w:spacing w:val="-1"/>
        </w:rPr>
        <w:t xml:space="preserve"> </w:t>
      </w:r>
      <w:r w:rsidR="00CA469D" w:rsidRPr="002A5730">
        <w:t xml:space="preserve">Næringsdraget </w:t>
      </w:r>
      <w:r w:rsidR="005A281E" w:rsidRPr="002A5730">
        <w:t>kan ell</w:t>
      </w:r>
      <w:r w:rsidRPr="002A5730">
        <w:t xml:space="preserve">es </w:t>
      </w:r>
      <w:r w:rsidR="005A281E" w:rsidRPr="002A5730">
        <w:t>utnytte at det kryssar</w:t>
      </w:r>
      <w:r w:rsidRPr="002A5730">
        <w:t xml:space="preserve"> det grøne draget </w:t>
      </w:r>
      <w:r w:rsidR="008E67FF" w:rsidRPr="002A5730">
        <w:t>like ved næringsparken</w:t>
      </w:r>
      <w:r w:rsidRPr="002A5730">
        <w:t>.</w:t>
      </w:r>
    </w:p>
    <w:p w14:paraId="3BCF27F2" w14:textId="77777777" w:rsidR="00D92D5B" w:rsidRPr="002A5730" w:rsidRDefault="00D92D5B" w:rsidP="00D92D5B">
      <w:pPr>
        <w:pStyle w:val="Brdtekst"/>
        <w:spacing w:before="8"/>
        <w:rPr>
          <w:sz w:val="23"/>
        </w:rPr>
      </w:pPr>
    </w:p>
    <w:p w14:paraId="153C3580" w14:textId="77777777" w:rsidR="00D92D5B" w:rsidRPr="002A5730" w:rsidRDefault="00D92D5B" w:rsidP="00D92D5B">
      <w:pPr>
        <w:pStyle w:val="Brdtekst"/>
        <w:spacing w:line="259" w:lineRule="auto"/>
        <w:ind w:left="5592" w:right="456"/>
      </w:pPr>
      <w:bookmarkStart w:id="135" w:name="_bookmark76"/>
      <w:bookmarkEnd w:id="135"/>
      <w:r w:rsidRPr="002A5730">
        <w:rPr>
          <w:noProof/>
        </w:rPr>
        <w:drawing>
          <wp:anchor distT="0" distB="0" distL="114300" distR="114300" simplePos="0" relativeHeight="251658241" behindDoc="0" locked="0" layoutInCell="1" allowOverlap="1" wp14:anchorId="10161D23" wp14:editId="3B687C64">
            <wp:simplePos x="0" y="0"/>
            <wp:positionH relativeFrom="column">
              <wp:align>left</wp:align>
            </wp:positionH>
            <wp:positionV relativeFrom="paragraph">
              <wp:posOffset>0</wp:posOffset>
            </wp:positionV>
            <wp:extent cx="3340735" cy="1219200"/>
            <wp:effectExtent l="0" t="0" r="0" b="0"/>
            <wp:wrapSquare wrapText="bothSides"/>
            <wp:docPr id="179484555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1"/>
                    <pic:cNvPicPr/>
                  </pic:nvPicPr>
                  <pic:blipFill>
                    <a:blip r:embed="rId66">
                      <a:extLst>
                        <a:ext uri="{28A0092B-C50C-407E-A947-70E740481C1C}">
                          <a14:useLocalDpi xmlns:a14="http://schemas.microsoft.com/office/drawing/2010/main" val="0"/>
                        </a:ext>
                      </a:extLst>
                    </a:blip>
                    <a:stretch>
                      <a:fillRect/>
                    </a:stretch>
                  </pic:blipFill>
                  <pic:spPr>
                    <a:xfrm>
                      <a:off x="0" y="0"/>
                      <a:ext cx="3340735" cy="1219200"/>
                    </a:xfrm>
                    <a:prstGeom prst="rect">
                      <a:avLst/>
                    </a:prstGeom>
                  </pic:spPr>
                </pic:pic>
              </a:graphicData>
            </a:graphic>
            <wp14:sizeRelH relativeFrom="page">
              <wp14:pctWidth>0</wp14:pctWidth>
            </wp14:sizeRelH>
            <wp14:sizeRelV relativeFrom="page">
              <wp14:pctHeight>0</wp14:pctHeight>
            </wp14:sizeRelV>
          </wp:anchor>
        </w:drawing>
      </w:r>
      <w:r w:rsidR="00CB627D" w:rsidRPr="002A5730">
        <w:rPr>
          <w:noProof/>
        </w:rPr>
        <mc:AlternateContent>
          <mc:Choice Requires="wps">
            <w:drawing>
              <wp:anchor distT="0" distB="0" distL="114300" distR="114300" simplePos="0" relativeHeight="251658263" behindDoc="1" locked="0" layoutInCell="1" allowOverlap="1" wp14:anchorId="3278D668" wp14:editId="60C61198">
                <wp:simplePos x="0" y="0"/>
                <wp:positionH relativeFrom="column">
                  <wp:posOffset>123190</wp:posOffset>
                </wp:positionH>
                <wp:positionV relativeFrom="paragraph">
                  <wp:posOffset>1289050</wp:posOffset>
                </wp:positionV>
                <wp:extent cx="3340735" cy="635"/>
                <wp:effectExtent l="0" t="0" r="0" b="0"/>
                <wp:wrapTight wrapText="bothSides">
                  <wp:wrapPolygon edited="0">
                    <wp:start x="0" y="0"/>
                    <wp:lineTo x="0" y="21600"/>
                    <wp:lineTo x="21600" y="21600"/>
                    <wp:lineTo x="21600" y="0"/>
                  </wp:wrapPolygon>
                </wp:wrapTight>
                <wp:docPr id="793545100" name="Tekstboks 1"/>
                <wp:cNvGraphicFramePr/>
                <a:graphic xmlns:a="http://schemas.openxmlformats.org/drawingml/2006/main">
                  <a:graphicData uri="http://schemas.microsoft.com/office/word/2010/wordprocessingShape">
                    <wps:wsp>
                      <wps:cNvSpPr txBox="1"/>
                      <wps:spPr>
                        <a:xfrm>
                          <a:off x="0" y="0"/>
                          <a:ext cx="3340735" cy="635"/>
                        </a:xfrm>
                        <a:prstGeom prst="rect">
                          <a:avLst/>
                        </a:prstGeom>
                        <a:solidFill>
                          <a:prstClr val="white"/>
                        </a:solidFill>
                        <a:ln>
                          <a:noFill/>
                        </a:ln>
                      </wps:spPr>
                      <wps:txbx>
                        <w:txbxContent>
                          <w:p w14:paraId="497D010B" w14:textId="77777777" w:rsidR="00CB627D" w:rsidRPr="002A5730" w:rsidRDefault="00CB627D" w:rsidP="00CB627D">
                            <w:pPr>
                              <w:pStyle w:val="Bildetekst"/>
                              <w:rPr>
                                <w:rFonts w:ascii="Arial" w:eastAsia="Times New Roman" w:hAnsi="Arial" w:cs="Arial"/>
                                <w:i/>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36</w:t>
                            </w:r>
                            <w:r w:rsidRPr="002A5730">
                              <w:rPr>
                                <w:lang w:val="nn-NO"/>
                              </w:rPr>
                              <w:fldChar w:fldCharType="end"/>
                            </w:r>
                            <w:r w:rsidRPr="002A5730">
                              <w:rPr>
                                <w:lang w:val="nn-NO"/>
                              </w:rPr>
                              <w:t xml:space="preserve"> Elvedraget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0322D789">
              <v:shape id="_x0000_s1041" style="position:absolute;left:0;text-align:left;margin-left:9.7pt;margin-top:101.5pt;width:263.05pt;height:.05pt;z-index:-251658217;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" w14:anchorId="0DD3B40C">
                <v:textbox style="mso-fit-shape-to-text:t" inset="0,0,0,0">
                  <w:txbxContent>
                    <w:p w:rsidRPr="002A5730" w:rsidR="00CB627D" w:rsidP="00CB627D" w:rsidRDefault="00CB627D" w14:paraId="52607D0F" w14:textId="4584BD4F">
                      <w:pPr>
                        <w:pStyle w:val="Bildetekst"/>
                        <w:rPr>
                          <w:rFonts w:ascii="Arial" w:hAnsi="Arial" w:eastAsia="Times New Roman" w:cs="Arial"/>
                          <w:i/>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36</w:t>
                      </w:r>
                      <w:r w:rsidRPr="002A5730">
                        <w:rPr>
                          <w:lang w:val="nn-NO"/>
                        </w:rPr>
                        <w:fldChar w:fldCharType="end"/>
                      </w:r>
                      <w:r w:rsidRPr="002A5730">
                        <w:rPr>
                          <w:lang w:val="nn-NO"/>
                        </w:rPr>
                        <w:t xml:space="preserve"> Elvedraget</w:t>
                      </w:r>
                    </w:p>
                  </w:txbxContent>
                </v:textbox>
                <w10:wrap type="tight"/>
              </v:shape>
            </w:pict>
          </mc:Fallback>
        </mc:AlternateContent>
      </w:r>
      <w:r w:rsidRPr="002A5730">
        <w:rPr>
          <w:i/>
          <w:iCs/>
        </w:rPr>
        <w:t xml:space="preserve">Elvedraget </w:t>
      </w:r>
      <w:r w:rsidR="00D825C7" w:rsidRPr="002A5730">
        <w:t>er tenkt</w:t>
      </w:r>
      <w:r w:rsidRPr="002A5730">
        <w:t xml:space="preserve"> opparbeidd som ein samanhengande</w:t>
      </w:r>
      <w:r w:rsidRPr="002A5730">
        <w:rPr>
          <w:spacing w:val="-10"/>
        </w:rPr>
        <w:t xml:space="preserve"> </w:t>
      </w:r>
      <w:r w:rsidRPr="002A5730">
        <w:t>promenade.</w:t>
      </w:r>
      <w:r w:rsidRPr="002A5730">
        <w:rPr>
          <w:spacing w:val="-11"/>
        </w:rPr>
        <w:t xml:space="preserve"> </w:t>
      </w:r>
      <w:r w:rsidRPr="002A5730">
        <w:t>Her</w:t>
      </w:r>
      <w:r w:rsidRPr="002A5730">
        <w:rPr>
          <w:spacing w:val="-11"/>
        </w:rPr>
        <w:t xml:space="preserve"> </w:t>
      </w:r>
      <w:r w:rsidRPr="002A5730">
        <w:t xml:space="preserve">skal ein kunne gå </w:t>
      </w:r>
      <w:r w:rsidR="008C541F" w:rsidRPr="002A5730">
        <w:t xml:space="preserve">nesten </w:t>
      </w:r>
      <w:r w:rsidRPr="002A5730">
        <w:t>bilfritt heilt frå Oseana i sør og opp langs elva. Det kan leggjast til rette for ulike møteplassar og funksjonar langs promenaden.</w:t>
      </w:r>
    </w:p>
    <w:p w14:paraId="41DD2706" w14:textId="77777777" w:rsidR="00947B8A" w:rsidRPr="002A5730" w:rsidRDefault="00947B8A" w:rsidP="00C95822">
      <w:pPr>
        <w:pStyle w:val="Brdtekst"/>
        <w:spacing w:line="259" w:lineRule="auto"/>
        <w:ind w:right="456"/>
      </w:pPr>
    </w:p>
    <w:p w14:paraId="5C2EDB82" w14:textId="77777777" w:rsidR="000A0560" w:rsidRPr="002A5730" w:rsidRDefault="00C617EE" w:rsidP="00947B8A">
      <w:pPr>
        <w:pStyle w:val="Brdtekst"/>
        <w:spacing w:line="259" w:lineRule="auto"/>
        <w:ind w:right="456"/>
      </w:pPr>
      <w:r w:rsidRPr="002A5730">
        <w:t>Langs promenaden</w:t>
      </w:r>
      <w:r w:rsidR="00D92D5B" w:rsidRPr="002A5730">
        <w:t xml:space="preserve"> kan </w:t>
      </w:r>
      <w:r w:rsidRPr="002A5730">
        <w:t xml:space="preserve">det </w:t>
      </w:r>
      <w:r w:rsidR="00D92D5B" w:rsidRPr="002A5730">
        <w:t xml:space="preserve">til dømes vere leikeplassar (som </w:t>
      </w:r>
      <w:r w:rsidR="00B77098" w:rsidRPr="002A5730">
        <w:t>«</w:t>
      </w:r>
      <w:r w:rsidR="005A472B" w:rsidRPr="002A5730">
        <w:t>e</w:t>
      </w:r>
      <w:r w:rsidR="00D92D5B" w:rsidRPr="002A5730">
        <w:t>lvegapet</w:t>
      </w:r>
      <w:r w:rsidR="00B77098" w:rsidRPr="002A5730">
        <w:t>»</w:t>
      </w:r>
      <w:r w:rsidR="00D92D5B" w:rsidRPr="002A5730">
        <w:t>),</w:t>
      </w:r>
      <w:r w:rsidR="00D92D5B" w:rsidRPr="002A5730">
        <w:rPr>
          <w:spacing w:val="-5"/>
        </w:rPr>
        <w:t xml:space="preserve"> </w:t>
      </w:r>
      <w:r w:rsidR="00D92D5B" w:rsidRPr="002A5730">
        <w:t>dans</w:t>
      </w:r>
      <w:r w:rsidR="00D92D5B" w:rsidRPr="002A5730">
        <w:rPr>
          <w:spacing w:val="-8"/>
        </w:rPr>
        <w:t xml:space="preserve"> </w:t>
      </w:r>
      <w:r w:rsidR="00D92D5B" w:rsidRPr="002A5730">
        <w:t>(som</w:t>
      </w:r>
      <w:r w:rsidR="00D92D5B" w:rsidRPr="002A5730">
        <w:rPr>
          <w:spacing w:val="-7"/>
        </w:rPr>
        <w:t xml:space="preserve"> </w:t>
      </w:r>
      <w:r w:rsidR="00D92D5B" w:rsidRPr="002A5730">
        <w:t>ved</w:t>
      </w:r>
      <w:r w:rsidR="00D92D5B" w:rsidRPr="002A5730">
        <w:rPr>
          <w:spacing w:val="-7"/>
        </w:rPr>
        <w:t xml:space="preserve"> </w:t>
      </w:r>
      <w:r w:rsidR="00B77098" w:rsidRPr="002A5730">
        <w:rPr>
          <w:spacing w:val="-7"/>
        </w:rPr>
        <w:t>«</w:t>
      </w:r>
      <w:r w:rsidR="00D92D5B" w:rsidRPr="002A5730">
        <w:t>dansebryggja</w:t>
      </w:r>
      <w:r w:rsidR="00B77098" w:rsidRPr="002A5730">
        <w:t>»</w:t>
      </w:r>
      <w:r w:rsidR="00D92D5B" w:rsidRPr="002A5730">
        <w:t>),</w:t>
      </w:r>
      <w:r w:rsidR="00D92D5B" w:rsidRPr="002A5730">
        <w:rPr>
          <w:spacing w:val="-7"/>
        </w:rPr>
        <w:t xml:space="preserve"> </w:t>
      </w:r>
      <w:r w:rsidR="00D92D5B" w:rsidRPr="002A5730">
        <w:t>eller</w:t>
      </w:r>
      <w:r w:rsidR="00947B8A" w:rsidRPr="002A5730">
        <w:t xml:space="preserve"> </w:t>
      </w:r>
      <w:r w:rsidR="00D92D5B" w:rsidRPr="002A5730">
        <w:t xml:space="preserve">oppleving av gamle strukturar som i </w:t>
      </w:r>
      <w:r w:rsidR="00B77098" w:rsidRPr="002A5730">
        <w:t>«</w:t>
      </w:r>
      <w:r w:rsidR="005A472B" w:rsidRPr="002A5730">
        <w:t>e</w:t>
      </w:r>
      <w:r w:rsidR="00D92D5B" w:rsidRPr="002A5730">
        <w:t>lveperlen</w:t>
      </w:r>
      <w:r w:rsidR="00B77098" w:rsidRPr="002A5730">
        <w:t>»</w:t>
      </w:r>
      <w:r w:rsidR="00D92D5B" w:rsidRPr="002A5730">
        <w:t>, der det freda vesle naustmiljøet står i dag. Elles kan det vere fiskeplassar, bademoglegheiter, benk</w:t>
      </w:r>
      <w:r w:rsidR="000A0560" w:rsidRPr="002A5730">
        <w:t>ar</w:t>
      </w:r>
      <w:r w:rsidR="00D92D5B" w:rsidRPr="002A5730">
        <w:t xml:space="preserve"> og mykje anna. Her kan sjølvsagt også vere meir byfunksjonar som </w:t>
      </w:r>
      <w:r w:rsidR="000A0560" w:rsidRPr="002A5730">
        <w:t>k</w:t>
      </w:r>
      <w:r w:rsidR="00D92D5B" w:rsidRPr="002A5730">
        <w:t>af</w:t>
      </w:r>
      <w:r w:rsidR="000A0560" w:rsidRPr="002A5730">
        <w:t>é</w:t>
      </w:r>
      <w:r w:rsidR="00D92D5B" w:rsidRPr="002A5730">
        <w:t xml:space="preserve"> og restaurant, men dei bør i hovudsak etablerast ved allmenningen og i </w:t>
      </w:r>
      <w:r w:rsidR="00180171" w:rsidRPr="002A5730">
        <w:t>«</w:t>
      </w:r>
      <w:r w:rsidR="00D92D5B" w:rsidRPr="002A5730">
        <w:t>rådhuslunden</w:t>
      </w:r>
      <w:r w:rsidR="00180171" w:rsidRPr="002A5730">
        <w:t>»</w:t>
      </w:r>
      <w:r w:rsidR="00D92D5B" w:rsidRPr="002A5730">
        <w:t xml:space="preserve"> - kopla på det grøne draget. </w:t>
      </w:r>
    </w:p>
    <w:p w14:paraId="0CA7EB43" w14:textId="77777777" w:rsidR="000A0560" w:rsidRPr="002A5730" w:rsidRDefault="000A0560" w:rsidP="00947B8A">
      <w:pPr>
        <w:pStyle w:val="Brdtekst"/>
        <w:spacing w:line="259" w:lineRule="auto"/>
        <w:ind w:right="456"/>
      </w:pPr>
    </w:p>
    <w:p w14:paraId="20F9256F" w14:textId="77777777" w:rsidR="009F679A" w:rsidRPr="002A5730" w:rsidRDefault="00D92D5B" w:rsidP="00947B8A">
      <w:pPr>
        <w:pStyle w:val="Brdtekst"/>
        <w:spacing w:line="259" w:lineRule="auto"/>
        <w:ind w:right="456"/>
      </w:pPr>
      <w:r w:rsidRPr="002A5730">
        <w:t>Promenaden treng ikkje å gå ved elva heile strekninga. Det kan vere like spanande å la einskilde bygg gå langs eller til og med ut i elva, og la gangvegen gå bak. Ein kan også vurdere om promenaden kan gå mellom ein bustads private hage og eit offentleg areal som til dømes ein fiskeplass eller utsiktspunkt. Det kan gjerne vera einskilde privatiserte område, så lenge ein sikrar allmenta tilgang dei fleste stadar langs elva. På denne måten</w:t>
      </w:r>
      <w:r w:rsidRPr="002A5730">
        <w:rPr>
          <w:spacing w:val="-4"/>
        </w:rPr>
        <w:t xml:space="preserve"> </w:t>
      </w:r>
      <w:r w:rsidRPr="002A5730">
        <w:t>kan</w:t>
      </w:r>
      <w:r w:rsidRPr="002A5730">
        <w:rPr>
          <w:spacing w:val="-1"/>
        </w:rPr>
        <w:t xml:space="preserve"> </w:t>
      </w:r>
      <w:r w:rsidRPr="002A5730">
        <w:t>ein</w:t>
      </w:r>
      <w:r w:rsidRPr="002A5730">
        <w:rPr>
          <w:spacing w:val="-2"/>
        </w:rPr>
        <w:t xml:space="preserve"> </w:t>
      </w:r>
      <w:r w:rsidRPr="002A5730">
        <w:t>skape stor</w:t>
      </w:r>
      <w:r w:rsidRPr="002A5730">
        <w:rPr>
          <w:spacing w:val="-1"/>
        </w:rPr>
        <w:t xml:space="preserve"> </w:t>
      </w:r>
      <w:r w:rsidRPr="002A5730">
        <w:t>grad</w:t>
      </w:r>
      <w:r w:rsidRPr="002A5730">
        <w:rPr>
          <w:spacing w:val="-2"/>
        </w:rPr>
        <w:t xml:space="preserve"> </w:t>
      </w:r>
      <w:r w:rsidRPr="002A5730">
        <w:t>av</w:t>
      </w:r>
      <w:r w:rsidRPr="002A5730">
        <w:rPr>
          <w:spacing w:val="-2"/>
        </w:rPr>
        <w:t xml:space="preserve"> </w:t>
      </w:r>
      <w:r w:rsidRPr="002A5730">
        <w:t>variasjon</w:t>
      </w:r>
      <w:r w:rsidRPr="002A5730">
        <w:rPr>
          <w:spacing w:val="-2"/>
        </w:rPr>
        <w:t xml:space="preserve"> </w:t>
      </w:r>
      <w:r w:rsidRPr="002A5730">
        <w:t>i</w:t>
      </w:r>
      <w:r w:rsidRPr="002A5730">
        <w:rPr>
          <w:spacing w:val="-2"/>
        </w:rPr>
        <w:t xml:space="preserve"> </w:t>
      </w:r>
      <w:r w:rsidRPr="002A5730">
        <w:t>gangvegen,</w:t>
      </w:r>
      <w:r w:rsidRPr="002A5730">
        <w:rPr>
          <w:spacing w:val="-1"/>
        </w:rPr>
        <w:t xml:space="preserve"> </w:t>
      </w:r>
      <w:r w:rsidRPr="002A5730">
        <w:t>ulike</w:t>
      </w:r>
      <w:r w:rsidRPr="002A5730">
        <w:rPr>
          <w:spacing w:val="-3"/>
        </w:rPr>
        <w:t xml:space="preserve"> </w:t>
      </w:r>
      <w:r w:rsidRPr="002A5730">
        <w:t>opplevingar</w:t>
      </w:r>
      <w:r w:rsidRPr="002A5730">
        <w:rPr>
          <w:spacing w:val="-4"/>
        </w:rPr>
        <w:t xml:space="preserve"> </w:t>
      </w:r>
      <w:r w:rsidRPr="002A5730">
        <w:t>mens</w:t>
      </w:r>
      <w:r w:rsidRPr="002A5730">
        <w:rPr>
          <w:spacing w:val="-3"/>
        </w:rPr>
        <w:t xml:space="preserve"> </w:t>
      </w:r>
      <w:r w:rsidRPr="002A5730">
        <w:t>ein</w:t>
      </w:r>
      <w:r w:rsidRPr="002A5730">
        <w:rPr>
          <w:spacing w:val="-2"/>
        </w:rPr>
        <w:t xml:space="preserve"> </w:t>
      </w:r>
      <w:r w:rsidRPr="002A5730">
        <w:t>går,</w:t>
      </w:r>
      <w:r w:rsidRPr="002A5730">
        <w:rPr>
          <w:spacing w:val="-3"/>
        </w:rPr>
        <w:t xml:space="preserve"> </w:t>
      </w:r>
      <w:r w:rsidRPr="002A5730">
        <w:t>og</w:t>
      </w:r>
      <w:r w:rsidRPr="002A5730">
        <w:rPr>
          <w:spacing w:val="-2"/>
        </w:rPr>
        <w:t xml:space="preserve"> </w:t>
      </w:r>
      <w:r w:rsidRPr="002A5730">
        <w:t>ein</w:t>
      </w:r>
      <w:r w:rsidRPr="002A5730">
        <w:rPr>
          <w:spacing w:val="-3"/>
        </w:rPr>
        <w:t xml:space="preserve"> </w:t>
      </w:r>
      <w:r w:rsidRPr="002A5730">
        <w:t>gjer</w:t>
      </w:r>
      <w:r w:rsidRPr="002A5730">
        <w:rPr>
          <w:spacing w:val="-1"/>
        </w:rPr>
        <w:t xml:space="preserve"> </w:t>
      </w:r>
      <w:r w:rsidRPr="002A5730">
        <w:t>liv</w:t>
      </w:r>
      <w:r w:rsidRPr="002A5730">
        <w:rPr>
          <w:spacing w:val="-3"/>
        </w:rPr>
        <w:t xml:space="preserve"> </w:t>
      </w:r>
      <w:r w:rsidRPr="002A5730">
        <w:t>til uteområda med å kople dei saman med private og halvoffentlege sonar i bygningsmassen</w:t>
      </w:r>
    </w:p>
    <w:p w14:paraId="111DE0BA" w14:textId="77777777" w:rsidR="009F679A" w:rsidRPr="002A5730" w:rsidRDefault="009F679A" w:rsidP="00947B8A">
      <w:pPr>
        <w:pStyle w:val="Brdtekst"/>
        <w:spacing w:line="259" w:lineRule="auto"/>
        <w:ind w:right="456"/>
      </w:pPr>
    </w:p>
    <w:p w14:paraId="42430B66" w14:textId="77777777" w:rsidR="009F679A" w:rsidRPr="002A5730" w:rsidRDefault="009F679A" w:rsidP="00947B8A">
      <w:pPr>
        <w:pStyle w:val="Brdtekst"/>
        <w:spacing w:line="259" w:lineRule="auto"/>
        <w:ind w:right="456"/>
      </w:pPr>
    </w:p>
    <w:p w14:paraId="21191B01" w14:textId="77777777" w:rsidR="009F679A" w:rsidRPr="002A5730" w:rsidRDefault="009F679A" w:rsidP="00947B8A">
      <w:pPr>
        <w:pStyle w:val="Brdtekst"/>
        <w:spacing w:line="259" w:lineRule="auto"/>
        <w:ind w:right="456"/>
      </w:pPr>
    </w:p>
    <w:p w14:paraId="5B2DABC3" w14:textId="77777777" w:rsidR="00D92D5B" w:rsidRPr="002A5730" w:rsidRDefault="00D92D5B" w:rsidP="00D92D5B">
      <w:pPr>
        <w:spacing w:line="259" w:lineRule="auto"/>
        <w:sectPr w:rsidR="00D92D5B" w:rsidRPr="002A5730" w:rsidSect="00A749E0">
          <w:headerReference w:type="default" r:id="rId67"/>
          <w:pgSz w:w="11910" w:h="16840"/>
          <w:pgMar w:top="1620" w:right="540" w:bottom="1240" w:left="860" w:header="0" w:footer="1046" w:gutter="0"/>
          <w:cols w:space="708"/>
        </w:sectPr>
      </w:pPr>
    </w:p>
    <w:p w14:paraId="02232CBD" w14:textId="77777777" w:rsidR="00D92D5B" w:rsidRPr="002A5730" w:rsidRDefault="00201EEF" w:rsidP="000C1D9B">
      <w:pPr>
        <w:pStyle w:val="Brdtekst"/>
        <w:spacing w:before="61" w:line="259" w:lineRule="auto"/>
        <w:ind w:left="5472" w:right="490"/>
      </w:pPr>
      <w:r w:rsidRPr="002A5730">
        <w:rPr>
          <w:noProof/>
        </w:rPr>
        <mc:AlternateContent>
          <mc:Choice Requires="wps">
            <w:drawing>
              <wp:anchor distT="0" distB="0" distL="114300" distR="114300" simplePos="0" relativeHeight="251658264" behindDoc="1" locked="0" layoutInCell="1" allowOverlap="1" wp14:anchorId="299DEECE" wp14:editId="2ADF0E9B">
                <wp:simplePos x="0" y="0"/>
                <wp:positionH relativeFrom="column">
                  <wp:posOffset>168275</wp:posOffset>
                </wp:positionH>
                <wp:positionV relativeFrom="paragraph">
                  <wp:posOffset>2543175</wp:posOffset>
                </wp:positionV>
                <wp:extent cx="3133725" cy="635"/>
                <wp:effectExtent l="0" t="0" r="0" b="0"/>
                <wp:wrapNone/>
                <wp:docPr id="1528882946" name="Tekstboks 1"/>
                <wp:cNvGraphicFramePr/>
                <a:graphic xmlns:a="http://schemas.openxmlformats.org/drawingml/2006/main">
                  <a:graphicData uri="http://schemas.microsoft.com/office/word/2010/wordprocessingShape">
                    <wps:wsp>
                      <wps:cNvSpPr txBox="1"/>
                      <wps:spPr>
                        <a:xfrm>
                          <a:off x="0" y="0"/>
                          <a:ext cx="3133725" cy="635"/>
                        </a:xfrm>
                        <a:prstGeom prst="rect">
                          <a:avLst/>
                        </a:prstGeom>
                        <a:solidFill>
                          <a:prstClr val="white"/>
                        </a:solidFill>
                        <a:ln>
                          <a:noFill/>
                        </a:ln>
                      </wps:spPr>
                      <wps:txbx>
                        <w:txbxContent>
                          <w:p w14:paraId="54F98F36" w14:textId="77777777" w:rsidR="00201EEF" w:rsidRPr="002A5730" w:rsidRDefault="00201EEF" w:rsidP="00201EEF">
                            <w:pPr>
                              <w:pStyle w:val="Bildetekst"/>
                              <w:rPr>
                                <w:rFonts w:ascii="Arial" w:eastAsia="Times New Roman" w:hAnsi="Arial"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37</w:t>
                            </w:r>
                            <w:r w:rsidRPr="002A5730">
                              <w:rPr>
                                <w:lang w:val="nn-NO"/>
                              </w:rPr>
                              <w:fldChar w:fldCharType="end"/>
                            </w:r>
                            <w:r w:rsidRPr="002A5730">
                              <w:rPr>
                                <w:lang w:val="nn-NO"/>
                              </w:rPr>
                              <w:t xml:space="preserve"> Bustaddraget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75EE52D6">
              <v:shape id="_x0000_s1042" style="position:absolute;left:0;text-align:left;margin-left:13.25pt;margin-top:200.25pt;width:246.75pt;height:.05pt;z-index:-251658216;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" w14:anchorId="03997A68">
                <v:textbox style="mso-fit-shape-to-text:t" inset="0,0,0,0">
                  <w:txbxContent>
                    <w:p w:rsidRPr="002A5730" w:rsidR="00201EEF" w:rsidP="00201EEF" w:rsidRDefault="00201EEF" w14:paraId="6C64DC50" w14:textId="4B2C51BF">
                      <w:pPr>
                        <w:pStyle w:val="Bildetekst"/>
                        <w:rPr>
                          <w:rFonts w:ascii="Arial" w:hAnsi="Arial" w:eastAsia="Times New Roman" w:cs="Arial"/>
                          <w:sz w:val="22"/>
                          <w:szCs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Pr="002A5730" w:rsidR="001C07BF">
                        <w:rPr>
                          <w:lang w:val="nn-NO"/>
                        </w:rPr>
                        <w:t>37</w:t>
                      </w:r>
                      <w:r w:rsidRPr="002A5730">
                        <w:rPr>
                          <w:lang w:val="nn-NO"/>
                        </w:rPr>
                        <w:fldChar w:fldCharType="end"/>
                      </w:r>
                      <w:r w:rsidRPr="002A5730">
                        <w:rPr>
                          <w:lang w:val="nn-NO"/>
                        </w:rPr>
                        <w:t xml:space="preserve"> Bustaddraget</w:t>
                      </w:r>
                    </w:p>
                  </w:txbxContent>
                </v:textbox>
              </v:shape>
            </w:pict>
          </mc:Fallback>
        </mc:AlternateContent>
      </w:r>
      <w:r w:rsidR="00D92D5B" w:rsidRPr="002A5730">
        <w:rPr>
          <w:noProof/>
        </w:rPr>
        <mc:AlternateContent>
          <mc:Choice Requires="wpg">
            <w:drawing>
              <wp:anchor distT="0" distB="0" distL="114300" distR="114300" simplePos="0" relativeHeight="251658256" behindDoc="1" locked="0" layoutInCell="1" allowOverlap="1" wp14:anchorId="4A402BDF" wp14:editId="1ADFE281">
                <wp:simplePos x="0" y="0"/>
                <wp:positionH relativeFrom="page">
                  <wp:posOffset>714375</wp:posOffset>
                </wp:positionH>
                <wp:positionV relativeFrom="paragraph">
                  <wp:posOffset>76200</wp:posOffset>
                </wp:positionV>
                <wp:extent cx="3133725" cy="2409825"/>
                <wp:effectExtent l="0" t="0" r="28575" b="28575"/>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3725" cy="2409825"/>
                          <a:chOff x="1014" y="136"/>
                          <a:chExt cx="5151" cy="3375"/>
                        </a:xfrm>
                      </wpg:grpSpPr>
                      <pic:pic xmlns:pic="http://schemas.openxmlformats.org/drawingml/2006/picture">
                        <pic:nvPicPr>
                          <pic:cNvPr id="78" name="docshape14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022" y="143"/>
                            <a:ext cx="5136" cy="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docshape143"/>
                        <wps:cNvSpPr>
                          <a:spLocks noChangeArrowheads="1"/>
                        </wps:cNvSpPr>
                        <wps:spPr bwMode="auto">
                          <a:xfrm>
                            <a:off x="1014" y="136"/>
                            <a:ext cx="5151" cy="33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312F1A49">
              <v:group id="Group 74" style="position:absolute;margin-left:56.25pt;margin-top:6pt;width:246.75pt;height:189.75pt;z-index:-251658224;mso-position-horizontal-relative:page" coordsize="5151,3375" coordorigin="1014,136" o:spid="_x0000_s1026" w14:anchorId="1340A00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">
                <v:shape id="docshape142" style="position:absolute;left:1022;top:143;width:5136;height:33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">
                  <v:imagedata o:title="" r:id="rId69"/>
                </v:shape>
                <v:rect id="docshape143" style="position:absolute;left:1014;top:136;width:5151;height:3375;visibility:visible;mso-wrap-style:square;v-text-anchor:top" o:spid="_x0000_s1028" fill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"/>
                <w10:wrap anchorx="page"/>
              </v:group>
            </w:pict>
          </mc:Fallback>
        </mc:AlternateContent>
      </w:r>
      <w:bookmarkStart w:id="136" w:name="_bookmark77"/>
      <w:bookmarkEnd w:id="136"/>
      <w:r w:rsidR="00D92D5B" w:rsidRPr="002A5730">
        <w:rPr>
          <w:i/>
        </w:rPr>
        <w:t>Bustaddraget</w:t>
      </w:r>
      <w:r w:rsidR="008834D2" w:rsidRPr="002A5730">
        <w:t xml:space="preserve"> blir</w:t>
      </w:r>
      <w:r w:rsidR="00D92D5B" w:rsidRPr="002A5730">
        <w:t xml:space="preserve"> utarbeida som ei bustadgate gjennom Osøyro. Denne er lagt gjennom Brugata og Landboden, og bind dermed saman eit stort samanhengande bustadområde som strekk seg langs heile Osvassdraget. Bustadene vender seg dermed anten direkte mot elva, eller mot det grøne draget, og vil kunne </w:t>
      </w:r>
      <w:r w:rsidR="00B815A5" w:rsidRPr="002A5730">
        <w:t>bli</w:t>
      </w:r>
      <w:r w:rsidR="00D92D5B" w:rsidRPr="002A5730">
        <w:t xml:space="preserve"> bustader av høg kvalitet. Områda </w:t>
      </w:r>
      <w:r w:rsidR="00B815A5" w:rsidRPr="002A5730">
        <w:t>blir</w:t>
      </w:r>
      <w:r w:rsidR="00D92D5B" w:rsidRPr="002A5730">
        <w:t xml:space="preserve"> opparbeida med ulike typar uterom, der hageanlegg, parsellhagar med meir gjer</w:t>
      </w:r>
      <w:r w:rsidR="00D92D5B" w:rsidRPr="002A5730">
        <w:rPr>
          <w:spacing w:val="-3"/>
        </w:rPr>
        <w:t xml:space="preserve"> </w:t>
      </w:r>
      <w:r w:rsidR="00D92D5B" w:rsidRPr="002A5730">
        <w:t>stor</w:t>
      </w:r>
      <w:r w:rsidR="00D92D5B" w:rsidRPr="002A5730">
        <w:rPr>
          <w:spacing w:val="-5"/>
        </w:rPr>
        <w:t xml:space="preserve"> </w:t>
      </w:r>
      <w:r w:rsidR="00D92D5B" w:rsidRPr="002A5730">
        <w:t>variasjon</w:t>
      </w:r>
      <w:r w:rsidR="00D92D5B" w:rsidRPr="002A5730">
        <w:rPr>
          <w:spacing w:val="-4"/>
        </w:rPr>
        <w:t xml:space="preserve"> </w:t>
      </w:r>
      <w:r w:rsidR="00D92D5B" w:rsidRPr="002A5730">
        <w:t>også</w:t>
      </w:r>
      <w:r w:rsidR="00D92D5B" w:rsidRPr="002A5730">
        <w:rPr>
          <w:spacing w:val="-3"/>
        </w:rPr>
        <w:t xml:space="preserve"> </w:t>
      </w:r>
      <w:r w:rsidR="00D92D5B" w:rsidRPr="002A5730">
        <w:t>i</w:t>
      </w:r>
      <w:r w:rsidR="00D92D5B" w:rsidRPr="002A5730">
        <w:rPr>
          <w:spacing w:val="-4"/>
        </w:rPr>
        <w:t xml:space="preserve"> </w:t>
      </w:r>
      <w:r w:rsidR="00D92D5B" w:rsidRPr="002A5730">
        <w:t>gardsromma.</w:t>
      </w:r>
      <w:r w:rsidR="00D92D5B" w:rsidRPr="002A5730">
        <w:rPr>
          <w:spacing w:val="-6"/>
        </w:rPr>
        <w:t xml:space="preserve"> </w:t>
      </w:r>
      <w:r w:rsidR="00D92D5B" w:rsidRPr="002A5730">
        <w:t>Det</w:t>
      </w:r>
      <w:r w:rsidR="00D92D5B" w:rsidRPr="002A5730">
        <w:rPr>
          <w:spacing w:val="-3"/>
        </w:rPr>
        <w:t xml:space="preserve"> </w:t>
      </w:r>
      <w:r w:rsidR="00D92D5B" w:rsidRPr="002A5730">
        <w:t>er</w:t>
      </w:r>
      <w:r w:rsidR="00D92D5B" w:rsidRPr="002A5730">
        <w:rPr>
          <w:spacing w:val="-5"/>
        </w:rPr>
        <w:t xml:space="preserve"> </w:t>
      </w:r>
      <w:r w:rsidR="00D92D5B" w:rsidRPr="002A5730">
        <w:t>tenkt at det skal utarbeidast ein plan for felles uteopphaldsareal og bruk av offentlege uterom</w:t>
      </w:r>
      <w:r w:rsidR="00E86312" w:rsidRPr="002A5730">
        <w:t>,</w:t>
      </w:r>
      <w:r w:rsidR="000C1D9B" w:rsidRPr="002A5730">
        <w:t xml:space="preserve"> </w:t>
      </w:r>
      <w:r w:rsidR="00D92D5B" w:rsidRPr="002A5730">
        <w:t>som</w:t>
      </w:r>
      <w:r w:rsidR="00D92D5B" w:rsidRPr="002A5730">
        <w:rPr>
          <w:spacing w:val="-5"/>
        </w:rPr>
        <w:t xml:space="preserve"> </w:t>
      </w:r>
      <w:r w:rsidR="00D92D5B" w:rsidRPr="002A5730">
        <w:t>erstatningsareal</w:t>
      </w:r>
      <w:r w:rsidR="00D92D5B" w:rsidRPr="002A5730">
        <w:rPr>
          <w:spacing w:val="-6"/>
        </w:rPr>
        <w:t xml:space="preserve"> </w:t>
      </w:r>
      <w:r w:rsidR="00D92D5B" w:rsidRPr="002A5730">
        <w:t>ved</w:t>
      </w:r>
      <w:r w:rsidR="00D92D5B" w:rsidRPr="002A5730">
        <w:rPr>
          <w:spacing w:val="-5"/>
        </w:rPr>
        <w:t xml:space="preserve"> </w:t>
      </w:r>
      <w:r w:rsidR="00D92D5B" w:rsidRPr="002A5730">
        <w:t>berekning</w:t>
      </w:r>
      <w:r w:rsidR="00D92D5B" w:rsidRPr="002A5730">
        <w:rPr>
          <w:spacing w:val="-7"/>
        </w:rPr>
        <w:t xml:space="preserve"> </w:t>
      </w:r>
      <w:r w:rsidR="00D92D5B" w:rsidRPr="002A5730">
        <w:t>av</w:t>
      </w:r>
      <w:r w:rsidR="00D92D5B" w:rsidRPr="002A5730">
        <w:rPr>
          <w:spacing w:val="-4"/>
        </w:rPr>
        <w:t xml:space="preserve"> </w:t>
      </w:r>
      <w:r w:rsidR="00D92D5B" w:rsidRPr="002A5730">
        <w:t>uteopphaldsareal</w:t>
      </w:r>
      <w:r w:rsidR="00D92D5B" w:rsidRPr="002A5730">
        <w:rPr>
          <w:spacing w:val="-5"/>
        </w:rPr>
        <w:t xml:space="preserve"> </w:t>
      </w:r>
      <w:r w:rsidR="00D92D5B" w:rsidRPr="002A5730">
        <w:t>for</w:t>
      </w:r>
      <w:r w:rsidR="00D92D5B" w:rsidRPr="002A5730">
        <w:rPr>
          <w:spacing w:val="-8"/>
        </w:rPr>
        <w:t xml:space="preserve"> </w:t>
      </w:r>
      <w:r w:rsidR="00D92D5B" w:rsidRPr="002A5730">
        <w:t>dei</w:t>
      </w:r>
      <w:r w:rsidR="00D92D5B" w:rsidRPr="002A5730">
        <w:rPr>
          <w:spacing w:val="-6"/>
        </w:rPr>
        <w:t xml:space="preserve"> </w:t>
      </w:r>
      <w:r w:rsidR="00D92D5B" w:rsidRPr="002A5730">
        <w:t>sentrale</w:t>
      </w:r>
      <w:r w:rsidR="00D92D5B" w:rsidRPr="002A5730">
        <w:rPr>
          <w:spacing w:val="-7"/>
        </w:rPr>
        <w:t xml:space="preserve"> </w:t>
      </w:r>
      <w:r w:rsidR="00D92D5B" w:rsidRPr="002A5730">
        <w:rPr>
          <w:spacing w:val="-2"/>
        </w:rPr>
        <w:t>bustadområda.</w:t>
      </w:r>
    </w:p>
    <w:p w14:paraId="1A77FA6C" w14:textId="77777777" w:rsidR="00D92D5B" w:rsidRPr="002A5730" w:rsidRDefault="00D92D5B" w:rsidP="00D92D5B">
      <w:pPr>
        <w:pStyle w:val="Brdtekst"/>
        <w:spacing w:before="7"/>
        <w:rPr>
          <w:sz w:val="25"/>
        </w:rPr>
      </w:pPr>
    </w:p>
    <w:p w14:paraId="07CEB7B7" w14:textId="77777777" w:rsidR="00D92D5B" w:rsidRPr="00EE645C" w:rsidRDefault="00D92D5B" w:rsidP="00D92D5B">
      <w:pPr>
        <w:pStyle w:val="Brdtekst"/>
        <w:ind w:left="131"/>
        <w:rPr>
          <w:b/>
          <w:bCs/>
        </w:rPr>
      </w:pPr>
      <w:r w:rsidRPr="00EE645C">
        <w:rPr>
          <w:b/>
          <w:bCs/>
          <w:color w:val="181818"/>
        </w:rPr>
        <w:t>Hovudgrepa</w:t>
      </w:r>
      <w:r w:rsidRPr="00EE645C">
        <w:rPr>
          <w:b/>
          <w:bCs/>
          <w:color w:val="181818"/>
          <w:spacing w:val="-3"/>
        </w:rPr>
        <w:t xml:space="preserve"> </w:t>
      </w:r>
      <w:r w:rsidRPr="00EE645C">
        <w:rPr>
          <w:b/>
          <w:bCs/>
          <w:color w:val="181818"/>
        </w:rPr>
        <w:t>i</w:t>
      </w:r>
      <w:r w:rsidRPr="00EE645C">
        <w:rPr>
          <w:b/>
          <w:bCs/>
          <w:color w:val="181818"/>
          <w:spacing w:val="-5"/>
        </w:rPr>
        <w:t xml:space="preserve"> </w:t>
      </w:r>
      <w:r w:rsidRPr="00EE645C">
        <w:rPr>
          <w:b/>
          <w:bCs/>
          <w:color w:val="181818"/>
        </w:rPr>
        <w:t>planen</w:t>
      </w:r>
      <w:r w:rsidRPr="00EE645C">
        <w:rPr>
          <w:b/>
          <w:bCs/>
          <w:color w:val="181818"/>
          <w:spacing w:val="-2"/>
        </w:rPr>
        <w:t xml:space="preserve"> </w:t>
      </w:r>
      <w:r w:rsidRPr="00EE645C">
        <w:rPr>
          <w:b/>
          <w:bCs/>
          <w:color w:val="181818"/>
        </w:rPr>
        <w:t>er</w:t>
      </w:r>
      <w:r w:rsidRPr="00EE645C">
        <w:rPr>
          <w:b/>
          <w:bCs/>
          <w:color w:val="181818"/>
          <w:spacing w:val="-3"/>
        </w:rPr>
        <w:t xml:space="preserve"> </w:t>
      </w:r>
      <w:r w:rsidRPr="00EE645C">
        <w:rPr>
          <w:b/>
          <w:bCs/>
          <w:color w:val="181818"/>
          <w:spacing w:val="-10"/>
        </w:rPr>
        <w:t>:</w:t>
      </w:r>
    </w:p>
    <w:p w14:paraId="206A8D9F" w14:textId="77777777" w:rsidR="00F41730" w:rsidRPr="00DC465D" w:rsidRDefault="00463752" w:rsidP="003362FD">
      <w:pPr>
        <w:pStyle w:val="Listeavsnitt"/>
        <w:numPr>
          <w:ilvl w:val="0"/>
          <w:numId w:val="9"/>
        </w:numPr>
        <w:tabs>
          <w:tab w:val="left" w:pos="851"/>
          <w:tab w:val="left" w:pos="852"/>
        </w:tabs>
        <w:spacing w:before="180" w:after="200" w:line="259" w:lineRule="auto"/>
        <w:ind w:right="785"/>
        <w:rPr>
          <w:rFonts w:ascii="Symbol" w:hAnsi="Symbol"/>
          <w:color w:val="181818"/>
        </w:rPr>
      </w:pPr>
      <w:r w:rsidRPr="00416BDF">
        <w:rPr>
          <w:color w:val="181818"/>
        </w:rPr>
        <w:t xml:space="preserve">Fokus på </w:t>
      </w:r>
      <w:r w:rsidR="00D92D5B" w:rsidRPr="00416BDF">
        <w:rPr>
          <w:color w:val="181818"/>
        </w:rPr>
        <w:t>å skape samanhengande infrastruktur for mjuke trafikantar</w:t>
      </w:r>
      <w:r w:rsidR="0010000D">
        <w:rPr>
          <w:color w:val="181818"/>
        </w:rPr>
        <w:t xml:space="preserve"> med </w:t>
      </w:r>
      <w:r w:rsidR="00D92D5B" w:rsidRPr="00416BDF">
        <w:rPr>
          <w:color w:val="181818"/>
        </w:rPr>
        <w:t>gang</w:t>
      </w:r>
      <w:r w:rsidR="00D92D5B" w:rsidRPr="00416BDF">
        <w:rPr>
          <w:color w:val="181818"/>
          <w:spacing w:val="-3"/>
        </w:rPr>
        <w:t xml:space="preserve"> </w:t>
      </w:r>
      <w:r w:rsidR="00D92D5B" w:rsidRPr="00416BDF">
        <w:rPr>
          <w:color w:val="181818"/>
        </w:rPr>
        <w:t>og</w:t>
      </w:r>
      <w:r w:rsidR="00D92D5B" w:rsidRPr="00416BDF">
        <w:rPr>
          <w:color w:val="181818"/>
          <w:spacing w:val="-3"/>
        </w:rPr>
        <w:t xml:space="preserve"> </w:t>
      </w:r>
      <w:r w:rsidR="00D92D5B" w:rsidRPr="00416BDF">
        <w:rPr>
          <w:color w:val="181818"/>
        </w:rPr>
        <w:t>sykkelvegar,</w:t>
      </w:r>
      <w:r w:rsidR="00D92D5B" w:rsidRPr="00416BDF">
        <w:rPr>
          <w:color w:val="181818"/>
          <w:spacing w:val="-2"/>
        </w:rPr>
        <w:t xml:space="preserve"> </w:t>
      </w:r>
      <w:r w:rsidR="00D92D5B" w:rsidRPr="00416BDF">
        <w:rPr>
          <w:color w:val="181818"/>
        </w:rPr>
        <w:t>torg,</w:t>
      </w:r>
      <w:r w:rsidR="00D92D5B" w:rsidRPr="00416BDF">
        <w:rPr>
          <w:color w:val="181818"/>
          <w:spacing w:val="-4"/>
        </w:rPr>
        <w:t xml:space="preserve"> </w:t>
      </w:r>
      <w:r w:rsidR="00D92D5B" w:rsidRPr="00416BDF">
        <w:rPr>
          <w:color w:val="181818"/>
        </w:rPr>
        <w:t>møteplassar</w:t>
      </w:r>
      <w:r w:rsidR="00D92D5B" w:rsidRPr="00416BDF">
        <w:rPr>
          <w:color w:val="181818"/>
          <w:spacing w:val="-6"/>
        </w:rPr>
        <w:t xml:space="preserve"> </w:t>
      </w:r>
      <w:r w:rsidR="00D92D5B" w:rsidRPr="00416BDF">
        <w:rPr>
          <w:color w:val="181818"/>
        </w:rPr>
        <w:t>og</w:t>
      </w:r>
      <w:r w:rsidR="00D92D5B" w:rsidRPr="00416BDF">
        <w:rPr>
          <w:color w:val="181818"/>
          <w:spacing w:val="-5"/>
        </w:rPr>
        <w:t xml:space="preserve"> </w:t>
      </w:r>
      <w:r w:rsidR="00D92D5B" w:rsidRPr="00416BDF">
        <w:rPr>
          <w:color w:val="181818"/>
        </w:rPr>
        <w:t>elvepromenade</w:t>
      </w:r>
      <w:r w:rsidR="0010000D">
        <w:rPr>
          <w:color w:val="181818"/>
        </w:rPr>
        <w:t xml:space="preserve">, og på sikt </w:t>
      </w:r>
      <w:r w:rsidR="00D92D5B" w:rsidRPr="00416BDF">
        <w:rPr>
          <w:color w:val="181818"/>
        </w:rPr>
        <w:t>flytte</w:t>
      </w:r>
      <w:r w:rsidR="00D92D5B" w:rsidRPr="00416BDF">
        <w:rPr>
          <w:color w:val="181818"/>
          <w:spacing w:val="-1"/>
        </w:rPr>
        <w:t xml:space="preserve"> </w:t>
      </w:r>
      <w:r w:rsidR="00D92D5B" w:rsidRPr="00416BDF">
        <w:rPr>
          <w:color w:val="181818"/>
        </w:rPr>
        <w:t>det</w:t>
      </w:r>
      <w:r w:rsidR="00D92D5B" w:rsidRPr="00416BDF">
        <w:rPr>
          <w:color w:val="181818"/>
          <w:spacing w:val="-4"/>
        </w:rPr>
        <w:t xml:space="preserve"> </w:t>
      </w:r>
      <w:r w:rsidR="00D92D5B" w:rsidRPr="00416BDF">
        <w:rPr>
          <w:color w:val="181818"/>
        </w:rPr>
        <w:t>meste</w:t>
      </w:r>
      <w:r w:rsidR="00D92D5B" w:rsidRPr="00416BDF">
        <w:rPr>
          <w:color w:val="181818"/>
          <w:spacing w:val="-2"/>
        </w:rPr>
        <w:t xml:space="preserve"> </w:t>
      </w:r>
      <w:r w:rsidR="00D92D5B" w:rsidRPr="00416BDF">
        <w:rPr>
          <w:color w:val="181818"/>
        </w:rPr>
        <w:t>av</w:t>
      </w:r>
      <w:r w:rsidR="00D92D5B" w:rsidRPr="00416BDF">
        <w:rPr>
          <w:color w:val="181818"/>
          <w:spacing w:val="-1"/>
        </w:rPr>
        <w:t xml:space="preserve"> </w:t>
      </w:r>
      <w:r w:rsidR="00D92D5B" w:rsidRPr="00416BDF">
        <w:rPr>
          <w:color w:val="181818"/>
        </w:rPr>
        <w:t>parkering</w:t>
      </w:r>
      <w:r w:rsidR="00D92D5B" w:rsidRPr="00416BDF">
        <w:rPr>
          <w:color w:val="181818"/>
          <w:spacing w:val="-3"/>
        </w:rPr>
        <w:t xml:space="preserve"> </w:t>
      </w:r>
      <w:r w:rsidR="00D92D5B" w:rsidRPr="00416BDF">
        <w:rPr>
          <w:color w:val="181818"/>
        </w:rPr>
        <w:t>til</w:t>
      </w:r>
      <w:r w:rsidR="00D92D5B" w:rsidRPr="00416BDF">
        <w:rPr>
          <w:color w:val="181818"/>
          <w:spacing w:val="-3"/>
        </w:rPr>
        <w:t xml:space="preserve"> </w:t>
      </w:r>
      <w:r w:rsidR="00D92D5B" w:rsidRPr="00416BDF">
        <w:rPr>
          <w:color w:val="181818"/>
        </w:rPr>
        <w:t xml:space="preserve">nytt parkeringsanlegg i fjell. </w:t>
      </w:r>
      <w:r w:rsidR="00D92D5B" w:rsidRPr="00416BDF">
        <w:t>Det er forslag om fire nye gangbruer over Oselva som knyt Finnebrekka/Hamnevegen</w:t>
      </w:r>
      <w:r w:rsidR="00D92D5B" w:rsidRPr="002A5730">
        <w:t xml:space="preserve"> og Steinneset tettare mot </w:t>
      </w:r>
      <w:r w:rsidR="00D92D5B" w:rsidRPr="002A5730">
        <w:rPr>
          <w:color w:val="181818"/>
        </w:rPr>
        <w:t>sentrum/Osøyro.</w:t>
      </w:r>
    </w:p>
    <w:p w14:paraId="32C7D1B2" w14:textId="77777777" w:rsidR="003362FD" w:rsidRPr="00416BDF" w:rsidRDefault="00DC465D" w:rsidP="00416BDF">
      <w:pPr>
        <w:pStyle w:val="Listeavsnitt"/>
        <w:numPr>
          <w:ilvl w:val="0"/>
          <w:numId w:val="9"/>
        </w:numPr>
        <w:tabs>
          <w:tab w:val="left" w:pos="851"/>
          <w:tab w:val="left" w:pos="852"/>
        </w:tabs>
        <w:spacing w:before="180" w:after="200" w:line="259" w:lineRule="auto"/>
        <w:ind w:right="785"/>
        <w:rPr>
          <w:rFonts w:ascii="Symbol" w:hAnsi="Symbol"/>
          <w:color w:val="181818"/>
        </w:rPr>
      </w:pPr>
      <w:r>
        <w:rPr>
          <w:color w:val="181818"/>
        </w:rPr>
        <w:t>Det skal utarbeidast ein gatebruksplan som regulerer overordna fysisk utformin</w:t>
      </w:r>
      <w:r w:rsidR="005750C2">
        <w:rPr>
          <w:color w:val="181818"/>
        </w:rPr>
        <w:t>g</w:t>
      </w:r>
      <w:r>
        <w:rPr>
          <w:color w:val="181818"/>
        </w:rPr>
        <w:t xml:space="preserve"> av dei nye byromma, herunder torg og park. </w:t>
      </w:r>
    </w:p>
    <w:p w14:paraId="36C477B3" w14:textId="77777777" w:rsidR="00D92D5B" w:rsidRPr="002A5730" w:rsidRDefault="00D92D5B" w:rsidP="00EC7D33">
      <w:pPr>
        <w:pStyle w:val="Listeavsnitt"/>
        <w:numPr>
          <w:ilvl w:val="0"/>
          <w:numId w:val="9"/>
        </w:numPr>
        <w:tabs>
          <w:tab w:val="left" w:pos="851"/>
          <w:tab w:val="left" w:pos="852"/>
        </w:tabs>
        <w:spacing w:after="200" w:line="259" w:lineRule="auto"/>
        <w:ind w:right="1851"/>
        <w:rPr>
          <w:rFonts w:ascii="Symbol" w:hAnsi="Symbol"/>
          <w:color w:val="181818"/>
        </w:rPr>
      </w:pPr>
      <w:r w:rsidRPr="002A5730">
        <w:rPr>
          <w:color w:val="181818"/>
        </w:rPr>
        <w:t>Ny</w:t>
      </w:r>
      <w:r w:rsidRPr="002A5730">
        <w:rPr>
          <w:color w:val="181818"/>
          <w:spacing w:val="-4"/>
        </w:rPr>
        <w:t xml:space="preserve"> </w:t>
      </w:r>
      <w:r w:rsidRPr="002A5730">
        <w:rPr>
          <w:color w:val="181818"/>
        </w:rPr>
        <w:t>kollektivterminal</w:t>
      </w:r>
      <w:r w:rsidRPr="002A5730">
        <w:rPr>
          <w:color w:val="181818"/>
          <w:spacing w:val="-4"/>
        </w:rPr>
        <w:t xml:space="preserve"> </w:t>
      </w:r>
      <w:r w:rsidR="00E86312" w:rsidRPr="002A5730">
        <w:rPr>
          <w:color w:val="181818"/>
        </w:rPr>
        <w:t xml:space="preserve">blir </w:t>
      </w:r>
      <w:r w:rsidRPr="002A5730">
        <w:rPr>
          <w:color w:val="181818"/>
        </w:rPr>
        <w:t>ein</w:t>
      </w:r>
      <w:r w:rsidRPr="002A5730">
        <w:rPr>
          <w:color w:val="181818"/>
          <w:spacing w:val="-4"/>
        </w:rPr>
        <w:t xml:space="preserve"> </w:t>
      </w:r>
      <w:r w:rsidRPr="002A5730">
        <w:rPr>
          <w:color w:val="181818"/>
        </w:rPr>
        <w:t>mobilitetshub</w:t>
      </w:r>
      <w:r w:rsidRPr="002A5730">
        <w:rPr>
          <w:color w:val="181818"/>
          <w:spacing w:val="-4"/>
        </w:rPr>
        <w:t xml:space="preserve"> </w:t>
      </w:r>
      <w:r w:rsidRPr="002A5730">
        <w:rPr>
          <w:color w:val="181818"/>
        </w:rPr>
        <w:t>som</w:t>
      </w:r>
      <w:r w:rsidRPr="002A5730">
        <w:rPr>
          <w:color w:val="181818"/>
          <w:spacing w:val="-3"/>
        </w:rPr>
        <w:t xml:space="preserve"> </w:t>
      </w:r>
      <w:r w:rsidRPr="002A5730">
        <w:rPr>
          <w:color w:val="181818"/>
        </w:rPr>
        <w:t>koplar</w:t>
      </w:r>
      <w:r w:rsidRPr="002A5730">
        <w:rPr>
          <w:color w:val="181818"/>
          <w:spacing w:val="-7"/>
        </w:rPr>
        <w:t xml:space="preserve"> </w:t>
      </w:r>
      <w:r w:rsidRPr="002A5730">
        <w:rPr>
          <w:color w:val="181818"/>
        </w:rPr>
        <w:t>køyring,</w:t>
      </w:r>
      <w:r w:rsidRPr="002A5730">
        <w:rPr>
          <w:color w:val="181818"/>
          <w:spacing w:val="-4"/>
        </w:rPr>
        <w:t xml:space="preserve"> </w:t>
      </w:r>
      <w:r w:rsidRPr="002A5730">
        <w:rPr>
          <w:color w:val="181818"/>
        </w:rPr>
        <w:t>kollektiv,</w:t>
      </w:r>
      <w:r w:rsidRPr="002A5730">
        <w:rPr>
          <w:color w:val="181818"/>
          <w:spacing w:val="-6"/>
        </w:rPr>
        <w:t xml:space="preserve"> </w:t>
      </w:r>
      <w:r w:rsidRPr="002A5730">
        <w:rPr>
          <w:color w:val="181818"/>
        </w:rPr>
        <w:t>drosje,</w:t>
      </w:r>
      <w:r w:rsidRPr="002A5730">
        <w:rPr>
          <w:color w:val="181818"/>
          <w:spacing w:val="-3"/>
        </w:rPr>
        <w:t xml:space="preserve"> </w:t>
      </w:r>
      <w:r w:rsidRPr="002A5730">
        <w:rPr>
          <w:color w:val="181818"/>
        </w:rPr>
        <w:t>sykkel, innfartsparkering og anna omstiging og transportbehov til og frå sentrum.</w:t>
      </w:r>
    </w:p>
    <w:p w14:paraId="2A30E64B" w14:textId="77777777" w:rsidR="00D92D5B" w:rsidRPr="002A5730" w:rsidRDefault="00D92D5B" w:rsidP="00EC7D33">
      <w:pPr>
        <w:pStyle w:val="Listeavsnitt"/>
        <w:numPr>
          <w:ilvl w:val="0"/>
          <w:numId w:val="9"/>
        </w:numPr>
        <w:tabs>
          <w:tab w:val="left" w:pos="851"/>
          <w:tab w:val="left" w:pos="852"/>
        </w:tabs>
        <w:spacing w:after="200" w:line="259" w:lineRule="auto"/>
        <w:ind w:right="466"/>
        <w:rPr>
          <w:rFonts w:ascii="Symbol" w:hAnsi="Symbol"/>
          <w:color w:val="181818"/>
        </w:rPr>
      </w:pPr>
      <w:r w:rsidRPr="002A5730">
        <w:rPr>
          <w:color w:val="181818"/>
        </w:rPr>
        <w:t>Nytt rådhuskvartal og stortorg som legg til rette for framtidig utviklingsbehov for kommunen rundt sentrale</w:t>
      </w:r>
      <w:r w:rsidRPr="002A5730">
        <w:rPr>
          <w:color w:val="181818"/>
          <w:spacing w:val="-2"/>
        </w:rPr>
        <w:t xml:space="preserve"> </w:t>
      </w:r>
      <w:r w:rsidRPr="002A5730">
        <w:rPr>
          <w:color w:val="181818"/>
        </w:rPr>
        <w:t>rådhusfunksjonar,</w:t>
      </w:r>
      <w:r w:rsidRPr="002A5730">
        <w:rPr>
          <w:color w:val="181818"/>
          <w:spacing w:val="-5"/>
        </w:rPr>
        <w:t xml:space="preserve"> </w:t>
      </w:r>
      <w:r w:rsidRPr="002A5730">
        <w:rPr>
          <w:color w:val="181818"/>
        </w:rPr>
        <w:t>offentlege</w:t>
      </w:r>
      <w:r w:rsidRPr="002A5730">
        <w:rPr>
          <w:color w:val="181818"/>
          <w:spacing w:val="-2"/>
        </w:rPr>
        <w:t xml:space="preserve"> </w:t>
      </w:r>
      <w:r w:rsidRPr="002A5730">
        <w:rPr>
          <w:color w:val="181818"/>
        </w:rPr>
        <w:t>samlingsplassar,</w:t>
      </w:r>
      <w:r w:rsidRPr="002A5730">
        <w:rPr>
          <w:color w:val="181818"/>
          <w:spacing w:val="-5"/>
        </w:rPr>
        <w:t xml:space="preserve"> </w:t>
      </w:r>
      <w:r w:rsidRPr="002A5730">
        <w:rPr>
          <w:color w:val="181818"/>
        </w:rPr>
        <w:t>bibliotek,</w:t>
      </w:r>
      <w:r w:rsidRPr="002A5730">
        <w:rPr>
          <w:color w:val="181818"/>
          <w:spacing w:val="-2"/>
        </w:rPr>
        <w:t xml:space="preserve"> </w:t>
      </w:r>
      <w:r w:rsidRPr="002A5730">
        <w:rPr>
          <w:color w:val="181818"/>
        </w:rPr>
        <w:t>handel</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andre</w:t>
      </w:r>
      <w:r w:rsidRPr="002A5730">
        <w:rPr>
          <w:color w:val="181818"/>
          <w:spacing w:val="-4"/>
        </w:rPr>
        <w:t xml:space="preserve"> </w:t>
      </w:r>
      <w:r w:rsidRPr="002A5730">
        <w:rPr>
          <w:color w:val="181818"/>
        </w:rPr>
        <w:t>offentlege</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private tenestetilbod som legg til rette for meir liv og aktivitet i sentrum.</w:t>
      </w:r>
    </w:p>
    <w:p w14:paraId="30FFA40A" w14:textId="77777777" w:rsidR="00D92D5B" w:rsidRPr="002A5730" w:rsidRDefault="00D92D5B" w:rsidP="00EC7D33">
      <w:pPr>
        <w:pStyle w:val="Listeavsnitt"/>
        <w:numPr>
          <w:ilvl w:val="0"/>
          <w:numId w:val="9"/>
        </w:numPr>
        <w:tabs>
          <w:tab w:val="left" w:pos="851"/>
          <w:tab w:val="left" w:pos="852"/>
        </w:tabs>
        <w:spacing w:after="200" w:line="259" w:lineRule="auto"/>
        <w:ind w:right="598"/>
        <w:rPr>
          <w:rFonts w:ascii="Symbol" w:hAnsi="Symbol"/>
          <w:color w:val="181818"/>
        </w:rPr>
      </w:pPr>
      <w:r w:rsidRPr="002A5730">
        <w:rPr>
          <w:color w:val="181818"/>
        </w:rPr>
        <w:t>Nytt</w:t>
      </w:r>
      <w:r w:rsidRPr="002A5730">
        <w:rPr>
          <w:color w:val="181818"/>
          <w:spacing w:val="-2"/>
        </w:rPr>
        <w:t xml:space="preserve"> </w:t>
      </w:r>
      <w:r w:rsidRPr="002A5730">
        <w:rPr>
          <w:color w:val="181818"/>
        </w:rPr>
        <w:t>fjordtorg,</w:t>
      </w:r>
      <w:r w:rsidRPr="002A5730">
        <w:rPr>
          <w:color w:val="181818"/>
          <w:spacing w:val="-2"/>
        </w:rPr>
        <w:t xml:space="preserve"> </w:t>
      </w:r>
      <w:r w:rsidRPr="002A5730">
        <w:rPr>
          <w:color w:val="181818"/>
        </w:rPr>
        <w:t>utvikling</w:t>
      </w:r>
      <w:r w:rsidRPr="002A5730">
        <w:rPr>
          <w:color w:val="181818"/>
          <w:spacing w:val="-3"/>
        </w:rPr>
        <w:t xml:space="preserve"> </w:t>
      </w:r>
      <w:r w:rsidRPr="002A5730">
        <w:rPr>
          <w:color w:val="181818"/>
        </w:rPr>
        <w:t>langs</w:t>
      </w:r>
      <w:r w:rsidRPr="002A5730">
        <w:rPr>
          <w:color w:val="181818"/>
          <w:spacing w:val="-2"/>
        </w:rPr>
        <w:t xml:space="preserve"> </w:t>
      </w:r>
      <w:r w:rsidRPr="002A5730">
        <w:rPr>
          <w:color w:val="181818"/>
        </w:rPr>
        <w:t>hamna</w:t>
      </w:r>
      <w:r w:rsidRPr="002A5730">
        <w:rPr>
          <w:color w:val="181818"/>
          <w:spacing w:val="-4"/>
        </w:rPr>
        <w:t xml:space="preserve"> </w:t>
      </w:r>
      <w:r w:rsidRPr="002A5730">
        <w:rPr>
          <w:color w:val="181818"/>
        </w:rPr>
        <w:t>med</w:t>
      </w:r>
      <w:r w:rsidRPr="002A5730">
        <w:rPr>
          <w:color w:val="181818"/>
          <w:spacing w:val="-4"/>
        </w:rPr>
        <w:t xml:space="preserve"> </w:t>
      </w:r>
      <w:r w:rsidRPr="002A5730">
        <w:rPr>
          <w:color w:val="181818"/>
        </w:rPr>
        <w:t>vidareføring</w:t>
      </w:r>
      <w:r w:rsidRPr="002A5730">
        <w:rPr>
          <w:color w:val="181818"/>
          <w:spacing w:val="-5"/>
        </w:rPr>
        <w:t xml:space="preserve"> </w:t>
      </w:r>
      <w:r w:rsidRPr="002A5730">
        <w:rPr>
          <w:color w:val="181818"/>
        </w:rPr>
        <w:t>av fiskerikai.</w:t>
      </w:r>
      <w:r w:rsidRPr="002A5730">
        <w:rPr>
          <w:color w:val="181818"/>
          <w:spacing w:val="-5"/>
        </w:rPr>
        <w:t xml:space="preserve"> </w:t>
      </w:r>
      <w:r w:rsidRPr="002A5730">
        <w:rPr>
          <w:color w:val="181818"/>
        </w:rPr>
        <w:t>Kai</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dagens</w:t>
      </w:r>
      <w:r w:rsidRPr="002A5730">
        <w:rPr>
          <w:color w:val="181818"/>
          <w:spacing w:val="-2"/>
        </w:rPr>
        <w:t xml:space="preserve"> </w:t>
      </w:r>
      <w:r w:rsidRPr="002A5730">
        <w:rPr>
          <w:color w:val="181818"/>
        </w:rPr>
        <w:t>næringsfartøy</w:t>
      </w:r>
      <w:r w:rsidRPr="002A5730">
        <w:rPr>
          <w:color w:val="181818"/>
          <w:spacing w:val="-4"/>
        </w:rPr>
        <w:t xml:space="preserve"> </w:t>
      </w:r>
      <w:r w:rsidRPr="002A5730">
        <w:rPr>
          <w:color w:val="181818"/>
        </w:rPr>
        <w:t>vert flytta til utsida av den gamle moloen. Dette gir rom for større båtar i hamna</w:t>
      </w:r>
      <w:r w:rsidR="000B287C" w:rsidRPr="002A5730">
        <w:rPr>
          <w:color w:val="181818"/>
        </w:rPr>
        <w:t>,</w:t>
      </w:r>
      <w:r w:rsidRPr="002A5730">
        <w:rPr>
          <w:color w:val="181818"/>
        </w:rPr>
        <w:t xml:space="preserve"> også i eit framtidsbilde der næringskai med anløp av sandbåtar mv. skjer uta</w:t>
      </w:r>
      <w:r w:rsidR="000B287C" w:rsidRPr="002A5730">
        <w:rPr>
          <w:color w:val="181818"/>
        </w:rPr>
        <w:t>n</w:t>
      </w:r>
      <w:r w:rsidRPr="002A5730">
        <w:rPr>
          <w:color w:val="181818"/>
        </w:rPr>
        <w:t xml:space="preserve">for sentrum. Plangrepet legg til rette for servering, handel, kontor og bustader, samt styrking av gjestehamn/Osøyro som attraktiv </w:t>
      </w:r>
      <w:r w:rsidRPr="002A5730">
        <w:rPr>
          <w:color w:val="181818"/>
          <w:spacing w:val="-2"/>
        </w:rPr>
        <w:t>hamnedestinasjon.</w:t>
      </w:r>
    </w:p>
    <w:p w14:paraId="5A44D079" w14:textId="77777777" w:rsidR="00D92D5B" w:rsidRPr="002A5730" w:rsidRDefault="00D92D5B" w:rsidP="00EC7D33">
      <w:pPr>
        <w:pStyle w:val="Listeavsnitt"/>
        <w:numPr>
          <w:ilvl w:val="0"/>
          <w:numId w:val="9"/>
        </w:numPr>
        <w:tabs>
          <w:tab w:val="left" w:pos="851"/>
          <w:tab w:val="left" w:pos="852"/>
        </w:tabs>
        <w:spacing w:after="200" w:line="259" w:lineRule="auto"/>
        <w:ind w:right="1234"/>
        <w:rPr>
          <w:rFonts w:ascii="Symbol" w:hAnsi="Symbol"/>
          <w:color w:val="181818"/>
        </w:rPr>
      </w:pPr>
      <w:r w:rsidRPr="002A5730">
        <w:rPr>
          <w:color w:val="181818"/>
        </w:rPr>
        <w:t>Park</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aktivitetsareal</w:t>
      </w:r>
      <w:r w:rsidRPr="002A5730">
        <w:rPr>
          <w:color w:val="181818"/>
          <w:spacing w:val="-2"/>
        </w:rPr>
        <w:t xml:space="preserve"> </w:t>
      </w:r>
      <w:r w:rsidRPr="002A5730">
        <w:rPr>
          <w:color w:val="181818"/>
        </w:rPr>
        <w:t>på</w:t>
      </w:r>
      <w:r w:rsidRPr="002A5730">
        <w:rPr>
          <w:color w:val="181818"/>
          <w:spacing w:val="-5"/>
        </w:rPr>
        <w:t xml:space="preserve"> </w:t>
      </w:r>
      <w:r w:rsidRPr="002A5730">
        <w:rPr>
          <w:color w:val="181818"/>
        </w:rPr>
        <w:t>Steinneset</w:t>
      </w:r>
      <w:r w:rsidRPr="002A5730">
        <w:rPr>
          <w:color w:val="181818"/>
          <w:spacing w:val="-4"/>
        </w:rPr>
        <w:t xml:space="preserve"> </w:t>
      </w:r>
      <w:r w:rsidRPr="002A5730">
        <w:rPr>
          <w:color w:val="181818"/>
        </w:rPr>
        <w:t>med</w:t>
      </w:r>
      <w:r w:rsidRPr="002A5730">
        <w:rPr>
          <w:color w:val="181818"/>
          <w:spacing w:val="-2"/>
        </w:rPr>
        <w:t xml:space="preserve"> </w:t>
      </w:r>
      <w:r w:rsidRPr="002A5730">
        <w:rPr>
          <w:color w:val="181818"/>
        </w:rPr>
        <w:t>badeanlegg</w:t>
      </w:r>
      <w:r w:rsidRPr="002A5730">
        <w:rPr>
          <w:color w:val="181818"/>
          <w:spacing w:val="-5"/>
        </w:rPr>
        <w:t xml:space="preserve"> </w:t>
      </w:r>
      <w:r w:rsidRPr="002A5730">
        <w:rPr>
          <w:color w:val="181818"/>
        </w:rPr>
        <w:t>og</w:t>
      </w:r>
      <w:r w:rsidRPr="002A5730">
        <w:rPr>
          <w:color w:val="181818"/>
          <w:spacing w:val="-3"/>
        </w:rPr>
        <w:t xml:space="preserve"> </w:t>
      </w:r>
      <w:r w:rsidR="00EC7D33" w:rsidRPr="002A5730">
        <w:rPr>
          <w:color w:val="181818"/>
        </w:rPr>
        <w:t>fasilitetar</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gjestehamn</w:t>
      </w:r>
      <w:r w:rsidRPr="002A5730">
        <w:rPr>
          <w:color w:val="181818"/>
          <w:spacing w:val="-3"/>
        </w:rPr>
        <w:t xml:space="preserve"> </w:t>
      </w:r>
      <w:r w:rsidRPr="002A5730">
        <w:rPr>
          <w:color w:val="181818"/>
        </w:rPr>
        <w:t>for</w:t>
      </w:r>
      <w:r w:rsidRPr="002A5730">
        <w:rPr>
          <w:color w:val="181818"/>
          <w:spacing w:val="-2"/>
        </w:rPr>
        <w:t xml:space="preserve"> </w:t>
      </w:r>
      <w:r w:rsidRPr="002A5730">
        <w:rPr>
          <w:color w:val="181818"/>
        </w:rPr>
        <w:t>å</w:t>
      </w:r>
      <w:r w:rsidRPr="002A5730">
        <w:rPr>
          <w:color w:val="181818"/>
          <w:spacing w:val="-4"/>
        </w:rPr>
        <w:t xml:space="preserve"> </w:t>
      </w:r>
      <w:r w:rsidRPr="002A5730">
        <w:rPr>
          <w:color w:val="181818"/>
        </w:rPr>
        <w:t>styrke sentrum med områder for leik og rekreasjon for born og vaksne i alle aldrar.</w:t>
      </w:r>
    </w:p>
    <w:p w14:paraId="1CFE9EAE" w14:textId="77777777" w:rsidR="00D92D5B" w:rsidRPr="002A5730" w:rsidRDefault="00D92D5B" w:rsidP="00EC7D33">
      <w:pPr>
        <w:pStyle w:val="Listeavsnitt"/>
        <w:numPr>
          <w:ilvl w:val="0"/>
          <w:numId w:val="9"/>
        </w:numPr>
        <w:tabs>
          <w:tab w:val="left" w:pos="852"/>
        </w:tabs>
        <w:spacing w:after="200" w:line="259" w:lineRule="auto"/>
        <w:ind w:right="731"/>
        <w:rPr>
          <w:rFonts w:ascii="Symbol" w:hAnsi="Symbol"/>
          <w:color w:val="181818"/>
        </w:rPr>
      </w:pPr>
      <w:r w:rsidRPr="002A5730">
        <w:rPr>
          <w:color w:val="181818"/>
        </w:rPr>
        <w:t>Sentrumsutvikling</w:t>
      </w:r>
      <w:r w:rsidRPr="002A5730">
        <w:rPr>
          <w:color w:val="181818"/>
          <w:spacing w:val="-3"/>
        </w:rPr>
        <w:t xml:space="preserve"> </w:t>
      </w:r>
      <w:r w:rsidRPr="002A5730">
        <w:rPr>
          <w:color w:val="181818"/>
        </w:rPr>
        <w:t>i</w:t>
      </w:r>
      <w:r w:rsidRPr="002A5730">
        <w:rPr>
          <w:color w:val="181818"/>
          <w:spacing w:val="-3"/>
        </w:rPr>
        <w:t xml:space="preserve"> </w:t>
      </w:r>
      <w:r w:rsidRPr="002A5730">
        <w:rPr>
          <w:color w:val="181818"/>
        </w:rPr>
        <w:t>Hamnevegen</w:t>
      </w:r>
      <w:r w:rsidRPr="002A5730">
        <w:rPr>
          <w:color w:val="181818"/>
          <w:spacing w:val="-2"/>
        </w:rPr>
        <w:t xml:space="preserve"> </w:t>
      </w:r>
      <w:r w:rsidRPr="002A5730">
        <w:rPr>
          <w:color w:val="181818"/>
        </w:rPr>
        <w:t>nord</w:t>
      </w:r>
      <w:r w:rsidRPr="002A5730">
        <w:rPr>
          <w:color w:val="181818"/>
          <w:spacing w:val="-3"/>
        </w:rPr>
        <w:t xml:space="preserve"> </w:t>
      </w:r>
      <w:r w:rsidRPr="002A5730">
        <w:rPr>
          <w:color w:val="181818"/>
        </w:rPr>
        <w:t>for</w:t>
      </w:r>
      <w:r w:rsidRPr="002A5730">
        <w:rPr>
          <w:color w:val="181818"/>
          <w:spacing w:val="-2"/>
        </w:rPr>
        <w:t xml:space="preserve"> </w:t>
      </w:r>
      <w:r w:rsidRPr="002A5730">
        <w:rPr>
          <w:color w:val="181818"/>
        </w:rPr>
        <w:t>Hatvikvegen,</w:t>
      </w:r>
      <w:r w:rsidRPr="002A5730">
        <w:rPr>
          <w:color w:val="181818"/>
          <w:spacing w:val="-2"/>
        </w:rPr>
        <w:t xml:space="preserve"> </w:t>
      </w:r>
      <w:r w:rsidRPr="002A5730">
        <w:rPr>
          <w:color w:val="181818"/>
        </w:rPr>
        <w:t>der</w:t>
      </w:r>
      <w:r w:rsidRPr="002A5730">
        <w:rPr>
          <w:color w:val="181818"/>
          <w:spacing w:val="-2"/>
        </w:rPr>
        <w:t xml:space="preserve"> </w:t>
      </w:r>
      <w:r w:rsidRPr="002A5730">
        <w:rPr>
          <w:color w:val="181818"/>
        </w:rPr>
        <w:t>det</w:t>
      </w:r>
      <w:r w:rsidRPr="002A5730">
        <w:rPr>
          <w:color w:val="181818"/>
          <w:spacing w:val="-4"/>
        </w:rPr>
        <w:t xml:space="preserve"> </w:t>
      </w:r>
      <w:r w:rsidR="00EC7D33" w:rsidRPr="002A5730">
        <w:rPr>
          <w:color w:val="181818"/>
        </w:rPr>
        <w:t xml:space="preserve">blir </w:t>
      </w:r>
      <w:r w:rsidRPr="002A5730">
        <w:rPr>
          <w:color w:val="181818"/>
        </w:rPr>
        <w:t>opna</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tilrettelagt</w:t>
      </w:r>
      <w:r w:rsidRPr="002A5730">
        <w:rPr>
          <w:color w:val="181818"/>
          <w:spacing w:val="-2"/>
        </w:rPr>
        <w:t xml:space="preserve"> </w:t>
      </w:r>
      <w:r w:rsidRPr="002A5730">
        <w:rPr>
          <w:color w:val="181818"/>
        </w:rPr>
        <w:t>utvikling</w:t>
      </w:r>
      <w:r w:rsidRPr="002A5730">
        <w:rPr>
          <w:color w:val="181818"/>
          <w:spacing w:val="-3"/>
        </w:rPr>
        <w:t xml:space="preserve"> </w:t>
      </w:r>
      <w:r w:rsidRPr="002A5730">
        <w:rPr>
          <w:color w:val="181818"/>
        </w:rPr>
        <w:t>av naustrekkjene</w:t>
      </w:r>
      <w:r w:rsidRPr="002A5730">
        <w:rPr>
          <w:color w:val="181818"/>
          <w:spacing w:val="-4"/>
        </w:rPr>
        <w:t xml:space="preserve"> </w:t>
      </w:r>
      <w:r w:rsidRPr="002A5730">
        <w:rPr>
          <w:color w:val="181818"/>
        </w:rPr>
        <w:t>til</w:t>
      </w:r>
      <w:r w:rsidRPr="002A5730">
        <w:rPr>
          <w:color w:val="181818"/>
          <w:spacing w:val="-2"/>
        </w:rPr>
        <w:t xml:space="preserve"> </w:t>
      </w:r>
      <w:r w:rsidRPr="002A5730">
        <w:rPr>
          <w:color w:val="181818"/>
        </w:rPr>
        <w:t>kombinerføremål</w:t>
      </w:r>
      <w:r w:rsidRPr="002A5730">
        <w:rPr>
          <w:color w:val="181818"/>
          <w:spacing w:val="-2"/>
        </w:rPr>
        <w:t xml:space="preserve"> </w:t>
      </w:r>
      <w:r w:rsidRPr="002A5730">
        <w:rPr>
          <w:color w:val="181818"/>
        </w:rPr>
        <w:t>naust/sentrumsføremål</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rPr>
        <w:t>bustad</w:t>
      </w:r>
      <w:r w:rsidRPr="002A5730">
        <w:rPr>
          <w:color w:val="181818"/>
          <w:spacing w:val="-5"/>
        </w:rPr>
        <w:t xml:space="preserve"> </w:t>
      </w:r>
      <w:r w:rsidRPr="002A5730">
        <w:rPr>
          <w:color w:val="181818"/>
        </w:rPr>
        <w:t>i</w:t>
      </w:r>
      <w:r w:rsidRPr="002A5730">
        <w:rPr>
          <w:color w:val="181818"/>
          <w:spacing w:val="-3"/>
        </w:rPr>
        <w:t xml:space="preserve"> </w:t>
      </w:r>
      <w:r w:rsidRPr="002A5730">
        <w:rPr>
          <w:color w:val="181818"/>
        </w:rPr>
        <w:t>inntil</w:t>
      </w:r>
      <w:r w:rsidRPr="002A5730">
        <w:rPr>
          <w:color w:val="181818"/>
          <w:spacing w:val="-2"/>
        </w:rPr>
        <w:t xml:space="preserve"> </w:t>
      </w:r>
      <w:r w:rsidRPr="002A5730">
        <w:rPr>
          <w:color w:val="181818"/>
        </w:rPr>
        <w:t>3</w:t>
      </w:r>
      <w:r w:rsidRPr="002A5730">
        <w:rPr>
          <w:color w:val="181818"/>
          <w:spacing w:val="-4"/>
        </w:rPr>
        <w:t xml:space="preserve"> </w:t>
      </w:r>
      <w:r w:rsidRPr="002A5730">
        <w:rPr>
          <w:color w:val="181818"/>
        </w:rPr>
        <w:t>etasjar.</w:t>
      </w:r>
      <w:r w:rsidRPr="002A5730">
        <w:rPr>
          <w:color w:val="181818"/>
          <w:spacing w:val="-3"/>
        </w:rPr>
        <w:t xml:space="preserve"> </w:t>
      </w:r>
      <w:r w:rsidRPr="002A5730">
        <w:rPr>
          <w:color w:val="181818"/>
        </w:rPr>
        <w:t>Hamnevegen utviklast til gatetun slik at det blir ei gate som er attraktiv å gå og opphalde seg i.</w:t>
      </w:r>
    </w:p>
    <w:p w14:paraId="6F1A4230" w14:textId="77777777" w:rsidR="00D92D5B" w:rsidRPr="002A5730" w:rsidRDefault="00D92D5B" w:rsidP="00EC7D33">
      <w:pPr>
        <w:pStyle w:val="Listeavsnitt"/>
        <w:numPr>
          <w:ilvl w:val="0"/>
          <w:numId w:val="9"/>
        </w:numPr>
        <w:tabs>
          <w:tab w:val="left" w:pos="851"/>
          <w:tab w:val="left" w:pos="852"/>
        </w:tabs>
        <w:spacing w:after="200" w:line="259" w:lineRule="auto"/>
        <w:ind w:right="560"/>
        <w:rPr>
          <w:rFonts w:ascii="Symbol" w:hAnsi="Symbol"/>
          <w:color w:val="181818"/>
        </w:rPr>
      </w:pPr>
      <w:r w:rsidRPr="002A5730">
        <w:rPr>
          <w:color w:val="181818"/>
        </w:rPr>
        <w:t>Fleire busette i sentrum – overordna retningslinjer og krav til detaljplanar for fortetting og transformasjon</w:t>
      </w:r>
      <w:r w:rsidRPr="002A5730">
        <w:rPr>
          <w:color w:val="181818"/>
          <w:spacing w:val="-4"/>
        </w:rPr>
        <w:t xml:space="preserve"> </w:t>
      </w:r>
      <w:r w:rsidRPr="002A5730">
        <w:rPr>
          <w:color w:val="181818"/>
        </w:rPr>
        <w:t>i</w:t>
      </w:r>
      <w:r w:rsidRPr="002A5730">
        <w:rPr>
          <w:color w:val="181818"/>
          <w:spacing w:val="-4"/>
        </w:rPr>
        <w:t xml:space="preserve"> </w:t>
      </w:r>
      <w:r w:rsidRPr="002A5730">
        <w:rPr>
          <w:color w:val="181818"/>
        </w:rPr>
        <w:t>bustadområde</w:t>
      </w:r>
      <w:r w:rsidRPr="002A5730">
        <w:rPr>
          <w:color w:val="181818"/>
          <w:spacing w:val="-2"/>
        </w:rPr>
        <w:t xml:space="preserve"> </w:t>
      </w:r>
      <w:r w:rsidRPr="002A5730">
        <w:rPr>
          <w:color w:val="181818"/>
        </w:rPr>
        <w:t>nær</w:t>
      </w:r>
      <w:r w:rsidRPr="002A5730">
        <w:rPr>
          <w:color w:val="181818"/>
          <w:spacing w:val="-3"/>
        </w:rPr>
        <w:t xml:space="preserve"> </w:t>
      </w:r>
      <w:r w:rsidRPr="002A5730">
        <w:rPr>
          <w:color w:val="181818"/>
        </w:rPr>
        <w:t>sentrum</w:t>
      </w:r>
      <w:r w:rsidRPr="002A5730">
        <w:rPr>
          <w:color w:val="181818"/>
          <w:spacing w:val="-5"/>
        </w:rPr>
        <w:t xml:space="preserve"> </w:t>
      </w:r>
      <w:r w:rsidRPr="002A5730">
        <w:rPr>
          <w:color w:val="181818"/>
        </w:rPr>
        <w:t>(Finnebrekka,</w:t>
      </w:r>
      <w:r w:rsidRPr="002A5730">
        <w:rPr>
          <w:color w:val="181818"/>
          <w:spacing w:val="-5"/>
        </w:rPr>
        <w:t xml:space="preserve"> </w:t>
      </w:r>
      <w:r w:rsidRPr="002A5730">
        <w:rPr>
          <w:color w:val="181818"/>
        </w:rPr>
        <w:t>Steinneset,</w:t>
      </w:r>
      <w:r w:rsidRPr="002A5730">
        <w:rPr>
          <w:color w:val="181818"/>
          <w:spacing w:val="-3"/>
        </w:rPr>
        <w:t xml:space="preserve"> </w:t>
      </w:r>
      <w:r w:rsidRPr="002A5730">
        <w:rPr>
          <w:color w:val="181818"/>
        </w:rPr>
        <w:t>Hamnevegen,</w:t>
      </w:r>
      <w:r w:rsidRPr="002A5730">
        <w:rPr>
          <w:color w:val="181818"/>
          <w:spacing w:val="-3"/>
        </w:rPr>
        <w:t xml:space="preserve"> </w:t>
      </w:r>
      <w:r w:rsidRPr="002A5730">
        <w:rPr>
          <w:color w:val="181818"/>
        </w:rPr>
        <w:t>Lurane,</w:t>
      </w:r>
      <w:r w:rsidRPr="002A5730">
        <w:rPr>
          <w:color w:val="181818"/>
          <w:spacing w:val="-5"/>
        </w:rPr>
        <w:t xml:space="preserve"> </w:t>
      </w:r>
      <w:r w:rsidRPr="002A5730">
        <w:rPr>
          <w:color w:val="181818"/>
        </w:rPr>
        <w:t xml:space="preserve">Stegen, </w:t>
      </w:r>
      <w:r w:rsidRPr="002A5730">
        <w:rPr>
          <w:color w:val="181818"/>
          <w:spacing w:val="-2"/>
        </w:rPr>
        <w:t>Holtbrekka)</w:t>
      </w:r>
    </w:p>
    <w:p w14:paraId="5D6A287E" w14:textId="77777777" w:rsidR="00D92D5B" w:rsidRPr="002A5730" w:rsidRDefault="00D92D5B" w:rsidP="00EC7D33">
      <w:pPr>
        <w:pStyle w:val="Listeavsnitt"/>
        <w:numPr>
          <w:ilvl w:val="0"/>
          <w:numId w:val="9"/>
        </w:numPr>
        <w:tabs>
          <w:tab w:val="left" w:pos="851"/>
          <w:tab w:val="left" w:pos="852"/>
        </w:tabs>
        <w:spacing w:after="200" w:line="279" w:lineRule="exact"/>
        <w:ind w:hanging="361"/>
        <w:rPr>
          <w:rFonts w:ascii="Symbol" w:hAnsi="Symbol"/>
          <w:color w:val="181818"/>
        </w:rPr>
      </w:pPr>
      <w:r w:rsidRPr="002A5730">
        <w:rPr>
          <w:color w:val="181818"/>
        </w:rPr>
        <w:t>Ny</w:t>
      </w:r>
      <w:r w:rsidRPr="002A5730">
        <w:rPr>
          <w:color w:val="181818"/>
          <w:spacing w:val="-6"/>
        </w:rPr>
        <w:t xml:space="preserve"> </w:t>
      </w:r>
      <w:r w:rsidRPr="002A5730">
        <w:rPr>
          <w:color w:val="181818"/>
        </w:rPr>
        <w:t>park,</w:t>
      </w:r>
      <w:r w:rsidRPr="002A5730">
        <w:rPr>
          <w:color w:val="181818"/>
          <w:spacing w:val="-6"/>
        </w:rPr>
        <w:t xml:space="preserve"> </w:t>
      </w:r>
      <w:r w:rsidRPr="002A5730">
        <w:rPr>
          <w:color w:val="181818"/>
        </w:rPr>
        <w:t>områdeleikeplass</w:t>
      </w:r>
      <w:r w:rsidRPr="002A5730">
        <w:rPr>
          <w:color w:val="181818"/>
          <w:spacing w:val="-7"/>
        </w:rPr>
        <w:t xml:space="preserve"> </w:t>
      </w:r>
      <w:r w:rsidRPr="002A5730">
        <w:rPr>
          <w:color w:val="181818"/>
        </w:rPr>
        <w:t>og</w:t>
      </w:r>
      <w:r w:rsidRPr="002A5730">
        <w:rPr>
          <w:color w:val="181818"/>
          <w:spacing w:val="-4"/>
        </w:rPr>
        <w:t xml:space="preserve"> </w:t>
      </w:r>
      <w:r w:rsidRPr="002A5730">
        <w:rPr>
          <w:color w:val="181818"/>
        </w:rPr>
        <w:t>gangveg</w:t>
      </w:r>
      <w:r w:rsidRPr="002A5730">
        <w:rPr>
          <w:color w:val="181818"/>
          <w:spacing w:val="-6"/>
        </w:rPr>
        <w:t xml:space="preserve"> </w:t>
      </w:r>
      <w:r w:rsidRPr="002A5730">
        <w:rPr>
          <w:color w:val="181818"/>
        </w:rPr>
        <w:t>i</w:t>
      </w:r>
      <w:r w:rsidRPr="002A5730">
        <w:rPr>
          <w:color w:val="181818"/>
          <w:spacing w:val="-4"/>
        </w:rPr>
        <w:t xml:space="preserve"> </w:t>
      </w:r>
      <w:r w:rsidRPr="002A5730">
        <w:rPr>
          <w:color w:val="181818"/>
          <w:spacing w:val="-2"/>
        </w:rPr>
        <w:t>Finnebrekka.</w:t>
      </w:r>
    </w:p>
    <w:p w14:paraId="4CA049C2" w14:textId="77777777" w:rsidR="00D92D5B" w:rsidRPr="002A5730" w:rsidRDefault="00EC7D33" w:rsidP="00EC7D33">
      <w:pPr>
        <w:pStyle w:val="Listeavsnitt"/>
        <w:numPr>
          <w:ilvl w:val="0"/>
          <w:numId w:val="9"/>
        </w:numPr>
        <w:tabs>
          <w:tab w:val="left" w:pos="852"/>
        </w:tabs>
        <w:spacing w:after="200" w:line="259" w:lineRule="auto"/>
        <w:ind w:right="603"/>
        <w:rPr>
          <w:rFonts w:ascii="Symbol" w:hAnsi="Symbol"/>
          <w:color w:val="181818"/>
        </w:rPr>
      </w:pPr>
      <w:r w:rsidRPr="002A5730">
        <w:rPr>
          <w:color w:val="181818"/>
        </w:rPr>
        <w:t>Kulturminne</w:t>
      </w:r>
      <w:r w:rsidR="00D92D5B" w:rsidRPr="002A5730">
        <w:rPr>
          <w:color w:val="181818"/>
          <w:spacing w:val="-3"/>
        </w:rPr>
        <w:t xml:space="preserve"> </w:t>
      </w:r>
      <w:r w:rsidR="00D92D5B" w:rsidRPr="002A5730">
        <w:rPr>
          <w:color w:val="181818"/>
        </w:rPr>
        <w:t>og</w:t>
      </w:r>
      <w:r w:rsidR="00D92D5B" w:rsidRPr="002A5730">
        <w:rPr>
          <w:color w:val="181818"/>
          <w:spacing w:val="-2"/>
        </w:rPr>
        <w:t xml:space="preserve"> </w:t>
      </w:r>
      <w:r w:rsidR="00D92D5B" w:rsidRPr="002A5730">
        <w:rPr>
          <w:color w:val="181818"/>
        </w:rPr>
        <w:t>-miljø</w:t>
      </w:r>
      <w:r w:rsidR="00D92D5B" w:rsidRPr="002A5730">
        <w:rPr>
          <w:color w:val="181818"/>
          <w:spacing w:val="-3"/>
        </w:rPr>
        <w:t xml:space="preserve"> </w:t>
      </w:r>
      <w:r w:rsidR="00D92D5B" w:rsidRPr="002A5730">
        <w:rPr>
          <w:color w:val="181818"/>
        </w:rPr>
        <w:t>er</w:t>
      </w:r>
      <w:r w:rsidR="00D92D5B" w:rsidRPr="002A5730">
        <w:rPr>
          <w:color w:val="181818"/>
          <w:spacing w:val="-3"/>
        </w:rPr>
        <w:t xml:space="preserve"> </w:t>
      </w:r>
      <w:r w:rsidR="00D92D5B" w:rsidRPr="002A5730">
        <w:rPr>
          <w:color w:val="181818"/>
        </w:rPr>
        <w:t>kartlagt</w:t>
      </w:r>
      <w:r w:rsidR="00D92D5B" w:rsidRPr="002A5730">
        <w:rPr>
          <w:color w:val="181818"/>
          <w:spacing w:val="-3"/>
        </w:rPr>
        <w:t xml:space="preserve"> </w:t>
      </w:r>
      <w:r w:rsidR="00D92D5B" w:rsidRPr="002A5730">
        <w:rPr>
          <w:color w:val="181818"/>
        </w:rPr>
        <w:t>og</w:t>
      </w:r>
      <w:r w:rsidR="00D92D5B" w:rsidRPr="002A5730">
        <w:rPr>
          <w:color w:val="181818"/>
          <w:spacing w:val="-2"/>
        </w:rPr>
        <w:t xml:space="preserve"> </w:t>
      </w:r>
      <w:r w:rsidR="00D92D5B" w:rsidRPr="002A5730">
        <w:rPr>
          <w:color w:val="181818"/>
        </w:rPr>
        <w:t>verdivurdert</w:t>
      </w:r>
      <w:r w:rsidR="00D92D5B" w:rsidRPr="002A5730">
        <w:rPr>
          <w:color w:val="181818"/>
          <w:spacing w:val="-1"/>
        </w:rPr>
        <w:t xml:space="preserve"> </w:t>
      </w:r>
      <w:r w:rsidR="00D92D5B" w:rsidRPr="002A5730">
        <w:rPr>
          <w:color w:val="181818"/>
        </w:rPr>
        <w:t>i</w:t>
      </w:r>
      <w:r w:rsidR="00D92D5B" w:rsidRPr="002A5730">
        <w:rPr>
          <w:color w:val="181818"/>
          <w:spacing w:val="-2"/>
        </w:rPr>
        <w:t xml:space="preserve"> </w:t>
      </w:r>
      <w:r w:rsidR="00D92D5B" w:rsidRPr="002A5730">
        <w:rPr>
          <w:color w:val="181818"/>
        </w:rPr>
        <w:t>eigen</w:t>
      </w:r>
      <w:r w:rsidR="00D92D5B" w:rsidRPr="002A5730">
        <w:rPr>
          <w:color w:val="181818"/>
          <w:spacing w:val="-1"/>
        </w:rPr>
        <w:t xml:space="preserve"> </w:t>
      </w:r>
      <w:r w:rsidR="00D92D5B" w:rsidRPr="002A5730">
        <w:rPr>
          <w:color w:val="181818"/>
        </w:rPr>
        <w:t>rapport</w:t>
      </w:r>
      <w:r w:rsidR="00D92D5B" w:rsidRPr="002A5730">
        <w:rPr>
          <w:color w:val="181818"/>
          <w:spacing w:val="-1"/>
        </w:rPr>
        <w:t xml:space="preserve"> </w:t>
      </w:r>
      <w:r w:rsidR="00D92D5B" w:rsidRPr="002A5730">
        <w:rPr>
          <w:color w:val="181818"/>
        </w:rPr>
        <w:t>og</w:t>
      </w:r>
      <w:r w:rsidR="00D92D5B" w:rsidRPr="002A5730">
        <w:rPr>
          <w:color w:val="181818"/>
          <w:spacing w:val="-2"/>
        </w:rPr>
        <w:t xml:space="preserve"> </w:t>
      </w:r>
      <w:r w:rsidR="00D92D5B" w:rsidRPr="002A5730">
        <w:rPr>
          <w:color w:val="181818"/>
        </w:rPr>
        <w:t>planen</w:t>
      </w:r>
      <w:r w:rsidR="00D92D5B" w:rsidRPr="002A5730">
        <w:rPr>
          <w:color w:val="181818"/>
          <w:spacing w:val="-4"/>
        </w:rPr>
        <w:t xml:space="preserve"> </w:t>
      </w:r>
      <w:r w:rsidR="00D92D5B" w:rsidRPr="002A5730">
        <w:rPr>
          <w:color w:val="181818"/>
        </w:rPr>
        <w:t>foreslår</w:t>
      </w:r>
      <w:r w:rsidR="00D92D5B" w:rsidRPr="002A5730">
        <w:rPr>
          <w:color w:val="181818"/>
          <w:spacing w:val="-1"/>
        </w:rPr>
        <w:t xml:space="preserve"> </w:t>
      </w:r>
      <w:r w:rsidR="00D92D5B" w:rsidRPr="002A5730">
        <w:rPr>
          <w:color w:val="181818"/>
        </w:rPr>
        <w:t>bevaring</w:t>
      </w:r>
      <w:r w:rsidR="00D92D5B" w:rsidRPr="002A5730">
        <w:rPr>
          <w:color w:val="181818"/>
          <w:spacing w:val="-2"/>
        </w:rPr>
        <w:t xml:space="preserve"> </w:t>
      </w:r>
      <w:r w:rsidR="00D92D5B" w:rsidRPr="002A5730">
        <w:rPr>
          <w:color w:val="181818"/>
        </w:rPr>
        <w:t>både</w:t>
      </w:r>
      <w:r w:rsidR="00D92D5B" w:rsidRPr="002A5730">
        <w:rPr>
          <w:color w:val="181818"/>
          <w:spacing w:val="-3"/>
        </w:rPr>
        <w:t xml:space="preserve"> </w:t>
      </w:r>
      <w:r w:rsidR="00D92D5B" w:rsidRPr="002A5730">
        <w:rPr>
          <w:color w:val="181818"/>
        </w:rPr>
        <w:t>av enkeltbygg/-minner og samanhengande kulturmiljø som er viktige for den lokale historieforteljinga.</w:t>
      </w:r>
    </w:p>
    <w:p w14:paraId="3C3A651A" w14:textId="77777777" w:rsidR="00D92D5B" w:rsidRPr="002A5730" w:rsidRDefault="00D92D5B" w:rsidP="00EC7D33">
      <w:pPr>
        <w:pStyle w:val="Listeavsnitt"/>
        <w:numPr>
          <w:ilvl w:val="0"/>
          <w:numId w:val="9"/>
        </w:numPr>
        <w:tabs>
          <w:tab w:val="left" w:pos="851"/>
          <w:tab w:val="left" w:pos="852"/>
        </w:tabs>
        <w:spacing w:before="81" w:after="200" w:line="259" w:lineRule="auto"/>
        <w:ind w:right="797"/>
        <w:rPr>
          <w:rFonts w:ascii="Symbol" w:hAnsi="Symbol"/>
          <w:color w:val="181818"/>
        </w:rPr>
      </w:pPr>
      <w:r w:rsidRPr="002A5730">
        <w:rPr>
          <w:color w:val="181818"/>
        </w:rPr>
        <w:t>Naturmangfaldet vert styrka gjennom tilrettelegging for meir grøne korridorar gjennom sentrumsområda,</w:t>
      </w:r>
      <w:r w:rsidRPr="002A5730">
        <w:rPr>
          <w:color w:val="181818"/>
          <w:spacing w:val="-2"/>
        </w:rPr>
        <w:t xml:space="preserve"> </w:t>
      </w:r>
      <w:r w:rsidRPr="002A5730">
        <w:rPr>
          <w:color w:val="181818"/>
        </w:rPr>
        <w:t>som</w:t>
      </w:r>
      <w:r w:rsidRPr="002A5730">
        <w:rPr>
          <w:color w:val="181818"/>
          <w:spacing w:val="-1"/>
        </w:rPr>
        <w:t xml:space="preserve"> </w:t>
      </w:r>
      <w:r w:rsidRPr="002A5730">
        <w:rPr>
          <w:color w:val="181818"/>
        </w:rPr>
        <w:t>gir</w:t>
      </w:r>
      <w:r w:rsidRPr="002A5730">
        <w:rPr>
          <w:color w:val="181818"/>
          <w:spacing w:val="-2"/>
        </w:rPr>
        <w:t xml:space="preserve"> </w:t>
      </w:r>
      <w:r w:rsidRPr="002A5730">
        <w:rPr>
          <w:color w:val="181818"/>
        </w:rPr>
        <w:t>større</w:t>
      </w:r>
      <w:r w:rsidRPr="002A5730">
        <w:rPr>
          <w:color w:val="181818"/>
          <w:spacing w:val="-5"/>
        </w:rPr>
        <w:t xml:space="preserve"> </w:t>
      </w:r>
      <w:r w:rsidRPr="002A5730">
        <w:rPr>
          <w:color w:val="181818"/>
        </w:rPr>
        <w:t>leveområde</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livsvilkår</w:t>
      </w:r>
      <w:r w:rsidRPr="002A5730">
        <w:rPr>
          <w:color w:val="181818"/>
          <w:spacing w:val="-2"/>
        </w:rPr>
        <w:t xml:space="preserve"> </w:t>
      </w:r>
      <w:r w:rsidRPr="002A5730">
        <w:rPr>
          <w:color w:val="181818"/>
        </w:rPr>
        <w:t>for</w:t>
      </w:r>
      <w:r w:rsidRPr="002A5730">
        <w:rPr>
          <w:color w:val="181818"/>
          <w:spacing w:val="-3"/>
        </w:rPr>
        <w:t xml:space="preserve"> </w:t>
      </w:r>
      <w:r w:rsidRPr="002A5730">
        <w:rPr>
          <w:color w:val="181818"/>
        </w:rPr>
        <w:t>fugl.</w:t>
      </w:r>
      <w:r w:rsidRPr="002A5730">
        <w:rPr>
          <w:color w:val="181818"/>
          <w:spacing w:val="-3"/>
        </w:rPr>
        <w:t xml:space="preserve"> </w:t>
      </w:r>
      <w:r w:rsidRPr="002A5730">
        <w:rPr>
          <w:color w:val="181818"/>
        </w:rPr>
        <w:t>Bevaring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kantvegetasjon</w:t>
      </w:r>
      <w:r w:rsidRPr="002A5730">
        <w:rPr>
          <w:color w:val="181818"/>
          <w:spacing w:val="-3"/>
        </w:rPr>
        <w:t xml:space="preserve"> </w:t>
      </w:r>
      <w:r w:rsidRPr="002A5730">
        <w:rPr>
          <w:color w:val="181818"/>
        </w:rPr>
        <w:t>langs Oselva sikr</w:t>
      </w:r>
      <w:r w:rsidR="008A2C63" w:rsidRPr="002A5730">
        <w:rPr>
          <w:color w:val="181818"/>
        </w:rPr>
        <w:t>a</w:t>
      </w:r>
      <w:r w:rsidRPr="002A5730">
        <w:rPr>
          <w:color w:val="181818"/>
        </w:rPr>
        <w:t>r gyteområde for småfisk. Bevaring av naturområde i Oselva som er beiteområde for trekkfugl og hekkeplass for knoppsvane.</w:t>
      </w:r>
    </w:p>
    <w:p w14:paraId="2745772E" w14:textId="77777777" w:rsidR="00D92D5B" w:rsidRPr="002A5730" w:rsidRDefault="00D92D5B" w:rsidP="00EC7D33">
      <w:pPr>
        <w:pStyle w:val="Listeavsnitt"/>
        <w:numPr>
          <w:ilvl w:val="0"/>
          <w:numId w:val="9"/>
        </w:numPr>
        <w:tabs>
          <w:tab w:val="left" w:pos="851"/>
          <w:tab w:val="left" w:pos="852"/>
        </w:tabs>
        <w:spacing w:after="200" w:line="280" w:lineRule="exact"/>
        <w:ind w:hanging="361"/>
        <w:rPr>
          <w:rFonts w:ascii="Symbol" w:hAnsi="Symbol"/>
          <w:color w:val="181818"/>
        </w:rPr>
      </w:pPr>
      <w:r w:rsidRPr="002A5730">
        <w:rPr>
          <w:color w:val="181818"/>
          <w:spacing w:val="-2"/>
        </w:rPr>
        <w:t>Grønstruktur</w:t>
      </w:r>
    </w:p>
    <w:p w14:paraId="2EF9E64B" w14:textId="77777777" w:rsidR="00D92D5B" w:rsidRPr="002A5730" w:rsidRDefault="00D92D5B" w:rsidP="00EC7D33">
      <w:pPr>
        <w:pStyle w:val="Listeavsnitt"/>
        <w:numPr>
          <w:ilvl w:val="0"/>
          <w:numId w:val="9"/>
        </w:numPr>
        <w:tabs>
          <w:tab w:val="left" w:pos="851"/>
          <w:tab w:val="left" w:pos="852"/>
        </w:tabs>
        <w:spacing w:after="200" w:line="288" w:lineRule="auto"/>
        <w:ind w:hanging="361"/>
        <w:rPr>
          <w:rFonts w:ascii="Symbol" w:hAnsi="Symbol"/>
          <w:color w:val="181818"/>
        </w:rPr>
      </w:pPr>
      <w:r w:rsidRPr="002A5730">
        <w:rPr>
          <w:color w:val="181818"/>
          <w:spacing w:val="-2"/>
        </w:rPr>
        <w:t>Flaumsikring</w:t>
      </w:r>
    </w:p>
    <w:p w14:paraId="4404A922" w14:textId="77777777" w:rsidR="00D92D5B" w:rsidRPr="002A5730" w:rsidRDefault="00D92D5B" w:rsidP="00EC7D33">
      <w:pPr>
        <w:pStyle w:val="Listeavsnitt"/>
        <w:numPr>
          <w:ilvl w:val="0"/>
          <w:numId w:val="9"/>
        </w:numPr>
        <w:tabs>
          <w:tab w:val="left" w:pos="851"/>
          <w:tab w:val="left" w:pos="852"/>
        </w:tabs>
        <w:spacing w:before="20" w:after="200" w:line="288" w:lineRule="auto"/>
        <w:ind w:hanging="361"/>
        <w:rPr>
          <w:rFonts w:ascii="Symbol" w:hAnsi="Symbol"/>
          <w:color w:val="181818"/>
        </w:rPr>
      </w:pPr>
      <w:r w:rsidRPr="002A5730">
        <w:rPr>
          <w:color w:val="181818"/>
        </w:rPr>
        <w:t>Fokus</w:t>
      </w:r>
      <w:r w:rsidRPr="002A5730">
        <w:rPr>
          <w:color w:val="181818"/>
          <w:spacing w:val="-5"/>
        </w:rPr>
        <w:t xml:space="preserve"> </w:t>
      </w:r>
      <w:r w:rsidRPr="002A5730">
        <w:rPr>
          <w:color w:val="181818"/>
        </w:rPr>
        <w:t>på</w:t>
      </w:r>
      <w:r w:rsidRPr="002A5730">
        <w:rPr>
          <w:color w:val="181818"/>
          <w:spacing w:val="-3"/>
        </w:rPr>
        <w:t xml:space="preserve"> </w:t>
      </w:r>
      <w:r w:rsidRPr="002A5730">
        <w:rPr>
          <w:color w:val="181818"/>
        </w:rPr>
        <w:t>bustadkvalitet</w:t>
      </w:r>
      <w:r w:rsidRPr="002A5730">
        <w:rPr>
          <w:color w:val="181818"/>
          <w:spacing w:val="-5"/>
        </w:rPr>
        <w:t xml:space="preserve"> </w:t>
      </w:r>
      <w:r w:rsidRPr="002A5730">
        <w:rPr>
          <w:color w:val="181818"/>
        </w:rPr>
        <w:t>og</w:t>
      </w:r>
      <w:r w:rsidRPr="002A5730">
        <w:rPr>
          <w:color w:val="181818"/>
          <w:spacing w:val="-5"/>
        </w:rPr>
        <w:t xml:space="preserve"> </w:t>
      </w:r>
      <w:r w:rsidRPr="002A5730">
        <w:rPr>
          <w:color w:val="181818"/>
        </w:rPr>
        <w:t>estetikk</w:t>
      </w:r>
      <w:r w:rsidRPr="002A5730">
        <w:rPr>
          <w:color w:val="181818"/>
          <w:spacing w:val="1"/>
        </w:rPr>
        <w:t xml:space="preserve"> </w:t>
      </w:r>
      <w:r w:rsidRPr="002A5730">
        <w:rPr>
          <w:color w:val="181818"/>
        </w:rPr>
        <w:t>i</w:t>
      </w:r>
      <w:r w:rsidRPr="002A5730">
        <w:rPr>
          <w:color w:val="181818"/>
          <w:spacing w:val="-6"/>
        </w:rPr>
        <w:t xml:space="preserve"> </w:t>
      </w:r>
      <w:r w:rsidRPr="002A5730">
        <w:rPr>
          <w:color w:val="181818"/>
        </w:rPr>
        <w:t>alle</w:t>
      </w:r>
      <w:r w:rsidRPr="002A5730">
        <w:rPr>
          <w:color w:val="181818"/>
          <w:spacing w:val="-4"/>
        </w:rPr>
        <w:t xml:space="preserve"> </w:t>
      </w:r>
      <w:r w:rsidRPr="002A5730">
        <w:rPr>
          <w:color w:val="181818"/>
        </w:rPr>
        <w:t>tiltak</w:t>
      </w:r>
      <w:r w:rsidRPr="002A5730">
        <w:rPr>
          <w:color w:val="181818"/>
          <w:spacing w:val="-5"/>
        </w:rPr>
        <w:t xml:space="preserve"> </w:t>
      </w:r>
      <w:r w:rsidRPr="002A5730">
        <w:rPr>
          <w:color w:val="181818"/>
        </w:rPr>
        <w:t>innanfor</w:t>
      </w:r>
      <w:r w:rsidRPr="002A5730">
        <w:rPr>
          <w:color w:val="181818"/>
          <w:spacing w:val="-2"/>
        </w:rPr>
        <w:t xml:space="preserve"> planområdet</w:t>
      </w:r>
    </w:p>
    <w:p w14:paraId="01D947AF" w14:textId="77777777" w:rsidR="00D92D5B" w:rsidRPr="002A5730" w:rsidRDefault="00D92D5B" w:rsidP="00EC7D33">
      <w:pPr>
        <w:pStyle w:val="Listeavsnitt"/>
        <w:numPr>
          <w:ilvl w:val="0"/>
          <w:numId w:val="9"/>
        </w:numPr>
        <w:tabs>
          <w:tab w:val="left" w:pos="851"/>
          <w:tab w:val="left" w:pos="852"/>
        </w:tabs>
        <w:spacing w:after="200" w:line="288" w:lineRule="auto"/>
        <w:ind w:hanging="361"/>
        <w:rPr>
          <w:rFonts w:ascii="Symbol" w:hAnsi="Symbol"/>
          <w:color w:val="181818"/>
        </w:rPr>
      </w:pPr>
      <w:r w:rsidRPr="002A5730">
        <w:rPr>
          <w:color w:val="181818"/>
        </w:rPr>
        <w:t>ROS:</w:t>
      </w:r>
      <w:r w:rsidRPr="002A5730">
        <w:rPr>
          <w:color w:val="181818"/>
          <w:spacing w:val="-4"/>
        </w:rPr>
        <w:t xml:space="preserve"> </w:t>
      </w:r>
      <w:r w:rsidRPr="002A5730">
        <w:rPr>
          <w:color w:val="181818"/>
        </w:rPr>
        <w:t>Rasfare,</w:t>
      </w:r>
      <w:r w:rsidRPr="002A5730">
        <w:rPr>
          <w:color w:val="181818"/>
          <w:spacing w:val="-6"/>
        </w:rPr>
        <w:t xml:space="preserve"> </w:t>
      </w:r>
      <w:r w:rsidRPr="002A5730">
        <w:rPr>
          <w:color w:val="181818"/>
          <w:spacing w:val="-2"/>
        </w:rPr>
        <w:t>erosjon.</w:t>
      </w:r>
    </w:p>
    <w:p w14:paraId="079FBF3F" w14:textId="77777777" w:rsidR="00D92D5B" w:rsidRPr="002A5730" w:rsidRDefault="00D92D5B" w:rsidP="00D92D5B">
      <w:pPr>
        <w:tabs>
          <w:tab w:val="left" w:pos="851"/>
          <w:tab w:val="left" w:pos="852"/>
        </w:tabs>
        <w:rPr>
          <w:rFonts w:ascii="Symbol" w:hAnsi="Symbol"/>
          <w:color w:val="181818"/>
        </w:rPr>
      </w:pPr>
      <w:bookmarkStart w:id="137" w:name="_bookmark78"/>
      <w:bookmarkEnd w:id="137"/>
    </w:p>
    <w:p w14:paraId="16788FFC" w14:textId="77777777" w:rsidR="00947B8A" w:rsidRPr="00EE645C" w:rsidRDefault="00D92D5B" w:rsidP="00947B8A">
      <w:pPr>
        <w:pStyle w:val="Overskrift2"/>
        <w:numPr>
          <w:ilvl w:val="1"/>
          <w:numId w:val="25"/>
        </w:numPr>
        <w:tabs>
          <w:tab w:val="left" w:pos="579"/>
        </w:tabs>
        <w:spacing w:before="81" w:after="0"/>
        <w:ind w:hanging="448"/>
        <w:rPr>
          <w:spacing w:val="-2"/>
        </w:rPr>
      </w:pPr>
      <w:bookmarkStart w:id="138" w:name="_bookmark79"/>
      <w:bookmarkStart w:id="139" w:name="_Toc163472784"/>
      <w:bookmarkEnd w:id="138"/>
      <w:r w:rsidRPr="002A5730">
        <w:t>Omtale</w:t>
      </w:r>
      <w:r w:rsidRPr="002A5730">
        <w:rPr>
          <w:spacing w:val="-3"/>
        </w:rPr>
        <w:t xml:space="preserve"> </w:t>
      </w:r>
      <w:bookmarkEnd w:id="139"/>
      <w:r w:rsidR="00A71F7A" w:rsidRPr="002A5730">
        <w:rPr>
          <w:spacing w:val="-2"/>
        </w:rPr>
        <w:t>delområde</w:t>
      </w:r>
    </w:p>
    <w:p w14:paraId="2A387494" w14:textId="77777777" w:rsidR="008C4E62" w:rsidRPr="002A5730" w:rsidRDefault="008C4E62" w:rsidP="008C4E62">
      <w:pPr>
        <w:pStyle w:val="Brdtekst"/>
        <w:spacing w:before="181" w:line="259" w:lineRule="auto"/>
        <w:ind w:left="131" w:right="531"/>
      </w:pPr>
      <w:bookmarkStart w:id="140" w:name="_Hlk159833597"/>
    </w:p>
    <w:p w14:paraId="52DD2BA4" w14:textId="77777777" w:rsidR="00D92D5B" w:rsidRPr="002A5730" w:rsidRDefault="00D92D5B" w:rsidP="00B333DB">
      <w:pPr>
        <w:pStyle w:val="Overskrift3"/>
      </w:pPr>
      <w:bookmarkStart w:id="141" w:name="_bookmark80"/>
      <w:bookmarkStart w:id="142" w:name="_Toc163472785"/>
      <w:bookmarkEnd w:id="141"/>
      <w:r w:rsidRPr="002A5730">
        <w:t>Delområde</w:t>
      </w:r>
      <w:r w:rsidRPr="002A5730">
        <w:rPr>
          <w:spacing w:val="-5"/>
        </w:rPr>
        <w:t xml:space="preserve"> </w:t>
      </w:r>
      <w:r w:rsidRPr="002A5730">
        <w:t>1</w:t>
      </w:r>
      <w:r w:rsidRPr="002A5730">
        <w:rPr>
          <w:spacing w:val="-4"/>
        </w:rPr>
        <w:t xml:space="preserve"> </w:t>
      </w:r>
      <w:r w:rsidRPr="002A5730">
        <w:t>–</w:t>
      </w:r>
      <w:r w:rsidRPr="002A5730">
        <w:rPr>
          <w:spacing w:val="-4"/>
        </w:rPr>
        <w:t xml:space="preserve"> Øyro</w:t>
      </w:r>
      <w:bookmarkEnd w:id="142"/>
    </w:p>
    <w:bookmarkEnd w:id="140"/>
    <w:p w14:paraId="09E01AEB" w14:textId="77777777" w:rsidR="00292CBE" w:rsidRPr="002A5730" w:rsidRDefault="004B6A6B" w:rsidP="00292CBE">
      <w:pPr>
        <w:pStyle w:val="Brdtekst"/>
        <w:spacing w:before="181" w:line="259" w:lineRule="auto"/>
        <w:ind w:left="131" w:right="456"/>
      </w:pPr>
      <w:r w:rsidRPr="002A5730">
        <w:t>Delområde Øyro ligg</w:t>
      </w:r>
      <w:r w:rsidR="00D92D5B" w:rsidRPr="002A5730">
        <w:rPr>
          <w:spacing w:val="-1"/>
        </w:rPr>
        <w:t xml:space="preserve"> </w:t>
      </w:r>
      <w:r w:rsidR="00D92D5B" w:rsidRPr="002A5730">
        <w:t>rundt</w:t>
      </w:r>
      <w:r w:rsidR="00D92D5B" w:rsidRPr="002A5730">
        <w:rPr>
          <w:spacing w:val="-2"/>
        </w:rPr>
        <w:t xml:space="preserve"> </w:t>
      </w:r>
      <w:r w:rsidR="00D92D5B" w:rsidRPr="002A5730">
        <w:t>rådhuset</w:t>
      </w:r>
      <w:r w:rsidRPr="002A5730">
        <w:rPr>
          <w:spacing w:val="-2"/>
        </w:rPr>
        <w:t xml:space="preserve">. Der finn ein </w:t>
      </w:r>
      <w:r w:rsidR="00D92D5B" w:rsidRPr="002A5730">
        <w:t>blant</w:t>
      </w:r>
      <w:r w:rsidR="00D92D5B" w:rsidRPr="002A5730">
        <w:rPr>
          <w:spacing w:val="-2"/>
        </w:rPr>
        <w:t xml:space="preserve"> </w:t>
      </w:r>
      <w:r w:rsidR="00D92D5B" w:rsidRPr="002A5730">
        <w:t>anna</w:t>
      </w:r>
      <w:r w:rsidR="00D92D5B" w:rsidRPr="002A5730">
        <w:rPr>
          <w:spacing w:val="-2"/>
        </w:rPr>
        <w:t xml:space="preserve"> </w:t>
      </w:r>
      <w:r w:rsidR="00D92D5B" w:rsidRPr="002A5730">
        <w:t>bussterminal,</w:t>
      </w:r>
      <w:r w:rsidR="00D92D5B" w:rsidRPr="002A5730">
        <w:rPr>
          <w:spacing w:val="-5"/>
        </w:rPr>
        <w:t xml:space="preserve"> </w:t>
      </w:r>
      <w:r w:rsidR="00D92D5B" w:rsidRPr="002A5730">
        <w:t>ein</w:t>
      </w:r>
      <w:r w:rsidR="00D92D5B" w:rsidRPr="002A5730">
        <w:rPr>
          <w:spacing w:val="-3"/>
        </w:rPr>
        <w:t xml:space="preserve"> </w:t>
      </w:r>
      <w:r w:rsidR="00D92D5B" w:rsidRPr="002A5730">
        <w:t>stor</w:t>
      </w:r>
      <w:r w:rsidR="00D92D5B" w:rsidRPr="002A5730">
        <w:rPr>
          <w:spacing w:val="-5"/>
        </w:rPr>
        <w:t xml:space="preserve"> </w:t>
      </w:r>
      <w:r w:rsidR="00D92D5B" w:rsidRPr="002A5730">
        <w:t>parkeringsplass,</w:t>
      </w:r>
      <w:r w:rsidR="00D92D5B" w:rsidRPr="002A5730">
        <w:rPr>
          <w:spacing w:val="-2"/>
        </w:rPr>
        <w:t xml:space="preserve"> </w:t>
      </w:r>
      <w:r w:rsidR="00D92D5B" w:rsidRPr="002A5730">
        <w:t>noko urban bygningsmasse med butikkar og servicefunksjonar og nokre små hus langs Baronselva. Området har i dag store grå flater som er nytta til kø</w:t>
      </w:r>
      <w:r w:rsidR="00FC1842">
        <w:t>y</w:t>
      </w:r>
      <w:r w:rsidR="00D92D5B" w:rsidRPr="002A5730">
        <w:t>ring og parkering.</w:t>
      </w:r>
    </w:p>
    <w:p w14:paraId="75756D8E" w14:textId="77777777" w:rsidR="004D79B8" w:rsidRPr="002A5730" w:rsidRDefault="00D92D5B" w:rsidP="00292CBE">
      <w:pPr>
        <w:pStyle w:val="Brdtekst"/>
        <w:spacing w:before="181" w:line="259" w:lineRule="auto"/>
        <w:ind w:left="131" w:right="456"/>
      </w:pPr>
      <w:r w:rsidRPr="002A5730">
        <w:t>Sentrumsfunksjonane på Osøyro har også ei hierarkisk utfordring. Øyro er i dag den einaste tydelege allmenningen gjennom gata og torget og ut i Oselva.</w:t>
      </w:r>
      <w:r w:rsidRPr="002A5730">
        <w:rPr>
          <w:spacing w:val="40"/>
        </w:rPr>
        <w:t xml:space="preserve"> </w:t>
      </w:r>
      <w:r w:rsidRPr="002A5730">
        <w:t>Det er vanskeleg å sjå kvar hovudveg, hovudlinje for handel</w:t>
      </w:r>
      <w:r w:rsidRPr="002A5730">
        <w:rPr>
          <w:spacing w:val="-1"/>
        </w:rPr>
        <w:t xml:space="preserve"> </w:t>
      </w:r>
      <w:r w:rsidRPr="002A5730">
        <w:t>og</w:t>
      </w:r>
      <w:r w:rsidRPr="002A5730">
        <w:rPr>
          <w:spacing w:val="-2"/>
        </w:rPr>
        <w:t xml:space="preserve"> </w:t>
      </w:r>
      <w:r w:rsidRPr="002A5730">
        <w:t>gang-</w:t>
      </w:r>
      <w:r w:rsidRPr="002A5730">
        <w:rPr>
          <w:spacing w:val="-1"/>
        </w:rPr>
        <w:t xml:space="preserve"> </w:t>
      </w:r>
      <w:r w:rsidRPr="002A5730">
        <w:t>og</w:t>
      </w:r>
      <w:r w:rsidRPr="002A5730">
        <w:rPr>
          <w:spacing w:val="-4"/>
        </w:rPr>
        <w:t xml:space="preserve"> </w:t>
      </w:r>
      <w:r w:rsidRPr="002A5730">
        <w:t>sykkelveg</w:t>
      </w:r>
      <w:r w:rsidRPr="002A5730">
        <w:rPr>
          <w:spacing w:val="-1"/>
        </w:rPr>
        <w:t xml:space="preserve"> </w:t>
      </w:r>
      <w:r w:rsidRPr="002A5730">
        <w:t>er på</w:t>
      </w:r>
      <w:r w:rsidRPr="002A5730">
        <w:rPr>
          <w:spacing w:val="-1"/>
        </w:rPr>
        <w:t xml:space="preserve"> </w:t>
      </w:r>
      <w:r w:rsidRPr="002A5730">
        <w:t>resten</w:t>
      </w:r>
      <w:r w:rsidRPr="002A5730">
        <w:rPr>
          <w:spacing w:val="-1"/>
        </w:rPr>
        <w:t xml:space="preserve"> </w:t>
      </w:r>
      <w:r w:rsidRPr="002A5730">
        <w:t>av</w:t>
      </w:r>
      <w:r w:rsidRPr="002A5730">
        <w:rPr>
          <w:spacing w:val="-3"/>
        </w:rPr>
        <w:t xml:space="preserve"> </w:t>
      </w:r>
      <w:r w:rsidRPr="002A5730">
        <w:t>området.</w:t>
      </w:r>
      <w:r w:rsidRPr="002A5730">
        <w:rPr>
          <w:spacing w:val="-1"/>
        </w:rPr>
        <w:t xml:space="preserve"> </w:t>
      </w:r>
      <w:r w:rsidRPr="002A5730">
        <w:t>Rådhuset er</w:t>
      </w:r>
      <w:r w:rsidRPr="002A5730">
        <w:rPr>
          <w:spacing w:val="-3"/>
        </w:rPr>
        <w:t xml:space="preserve"> </w:t>
      </w:r>
      <w:r w:rsidRPr="002A5730">
        <w:t>i</w:t>
      </w:r>
      <w:r w:rsidRPr="002A5730">
        <w:rPr>
          <w:spacing w:val="-2"/>
        </w:rPr>
        <w:t xml:space="preserve"> </w:t>
      </w:r>
      <w:r w:rsidRPr="002A5730">
        <w:t>dag</w:t>
      </w:r>
      <w:r w:rsidRPr="002A5730">
        <w:rPr>
          <w:spacing w:val="-2"/>
        </w:rPr>
        <w:t xml:space="preserve"> </w:t>
      </w:r>
      <w:r w:rsidRPr="002A5730">
        <w:t>ikkje</w:t>
      </w:r>
      <w:r w:rsidRPr="002A5730">
        <w:rPr>
          <w:spacing w:val="-3"/>
        </w:rPr>
        <w:t xml:space="preserve"> </w:t>
      </w:r>
      <w:r w:rsidRPr="002A5730">
        <w:t>ein</w:t>
      </w:r>
      <w:r w:rsidRPr="002A5730">
        <w:rPr>
          <w:spacing w:val="-4"/>
        </w:rPr>
        <w:t xml:space="preserve"> </w:t>
      </w:r>
      <w:r w:rsidRPr="002A5730">
        <w:t>tidsmessig</w:t>
      </w:r>
      <w:r w:rsidRPr="002A5730">
        <w:rPr>
          <w:spacing w:val="-1"/>
        </w:rPr>
        <w:t xml:space="preserve"> </w:t>
      </w:r>
      <w:r w:rsidRPr="002A5730">
        <w:t>bygning,</w:t>
      </w:r>
      <w:r w:rsidRPr="002A5730">
        <w:rPr>
          <w:spacing w:val="-3"/>
        </w:rPr>
        <w:t xml:space="preserve"> </w:t>
      </w:r>
      <w:r w:rsidRPr="002A5730">
        <w:t xml:space="preserve">og dersom det på sikt er aktuelt å erstatte det med eit nyare bygg, </w:t>
      </w:r>
      <w:r w:rsidR="00226B9B">
        <w:t>skal detaljregulering omfatte torg</w:t>
      </w:r>
      <w:r w:rsidR="00245482">
        <w:t>/gatetun</w:t>
      </w:r>
      <w:r w:rsidR="00226B9B">
        <w:t xml:space="preserve"> innafor planområdet, i tillegg til</w:t>
      </w:r>
      <w:r w:rsidR="009F4CCA">
        <w:t xml:space="preserve"> nord-sør-</w:t>
      </w:r>
      <w:r w:rsidR="00A71F7A">
        <w:t>allmenning</w:t>
      </w:r>
      <w:r w:rsidR="009F4CCA">
        <w:t xml:space="preserve"> </w:t>
      </w:r>
      <w:r w:rsidR="00226B9B">
        <w:t>vist i områdeplane</w:t>
      </w:r>
      <w:r w:rsidR="00245482">
        <w:t xml:space="preserve">n </w:t>
      </w:r>
    </w:p>
    <w:p w14:paraId="34F8C5AA" w14:textId="77777777" w:rsidR="00D84D36" w:rsidRPr="002A5730" w:rsidRDefault="00D92D5B" w:rsidP="008661F6">
      <w:pPr>
        <w:pStyle w:val="Brdtekst"/>
        <w:spacing w:before="181" w:line="259" w:lineRule="auto"/>
        <w:ind w:left="131" w:right="456"/>
        <w:rPr>
          <w:strike/>
        </w:rPr>
      </w:pPr>
      <w:r w:rsidRPr="002A5730">
        <w:t>Dagens parkeringsplassar framfor rådhuset er planlagt å flytte inn i parkeringsanlegg i fjell. Kommunen har også</w:t>
      </w:r>
      <w:r w:rsidRPr="002A5730">
        <w:rPr>
          <w:spacing w:val="-4"/>
        </w:rPr>
        <w:t xml:space="preserve"> </w:t>
      </w:r>
      <w:r w:rsidRPr="002A5730">
        <w:t>foreslått å flytte</w:t>
      </w:r>
      <w:r w:rsidRPr="002A5730">
        <w:rPr>
          <w:spacing w:val="-1"/>
        </w:rPr>
        <w:t xml:space="preserve"> </w:t>
      </w:r>
      <w:r w:rsidRPr="002A5730">
        <w:t>kollektivterminalen</w:t>
      </w:r>
      <w:r w:rsidRPr="002A5730">
        <w:rPr>
          <w:spacing w:val="-4"/>
        </w:rPr>
        <w:t xml:space="preserve"> </w:t>
      </w:r>
      <w:r w:rsidRPr="002A5730">
        <w:t>til</w:t>
      </w:r>
      <w:r w:rsidRPr="002A5730">
        <w:rPr>
          <w:spacing w:val="-3"/>
        </w:rPr>
        <w:t xml:space="preserve"> </w:t>
      </w:r>
      <w:r w:rsidRPr="002A5730">
        <w:t>vestsida</w:t>
      </w:r>
      <w:r w:rsidRPr="002A5730">
        <w:rPr>
          <w:spacing w:val="-4"/>
        </w:rPr>
        <w:t xml:space="preserve"> </w:t>
      </w:r>
      <w:r w:rsidRPr="002A5730">
        <w:t>av</w:t>
      </w:r>
      <w:r w:rsidRPr="002A5730">
        <w:rPr>
          <w:spacing w:val="-4"/>
        </w:rPr>
        <w:t xml:space="preserve"> </w:t>
      </w:r>
      <w:r w:rsidRPr="002A5730">
        <w:t xml:space="preserve">Byvegen. Dei to tiltaka gir stort potensiale for utvikling av rådhuskvartalet. Planen legg til rette for ein urban struktur med tydelege aksar, gatestruktur, rom og volum. Det er ønskje om ei relativt høg utnyttingsgrad, og samtidig skal det sikrast ei grøn lunge. Øyro er planlagt med hovudfokus på gåande og syklande. </w:t>
      </w:r>
      <w:r w:rsidR="008661F6">
        <w:rPr>
          <w:strike/>
        </w:rPr>
        <w:br/>
      </w:r>
    </w:p>
    <w:p w14:paraId="46C3E5F2" w14:textId="77777777" w:rsidR="00D92D5B" w:rsidRPr="002A5730" w:rsidRDefault="00D92D5B" w:rsidP="00B333DB">
      <w:pPr>
        <w:pStyle w:val="Overskrift3"/>
      </w:pPr>
      <w:bookmarkStart w:id="143" w:name="_bookmark81"/>
      <w:bookmarkStart w:id="144" w:name="_Toc163472786"/>
      <w:bookmarkEnd w:id="143"/>
      <w:r w:rsidRPr="002A5730">
        <w:t>Delområde</w:t>
      </w:r>
      <w:r w:rsidRPr="002A5730">
        <w:rPr>
          <w:spacing w:val="-4"/>
        </w:rPr>
        <w:t xml:space="preserve"> </w:t>
      </w:r>
      <w:r w:rsidRPr="002A5730">
        <w:t>2</w:t>
      </w:r>
      <w:r w:rsidRPr="002A5730">
        <w:rPr>
          <w:spacing w:val="55"/>
        </w:rPr>
        <w:t xml:space="preserve"> </w:t>
      </w:r>
      <w:r w:rsidRPr="002A5730">
        <w:t xml:space="preserve">- </w:t>
      </w:r>
      <w:r w:rsidRPr="002A5730">
        <w:rPr>
          <w:spacing w:val="-4"/>
        </w:rPr>
        <w:t>Hamna</w:t>
      </w:r>
      <w:bookmarkEnd w:id="144"/>
    </w:p>
    <w:p w14:paraId="645950ED" w14:textId="77777777" w:rsidR="00292CBE" w:rsidRPr="002A5730" w:rsidRDefault="004B6A6B" w:rsidP="00292CBE">
      <w:pPr>
        <w:pStyle w:val="Brdtekst"/>
        <w:spacing w:before="178" w:line="259" w:lineRule="auto"/>
        <w:ind w:left="131" w:right="456"/>
      </w:pPr>
      <w:r w:rsidRPr="002A5730">
        <w:t xml:space="preserve">Delområde 2 </w:t>
      </w:r>
      <w:r w:rsidR="00D92D5B" w:rsidRPr="002A5730">
        <w:t>Hamna - ligg så tett på Øyro at det er naturleg at dette vert ein del av sentrumskjernen. Her skal</w:t>
      </w:r>
      <w:r w:rsidR="00D92D5B" w:rsidRPr="002A5730">
        <w:rPr>
          <w:spacing w:val="-2"/>
        </w:rPr>
        <w:t xml:space="preserve"> </w:t>
      </w:r>
      <w:r w:rsidR="00D92D5B" w:rsidRPr="002A5730">
        <w:t>det</w:t>
      </w:r>
      <w:r w:rsidR="00D92D5B" w:rsidRPr="002A5730">
        <w:rPr>
          <w:spacing w:val="-3"/>
        </w:rPr>
        <w:t xml:space="preserve"> </w:t>
      </w:r>
      <w:r w:rsidR="00D92D5B" w:rsidRPr="002A5730">
        <w:t>verta</w:t>
      </w:r>
      <w:r w:rsidR="00D92D5B" w:rsidRPr="002A5730">
        <w:rPr>
          <w:spacing w:val="-4"/>
        </w:rPr>
        <w:t xml:space="preserve"> </w:t>
      </w:r>
      <w:r w:rsidR="00D92D5B" w:rsidRPr="002A5730">
        <w:t>eit</w:t>
      </w:r>
      <w:r w:rsidR="00D92D5B" w:rsidRPr="002A5730">
        <w:rPr>
          <w:spacing w:val="-2"/>
        </w:rPr>
        <w:t xml:space="preserve"> </w:t>
      </w:r>
      <w:r w:rsidR="00D92D5B" w:rsidRPr="002A5730">
        <w:t>spennande</w:t>
      </w:r>
      <w:r w:rsidR="00D92D5B" w:rsidRPr="002A5730">
        <w:rPr>
          <w:spacing w:val="-1"/>
        </w:rPr>
        <w:t xml:space="preserve"> </w:t>
      </w:r>
      <w:r w:rsidR="00D92D5B" w:rsidRPr="002A5730">
        <w:t>transformasjonsområde.</w:t>
      </w:r>
      <w:r w:rsidR="00D92D5B" w:rsidRPr="002A5730">
        <w:rPr>
          <w:spacing w:val="-4"/>
        </w:rPr>
        <w:t xml:space="preserve"> </w:t>
      </w:r>
      <w:r w:rsidR="00D92D5B" w:rsidRPr="002A5730">
        <w:t>Planen</w:t>
      </w:r>
      <w:r w:rsidR="00D92D5B" w:rsidRPr="002A5730">
        <w:rPr>
          <w:spacing w:val="-2"/>
        </w:rPr>
        <w:t xml:space="preserve"> </w:t>
      </w:r>
      <w:r w:rsidR="00D92D5B" w:rsidRPr="002A5730">
        <w:t>skal</w:t>
      </w:r>
      <w:r w:rsidR="00D92D5B" w:rsidRPr="002A5730">
        <w:rPr>
          <w:spacing w:val="-2"/>
        </w:rPr>
        <w:t xml:space="preserve"> </w:t>
      </w:r>
      <w:r w:rsidR="00D92D5B" w:rsidRPr="002A5730">
        <w:t>sikre</w:t>
      </w:r>
      <w:r w:rsidR="00D92D5B" w:rsidRPr="002A5730">
        <w:rPr>
          <w:spacing w:val="-1"/>
        </w:rPr>
        <w:t xml:space="preserve"> </w:t>
      </w:r>
      <w:r w:rsidR="00D92D5B" w:rsidRPr="002A5730">
        <w:t>ei</w:t>
      </w:r>
      <w:r w:rsidR="00D92D5B" w:rsidRPr="002A5730">
        <w:rPr>
          <w:spacing w:val="-4"/>
        </w:rPr>
        <w:t xml:space="preserve"> </w:t>
      </w:r>
      <w:r w:rsidR="00D92D5B" w:rsidRPr="002A5730">
        <w:t>heilskapleg</w:t>
      </w:r>
      <w:r w:rsidR="00D92D5B" w:rsidRPr="002A5730">
        <w:rPr>
          <w:spacing w:val="-2"/>
        </w:rPr>
        <w:t xml:space="preserve"> </w:t>
      </w:r>
      <w:r w:rsidR="00D92D5B" w:rsidRPr="002A5730">
        <w:t>og</w:t>
      </w:r>
      <w:r w:rsidR="00D92D5B" w:rsidRPr="002A5730">
        <w:rPr>
          <w:spacing w:val="-3"/>
        </w:rPr>
        <w:t xml:space="preserve"> </w:t>
      </w:r>
      <w:r w:rsidR="00D92D5B" w:rsidRPr="002A5730">
        <w:t>samordna</w:t>
      </w:r>
      <w:r w:rsidR="00D92D5B" w:rsidRPr="002A5730">
        <w:rPr>
          <w:spacing w:val="-2"/>
        </w:rPr>
        <w:t xml:space="preserve"> </w:t>
      </w:r>
      <w:r w:rsidR="00D92D5B" w:rsidRPr="002A5730">
        <w:t>utvikling,</w:t>
      </w:r>
      <w:r w:rsidR="00D92D5B" w:rsidRPr="002A5730">
        <w:rPr>
          <w:spacing w:val="-2"/>
        </w:rPr>
        <w:t xml:space="preserve"> </w:t>
      </w:r>
      <w:r w:rsidR="00D92D5B" w:rsidRPr="002A5730">
        <w:t>og det er ønskje om å leggja til rette for utbygging av kontor, handel, service, bustader, torg og ein samanhengande blå promenade.</w:t>
      </w:r>
    </w:p>
    <w:p w14:paraId="51827009" w14:textId="77777777" w:rsidR="00292CBE" w:rsidRPr="002A5730" w:rsidRDefault="00D92D5B" w:rsidP="00292CBE">
      <w:pPr>
        <w:pStyle w:val="Brdtekst"/>
        <w:spacing w:before="178" w:line="259" w:lineRule="auto"/>
        <w:ind w:left="131" w:right="456"/>
      </w:pPr>
      <w:r w:rsidRPr="002A5730">
        <w:t>Fjordplassen</w:t>
      </w:r>
      <w:r w:rsidRPr="002A5730">
        <w:rPr>
          <w:spacing w:val="-4"/>
        </w:rPr>
        <w:t xml:space="preserve"> </w:t>
      </w:r>
      <w:r w:rsidRPr="002A5730">
        <w:t>er</w:t>
      </w:r>
      <w:r w:rsidRPr="002A5730">
        <w:rPr>
          <w:spacing w:val="-1"/>
        </w:rPr>
        <w:t xml:space="preserve"> </w:t>
      </w:r>
      <w:r w:rsidRPr="002A5730">
        <w:t>en</w:t>
      </w:r>
      <w:r w:rsidRPr="002A5730">
        <w:rPr>
          <w:spacing w:val="-3"/>
        </w:rPr>
        <w:t xml:space="preserve"> </w:t>
      </w:r>
      <w:r w:rsidRPr="002A5730">
        <w:t>viktig</w:t>
      </w:r>
      <w:r w:rsidRPr="002A5730">
        <w:rPr>
          <w:spacing w:val="-2"/>
        </w:rPr>
        <w:t xml:space="preserve"> </w:t>
      </w:r>
      <w:r w:rsidRPr="002A5730">
        <w:t>møteplass</w:t>
      </w:r>
      <w:r w:rsidRPr="002A5730">
        <w:rPr>
          <w:spacing w:val="-4"/>
        </w:rPr>
        <w:t xml:space="preserve"> </w:t>
      </w:r>
      <w:r w:rsidRPr="002A5730">
        <w:t xml:space="preserve">som </w:t>
      </w:r>
      <w:r w:rsidR="00D93C74" w:rsidRPr="002A5730">
        <w:t>blir</w:t>
      </w:r>
      <w:r w:rsidRPr="002A5730">
        <w:rPr>
          <w:spacing w:val="-1"/>
        </w:rPr>
        <w:t xml:space="preserve"> </w:t>
      </w:r>
      <w:r w:rsidRPr="002A5730">
        <w:t>knyta</w:t>
      </w:r>
      <w:r w:rsidRPr="002A5730">
        <w:rPr>
          <w:spacing w:val="-3"/>
        </w:rPr>
        <w:t xml:space="preserve"> </w:t>
      </w:r>
      <w:r w:rsidRPr="002A5730">
        <w:t>saman</w:t>
      </w:r>
      <w:r w:rsidRPr="002A5730">
        <w:rPr>
          <w:spacing w:val="-4"/>
        </w:rPr>
        <w:t xml:space="preserve"> </w:t>
      </w:r>
      <w:r w:rsidRPr="002A5730">
        <w:t>med Rådhuskvartalet</w:t>
      </w:r>
      <w:r w:rsidRPr="002A5730">
        <w:rPr>
          <w:spacing w:val="-4"/>
        </w:rPr>
        <w:t xml:space="preserve"> </w:t>
      </w:r>
      <w:r w:rsidRPr="002A5730">
        <w:t>og</w:t>
      </w:r>
      <w:r w:rsidRPr="002A5730">
        <w:rPr>
          <w:spacing w:val="-2"/>
        </w:rPr>
        <w:t xml:space="preserve"> </w:t>
      </w:r>
      <w:r w:rsidRPr="002A5730">
        <w:t>som</w:t>
      </w:r>
      <w:r w:rsidRPr="002A5730">
        <w:rPr>
          <w:spacing w:val="-2"/>
        </w:rPr>
        <w:t xml:space="preserve"> </w:t>
      </w:r>
      <w:r w:rsidRPr="002A5730">
        <w:t>koplar Steinneset</w:t>
      </w:r>
      <w:r w:rsidRPr="002A5730">
        <w:rPr>
          <w:spacing w:val="-2"/>
        </w:rPr>
        <w:t xml:space="preserve"> </w:t>
      </w:r>
      <w:r w:rsidRPr="002A5730">
        <w:t xml:space="preserve">med ei ny gangbru og blå promenade. På austsida av fjordplassen er det ei trekanta tomt der det er foreslått et </w:t>
      </w:r>
      <w:r w:rsidRPr="002A5730">
        <w:rPr>
          <w:spacing w:val="-2"/>
        </w:rPr>
        <w:t>signalbygg.</w:t>
      </w:r>
    </w:p>
    <w:p w14:paraId="1410DE3E" w14:textId="77777777" w:rsidR="00292CBE" w:rsidRPr="002A5730" w:rsidRDefault="00D92D5B" w:rsidP="00292CBE">
      <w:pPr>
        <w:pStyle w:val="Brdtekst"/>
        <w:spacing w:before="178" w:line="259" w:lineRule="auto"/>
        <w:ind w:left="131" w:right="456"/>
      </w:pPr>
      <w:r w:rsidRPr="002A5730">
        <w:t>Det er etablert ein 10 m brei blå promenade langs heile sjøfronten. Det skal leggjast inn kvalitetar som gjer bryggekanten</w:t>
      </w:r>
      <w:r w:rsidRPr="002A5730">
        <w:rPr>
          <w:spacing w:val="-5"/>
        </w:rPr>
        <w:t xml:space="preserve"> </w:t>
      </w:r>
      <w:r w:rsidRPr="002A5730">
        <w:t>attraktiv</w:t>
      </w:r>
      <w:r w:rsidRPr="002A5730">
        <w:rPr>
          <w:spacing w:val="-1"/>
        </w:rPr>
        <w:t xml:space="preserve"> </w:t>
      </w:r>
      <w:r w:rsidRPr="002A5730">
        <w:t>for</w:t>
      </w:r>
      <w:r w:rsidRPr="002A5730">
        <w:rPr>
          <w:spacing w:val="-6"/>
        </w:rPr>
        <w:t xml:space="preserve"> </w:t>
      </w:r>
      <w:r w:rsidRPr="002A5730">
        <w:t>gåande og</w:t>
      </w:r>
      <w:r w:rsidRPr="002A5730">
        <w:rPr>
          <w:spacing w:val="-2"/>
        </w:rPr>
        <w:t xml:space="preserve"> </w:t>
      </w:r>
      <w:r w:rsidRPr="002A5730">
        <w:t>for</w:t>
      </w:r>
      <w:r w:rsidRPr="002A5730">
        <w:rPr>
          <w:spacing w:val="-3"/>
        </w:rPr>
        <w:t xml:space="preserve"> </w:t>
      </w:r>
      <w:r w:rsidRPr="002A5730">
        <w:t>opphald.</w:t>
      </w:r>
      <w:r w:rsidRPr="002A5730">
        <w:rPr>
          <w:spacing w:val="-1"/>
        </w:rPr>
        <w:t xml:space="preserve"> </w:t>
      </w:r>
      <w:r w:rsidRPr="002A5730">
        <w:t>Den</w:t>
      </w:r>
      <w:r w:rsidRPr="002A5730">
        <w:rPr>
          <w:spacing w:val="-1"/>
        </w:rPr>
        <w:t xml:space="preserve"> </w:t>
      </w:r>
      <w:r w:rsidRPr="002A5730">
        <w:t>skal</w:t>
      </w:r>
      <w:r w:rsidRPr="002A5730">
        <w:rPr>
          <w:spacing w:val="-3"/>
        </w:rPr>
        <w:t xml:space="preserve"> </w:t>
      </w:r>
      <w:r w:rsidRPr="002A5730">
        <w:t>også</w:t>
      </w:r>
      <w:r w:rsidRPr="002A5730">
        <w:rPr>
          <w:spacing w:val="-3"/>
        </w:rPr>
        <w:t xml:space="preserve"> </w:t>
      </w:r>
      <w:r w:rsidR="00B211CF" w:rsidRPr="002A5730">
        <w:t>bli</w:t>
      </w:r>
      <w:r w:rsidRPr="002A5730">
        <w:rPr>
          <w:spacing w:val="-3"/>
        </w:rPr>
        <w:t xml:space="preserve"> </w:t>
      </w:r>
      <w:r w:rsidRPr="002A5730">
        <w:t>ein</w:t>
      </w:r>
      <w:r w:rsidRPr="002A5730">
        <w:rPr>
          <w:spacing w:val="-4"/>
        </w:rPr>
        <w:t xml:space="preserve"> </w:t>
      </w:r>
      <w:r w:rsidRPr="002A5730">
        <w:t>viktig</w:t>
      </w:r>
      <w:r w:rsidRPr="002A5730">
        <w:rPr>
          <w:spacing w:val="-2"/>
        </w:rPr>
        <w:t xml:space="preserve"> </w:t>
      </w:r>
      <w:r w:rsidR="00913FBB" w:rsidRPr="002A5730">
        <w:t>samanknyting</w:t>
      </w:r>
      <w:r w:rsidRPr="002A5730">
        <w:rPr>
          <w:spacing w:val="-2"/>
        </w:rPr>
        <w:t xml:space="preserve"> </w:t>
      </w:r>
      <w:r w:rsidRPr="002A5730">
        <w:t>mellom Øyro</w:t>
      </w:r>
      <w:r w:rsidRPr="002A5730">
        <w:rPr>
          <w:spacing w:val="-2"/>
        </w:rPr>
        <w:t xml:space="preserve"> </w:t>
      </w:r>
      <w:r w:rsidRPr="002A5730">
        <w:t>og Os sjøfronten/Oseana.</w:t>
      </w:r>
    </w:p>
    <w:p w14:paraId="662AA33F" w14:textId="77777777" w:rsidR="00D92D5B" w:rsidRPr="002A5730" w:rsidRDefault="00D92D5B" w:rsidP="00292CBE">
      <w:pPr>
        <w:pStyle w:val="Brdtekst"/>
        <w:spacing w:before="178" w:line="259" w:lineRule="auto"/>
        <w:ind w:left="131" w:right="456"/>
      </w:pPr>
      <w:r w:rsidRPr="002A5730">
        <w:t>Planen</w:t>
      </w:r>
      <w:r w:rsidRPr="002A5730">
        <w:rPr>
          <w:spacing w:val="-4"/>
        </w:rPr>
        <w:t xml:space="preserve"> </w:t>
      </w:r>
      <w:r w:rsidRPr="002A5730">
        <w:t>vil</w:t>
      </w:r>
      <w:r w:rsidRPr="002A5730">
        <w:rPr>
          <w:spacing w:val="-1"/>
        </w:rPr>
        <w:t xml:space="preserve"> </w:t>
      </w:r>
      <w:r w:rsidRPr="002A5730">
        <w:t>sikre</w:t>
      </w:r>
      <w:r w:rsidRPr="002A5730">
        <w:rPr>
          <w:spacing w:val="-1"/>
        </w:rPr>
        <w:t xml:space="preserve"> </w:t>
      </w:r>
      <w:r w:rsidRPr="002A5730">
        <w:t>sikt</w:t>
      </w:r>
      <w:r w:rsidRPr="002A5730">
        <w:rPr>
          <w:spacing w:val="-1"/>
        </w:rPr>
        <w:t xml:space="preserve"> </w:t>
      </w:r>
      <w:r w:rsidRPr="002A5730">
        <w:t>frå Byvegen</w:t>
      </w:r>
      <w:r w:rsidRPr="002A5730">
        <w:rPr>
          <w:spacing w:val="-2"/>
        </w:rPr>
        <w:t xml:space="preserve"> </w:t>
      </w:r>
      <w:r w:rsidRPr="002A5730">
        <w:t>ut</w:t>
      </w:r>
      <w:r w:rsidRPr="002A5730">
        <w:rPr>
          <w:spacing w:val="-4"/>
        </w:rPr>
        <w:t xml:space="preserve"> </w:t>
      </w:r>
      <w:r w:rsidRPr="002A5730">
        <w:t>mot</w:t>
      </w:r>
      <w:r w:rsidRPr="002A5730">
        <w:rPr>
          <w:spacing w:val="-2"/>
        </w:rPr>
        <w:t xml:space="preserve"> </w:t>
      </w:r>
      <w:r w:rsidRPr="002A5730">
        <w:t>fjorden.</w:t>
      </w:r>
      <w:r w:rsidRPr="002A5730">
        <w:rPr>
          <w:spacing w:val="-1"/>
        </w:rPr>
        <w:t xml:space="preserve"> </w:t>
      </w:r>
      <w:r w:rsidRPr="002A5730">
        <w:t>Separate bygg</w:t>
      </w:r>
      <w:r w:rsidRPr="002A5730">
        <w:rPr>
          <w:spacing w:val="-2"/>
        </w:rPr>
        <w:t xml:space="preserve"> </w:t>
      </w:r>
      <w:r w:rsidRPr="002A5730">
        <w:t>er</w:t>
      </w:r>
      <w:r w:rsidRPr="002A5730">
        <w:rPr>
          <w:spacing w:val="-2"/>
        </w:rPr>
        <w:t xml:space="preserve"> </w:t>
      </w:r>
      <w:r w:rsidRPr="002A5730">
        <w:t>foreslått på</w:t>
      </w:r>
      <w:r w:rsidRPr="002A5730">
        <w:rPr>
          <w:spacing w:val="-2"/>
        </w:rPr>
        <w:t xml:space="preserve"> </w:t>
      </w:r>
      <w:r w:rsidRPr="002A5730">
        <w:t>Hamna</w:t>
      </w:r>
      <w:r w:rsidRPr="002A5730">
        <w:rPr>
          <w:spacing w:val="-2"/>
        </w:rPr>
        <w:t xml:space="preserve"> </w:t>
      </w:r>
      <w:r w:rsidRPr="002A5730">
        <w:t>slik</w:t>
      </w:r>
      <w:r w:rsidRPr="002A5730">
        <w:rPr>
          <w:spacing w:val="-4"/>
        </w:rPr>
        <w:t xml:space="preserve"> </w:t>
      </w:r>
      <w:r w:rsidRPr="002A5730">
        <w:t>at det blir brei</w:t>
      </w:r>
      <w:r w:rsidR="00913FBB" w:rsidRPr="002A5730">
        <w:t>e</w:t>
      </w:r>
      <w:r w:rsidRPr="002A5730">
        <w:t xml:space="preserve"> siktkorridor</w:t>
      </w:r>
      <w:r w:rsidR="00913FBB" w:rsidRPr="002A5730">
        <w:t>a</w:t>
      </w:r>
      <w:r w:rsidRPr="002A5730">
        <w:t>r mot sjøen.</w:t>
      </w:r>
    </w:p>
    <w:p w14:paraId="0CC5A6F8" w14:textId="77777777" w:rsidR="002632A6" w:rsidRPr="002A5730" w:rsidRDefault="002632A6" w:rsidP="00D92D5B">
      <w:pPr>
        <w:pStyle w:val="Brdtekst"/>
        <w:spacing w:line="256" w:lineRule="auto"/>
        <w:ind w:left="131" w:right="456"/>
      </w:pPr>
    </w:p>
    <w:p w14:paraId="15A32DF8" w14:textId="77777777" w:rsidR="00D84D36" w:rsidRPr="002A5730" w:rsidRDefault="00D92D5B" w:rsidP="00B333DB">
      <w:pPr>
        <w:pStyle w:val="Overskrift3"/>
      </w:pPr>
      <w:bookmarkStart w:id="145" w:name="_bookmark82"/>
      <w:bookmarkStart w:id="146" w:name="_Toc163472787"/>
      <w:bookmarkEnd w:id="145"/>
      <w:r w:rsidRPr="002A5730">
        <w:t>Delområde</w:t>
      </w:r>
      <w:r w:rsidRPr="002A5730">
        <w:rPr>
          <w:spacing w:val="-3"/>
        </w:rPr>
        <w:t xml:space="preserve"> </w:t>
      </w:r>
      <w:r w:rsidRPr="002A5730">
        <w:t>3</w:t>
      </w:r>
      <w:r w:rsidRPr="002A5730">
        <w:rPr>
          <w:spacing w:val="-4"/>
        </w:rPr>
        <w:t xml:space="preserve"> </w:t>
      </w:r>
      <w:r w:rsidRPr="002A5730">
        <w:t>– Steinneset</w:t>
      </w:r>
      <w:bookmarkEnd w:id="146"/>
    </w:p>
    <w:p w14:paraId="30274D93" w14:textId="77777777" w:rsidR="00292CBE" w:rsidRPr="002A5730" w:rsidRDefault="00D92D5B" w:rsidP="00292CBE">
      <w:pPr>
        <w:pStyle w:val="Brdtekst"/>
        <w:spacing w:before="178" w:line="259" w:lineRule="auto"/>
        <w:ind w:left="131" w:right="456"/>
      </w:pPr>
      <w:r w:rsidRPr="002A5730">
        <w:t>Delområde 3 – Steinneset – strekk seg frå Hatvikvegen i nord til Steinnesfjøra i sør. Området er i ny kommunedelplan for Bjørnafjorden Vest sett av til sentrumsføremål. Kommunen har gjennomført moglegheitsstudie som parallelloppdrag for søre delar av området, der 3 arkitektkontor vart invitert til å illustrere 3 konsept for utvikling av sjøfronten og hamna – sjå vedlegg. Moglegheitsstudia vart handsama i politisk</w:t>
      </w:r>
      <w:r w:rsidRPr="002A5730">
        <w:rPr>
          <w:spacing w:val="-4"/>
        </w:rPr>
        <w:t xml:space="preserve"> </w:t>
      </w:r>
      <w:r w:rsidRPr="002A5730">
        <w:t>styringsutval</w:t>
      </w:r>
      <w:r w:rsidRPr="002A5730">
        <w:rPr>
          <w:spacing w:val="-2"/>
        </w:rPr>
        <w:t xml:space="preserve"> </w:t>
      </w:r>
      <w:r w:rsidRPr="002A5730">
        <w:t>for</w:t>
      </w:r>
      <w:r w:rsidRPr="002A5730">
        <w:rPr>
          <w:spacing w:val="-2"/>
        </w:rPr>
        <w:t xml:space="preserve"> </w:t>
      </w:r>
      <w:r w:rsidRPr="002A5730">
        <w:t>sentrumsplan</w:t>
      </w:r>
      <w:r w:rsidRPr="002A5730">
        <w:rPr>
          <w:spacing w:val="-4"/>
        </w:rPr>
        <w:t xml:space="preserve"> </w:t>
      </w:r>
      <w:r w:rsidRPr="002A5730">
        <w:t>Liv</w:t>
      </w:r>
      <w:r w:rsidRPr="002A5730">
        <w:rPr>
          <w:spacing w:val="-1"/>
        </w:rPr>
        <w:t xml:space="preserve"> </w:t>
      </w:r>
      <w:r w:rsidRPr="002A5730">
        <w:t>i</w:t>
      </w:r>
      <w:r w:rsidRPr="002A5730">
        <w:rPr>
          <w:spacing w:val="-4"/>
        </w:rPr>
        <w:t xml:space="preserve"> </w:t>
      </w:r>
      <w:r w:rsidRPr="002A5730">
        <w:t>Bjørnafjorden</w:t>
      </w:r>
      <w:r w:rsidRPr="002A5730">
        <w:rPr>
          <w:spacing w:val="-2"/>
        </w:rPr>
        <w:t xml:space="preserve"> </w:t>
      </w:r>
      <w:r w:rsidRPr="002A5730">
        <w:t>i</w:t>
      </w:r>
      <w:r w:rsidRPr="002A5730">
        <w:rPr>
          <w:spacing w:val="-3"/>
        </w:rPr>
        <w:t xml:space="preserve"> </w:t>
      </w:r>
      <w:r w:rsidRPr="002A5730">
        <w:t>mai</w:t>
      </w:r>
      <w:r w:rsidRPr="002A5730">
        <w:rPr>
          <w:spacing w:val="-5"/>
        </w:rPr>
        <w:t xml:space="preserve"> </w:t>
      </w:r>
      <w:r w:rsidRPr="002A5730">
        <w:t>2021.</w:t>
      </w:r>
      <w:r w:rsidRPr="002A5730">
        <w:rPr>
          <w:spacing w:val="-5"/>
        </w:rPr>
        <w:t xml:space="preserve"> </w:t>
      </w:r>
      <w:r w:rsidRPr="002A5730">
        <w:t>Dei</w:t>
      </w:r>
      <w:r w:rsidRPr="002A5730">
        <w:rPr>
          <w:spacing w:val="-2"/>
        </w:rPr>
        <w:t xml:space="preserve"> </w:t>
      </w:r>
      <w:r w:rsidRPr="002A5730">
        <w:t>la</w:t>
      </w:r>
      <w:r w:rsidRPr="002A5730">
        <w:rPr>
          <w:spacing w:val="-5"/>
        </w:rPr>
        <w:t xml:space="preserve"> </w:t>
      </w:r>
      <w:r w:rsidRPr="002A5730">
        <w:t>til</w:t>
      </w:r>
      <w:r w:rsidRPr="002A5730">
        <w:rPr>
          <w:spacing w:val="-2"/>
        </w:rPr>
        <w:t xml:space="preserve"> </w:t>
      </w:r>
      <w:r w:rsidRPr="002A5730">
        <w:t>grunn</w:t>
      </w:r>
      <w:r w:rsidRPr="002A5730">
        <w:rPr>
          <w:spacing w:val="-3"/>
        </w:rPr>
        <w:t xml:space="preserve"> </w:t>
      </w:r>
      <w:r w:rsidRPr="002A5730">
        <w:t>alternativ</w:t>
      </w:r>
      <w:r w:rsidRPr="002A5730">
        <w:rPr>
          <w:spacing w:val="-4"/>
        </w:rPr>
        <w:t xml:space="preserve"> </w:t>
      </w:r>
      <w:r w:rsidRPr="002A5730">
        <w:t>Fjordbyen</w:t>
      </w:r>
      <w:r w:rsidRPr="002A5730">
        <w:rPr>
          <w:spacing w:val="-2"/>
        </w:rPr>
        <w:t xml:space="preserve"> </w:t>
      </w:r>
      <w:r w:rsidRPr="002A5730">
        <w:t>som hovudgrep for området, men med tilrettelegging for eit større offentleg parkområde ytst på Steinneset.</w:t>
      </w:r>
    </w:p>
    <w:p w14:paraId="6ED7C901" w14:textId="77777777" w:rsidR="00292CBE" w:rsidRPr="002A5730" w:rsidRDefault="00D92D5B" w:rsidP="00292CBE">
      <w:pPr>
        <w:pStyle w:val="Brdtekst"/>
        <w:spacing w:before="178" w:line="259" w:lineRule="auto"/>
        <w:ind w:left="131" w:right="456"/>
      </w:pPr>
      <w:r w:rsidRPr="002A5730">
        <w:t>Plan-, bygg- og miljøutvalet snudde vedtaket og valte at ein likevel skulle gå for park på heile arealet. I plankartet</w:t>
      </w:r>
      <w:r w:rsidRPr="002A5730">
        <w:rPr>
          <w:spacing w:val="-3"/>
        </w:rPr>
        <w:t xml:space="preserve"> </w:t>
      </w:r>
      <w:r w:rsidRPr="002A5730">
        <w:t>er</w:t>
      </w:r>
      <w:r w:rsidRPr="002A5730">
        <w:rPr>
          <w:spacing w:val="-1"/>
        </w:rPr>
        <w:t xml:space="preserve"> </w:t>
      </w:r>
      <w:r w:rsidRPr="002A5730">
        <w:t>det</w:t>
      </w:r>
      <w:r w:rsidRPr="002A5730">
        <w:rPr>
          <w:spacing w:val="-3"/>
        </w:rPr>
        <w:t xml:space="preserve"> </w:t>
      </w:r>
      <w:r w:rsidRPr="002A5730">
        <w:t>opna</w:t>
      </w:r>
      <w:r w:rsidRPr="002A5730">
        <w:rPr>
          <w:spacing w:val="-1"/>
        </w:rPr>
        <w:t xml:space="preserve"> </w:t>
      </w:r>
      <w:r w:rsidRPr="002A5730">
        <w:t>for</w:t>
      </w:r>
      <w:r w:rsidRPr="002A5730">
        <w:rPr>
          <w:spacing w:val="-6"/>
        </w:rPr>
        <w:t xml:space="preserve"> </w:t>
      </w:r>
      <w:r w:rsidRPr="002A5730">
        <w:t>at</w:t>
      </w:r>
      <w:r w:rsidRPr="002A5730">
        <w:rPr>
          <w:spacing w:val="-1"/>
        </w:rPr>
        <w:t xml:space="preserve"> </w:t>
      </w:r>
      <w:r w:rsidRPr="002A5730">
        <w:t>ein</w:t>
      </w:r>
      <w:r w:rsidRPr="002A5730">
        <w:rPr>
          <w:spacing w:val="-2"/>
        </w:rPr>
        <w:t xml:space="preserve"> </w:t>
      </w:r>
      <w:r w:rsidRPr="002A5730">
        <w:t>kan</w:t>
      </w:r>
      <w:r w:rsidRPr="002A5730">
        <w:rPr>
          <w:spacing w:val="-2"/>
        </w:rPr>
        <w:t xml:space="preserve"> </w:t>
      </w:r>
      <w:r w:rsidRPr="002A5730">
        <w:t>regulere for</w:t>
      </w:r>
      <w:r w:rsidRPr="002A5730">
        <w:rPr>
          <w:spacing w:val="-1"/>
        </w:rPr>
        <w:t xml:space="preserve"> </w:t>
      </w:r>
      <w:r w:rsidRPr="002A5730">
        <w:t>eit</w:t>
      </w:r>
      <w:r w:rsidRPr="002A5730">
        <w:rPr>
          <w:spacing w:val="-4"/>
        </w:rPr>
        <w:t xml:space="preserve"> </w:t>
      </w:r>
      <w:r w:rsidRPr="002A5730">
        <w:t>bygg</w:t>
      </w:r>
      <w:r w:rsidRPr="002A5730">
        <w:rPr>
          <w:spacing w:val="-2"/>
        </w:rPr>
        <w:t xml:space="preserve"> </w:t>
      </w:r>
      <w:r w:rsidRPr="002A5730">
        <w:t>med</w:t>
      </w:r>
      <w:r w:rsidRPr="002A5730">
        <w:rPr>
          <w:spacing w:val="-1"/>
        </w:rPr>
        <w:t xml:space="preserve"> </w:t>
      </w:r>
      <w:r w:rsidRPr="002A5730">
        <w:t>eit</w:t>
      </w:r>
      <w:r w:rsidRPr="002A5730">
        <w:rPr>
          <w:spacing w:val="-4"/>
        </w:rPr>
        <w:t xml:space="preserve"> </w:t>
      </w:r>
      <w:r w:rsidRPr="002A5730">
        <w:t>fotavtrykk på</w:t>
      </w:r>
      <w:r w:rsidRPr="002A5730">
        <w:rPr>
          <w:spacing w:val="-3"/>
        </w:rPr>
        <w:t xml:space="preserve"> </w:t>
      </w:r>
      <w:r w:rsidRPr="002A5730">
        <w:t>10</w:t>
      </w:r>
      <w:r w:rsidRPr="002A5730">
        <w:rPr>
          <w:spacing w:val="-1"/>
        </w:rPr>
        <w:t xml:space="preserve"> </w:t>
      </w:r>
      <w:r w:rsidRPr="002A5730">
        <w:t>%</w:t>
      </w:r>
      <w:r w:rsidRPr="002A5730">
        <w:rPr>
          <w:spacing w:val="-3"/>
        </w:rPr>
        <w:t xml:space="preserve"> </w:t>
      </w:r>
      <w:r w:rsidRPr="002A5730">
        <w:t>BYA,</w:t>
      </w:r>
      <w:r w:rsidRPr="002A5730">
        <w:rPr>
          <w:spacing w:val="-4"/>
        </w:rPr>
        <w:t xml:space="preserve"> </w:t>
      </w:r>
      <w:r w:rsidRPr="002A5730">
        <w:t>slik at</w:t>
      </w:r>
      <w:r w:rsidRPr="002A5730">
        <w:rPr>
          <w:spacing w:val="-4"/>
        </w:rPr>
        <w:t xml:space="preserve"> </w:t>
      </w:r>
      <w:r w:rsidRPr="002A5730">
        <w:t>det</w:t>
      </w:r>
      <w:r w:rsidRPr="002A5730">
        <w:rPr>
          <w:spacing w:val="-3"/>
        </w:rPr>
        <w:t xml:space="preserve"> </w:t>
      </w:r>
      <w:r w:rsidRPr="002A5730">
        <w:t>er</w:t>
      </w:r>
      <w:r w:rsidRPr="002A5730">
        <w:rPr>
          <w:spacing w:val="-1"/>
        </w:rPr>
        <w:t xml:space="preserve"> </w:t>
      </w:r>
      <w:r w:rsidRPr="002A5730">
        <w:t>rom</w:t>
      </w:r>
      <w:r w:rsidRPr="002A5730">
        <w:rPr>
          <w:spacing w:val="-2"/>
        </w:rPr>
        <w:t xml:space="preserve"> </w:t>
      </w:r>
      <w:r w:rsidRPr="002A5730">
        <w:t>for å utvikle området med kvalitetar for innbyggarane i form av badstue, servicebygg, kafé eller liknande.</w:t>
      </w:r>
    </w:p>
    <w:p w14:paraId="67472BF0" w14:textId="77777777" w:rsidR="00D92D5B" w:rsidRPr="002A5730" w:rsidRDefault="00D92D5B" w:rsidP="00292CBE">
      <w:pPr>
        <w:pStyle w:val="Brdtekst"/>
        <w:spacing w:before="178" w:line="259" w:lineRule="auto"/>
        <w:ind w:left="131" w:right="456"/>
      </w:pPr>
      <w:r w:rsidRPr="002A5730">
        <w:t>Ytst</w:t>
      </w:r>
      <w:r w:rsidRPr="002A5730">
        <w:rPr>
          <w:spacing w:val="-3"/>
        </w:rPr>
        <w:t xml:space="preserve"> </w:t>
      </w:r>
      <w:r w:rsidRPr="002A5730">
        <w:t>mot</w:t>
      </w:r>
      <w:r w:rsidRPr="002A5730">
        <w:rPr>
          <w:spacing w:val="-1"/>
        </w:rPr>
        <w:t xml:space="preserve"> </w:t>
      </w:r>
      <w:r w:rsidRPr="002A5730">
        <w:t>fjorden</w:t>
      </w:r>
      <w:r w:rsidRPr="002A5730">
        <w:rPr>
          <w:spacing w:val="-3"/>
        </w:rPr>
        <w:t xml:space="preserve"> </w:t>
      </w:r>
      <w:r w:rsidRPr="002A5730">
        <w:t>set</w:t>
      </w:r>
      <w:r w:rsidRPr="002A5730">
        <w:rPr>
          <w:spacing w:val="-2"/>
        </w:rPr>
        <w:t xml:space="preserve"> </w:t>
      </w:r>
      <w:r w:rsidRPr="002A5730">
        <w:t>kommunen</w:t>
      </w:r>
      <w:r w:rsidRPr="002A5730">
        <w:rPr>
          <w:spacing w:val="-1"/>
        </w:rPr>
        <w:t xml:space="preserve"> </w:t>
      </w:r>
      <w:r w:rsidRPr="002A5730">
        <w:t>av</w:t>
      </w:r>
      <w:r w:rsidRPr="002A5730">
        <w:rPr>
          <w:spacing w:val="-2"/>
        </w:rPr>
        <w:t xml:space="preserve"> </w:t>
      </w:r>
      <w:r w:rsidRPr="002A5730">
        <w:t>eit stort</w:t>
      </w:r>
      <w:r w:rsidRPr="002A5730">
        <w:rPr>
          <w:spacing w:val="-3"/>
        </w:rPr>
        <w:t xml:space="preserve"> </w:t>
      </w:r>
      <w:r w:rsidRPr="002A5730">
        <w:t>areal</w:t>
      </w:r>
      <w:r w:rsidRPr="002A5730">
        <w:rPr>
          <w:spacing w:val="-4"/>
        </w:rPr>
        <w:t xml:space="preserve"> </w:t>
      </w:r>
      <w:r w:rsidRPr="002A5730">
        <w:t>til</w:t>
      </w:r>
      <w:r w:rsidRPr="002A5730">
        <w:rPr>
          <w:spacing w:val="-2"/>
        </w:rPr>
        <w:t xml:space="preserve"> </w:t>
      </w:r>
      <w:r w:rsidRPr="002A5730">
        <w:t>park,</w:t>
      </w:r>
      <w:r w:rsidRPr="002A5730">
        <w:rPr>
          <w:spacing w:val="-1"/>
        </w:rPr>
        <w:t xml:space="preserve"> </w:t>
      </w:r>
      <w:r w:rsidRPr="002A5730">
        <w:t>leik</w:t>
      </w:r>
      <w:r w:rsidRPr="002A5730">
        <w:rPr>
          <w:spacing w:val="-3"/>
        </w:rPr>
        <w:t xml:space="preserve"> </w:t>
      </w:r>
      <w:r w:rsidRPr="002A5730">
        <w:t>og</w:t>
      </w:r>
      <w:r w:rsidRPr="002A5730">
        <w:rPr>
          <w:spacing w:val="-4"/>
        </w:rPr>
        <w:t xml:space="preserve"> </w:t>
      </w:r>
      <w:r w:rsidRPr="002A5730">
        <w:t>aktivitet</w:t>
      </w:r>
      <w:r w:rsidRPr="002A5730">
        <w:rPr>
          <w:spacing w:val="-1"/>
        </w:rPr>
        <w:t xml:space="preserve"> </w:t>
      </w:r>
      <w:r w:rsidRPr="002A5730">
        <w:t>for</w:t>
      </w:r>
      <w:r w:rsidRPr="002A5730">
        <w:rPr>
          <w:spacing w:val="-1"/>
        </w:rPr>
        <w:t xml:space="preserve"> </w:t>
      </w:r>
      <w:r w:rsidRPr="002A5730">
        <w:t>born</w:t>
      </w:r>
      <w:r w:rsidRPr="002A5730">
        <w:rPr>
          <w:spacing w:val="-2"/>
        </w:rPr>
        <w:t xml:space="preserve"> </w:t>
      </w:r>
      <w:r w:rsidRPr="002A5730">
        <w:t>og</w:t>
      </w:r>
      <w:r w:rsidRPr="002A5730">
        <w:rPr>
          <w:spacing w:val="-2"/>
        </w:rPr>
        <w:t xml:space="preserve"> </w:t>
      </w:r>
      <w:r w:rsidRPr="002A5730">
        <w:t>unge, fiskeplass</w:t>
      </w:r>
      <w:r w:rsidRPr="002A5730">
        <w:rPr>
          <w:spacing w:val="-4"/>
        </w:rPr>
        <w:t xml:space="preserve"> </w:t>
      </w:r>
      <w:r w:rsidRPr="002A5730">
        <w:t>og sjøbad med vidare. Det er krav om detaljregulering for alle underområda.</w:t>
      </w:r>
    </w:p>
    <w:p w14:paraId="306D8AB4" w14:textId="77777777" w:rsidR="00D84D36" w:rsidRPr="002A5730" w:rsidRDefault="00D84D36" w:rsidP="00D84D36">
      <w:pPr>
        <w:pStyle w:val="Brdtekst"/>
        <w:spacing w:before="181" w:line="259" w:lineRule="auto"/>
        <w:ind w:left="131" w:right="531"/>
      </w:pPr>
      <w:bookmarkStart w:id="147" w:name="_bookmark83"/>
      <w:bookmarkEnd w:id="147"/>
    </w:p>
    <w:p w14:paraId="756EE02C" w14:textId="77777777" w:rsidR="00D92D5B" w:rsidRPr="002A5730" w:rsidRDefault="00D92D5B" w:rsidP="00B333DB">
      <w:pPr>
        <w:pStyle w:val="Overskrift3"/>
      </w:pPr>
      <w:bookmarkStart w:id="148" w:name="_Toc163472788"/>
      <w:r w:rsidRPr="002A5730">
        <w:t>Delområde</w:t>
      </w:r>
      <w:r w:rsidRPr="002A5730">
        <w:rPr>
          <w:spacing w:val="-9"/>
        </w:rPr>
        <w:t xml:space="preserve"> </w:t>
      </w:r>
      <w:r w:rsidRPr="002A5730">
        <w:t>4</w:t>
      </w:r>
      <w:r w:rsidRPr="002A5730">
        <w:rPr>
          <w:spacing w:val="-8"/>
        </w:rPr>
        <w:t xml:space="preserve"> </w:t>
      </w:r>
      <w:r w:rsidRPr="002A5730">
        <w:t>–</w:t>
      </w:r>
      <w:r w:rsidRPr="002A5730">
        <w:rPr>
          <w:spacing w:val="-6"/>
        </w:rPr>
        <w:t xml:space="preserve"> </w:t>
      </w:r>
      <w:r w:rsidRPr="002A5730">
        <w:t>Sentrum</w:t>
      </w:r>
      <w:r w:rsidRPr="002A5730">
        <w:rPr>
          <w:spacing w:val="-8"/>
        </w:rPr>
        <w:t xml:space="preserve"> </w:t>
      </w:r>
      <w:r w:rsidRPr="002A5730">
        <w:t>Nord</w:t>
      </w:r>
      <w:r w:rsidRPr="002A5730">
        <w:rPr>
          <w:spacing w:val="-5"/>
        </w:rPr>
        <w:t xml:space="preserve"> </w:t>
      </w:r>
      <w:r w:rsidRPr="002A5730">
        <w:t>–</w:t>
      </w:r>
      <w:r w:rsidRPr="002A5730">
        <w:rPr>
          <w:spacing w:val="-7"/>
        </w:rPr>
        <w:t xml:space="preserve"> </w:t>
      </w:r>
      <w:r w:rsidRPr="002A5730">
        <w:t>Stegen,</w:t>
      </w:r>
      <w:r w:rsidRPr="002A5730">
        <w:rPr>
          <w:spacing w:val="-7"/>
        </w:rPr>
        <w:t xml:space="preserve"> </w:t>
      </w:r>
      <w:r w:rsidRPr="002A5730">
        <w:t>Jordmorsvingen,</w:t>
      </w:r>
      <w:r w:rsidRPr="002A5730">
        <w:rPr>
          <w:spacing w:val="-5"/>
        </w:rPr>
        <w:t xml:space="preserve"> </w:t>
      </w:r>
      <w:r w:rsidRPr="002A5730">
        <w:t>Klokkargarden,</w:t>
      </w:r>
      <w:r w:rsidRPr="002A5730">
        <w:rPr>
          <w:spacing w:val="-8"/>
        </w:rPr>
        <w:t xml:space="preserve"> </w:t>
      </w:r>
      <w:r w:rsidRPr="002A5730">
        <w:rPr>
          <w:spacing w:val="-2"/>
        </w:rPr>
        <w:t>Landboden</w:t>
      </w:r>
      <w:bookmarkEnd w:id="148"/>
    </w:p>
    <w:p w14:paraId="399AEE72" w14:textId="77777777" w:rsidR="00752F5E" w:rsidRPr="002A5730" w:rsidRDefault="00D92D5B" w:rsidP="00D84D36">
      <w:pPr>
        <w:pStyle w:val="Brdtekst"/>
        <w:spacing w:before="178" w:after="240" w:line="259" w:lineRule="auto"/>
        <w:ind w:left="131"/>
      </w:pPr>
      <w:r w:rsidRPr="002A5730">
        <w:t>Delområde</w:t>
      </w:r>
      <w:r w:rsidR="00292CBE" w:rsidRPr="002A5730">
        <w:t xml:space="preserve"> </w:t>
      </w:r>
      <w:r w:rsidRPr="002A5730">
        <w:t>er</w:t>
      </w:r>
      <w:r w:rsidRPr="002A5730">
        <w:rPr>
          <w:spacing w:val="-2"/>
        </w:rPr>
        <w:t xml:space="preserve"> </w:t>
      </w:r>
      <w:r w:rsidRPr="002A5730">
        <w:t>delt</w:t>
      </w:r>
      <w:r w:rsidRPr="002A5730">
        <w:rPr>
          <w:spacing w:val="-1"/>
        </w:rPr>
        <w:t xml:space="preserve"> </w:t>
      </w:r>
      <w:r w:rsidRPr="002A5730">
        <w:t>i</w:t>
      </w:r>
      <w:r w:rsidRPr="002A5730">
        <w:rPr>
          <w:spacing w:val="-5"/>
        </w:rPr>
        <w:t xml:space="preserve"> </w:t>
      </w:r>
      <w:r w:rsidRPr="002A5730">
        <w:t>2</w:t>
      </w:r>
      <w:r w:rsidRPr="002A5730">
        <w:rPr>
          <w:spacing w:val="-2"/>
        </w:rPr>
        <w:t xml:space="preserve"> </w:t>
      </w:r>
      <w:r w:rsidRPr="002A5730">
        <w:t>små</w:t>
      </w:r>
      <w:r w:rsidRPr="002A5730">
        <w:rPr>
          <w:spacing w:val="-5"/>
        </w:rPr>
        <w:t xml:space="preserve"> </w:t>
      </w:r>
      <w:r w:rsidRPr="002A5730">
        <w:t>område</w:t>
      </w:r>
      <w:r w:rsidRPr="002A5730">
        <w:rPr>
          <w:spacing w:val="-2"/>
        </w:rPr>
        <w:t xml:space="preserve"> </w:t>
      </w:r>
      <w:r w:rsidRPr="002A5730">
        <w:t>av</w:t>
      </w:r>
      <w:r w:rsidRPr="002A5730">
        <w:rPr>
          <w:spacing w:val="-2"/>
        </w:rPr>
        <w:t xml:space="preserve"> </w:t>
      </w:r>
      <w:r w:rsidRPr="002A5730">
        <w:t>Byvegen:</w:t>
      </w:r>
      <w:r w:rsidRPr="002A5730">
        <w:rPr>
          <w:spacing w:val="-4"/>
        </w:rPr>
        <w:t xml:space="preserve"> </w:t>
      </w:r>
      <w:r w:rsidRPr="002A5730">
        <w:t>1.</w:t>
      </w:r>
      <w:r w:rsidRPr="002A5730">
        <w:rPr>
          <w:spacing w:val="-3"/>
        </w:rPr>
        <w:t xml:space="preserve"> </w:t>
      </w:r>
      <w:r w:rsidRPr="002A5730">
        <w:t>Stegen/Næringsparken</w:t>
      </w:r>
      <w:r w:rsidRPr="002A5730">
        <w:rPr>
          <w:spacing w:val="-2"/>
        </w:rPr>
        <w:t xml:space="preserve"> </w:t>
      </w:r>
      <w:r w:rsidRPr="002A5730">
        <w:t>2.</w:t>
      </w:r>
      <w:r w:rsidRPr="002A5730">
        <w:rPr>
          <w:spacing w:val="-1"/>
        </w:rPr>
        <w:t xml:space="preserve"> </w:t>
      </w:r>
      <w:r w:rsidRPr="002A5730">
        <w:t>Skuleområde/ Klokkargarden og Landboden.</w:t>
      </w:r>
    </w:p>
    <w:p w14:paraId="07BA6C00" w14:textId="77777777" w:rsidR="002E6C34" w:rsidRPr="002A5730" w:rsidRDefault="00D92D5B" w:rsidP="002E6C34">
      <w:pPr>
        <w:pStyle w:val="Brdtekst"/>
        <w:numPr>
          <w:ilvl w:val="0"/>
          <w:numId w:val="43"/>
        </w:numPr>
        <w:spacing w:before="178" w:after="240" w:line="259" w:lineRule="auto"/>
      </w:pPr>
      <w:r w:rsidRPr="002A5730">
        <w:rPr>
          <w:b/>
          <w:bCs/>
        </w:rPr>
        <w:t>Stegen/Næringsparken</w:t>
      </w:r>
      <w:r w:rsidRPr="002A5730">
        <w:t>. Området ligg i ein vest-aust</w:t>
      </w:r>
      <w:r w:rsidR="00A71F7A">
        <w:t>-</w:t>
      </w:r>
      <w:r w:rsidRPr="002A5730">
        <w:t>skråning og består av ein del eksisterande einebustader, bensinstasjon/verkstad, Næringsparken, Kvernelva, turstiar og naturleg vegetasjon. Osbanetraséen og Fjellheim</w:t>
      </w:r>
      <w:r w:rsidRPr="002A5730">
        <w:rPr>
          <w:spacing w:val="-3"/>
        </w:rPr>
        <w:t xml:space="preserve"> </w:t>
      </w:r>
      <w:r w:rsidRPr="002A5730">
        <w:t>er</w:t>
      </w:r>
      <w:r w:rsidRPr="002A5730">
        <w:rPr>
          <w:spacing w:val="-4"/>
        </w:rPr>
        <w:t xml:space="preserve"> </w:t>
      </w:r>
      <w:r w:rsidRPr="002A5730">
        <w:t>viktige</w:t>
      </w:r>
      <w:r w:rsidRPr="002A5730">
        <w:rPr>
          <w:spacing w:val="-1"/>
        </w:rPr>
        <w:t xml:space="preserve"> </w:t>
      </w:r>
      <w:r w:rsidRPr="002A5730">
        <w:t>kulturminne i</w:t>
      </w:r>
      <w:r w:rsidRPr="002A5730">
        <w:rPr>
          <w:spacing w:val="-1"/>
        </w:rPr>
        <w:t xml:space="preserve"> </w:t>
      </w:r>
      <w:r w:rsidRPr="002A5730">
        <w:t>området.</w:t>
      </w:r>
      <w:r w:rsidRPr="002A5730">
        <w:rPr>
          <w:spacing w:val="-2"/>
        </w:rPr>
        <w:t xml:space="preserve"> </w:t>
      </w:r>
      <w:r w:rsidRPr="002A5730">
        <w:t>Området</w:t>
      </w:r>
      <w:r w:rsidRPr="002A5730">
        <w:rPr>
          <w:spacing w:val="-4"/>
        </w:rPr>
        <w:t xml:space="preserve"> </w:t>
      </w:r>
      <w:r w:rsidRPr="002A5730">
        <w:t>er</w:t>
      </w:r>
      <w:r w:rsidRPr="002A5730">
        <w:rPr>
          <w:spacing w:val="-2"/>
        </w:rPr>
        <w:t xml:space="preserve"> </w:t>
      </w:r>
      <w:r w:rsidRPr="002A5730">
        <w:t>prega</w:t>
      </w:r>
      <w:r w:rsidRPr="002A5730">
        <w:rPr>
          <w:spacing w:val="-2"/>
        </w:rPr>
        <w:t xml:space="preserve"> </w:t>
      </w:r>
      <w:r w:rsidRPr="002A5730">
        <w:t>av</w:t>
      </w:r>
      <w:r w:rsidRPr="002A5730">
        <w:rPr>
          <w:spacing w:val="-3"/>
        </w:rPr>
        <w:t xml:space="preserve"> </w:t>
      </w:r>
      <w:r w:rsidRPr="002A5730">
        <w:t>store</w:t>
      </w:r>
      <w:r w:rsidRPr="002A5730">
        <w:rPr>
          <w:spacing w:val="-4"/>
        </w:rPr>
        <w:t xml:space="preserve"> </w:t>
      </w:r>
      <w:r w:rsidRPr="002A5730">
        <w:t>grå</w:t>
      </w:r>
      <w:r w:rsidRPr="002A5730">
        <w:rPr>
          <w:spacing w:val="-3"/>
        </w:rPr>
        <w:t xml:space="preserve"> </w:t>
      </w:r>
      <w:r w:rsidRPr="002A5730">
        <w:t>flater</w:t>
      </w:r>
      <w:r w:rsidRPr="002A5730">
        <w:rPr>
          <w:spacing w:val="-4"/>
        </w:rPr>
        <w:t xml:space="preserve"> </w:t>
      </w:r>
      <w:r w:rsidRPr="002A5730">
        <w:t>og</w:t>
      </w:r>
      <w:r w:rsidRPr="002A5730">
        <w:rPr>
          <w:spacing w:val="-3"/>
        </w:rPr>
        <w:t xml:space="preserve"> </w:t>
      </w:r>
      <w:r w:rsidRPr="002A5730">
        <w:t>lang</w:t>
      </w:r>
      <w:r w:rsidRPr="002A5730">
        <w:rPr>
          <w:spacing w:val="-3"/>
        </w:rPr>
        <w:t xml:space="preserve"> </w:t>
      </w:r>
      <w:r w:rsidRPr="002A5730">
        <w:t>fjellskjering/støttemur, mangel på aktivitetar og har ikkje eit trygt og triveleg miljø.</w:t>
      </w:r>
    </w:p>
    <w:p w14:paraId="15CDF4A6" w14:textId="77777777" w:rsidR="002E6C34" w:rsidRPr="002A5730" w:rsidRDefault="00D92D5B" w:rsidP="002E6C34">
      <w:pPr>
        <w:pStyle w:val="Brdtekst"/>
        <w:spacing w:before="178" w:after="240" w:line="259" w:lineRule="auto"/>
        <w:ind w:left="851"/>
      </w:pPr>
      <w:r w:rsidRPr="002A5730">
        <w:t>I gjeldande områdeplan</w:t>
      </w:r>
      <w:r w:rsidRPr="002A5730">
        <w:rPr>
          <w:spacing w:val="-1"/>
        </w:rPr>
        <w:t xml:space="preserve"> </w:t>
      </w:r>
      <w:r w:rsidRPr="002A5730">
        <w:t>for</w:t>
      </w:r>
      <w:r w:rsidRPr="002A5730">
        <w:rPr>
          <w:spacing w:val="-3"/>
        </w:rPr>
        <w:t xml:space="preserve"> </w:t>
      </w:r>
      <w:r w:rsidRPr="002A5730">
        <w:t>Os sentrum</w:t>
      </w:r>
      <w:r w:rsidRPr="002A5730">
        <w:rPr>
          <w:spacing w:val="-2"/>
        </w:rPr>
        <w:t xml:space="preserve"> </w:t>
      </w:r>
      <w:r w:rsidRPr="002A5730">
        <w:t>vest frå</w:t>
      </w:r>
      <w:r w:rsidRPr="002A5730">
        <w:rPr>
          <w:spacing w:val="-3"/>
        </w:rPr>
        <w:t xml:space="preserve"> </w:t>
      </w:r>
      <w:r w:rsidRPr="002A5730">
        <w:t>2015,</w:t>
      </w:r>
      <w:r w:rsidRPr="002A5730">
        <w:rPr>
          <w:spacing w:val="-2"/>
        </w:rPr>
        <w:t xml:space="preserve"> </w:t>
      </w:r>
      <w:r w:rsidRPr="002A5730">
        <w:t>var det tenkt</w:t>
      </w:r>
      <w:r w:rsidRPr="002A5730">
        <w:rPr>
          <w:spacing w:val="-2"/>
        </w:rPr>
        <w:t xml:space="preserve"> </w:t>
      </w:r>
      <w:r w:rsidRPr="002A5730">
        <w:rPr>
          <w:spacing w:val="-1"/>
        </w:rPr>
        <w:t xml:space="preserve"> </w:t>
      </w:r>
      <w:r w:rsidRPr="002A5730">
        <w:t>bustadbygg</w:t>
      </w:r>
      <w:r w:rsidRPr="002A5730">
        <w:rPr>
          <w:spacing w:val="-1"/>
        </w:rPr>
        <w:t xml:space="preserve"> </w:t>
      </w:r>
      <w:r w:rsidRPr="002A5730">
        <w:t>på oppsida av den</w:t>
      </w:r>
      <w:r w:rsidRPr="002A5730">
        <w:rPr>
          <w:spacing w:val="-3"/>
        </w:rPr>
        <w:t xml:space="preserve"> </w:t>
      </w:r>
      <w:r w:rsidRPr="002A5730">
        <w:t>gamle Osbanetraséen eller "Linjo" mellom Stegen og Næringsparken. Bensinstasjonen (YX) var tenkt kombinert forretning/kontor/</w:t>
      </w:r>
      <w:r w:rsidRPr="002A5730">
        <w:rPr>
          <w:spacing w:val="-3"/>
        </w:rPr>
        <w:t xml:space="preserve"> </w:t>
      </w:r>
      <w:r w:rsidRPr="002A5730">
        <w:t>tenesteyting</w:t>
      </w:r>
      <w:r w:rsidRPr="002A5730">
        <w:rPr>
          <w:spacing w:val="-5"/>
        </w:rPr>
        <w:t xml:space="preserve"> </w:t>
      </w:r>
      <w:r w:rsidRPr="002A5730">
        <w:t>/bustad.</w:t>
      </w:r>
      <w:r w:rsidRPr="002A5730">
        <w:rPr>
          <w:spacing w:val="-6"/>
        </w:rPr>
        <w:t xml:space="preserve"> </w:t>
      </w:r>
      <w:r w:rsidRPr="002A5730">
        <w:t>Næringsparken</w:t>
      </w:r>
      <w:r w:rsidRPr="002A5730">
        <w:rPr>
          <w:spacing w:val="-5"/>
        </w:rPr>
        <w:t xml:space="preserve"> </w:t>
      </w:r>
      <w:r w:rsidRPr="002A5730">
        <w:t>var</w:t>
      </w:r>
      <w:r w:rsidRPr="002A5730">
        <w:rPr>
          <w:spacing w:val="-7"/>
        </w:rPr>
        <w:t xml:space="preserve"> </w:t>
      </w:r>
      <w:r w:rsidRPr="002A5730">
        <w:t>tenkt</w:t>
      </w:r>
      <w:r w:rsidRPr="002A5730">
        <w:rPr>
          <w:spacing w:val="-5"/>
        </w:rPr>
        <w:t xml:space="preserve"> </w:t>
      </w:r>
      <w:r w:rsidRPr="002A5730">
        <w:t>kombinert</w:t>
      </w:r>
      <w:r w:rsidRPr="002A5730">
        <w:rPr>
          <w:spacing w:val="-4"/>
        </w:rPr>
        <w:t xml:space="preserve"> </w:t>
      </w:r>
      <w:r w:rsidRPr="002A5730">
        <w:t>forretning/kontor/</w:t>
      </w:r>
      <w:r w:rsidRPr="002A5730">
        <w:rPr>
          <w:spacing w:val="-3"/>
        </w:rPr>
        <w:t xml:space="preserve"> </w:t>
      </w:r>
      <w:r w:rsidRPr="002A5730">
        <w:t>tenesteyting. Sentrumsplanen legg til rette for eit næringsdrag som strekkjer seg frå kollektivterminalen til Næringsparken. Dette draget vil utvikla forbindelsen mellom Osøyro og sentrum nord langs Byvegen og Osbanetraséen.</w:t>
      </w:r>
      <w:r w:rsidR="001862E7" w:rsidRPr="002A5730">
        <w:t xml:space="preserve"> </w:t>
      </w:r>
    </w:p>
    <w:p w14:paraId="192F4412" w14:textId="77777777" w:rsidR="002E6C34" w:rsidRPr="002A5730" w:rsidRDefault="00D92D5B" w:rsidP="002E6C34">
      <w:pPr>
        <w:pStyle w:val="Brdtekst"/>
        <w:spacing w:before="178" w:after="240" w:line="259" w:lineRule="auto"/>
        <w:ind w:left="851"/>
      </w:pPr>
      <w:r w:rsidRPr="002A5730">
        <w:t>Området</w:t>
      </w:r>
      <w:r w:rsidRPr="002A5730">
        <w:rPr>
          <w:spacing w:val="-3"/>
        </w:rPr>
        <w:t xml:space="preserve"> </w:t>
      </w:r>
      <w:r w:rsidRPr="002A5730">
        <w:t>skal</w:t>
      </w:r>
      <w:r w:rsidRPr="002A5730">
        <w:rPr>
          <w:spacing w:val="-2"/>
        </w:rPr>
        <w:t xml:space="preserve"> </w:t>
      </w:r>
      <w:r w:rsidRPr="002A5730">
        <w:t>fortettast</w:t>
      </w:r>
      <w:r w:rsidRPr="002A5730">
        <w:rPr>
          <w:spacing w:val="-5"/>
        </w:rPr>
        <w:t xml:space="preserve"> </w:t>
      </w:r>
      <w:r w:rsidRPr="002A5730">
        <w:t>med</w:t>
      </w:r>
      <w:r w:rsidRPr="002A5730">
        <w:rPr>
          <w:spacing w:val="-3"/>
        </w:rPr>
        <w:t xml:space="preserve"> </w:t>
      </w:r>
      <w:r w:rsidRPr="002A5730">
        <w:t>kontorrelaterte</w:t>
      </w:r>
      <w:r w:rsidRPr="002A5730">
        <w:rPr>
          <w:spacing w:val="-1"/>
        </w:rPr>
        <w:t xml:space="preserve"> </w:t>
      </w:r>
      <w:r w:rsidRPr="002A5730">
        <w:t>arbeidsplassar.</w:t>
      </w:r>
      <w:r w:rsidRPr="002A5730">
        <w:rPr>
          <w:spacing w:val="-4"/>
        </w:rPr>
        <w:t xml:space="preserve"> </w:t>
      </w:r>
      <w:r w:rsidRPr="002A5730">
        <w:t>Det</w:t>
      </w:r>
      <w:r w:rsidRPr="002A5730">
        <w:rPr>
          <w:spacing w:val="-3"/>
        </w:rPr>
        <w:t xml:space="preserve"> </w:t>
      </w:r>
      <w:r w:rsidRPr="002A5730">
        <w:t>bør</w:t>
      </w:r>
      <w:r w:rsidRPr="002A5730">
        <w:rPr>
          <w:spacing w:val="-3"/>
        </w:rPr>
        <w:t xml:space="preserve"> </w:t>
      </w:r>
      <w:r w:rsidRPr="002A5730">
        <w:t>ikkje</w:t>
      </w:r>
      <w:r w:rsidRPr="002A5730">
        <w:rPr>
          <w:spacing w:val="-2"/>
        </w:rPr>
        <w:t xml:space="preserve"> </w:t>
      </w:r>
      <w:r w:rsidRPr="002A5730">
        <w:t>planleggjast</w:t>
      </w:r>
      <w:r w:rsidRPr="002A5730">
        <w:rPr>
          <w:spacing w:val="-3"/>
        </w:rPr>
        <w:t xml:space="preserve"> </w:t>
      </w:r>
      <w:r w:rsidRPr="002A5730">
        <w:t>bustader</w:t>
      </w:r>
      <w:r w:rsidRPr="002A5730">
        <w:rPr>
          <w:spacing w:val="-2"/>
        </w:rPr>
        <w:t xml:space="preserve"> </w:t>
      </w:r>
      <w:r w:rsidRPr="002A5730">
        <w:t>på</w:t>
      </w:r>
      <w:r w:rsidRPr="002A5730">
        <w:rPr>
          <w:spacing w:val="-6"/>
        </w:rPr>
        <w:t xml:space="preserve"> </w:t>
      </w:r>
      <w:r w:rsidRPr="002A5730">
        <w:t>bakkeplan men lenger oppe i etasjane. Byvegen bør opparbeidast som ei urban gate med tosidig planting, gjennomgåande sykkelfelt og gode fortau.</w:t>
      </w:r>
    </w:p>
    <w:p w14:paraId="4553301E" w14:textId="77777777" w:rsidR="00B57A72" w:rsidRPr="002A5730" w:rsidRDefault="00D92D5B" w:rsidP="002E6C34">
      <w:pPr>
        <w:pStyle w:val="Brdtekst"/>
        <w:spacing w:before="178" w:after="240" w:line="259" w:lineRule="auto"/>
        <w:ind w:left="851"/>
      </w:pPr>
      <w:r w:rsidRPr="002A5730">
        <w:t>Kvernelva er delvis lagt i røyr</w:t>
      </w:r>
      <w:r w:rsidR="00AD5164" w:rsidRPr="002A5730">
        <w:t xml:space="preserve"> og e</w:t>
      </w:r>
      <w:r w:rsidRPr="002A5730">
        <w:t>ksisterande veg, Holtbrekka</w:t>
      </w:r>
      <w:r w:rsidR="009E315E" w:rsidRPr="002A5730">
        <w:t>,</w:t>
      </w:r>
      <w:r w:rsidRPr="002A5730">
        <w:t xml:space="preserve"> kryssar den lukka Kvernelva. Planen tek sikte på å skapa ein heilskapleg blågrøn struktur mellom Fjellheim og Næringsparken: </w:t>
      </w:r>
      <w:r w:rsidR="006E46B2" w:rsidRPr="002A5730">
        <w:t xml:space="preserve">Planen legg difor opp til at </w:t>
      </w:r>
      <w:r w:rsidR="00D6520F" w:rsidRPr="002A5730">
        <w:t>e</w:t>
      </w:r>
      <w:r w:rsidR="008676AC" w:rsidRPr="002A5730">
        <w:t xml:space="preserve">ksisterande </w:t>
      </w:r>
      <w:r w:rsidR="002E6C34" w:rsidRPr="002A5730">
        <w:t>utkøyring</w:t>
      </w:r>
      <w:r w:rsidR="001C4B3E" w:rsidRPr="002A5730">
        <w:t xml:space="preserve"> frå </w:t>
      </w:r>
      <w:r w:rsidRPr="002A5730">
        <w:t xml:space="preserve">Holtbrekka </w:t>
      </w:r>
      <w:r w:rsidR="001C4B3E" w:rsidRPr="002A5730">
        <w:t xml:space="preserve">mot Byvegen </w:t>
      </w:r>
      <w:r w:rsidR="004D57AA" w:rsidRPr="002A5730">
        <w:t xml:space="preserve">blir </w:t>
      </w:r>
      <w:r w:rsidRPr="002A5730">
        <w:t>stengt</w:t>
      </w:r>
      <w:r w:rsidR="00D6520F" w:rsidRPr="002A5730">
        <w:t>. Planen viser</w:t>
      </w:r>
      <w:r w:rsidRPr="002A5730">
        <w:rPr>
          <w:spacing w:val="-4"/>
        </w:rPr>
        <w:t xml:space="preserve"> </w:t>
      </w:r>
      <w:r w:rsidR="007138E6" w:rsidRPr="002A5730">
        <w:rPr>
          <w:spacing w:val="-4"/>
        </w:rPr>
        <w:t xml:space="preserve">ny </w:t>
      </w:r>
      <w:r w:rsidRPr="002A5730">
        <w:t>tilkomst</w:t>
      </w:r>
      <w:r w:rsidRPr="002A5730">
        <w:rPr>
          <w:spacing w:val="-2"/>
        </w:rPr>
        <w:t xml:space="preserve"> </w:t>
      </w:r>
      <w:r w:rsidR="00990CC3" w:rsidRPr="002A5730">
        <w:rPr>
          <w:spacing w:val="-2"/>
        </w:rPr>
        <w:t xml:space="preserve">til området </w:t>
      </w:r>
      <w:r w:rsidRPr="002A5730">
        <w:t>nord</w:t>
      </w:r>
      <w:r w:rsidRPr="002A5730">
        <w:rPr>
          <w:spacing w:val="-2"/>
        </w:rPr>
        <w:t xml:space="preserve"> </w:t>
      </w:r>
      <w:r w:rsidRPr="002A5730">
        <w:t>for</w:t>
      </w:r>
      <w:r w:rsidRPr="002A5730">
        <w:rPr>
          <w:spacing w:val="-1"/>
        </w:rPr>
        <w:t xml:space="preserve"> </w:t>
      </w:r>
      <w:r w:rsidRPr="002A5730">
        <w:t>Næringsparken.</w:t>
      </w:r>
      <w:r w:rsidR="00D528D4" w:rsidRPr="002A5730">
        <w:t xml:space="preserve"> Nedre del av Holtbrekka </w:t>
      </w:r>
      <w:r w:rsidR="00B91331" w:rsidRPr="002A5730">
        <w:t>kan</w:t>
      </w:r>
      <w:r w:rsidR="00D528D4" w:rsidRPr="002A5730">
        <w:t xml:space="preserve"> få tilkomst</w:t>
      </w:r>
      <w:r w:rsidR="006B4915" w:rsidRPr="002A5730">
        <w:t xml:space="preserve"> nedanfrå</w:t>
      </w:r>
      <w:r w:rsidR="00D6697E" w:rsidRPr="002A5730">
        <w:t xml:space="preserve">, mens øvre del vil </w:t>
      </w:r>
      <w:r w:rsidR="002E6C34" w:rsidRPr="002A5730">
        <w:t>berre</w:t>
      </w:r>
      <w:r w:rsidR="00D6697E" w:rsidRPr="002A5730">
        <w:t xml:space="preserve"> få tilkomst frå oppsida.</w:t>
      </w:r>
      <w:r w:rsidRPr="002A5730">
        <w:rPr>
          <w:spacing w:val="-1"/>
        </w:rPr>
        <w:t xml:space="preserve"> </w:t>
      </w:r>
      <w:r w:rsidRPr="002A5730">
        <w:t>Kvernelva</w:t>
      </w:r>
      <w:r w:rsidRPr="002A5730">
        <w:rPr>
          <w:spacing w:val="-3"/>
        </w:rPr>
        <w:t xml:space="preserve"> </w:t>
      </w:r>
      <w:r w:rsidRPr="002A5730">
        <w:t>vert</w:t>
      </w:r>
      <w:r w:rsidRPr="002A5730">
        <w:rPr>
          <w:spacing w:val="-3"/>
        </w:rPr>
        <w:t xml:space="preserve"> </w:t>
      </w:r>
      <w:r w:rsidRPr="002A5730">
        <w:t>opna meir opp, og det vert etablert ein heilskapleg park med stiar, sitjeplassar, foss og vass-speg</w:t>
      </w:r>
      <w:r w:rsidR="00FA5553" w:rsidRPr="002A5730">
        <w:t>lar</w:t>
      </w:r>
      <w:r w:rsidRPr="002A5730">
        <w:t>.</w:t>
      </w:r>
    </w:p>
    <w:p w14:paraId="2369D6FA" w14:textId="77777777" w:rsidR="00B57A72" w:rsidRPr="002A5730" w:rsidRDefault="00B57A72" w:rsidP="00EE645C">
      <w:pPr>
        <w:tabs>
          <w:tab w:val="left" w:pos="301"/>
        </w:tabs>
        <w:spacing w:before="1" w:after="200" w:line="259" w:lineRule="auto"/>
        <w:ind w:right="456"/>
      </w:pPr>
    </w:p>
    <w:p w14:paraId="2E68F3C3" w14:textId="77777777" w:rsidR="00292CBE" w:rsidRPr="002A5730" w:rsidRDefault="00C52202" w:rsidP="0026078A">
      <w:pPr>
        <w:pStyle w:val="Listeavsnitt"/>
        <w:numPr>
          <w:ilvl w:val="0"/>
          <w:numId w:val="43"/>
        </w:numPr>
        <w:tabs>
          <w:tab w:val="left" w:pos="301"/>
        </w:tabs>
        <w:spacing w:before="1" w:after="200" w:line="259" w:lineRule="auto"/>
        <w:ind w:right="456"/>
      </w:pPr>
      <w:r w:rsidRPr="002A5730">
        <w:rPr>
          <w:b/>
          <w:bCs/>
        </w:rPr>
        <w:t>Skuleområde/Klokkargården.</w:t>
      </w:r>
      <w:r w:rsidRPr="002A5730">
        <w:t xml:space="preserve"> </w:t>
      </w:r>
      <w:r w:rsidR="00D92D5B" w:rsidRPr="002A5730">
        <w:t>Kryss ved Giskavollen vil bli utbetra og utforma som eit kanalisert kryss. Heile området ved nedre del av Jordmorsvingen</w:t>
      </w:r>
      <w:r w:rsidR="00D92D5B" w:rsidRPr="002A5730">
        <w:rPr>
          <w:spacing w:val="-2"/>
        </w:rPr>
        <w:t xml:space="preserve"> </w:t>
      </w:r>
      <w:r w:rsidR="00D92D5B" w:rsidRPr="002A5730">
        <w:t>vil</w:t>
      </w:r>
      <w:r w:rsidR="00D92D5B" w:rsidRPr="002A5730">
        <w:rPr>
          <w:spacing w:val="-4"/>
        </w:rPr>
        <w:t xml:space="preserve"> </w:t>
      </w:r>
      <w:r w:rsidR="00D92D5B" w:rsidRPr="002A5730">
        <w:t>verta</w:t>
      </w:r>
      <w:r w:rsidR="00D92D5B" w:rsidRPr="002A5730">
        <w:rPr>
          <w:spacing w:val="-4"/>
        </w:rPr>
        <w:t xml:space="preserve"> </w:t>
      </w:r>
      <w:r w:rsidR="00D92D5B" w:rsidRPr="002A5730">
        <w:t>eit</w:t>
      </w:r>
      <w:r w:rsidR="00D92D5B" w:rsidRPr="002A5730">
        <w:rPr>
          <w:spacing w:val="-2"/>
        </w:rPr>
        <w:t xml:space="preserve"> </w:t>
      </w:r>
      <w:r w:rsidR="00D92D5B" w:rsidRPr="002A5730">
        <w:t>transformasjonsområde.</w:t>
      </w:r>
      <w:r w:rsidR="00D92D5B" w:rsidRPr="002A5730">
        <w:rPr>
          <w:spacing w:val="-5"/>
        </w:rPr>
        <w:t xml:space="preserve"> </w:t>
      </w:r>
      <w:r w:rsidR="00D92D5B" w:rsidRPr="002A5730">
        <w:t>Her</w:t>
      </w:r>
      <w:r w:rsidR="00D92D5B" w:rsidRPr="002A5730">
        <w:rPr>
          <w:spacing w:val="-2"/>
        </w:rPr>
        <w:t xml:space="preserve"> </w:t>
      </w:r>
      <w:r w:rsidR="00D92D5B" w:rsidRPr="002A5730">
        <w:t>skal</w:t>
      </w:r>
      <w:r w:rsidR="00D92D5B" w:rsidRPr="002A5730">
        <w:rPr>
          <w:spacing w:val="-2"/>
        </w:rPr>
        <w:t xml:space="preserve"> </w:t>
      </w:r>
      <w:r w:rsidR="00D92D5B" w:rsidRPr="002A5730">
        <w:t>det</w:t>
      </w:r>
      <w:r w:rsidR="00D92D5B" w:rsidRPr="002A5730">
        <w:rPr>
          <w:spacing w:val="-2"/>
        </w:rPr>
        <w:t xml:space="preserve"> </w:t>
      </w:r>
      <w:r w:rsidR="00D92D5B" w:rsidRPr="002A5730">
        <w:t>leggjast</w:t>
      </w:r>
      <w:r w:rsidR="00D92D5B" w:rsidRPr="002A5730">
        <w:rPr>
          <w:spacing w:val="-4"/>
        </w:rPr>
        <w:t xml:space="preserve"> </w:t>
      </w:r>
      <w:r w:rsidR="00D92D5B" w:rsidRPr="002A5730">
        <w:t>opp</w:t>
      </w:r>
      <w:r w:rsidR="00D92D5B" w:rsidRPr="002A5730">
        <w:rPr>
          <w:spacing w:val="-3"/>
        </w:rPr>
        <w:t xml:space="preserve"> </w:t>
      </w:r>
      <w:r w:rsidR="00D92D5B" w:rsidRPr="002A5730">
        <w:t>til</w:t>
      </w:r>
      <w:r w:rsidR="00D92D5B" w:rsidRPr="002A5730">
        <w:rPr>
          <w:spacing w:val="-5"/>
        </w:rPr>
        <w:t xml:space="preserve"> </w:t>
      </w:r>
      <w:r w:rsidR="00D92D5B" w:rsidRPr="002A5730">
        <w:t>leilegheitsblokk</w:t>
      </w:r>
      <w:r w:rsidR="00FC0525" w:rsidRPr="002A5730">
        <w:t>e</w:t>
      </w:r>
      <w:r w:rsidR="00D92D5B" w:rsidRPr="002A5730">
        <w:t>r,</w:t>
      </w:r>
      <w:r w:rsidR="00D92D5B" w:rsidRPr="002A5730">
        <w:rPr>
          <w:spacing w:val="-2"/>
        </w:rPr>
        <w:t xml:space="preserve"> </w:t>
      </w:r>
      <w:r w:rsidR="00D92D5B" w:rsidRPr="002A5730">
        <w:t>forretning og tenesteyting.</w:t>
      </w:r>
    </w:p>
    <w:p w14:paraId="0B5C497F" w14:textId="77777777" w:rsidR="00D84D36" w:rsidRPr="002A5730" w:rsidRDefault="00D84D36" w:rsidP="00D84D36">
      <w:pPr>
        <w:pStyle w:val="Brdtekst"/>
        <w:spacing w:before="181" w:line="259" w:lineRule="auto"/>
        <w:ind w:left="131" w:right="531"/>
      </w:pPr>
    </w:p>
    <w:p w14:paraId="6E7C55D1" w14:textId="77777777" w:rsidR="00D92D5B" w:rsidRPr="002A5730" w:rsidRDefault="00D92D5B" w:rsidP="00B333DB">
      <w:pPr>
        <w:pStyle w:val="Overskrift3"/>
      </w:pPr>
      <w:bookmarkStart w:id="149" w:name="_bookmark84"/>
      <w:bookmarkStart w:id="150" w:name="_Toc163472789"/>
      <w:bookmarkEnd w:id="149"/>
      <w:r w:rsidRPr="002A5730">
        <w:t>Delområde</w:t>
      </w:r>
      <w:r w:rsidRPr="002A5730">
        <w:rPr>
          <w:spacing w:val="-5"/>
        </w:rPr>
        <w:t xml:space="preserve"> </w:t>
      </w:r>
      <w:r w:rsidRPr="002A5730">
        <w:t>5</w:t>
      </w:r>
      <w:r w:rsidRPr="002A5730">
        <w:rPr>
          <w:spacing w:val="-5"/>
        </w:rPr>
        <w:t xml:space="preserve"> </w:t>
      </w:r>
      <w:r w:rsidRPr="002A5730">
        <w:t>–</w:t>
      </w:r>
      <w:r w:rsidRPr="002A5730">
        <w:rPr>
          <w:spacing w:val="-5"/>
        </w:rPr>
        <w:t xml:space="preserve"> </w:t>
      </w:r>
      <w:r w:rsidRPr="002A5730">
        <w:t>Finnebrekka,</w:t>
      </w:r>
      <w:r w:rsidRPr="002A5730">
        <w:rPr>
          <w:spacing w:val="-3"/>
        </w:rPr>
        <w:t xml:space="preserve"> </w:t>
      </w:r>
      <w:r w:rsidR="002E1928">
        <w:rPr>
          <w:spacing w:val="-3"/>
        </w:rPr>
        <w:t>Vestre</w:t>
      </w:r>
      <w:r w:rsidRPr="002A5730">
        <w:rPr>
          <w:spacing w:val="-6"/>
        </w:rPr>
        <w:t xml:space="preserve"> </w:t>
      </w:r>
      <w:r w:rsidRPr="002A5730">
        <w:rPr>
          <w:spacing w:val="-2"/>
        </w:rPr>
        <w:t>Lurane</w:t>
      </w:r>
      <w:bookmarkEnd w:id="150"/>
    </w:p>
    <w:p w14:paraId="32F5141C" w14:textId="77777777" w:rsidR="00D92D5B" w:rsidRPr="002A5730" w:rsidRDefault="00D92D5B" w:rsidP="00D92D5B">
      <w:pPr>
        <w:pStyle w:val="Brdtekst"/>
        <w:spacing w:before="179" w:line="259" w:lineRule="auto"/>
        <w:ind w:left="131" w:right="456"/>
      </w:pPr>
      <w:r w:rsidRPr="002A5730">
        <w:t>Delområde</w:t>
      </w:r>
      <w:r w:rsidRPr="002A5730">
        <w:rPr>
          <w:spacing w:val="-4"/>
        </w:rPr>
        <w:t xml:space="preserve"> </w:t>
      </w:r>
      <w:r w:rsidRPr="002A5730">
        <w:t>5 –</w:t>
      </w:r>
      <w:r w:rsidRPr="002A5730">
        <w:rPr>
          <w:spacing w:val="-1"/>
        </w:rPr>
        <w:t xml:space="preserve"> </w:t>
      </w:r>
      <w:r w:rsidRPr="002A5730">
        <w:t>Finnebrekka,</w:t>
      </w:r>
      <w:r w:rsidRPr="002A5730">
        <w:rPr>
          <w:spacing w:val="-2"/>
        </w:rPr>
        <w:t xml:space="preserve"> </w:t>
      </w:r>
      <w:r w:rsidR="002E1928">
        <w:rPr>
          <w:spacing w:val="-2"/>
        </w:rPr>
        <w:t>Vestre</w:t>
      </w:r>
      <w:r w:rsidRPr="002A5730">
        <w:rPr>
          <w:spacing w:val="-4"/>
        </w:rPr>
        <w:t xml:space="preserve"> </w:t>
      </w:r>
      <w:r w:rsidRPr="002A5730">
        <w:t>Lurane</w:t>
      </w:r>
      <w:r w:rsidRPr="002A5730">
        <w:rPr>
          <w:spacing w:val="-1"/>
        </w:rPr>
        <w:t xml:space="preserve"> </w:t>
      </w:r>
      <w:r w:rsidRPr="002A5730">
        <w:t>består</w:t>
      </w:r>
      <w:r w:rsidRPr="002A5730">
        <w:rPr>
          <w:spacing w:val="-2"/>
        </w:rPr>
        <w:t xml:space="preserve"> </w:t>
      </w:r>
      <w:r w:rsidRPr="002A5730">
        <w:t>av</w:t>
      </w:r>
      <w:r w:rsidRPr="002A5730">
        <w:rPr>
          <w:spacing w:val="-3"/>
        </w:rPr>
        <w:t xml:space="preserve"> </w:t>
      </w:r>
      <w:r w:rsidRPr="002A5730">
        <w:t>områda</w:t>
      </w:r>
      <w:r w:rsidRPr="002A5730">
        <w:rPr>
          <w:spacing w:val="-2"/>
        </w:rPr>
        <w:t xml:space="preserve"> </w:t>
      </w:r>
      <w:r w:rsidRPr="002A5730">
        <w:t>aust</w:t>
      </w:r>
      <w:r w:rsidRPr="002A5730">
        <w:rPr>
          <w:spacing w:val="-2"/>
        </w:rPr>
        <w:t xml:space="preserve"> </w:t>
      </w:r>
      <w:r w:rsidRPr="002A5730">
        <w:t>for</w:t>
      </w:r>
      <w:r w:rsidRPr="002A5730">
        <w:rPr>
          <w:spacing w:val="-4"/>
        </w:rPr>
        <w:t xml:space="preserve"> </w:t>
      </w:r>
      <w:r w:rsidRPr="002A5730">
        <w:t>elva</w:t>
      </w:r>
      <w:r w:rsidRPr="002A5730">
        <w:rPr>
          <w:spacing w:val="-5"/>
        </w:rPr>
        <w:t xml:space="preserve"> </w:t>
      </w:r>
      <w:r w:rsidRPr="002A5730">
        <w:t>på</w:t>
      </w:r>
      <w:r w:rsidRPr="002A5730">
        <w:rPr>
          <w:spacing w:val="-2"/>
        </w:rPr>
        <w:t xml:space="preserve"> </w:t>
      </w:r>
      <w:r w:rsidRPr="002A5730">
        <w:t>begge</w:t>
      </w:r>
      <w:r w:rsidRPr="002A5730">
        <w:rPr>
          <w:spacing w:val="-1"/>
        </w:rPr>
        <w:t xml:space="preserve"> </w:t>
      </w:r>
      <w:r w:rsidRPr="002A5730">
        <w:t>sider</w:t>
      </w:r>
      <w:r w:rsidRPr="002A5730">
        <w:rPr>
          <w:spacing w:val="-2"/>
        </w:rPr>
        <w:t xml:space="preserve"> </w:t>
      </w:r>
      <w:r w:rsidRPr="002A5730">
        <w:t>av</w:t>
      </w:r>
      <w:r w:rsidRPr="002A5730">
        <w:rPr>
          <w:spacing w:val="-1"/>
        </w:rPr>
        <w:t xml:space="preserve"> </w:t>
      </w:r>
      <w:r w:rsidRPr="002A5730">
        <w:t>Hatvikvegen,</w:t>
      </w:r>
      <w:r w:rsidRPr="002A5730">
        <w:rPr>
          <w:spacing w:val="-5"/>
        </w:rPr>
        <w:t xml:space="preserve"> </w:t>
      </w:r>
      <w:r w:rsidRPr="002A5730">
        <w:t>frå svingen og nordover. Området ligg i ei vestvendt skråning og er dominert av bustader, med innslag av naust langs elva og kombinert føremål Sentrumsføremål/naust lengst i sør ved brua.</w:t>
      </w:r>
    </w:p>
    <w:p w14:paraId="7F114046" w14:textId="77777777" w:rsidR="00D92D5B" w:rsidRPr="002A5730" w:rsidRDefault="00D92D5B" w:rsidP="003D5887">
      <w:pPr>
        <w:pStyle w:val="Brdtekst"/>
        <w:spacing w:before="179" w:line="259" w:lineRule="auto"/>
        <w:ind w:left="131" w:right="456"/>
      </w:pPr>
      <w:r w:rsidRPr="002A5730">
        <w:t xml:space="preserve">Det er avsett eit uteopphaldsareal / leikeområde i nord, og dette </w:t>
      </w:r>
      <w:r w:rsidR="002167BF" w:rsidRPr="002A5730">
        <w:t xml:space="preserve">er i tilknyting til </w:t>
      </w:r>
      <w:r w:rsidRPr="002A5730">
        <w:t>den gjennomgåande blågrøne strukturen som strekkjer seg gjennom bustadområdet frå aust og nordover. Det er to lengre strekningar</w:t>
      </w:r>
      <w:r w:rsidRPr="002A5730">
        <w:rPr>
          <w:spacing w:val="-1"/>
        </w:rPr>
        <w:t xml:space="preserve"> </w:t>
      </w:r>
      <w:r w:rsidRPr="002A5730">
        <w:t>med naturområde langs elvebredda; lengst i nord</w:t>
      </w:r>
      <w:r w:rsidRPr="002A5730">
        <w:rPr>
          <w:spacing w:val="-1"/>
        </w:rPr>
        <w:t xml:space="preserve"> </w:t>
      </w:r>
      <w:r w:rsidRPr="002A5730">
        <w:t>og i</w:t>
      </w:r>
      <w:r w:rsidRPr="002A5730">
        <w:rPr>
          <w:spacing w:val="-1"/>
        </w:rPr>
        <w:t xml:space="preserve"> </w:t>
      </w:r>
      <w:r w:rsidRPr="002A5730">
        <w:t>midtre deler av området. I sør er det avsett to op</w:t>
      </w:r>
      <w:r w:rsidR="009C0A13" w:rsidRPr="002A5730">
        <w:t>n</w:t>
      </w:r>
      <w:r w:rsidRPr="002A5730">
        <w:t>e torgareal ved elva</w:t>
      </w:r>
      <w:r w:rsidRPr="002A5730">
        <w:rPr>
          <w:spacing w:val="-1"/>
        </w:rPr>
        <w:t xml:space="preserve"> </w:t>
      </w:r>
      <w:r w:rsidRPr="002A5730">
        <w:t>nedanfor</w:t>
      </w:r>
      <w:r w:rsidRPr="002A5730">
        <w:rPr>
          <w:spacing w:val="-4"/>
        </w:rPr>
        <w:t xml:space="preserve"> </w:t>
      </w:r>
      <w:r w:rsidRPr="002A5730">
        <w:t>vegkrysset</w:t>
      </w:r>
      <w:r w:rsidRPr="002A5730">
        <w:rPr>
          <w:spacing w:val="-4"/>
        </w:rPr>
        <w:t xml:space="preserve"> </w:t>
      </w:r>
      <w:r w:rsidRPr="002A5730">
        <w:t>mot</w:t>
      </w:r>
      <w:r w:rsidRPr="002A5730">
        <w:rPr>
          <w:spacing w:val="-2"/>
        </w:rPr>
        <w:t xml:space="preserve"> </w:t>
      </w:r>
      <w:r w:rsidRPr="002A5730">
        <w:t>Finnebrekka</w:t>
      </w:r>
      <w:r w:rsidRPr="002A5730">
        <w:rPr>
          <w:spacing w:val="-2"/>
        </w:rPr>
        <w:t xml:space="preserve"> </w:t>
      </w:r>
      <w:r w:rsidRPr="002A5730">
        <w:t>frå</w:t>
      </w:r>
      <w:r w:rsidRPr="002A5730">
        <w:rPr>
          <w:spacing w:val="-2"/>
        </w:rPr>
        <w:t xml:space="preserve"> </w:t>
      </w:r>
      <w:r w:rsidRPr="002A5730">
        <w:t xml:space="preserve">Hatvikvegen. Området er i planen knytt tettare mot sentrum ved at det er lagt inn fleire nye gangbruer over Oselva. Ein nøkkel for vidare utvikling av området er at eksisterande veg og kryss med Hatvikvegen vert </w:t>
      </w:r>
      <w:r w:rsidRPr="002A5730">
        <w:rPr>
          <w:spacing w:val="-2"/>
        </w:rPr>
        <w:t>utbetra.</w:t>
      </w:r>
    </w:p>
    <w:p w14:paraId="53DBAFEB" w14:textId="77777777" w:rsidR="00D92D5B" w:rsidRPr="002A5730" w:rsidRDefault="00D92D5B" w:rsidP="00D92D5B">
      <w:pPr>
        <w:pStyle w:val="Brdtekst"/>
        <w:spacing w:line="256" w:lineRule="auto"/>
        <w:ind w:left="131" w:right="456"/>
      </w:pPr>
      <w:r w:rsidRPr="002A5730">
        <w:t>Bustadområde</w:t>
      </w:r>
      <w:r w:rsidRPr="002A5730">
        <w:rPr>
          <w:spacing w:val="-1"/>
        </w:rPr>
        <w:t xml:space="preserve"> </w:t>
      </w:r>
      <w:r w:rsidRPr="002A5730">
        <w:t>for</w:t>
      </w:r>
      <w:r w:rsidRPr="002A5730">
        <w:rPr>
          <w:spacing w:val="-2"/>
        </w:rPr>
        <w:t xml:space="preserve"> </w:t>
      </w:r>
      <w:r w:rsidRPr="002A5730">
        <w:t>frittliggjande</w:t>
      </w:r>
      <w:r w:rsidRPr="002A5730">
        <w:rPr>
          <w:spacing w:val="-1"/>
        </w:rPr>
        <w:t xml:space="preserve"> </w:t>
      </w:r>
      <w:r w:rsidRPr="002A5730">
        <w:t>småhus</w:t>
      </w:r>
      <w:r w:rsidRPr="002A5730">
        <w:rPr>
          <w:spacing w:val="-5"/>
        </w:rPr>
        <w:t xml:space="preserve"> </w:t>
      </w:r>
      <w:r w:rsidRPr="002A5730">
        <w:t>ligg</w:t>
      </w:r>
      <w:r w:rsidRPr="002A5730">
        <w:rPr>
          <w:spacing w:val="-3"/>
        </w:rPr>
        <w:t xml:space="preserve"> </w:t>
      </w:r>
      <w:r w:rsidRPr="002A5730">
        <w:t>i</w:t>
      </w:r>
      <w:r w:rsidRPr="002A5730">
        <w:rPr>
          <w:spacing w:val="-3"/>
        </w:rPr>
        <w:t xml:space="preserve"> </w:t>
      </w:r>
      <w:r w:rsidRPr="002A5730">
        <w:t>nedste</w:t>
      </w:r>
      <w:r w:rsidRPr="002A5730">
        <w:rPr>
          <w:spacing w:val="-1"/>
        </w:rPr>
        <w:t xml:space="preserve"> </w:t>
      </w:r>
      <w:r w:rsidRPr="002A5730">
        <w:t>rekkje</w:t>
      </w:r>
      <w:r w:rsidRPr="002A5730">
        <w:rPr>
          <w:spacing w:val="-4"/>
        </w:rPr>
        <w:t xml:space="preserve"> </w:t>
      </w:r>
      <w:r w:rsidRPr="002A5730">
        <w:t>langs</w:t>
      </w:r>
      <w:r w:rsidRPr="002A5730">
        <w:rPr>
          <w:spacing w:val="-2"/>
        </w:rPr>
        <w:t xml:space="preserve"> </w:t>
      </w:r>
      <w:r w:rsidRPr="002A5730">
        <w:t>elva,</w:t>
      </w:r>
      <w:r w:rsidRPr="002A5730">
        <w:rPr>
          <w:spacing w:val="-2"/>
        </w:rPr>
        <w:t xml:space="preserve"> </w:t>
      </w:r>
      <w:r w:rsidRPr="002A5730">
        <w:t>nordaust</w:t>
      </w:r>
      <w:r w:rsidRPr="002A5730">
        <w:rPr>
          <w:spacing w:val="-1"/>
        </w:rPr>
        <w:t xml:space="preserve"> </w:t>
      </w:r>
      <w:r w:rsidRPr="002A5730">
        <w:t>i</w:t>
      </w:r>
      <w:r w:rsidRPr="002A5730">
        <w:rPr>
          <w:spacing w:val="-7"/>
        </w:rPr>
        <w:t xml:space="preserve"> </w:t>
      </w:r>
      <w:r w:rsidRPr="002A5730">
        <w:t>planområdet,</w:t>
      </w:r>
      <w:r w:rsidRPr="002A5730">
        <w:rPr>
          <w:spacing w:val="-4"/>
        </w:rPr>
        <w:t xml:space="preserve"> </w:t>
      </w:r>
      <w:r w:rsidRPr="002A5730">
        <w:t>og</w:t>
      </w:r>
      <w:r w:rsidRPr="002A5730">
        <w:rPr>
          <w:spacing w:val="-3"/>
        </w:rPr>
        <w:t xml:space="preserve"> </w:t>
      </w:r>
      <w:r w:rsidRPr="002A5730">
        <w:t>to</w:t>
      </w:r>
      <w:r w:rsidRPr="002A5730">
        <w:rPr>
          <w:spacing w:val="-3"/>
        </w:rPr>
        <w:t xml:space="preserve"> </w:t>
      </w:r>
      <w:r w:rsidRPr="002A5730">
        <w:t>mindre område aust for svingen på Hatvikvegen og ved Luranetunet. Maks. utnyttingsgrad er 30%-BYA.</w:t>
      </w:r>
    </w:p>
    <w:p w14:paraId="2DF8B931" w14:textId="77777777" w:rsidR="00AD3441" w:rsidRPr="002A5730" w:rsidRDefault="00AD3441" w:rsidP="00D92D5B">
      <w:pPr>
        <w:pStyle w:val="Brdtekst"/>
        <w:spacing w:line="256" w:lineRule="auto"/>
        <w:ind w:left="131" w:right="456"/>
      </w:pPr>
    </w:p>
    <w:p w14:paraId="39E55914" w14:textId="77777777" w:rsidR="00D92D5B" w:rsidRPr="002A5730" w:rsidRDefault="00D92D5B" w:rsidP="00D92D5B">
      <w:pPr>
        <w:pStyle w:val="Brdtekst"/>
        <w:spacing w:before="3" w:line="259" w:lineRule="auto"/>
        <w:ind w:left="131" w:right="565"/>
      </w:pPr>
      <w:r w:rsidRPr="002A5730">
        <w:t>Dei mellomliggjande områda ved svingen, aust for Hatvikvegen og nordover er eksisterande einebustadområde</w:t>
      </w:r>
      <w:r w:rsidRPr="002A5730">
        <w:rPr>
          <w:spacing w:val="-4"/>
        </w:rPr>
        <w:t xml:space="preserve"> </w:t>
      </w:r>
      <w:r w:rsidRPr="002A5730">
        <w:t>som</w:t>
      </w:r>
      <w:r w:rsidRPr="002A5730">
        <w:rPr>
          <w:spacing w:val="-4"/>
        </w:rPr>
        <w:t xml:space="preserve"> </w:t>
      </w:r>
      <w:r w:rsidRPr="002A5730">
        <w:t>er</w:t>
      </w:r>
      <w:r w:rsidRPr="002A5730">
        <w:rPr>
          <w:spacing w:val="-4"/>
        </w:rPr>
        <w:t xml:space="preserve"> </w:t>
      </w:r>
      <w:r w:rsidRPr="002A5730">
        <w:t>avsett</w:t>
      </w:r>
      <w:r w:rsidRPr="002A5730">
        <w:rPr>
          <w:spacing w:val="-2"/>
        </w:rPr>
        <w:t xml:space="preserve"> </w:t>
      </w:r>
      <w:r w:rsidRPr="002A5730">
        <w:t>til</w:t>
      </w:r>
      <w:r w:rsidRPr="002A5730">
        <w:rPr>
          <w:spacing w:val="-6"/>
        </w:rPr>
        <w:t xml:space="preserve"> </w:t>
      </w:r>
      <w:r w:rsidRPr="002A5730">
        <w:t>konsentrerte</w:t>
      </w:r>
      <w:r w:rsidRPr="002A5730">
        <w:rPr>
          <w:spacing w:val="-3"/>
        </w:rPr>
        <w:t xml:space="preserve"> </w:t>
      </w:r>
      <w:r w:rsidRPr="002A5730">
        <w:t>småhus.</w:t>
      </w:r>
      <w:r w:rsidRPr="002A5730">
        <w:rPr>
          <w:spacing w:val="-2"/>
        </w:rPr>
        <w:t xml:space="preserve"> </w:t>
      </w:r>
      <w:r w:rsidRPr="002A5730">
        <w:t>Her</w:t>
      </w:r>
      <w:r w:rsidRPr="002A5730">
        <w:rPr>
          <w:spacing w:val="-2"/>
        </w:rPr>
        <w:t xml:space="preserve"> </w:t>
      </w:r>
      <w:r w:rsidRPr="002A5730">
        <w:t>kan</w:t>
      </w:r>
      <w:r w:rsidRPr="002A5730">
        <w:rPr>
          <w:spacing w:val="-2"/>
        </w:rPr>
        <w:t xml:space="preserve"> </w:t>
      </w:r>
      <w:r w:rsidRPr="002A5730">
        <w:t>det</w:t>
      </w:r>
      <w:r w:rsidRPr="002A5730">
        <w:rPr>
          <w:spacing w:val="-2"/>
        </w:rPr>
        <w:t xml:space="preserve"> </w:t>
      </w:r>
      <w:r w:rsidRPr="002A5730">
        <w:t>byggjast</w:t>
      </w:r>
      <w:r w:rsidRPr="002A5730">
        <w:rPr>
          <w:spacing w:val="-4"/>
        </w:rPr>
        <w:t xml:space="preserve"> </w:t>
      </w:r>
      <w:r w:rsidRPr="002A5730">
        <w:t>rekker,</w:t>
      </w:r>
      <w:r w:rsidRPr="002A5730">
        <w:rPr>
          <w:spacing w:val="-2"/>
        </w:rPr>
        <w:t xml:space="preserve"> </w:t>
      </w:r>
      <w:r w:rsidRPr="002A5730">
        <w:t>fleirmannsbustader</w:t>
      </w:r>
      <w:r w:rsidRPr="002A5730">
        <w:rPr>
          <w:spacing w:val="-7"/>
        </w:rPr>
        <w:t xml:space="preserve"> </w:t>
      </w:r>
      <w:r w:rsidRPr="002A5730">
        <w:t>og mindre leilegheitsbygg inntil 3 etasjar med loft eller tilbaketrekt 4. etasje. Maks. utnyttingsgrad er 35%-BYA.</w:t>
      </w:r>
    </w:p>
    <w:p w14:paraId="2E972AA9" w14:textId="77777777" w:rsidR="00CE7A52" w:rsidRPr="002A5730" w:rsidRDefault="00CE7A52" w:rsidP="00D92D5B"/>
    <w:p w14:paraId="784C596D" w14:textId="77777777" w:rsidR="00D92D5B" w:rsidRPr="002A5730" w:rsidRDefault="00D92D5B" w:rsidP="00C3418F">
      <w:pPr>
        <w:pStyle w:val="Overskrift2"/>
        <w:numPr>
          <w:ilvl w:val="1"/>
          <w:numId w:val="25"/>
        </w:numPr>
        <w:tabs>
          <w:tab w:val="left" w:pos="579"/>
        </w:tabs>
        <w:spacing w:before="196" w:after="0"/>
        <w:ind w:hanging="448"/>
        <w:rPr>
          <w:spacing w:val="-2"/>
        </w:rPr>
      </w:pPr>
      <w:bookmarkStart w:id="151" w:name="_bookmark85"/>
      <w:bookmarkStart w:id="152" w:name="_Toc163472790"/>
      <w:bookmarkEnd w:id="151"/>
      <w:r w:rsidRPr="002A5730">
        <w:t>Bygningar</w:t>
      </w:r>
      <w:r w:rsidRPr="002A5730">
        <w:rPr>
          <w:spacing w:val="-2"/>
        </w:rPr>
        <w:t xml:space="preserve"> </w:t>
      </w:r>
      <w:r w:rsidRPr="002A5730">
        <w:t xml:space="preserve">og </w:t>
      </w:r>
      <w:r w:rsidRPr="002A5730">
        <w:rPr>
          <w:spacing w:val="-2"/>
        </w:rPr>
        <w:t>anlegg</w:t>
      </w:r>
      <w:bookmarkEnd w:id="152"/>
    </w:p>
    <w:p w14:paraId="240FA81B" w14:textId="77777777" w:rsidR="00CE7A52" w:rsidRPr="002A5730" w:rsidRDefault="00CE7A52" w:rsidP="00CE7A52"/>
    <w:p w14:paraId="07B0D0E1" w14:textId="77777777" w:rsidR="00D92D5B" w:rsidRPr="002A5730" w:rsidRDefault="00D92D5B" w:rsidP="00B333DB">
      <w:pPr>
        <w:pStyle w:val="Overskrift3"/>
        <w:rPr>
          <w:spacing w:val="-2"/>
        </w:rPr>
      </w:pPr>
      <w:bookmarkStart w:id="153" w:name="_bookmark86"/>
      <w:bookmarkStart w:id="154" w:name="_Toc163472791"/>
      <w:bookmarkEnd w:id="153"/>
      <w:r w:rsidRPr="002A5730">
        <w:t>Sentrumsføremål</w:t>
      </w:r>
      <w:bookmarkEnd w:id="154"/>
    </w:p>
    <w:p w14:paraId="2549FCA4" w14:textId="77777777" w:rsidR="0026078A" w:rsidRPr="002A5730" w:rsidRDefault="00D92D5B" w:rsidP="0026078A">
      <w:pPr>
        <w:pStyle w:val="Brdtekst"/>
        <w:spacing w:before="179" w:line="259" w:lineRule="auto"/>
        <w:ind w:left="131" w:right="456"/>
        <w:rPr>
          <w:color w:val="181818"/>
          <w:spacing w:val="-2"/>
        </w:rPr>
      </w:pPr>
      <w:r w:rsidRPr="002A5730">
        <w:rPr>
          <w:color w:val="181818"/>
        </w:rPr>
        <w:t>Sentrumsføremål</w:t>
      </w:r>
      <w:r w:rsidRPr="002A5730">
        <w:rPr>
          <w:color w:val="181818"/>
          <w:spacing w:val="-5"/>
        </w:rPr>
        <w:t xml:space="preserve"> </w:t>
      </w:r>
      <w:r w:rsidRPr="002A5730">
        <w:rPr>
          <w:color w:val="181818"/>
        </w:rPr>
        <w:t>opnar</w:t>
      </w:r>
      <w:r w:rsidRPr="002A5730">
        <w:rPr>
          <w:color w:val="181818"/>
          <w:spacing w:val="-2"/>
        </w:rPr>
        <w:t xml:space="preserve"> </w:t>
      </w:r>
      <w:r w:rsidRPr="002A5730">
        <w:rPr>
          <w:color w:val="181818"/>
        </w:rPr>
        <w:t>for</w:t>
      </w:r>
      <w:r w:rsidRPr="002A5730">
        <w:rPr>
          <w:color w:val="181818"/>
          <w:spacing w:val="-4"/>
        </w:rPr>
        <w:t xml:space="preserve"> </w:t>
      </w:r>
      <w:r w:rsidRPr="002A5730">
        <w:rPr>
          <w:color w:val="181818"/>
        </w:rPr>
        <w:t>bygg</w:t>
      </w:r>
      <w:r w:rsidRPr="002A5730">
        <w:rPr>
          <w:color w:val="181818"/>
          <w:spacing w:val="-3"/>
        </w:rPr>
        <w:t xml:space="preserve"> </w:t>
      </w:r>
      <w:r w:rsidRPr="002A5730">
        <w:rPr>
          <w:color w:val="181818"/>
        </w:rPr>
        <w:t>med</w:t>
      </w:r>
      <w:r w:rsidRPr="002A5730">
        <w:rPr>
          <w:color w:val="181818"/>
          <w:spacing w:val="-2"/>
        </w:rPr>
        <w:t xml:space="preserve"> </w:t>
      </w:r>
      <w:r w:rsidRPr="002A5730">
        <w:rPr>
          <w:color w:val="181818"/>
        </w:rPr>
        <w:t>kombinerte</w:t>
      </w:r>
      <w:r w:rsidRPr="002A5730">
        <w:rPr>
          <w:color w:val="181818"/>
          <w:spacing w:val="-2"/>
        </w:rPr>
        <w:t xml:space="preserve"> </w:t>
      </w:r>
      <w:r w:rsidRPr="002A5730">
        <w:rPr>
          <w:color w:val="181818"/>
        </w:rPr>
        <w:t>føremål</w:t>
      </w:r>
      <w:r w:rsidRPr="002A5730">
        <w:rPr>
          <w:color w:val="181818"/>
          <w:spacing w:val="-2"/>
        </w:rPr>
        <w:t xml:space="preserve"> </w:t>
      </w:r>
      <w:r w:rsidRPr="002A5730">
        <w:rPr>
          <w:color w:val="181818"/>
        </w:rPr>
        <w:t>som</w:t>
      </w:r>
      <w:r w:rsidRPr="002A5730">
        <w:rPr>
          <w:color w:val="181818"/>
          <w:spacing w:val="-1"/>
        </w:rPr>
        <w:t xml:space="preserve"> </w:t>
      </w:r>
      <w:r w:rsidRPr="002A5730">
        <w:rPr>
          <w:color w:val="181818"/>
        </w:rPr>
        <w:t>forretning,</w:t>
      </w:r>
      <w:r w:rsidRPr="002A5730">
        <w:rPr>
          <w:color w:val="181818"/>
          <w:spacing w:val="-4"/>
        </w:rPr>
        <w:t xml:space="preserve"> </w:t>
      </w:r>
      <w:r w:rsidRPr="002A5730">
        <w:rPr>
          <w:color w:val="181818"/>
        </w:rPr>
        <w:t>kontor,</w:t>
      </w:r>
      <w:r w:rsidRPr="002A5730">
        <w:rPr>
          <w:color w:val="181818"/>
          <w:spacing w:val="-2"/>
        </w:rPr>
        <w:t xml:space="preserve"> </w:t>
      </w:r>
      <w:r w:rsidRPr="002A5730">
        <w:rPr>
          <w:color w:val="181818"/>
        </w:rPr>
        <w:t>tenesteyting,</w:t>
      </w:r>
      <w:r w:rsidRPr="002A5730">
        <w:rPr>
          <w:color w:val="181818"/>
          <w:spacing w:val="-2"/>
        </w:rPr>
        <w:t xml:space="preserve"> </w:t>
      </w:r>
      <w:r w:rsidRPr="002A5730">
        <w:rPr>
          <w:color w:val="181818"/>
        </w:rPr>
        <w:t>servering</w:t>
      </w:r>
      <w:r w:rsidRPr="002A5730">
        <w:rPr>
          <w:color w:val="181818"/>
          <w:spacing w:val="-3"/>
        </w:rPr>
        <w:t xml:space="preserve"> </w:t>
      </w:r>
      <w:r w:rsidRPr="002A5730">
        <w:rPr>
          <w:color w:val="181818"/>
        </w:rPr>
        <w:t xml:space="preserve">og </w:t>
      </w:r>
      <w:r w:rsidRPr="002A5730">
        <w:rPr>
          <w:color w:val="181818"/>
          <w:spacing w:val="-2"/>
        </w:rPr>
        <w:t>bustad. Første etasje ut mot offentleg areal skal vere nytta til publikumsretta verksemd.</w:t>
      </w:r>
    </w:p>
    <w:p w14:paraId="226DDC32" w14:textId="77777777" w:rsidR="00610CFA" w:rsidRDefault="00610CFA" w:rsidP="00610CFA">
      <w:pPr>
        <w:pStyle w:val="Brdtekst"/>
        <w:spacing w:before="179" w:line="259" w:lineRule="auto"/>
        <w:ind w:left="131" w:right="456"/>
        <w:rPr>
          <w:i/>
          <w:color w:val="181818"/>
        </w:rPr>
      </w:pPr>
    </w:p>
    <w:p w14:paraId="6BA541FA" w14:textId="77777777" w:rsidR="00610CFA" w:rsidRDefault="00610CFA" w:rsidP="00610CFA">
      <w:pPr>
        <w:pStyle w:val="Brdtekst"/>
        <w:spacing w:before="179" w:line="259" w:lineRule="auto"/>
        <w:ind w:left="131" w:right="456"/>
        <w:rPr>
          <w:i/>
          <w:color w:val="181818"/>
        </w:rPr>
      </w:pPr>
    </w:p>
    <w:p w14:paraId="3DE10F87" w14:textId="77777777" w:rsidR="00610CFA" w:rsidRDefault="00610CFA" w:rsidP="00610CFA">
      <w:pPr>
        <w:pStyle w:val="Brdtekst"/>
        <w:spacing w:before="179" w:line="259" w:lineRule="auto"/>
        <w:ind w:left="131" w:right="456"/>
        <w:rPr>
          <w:i/>
          <w:color w:val="181818"/>
        </w:rPr>
      </w:pPr>
    </w:p>
    <w:p w14:paraId="7E1D83AF" w14:textId="77777777" w:rsidR="00610CFA" w:rsidRDefault="00610CFA" w:rsidP="00610CFA">
      <w:pPr>
        <w:pStyle w:val="Brdtekst"/>
        <w:spacing w:before="179" w:line="259" w:lineRule="auto"/>
        <w:ind w:left="131" w:right="456"/>
        <w:rPr>
          <w:i/>
          <w:color w:val="181818"/>
        </w:rPr>
      </w:pPr>
    </w:p>
    <w:p w14:paraId="4D51C204" w14:textId="77777777" w:rsidR="00610CFA" w:rsidRDefault="00610CFA" w:rsidP="00610CFA">
      <w:pPr>
        <w:pStyle w:val="Brdtekst"/>
        <w:spacing w:before="179" w:line="259" w:lineRule="auto"/>
        <w:ind w:left="131" w:right="456"/>
        <w:rPr>
          <w:i/>
          <w:color w:val="181818"/>
        </w:rPr>
      </w:pPr>
    </w:p>
    <w:p w14:paraId="548CED97" w14:textId="77777777" w:rsidR="00610CFA" w:rsidRDefault="00610CFA" w:rsidP="00610CFA">
      <w:pPr>
        <w:pStyle w:val="Brdtekst"/>
        <w:spacing w:before="179" w:line="259" w:lineRule="auto"/>
        <w:ind w:left="131" w:right="456"/>
        <w:rPr>
          <w:i/>
          <w:color w:val="181818"/>
        </w:rPr>
      </w:pPr>
    </w:p>
    <w:p w14:paraId="3D83A767" w14:textId="77777777" w:rsidR="00610CFA" w:rsidRDefault="00610CFA" w:rsidP="00610CFA">
      <w:pPr>
        <w:pStyle w:val="Brdtekst"/>
        <w:spacing w:before="179" w:line="259" w:lineRule="auto"/>
        <w:ind w:left="131" w:right="456"/>
        <w:rPr>
          <w:i/>
          <w:color w:val="181818"/>
        </w:rPr>
      </w:pPr>
    </w:p>
    <w:p w14:paraId="7EB9E352" w14:textId="77777777" w:rsidR="00610CFA" w:rsidRDefault="00610CFA" w:rsidP="00610CFA">
      <w:pPr>
        <w:pStyle w:val="Brdtekst"/>
        <w:spacing w:before="179" w:line="259" w:lineRule="auto"/>
        <w:ind w:left="131" w:right="456"/>
        <w:rPr>
          <w:i/>
          <w:color w:val="181818"/>
        </w:rPr>
      </w:pPr>
    </w:p>
    <w:p w14:paraId="3C52B6E0" w14:textId="77777777" w:rsidR="00610CFA" w:rsidRDefault="00610CFA" w:rsidP="00610CFA">
      <w:pPr>
        <w:pStyle w:val="Brdtekst"/>
        <w:spacing w:before="179" w:line="259" w:lineRule="auto"/>
        <w:ind w:left="131" w:right="456"/>
        <w:rPr>
          <w:i/>
          <w:color w:val="181818"/>
        </w:rPr>
      </w:pPr>
    </w:p>
    <w:p w14:paraId="4C3E9367" w14:textId="77777777" w:rsidR="00610CFA" w:rsidRDefault="00610CFA" w:rsidP="00610CFA">
      <w:pPr>
        <w:pStyle w:val="Brdtekst"/>
        <w:spacing w:before="179" w:line="259" w:lineRule="auto"/>
        <w:ind w:left="131" w:right="456"/>
        <w:rPr>
          <w:i/>
          <w:color w:val="181818"/>
        </w:rPr>
      </w:pPr>
    </w:p>
    <w:p w14:paraId="17A9C311" w14:textId="77777777" w:rsidR="00D92D5B" w:rsidRPr="002A5730" w:rsidRDefault="00D92D5B" w:rsidP="00610CFA">
      <w:pPr>
        <w:pStyle w:val="Brdtekst"/>
        <w:spacing w:before="179" w:line="259" w:lineRule="auto"/>
        <w:ind w:left="131" w:right="456"/>
        <w:rPr>
          <w:i/>
        </w:rPr>
      </w:pPr>
      <w:r w:rsidRPr="002A5730">
        <w:rPr>
          <w:i/>
          <w:color w:val="181818"/>
        </w:rPr>
        <w:t>Referansar</w:t>
      </w:r>
      <w:r w:rsidRPr="002A5730">
        <w:rPr>
          <w:i/>
          <w:color w:val="181818"/>
          <w:spacing w:val="-4"/>
        </w:rPr>
        <w:t xml:space="preserve"> </w:t>
      </w:r>
      <w:r w:rsidRPr="002A5730">
        <w:rPr>
          <w:i/>
          <w:color w:val="181818"/>
          <w:spacing w:val="-2"/>
        </w:rPr>
        <w:t>sentrumsbygg</w:t>
      </w:r>
    </w:p>
    <w:p w14:paraId="66AD2530" w14:textId="77777777" w:rsidR="00BE416E" w:rsidRPr="002A5730" w:rsidRDefault="00BE416E" w:rsidP="00BE416E">
      <w:pPr>
        <w:pStyle w:val="Brdtekst"/>
        <w:keepNext/>
      </w:pPr>
      <w:r w:rsidRPr="002A5730">
        <w:rPr>
          <w:i/>
          <w:noProof/>
        </w:rPr>
        <w:drawing>
          <wp:inline distT="0" distB="0" distL="0" distR="0" wp14:anchorId="1A013633" wp14:editId="3B88F302">
            <wp:extent cx="5781675" cy="3111774"/>
            <wp:effectExtent l="0" t="0" r="0" b="0"/>
            <wp:docPr id="1444272675"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95719" cy="3119333"/>
                    </a:xfrm>
                    <a:prstGeom prst="rect">
                      <a:avLst/>
                    </a:prstGeom>
                    <a:noFill/>
                  </pic:spPr>
                </pic:pic>
              </a:graphicData>
            </a:graphic>
          </wp:inline>
        </w:drawing>
      </w:r>
    </w:p>
    <w:p w14:paraId="1B787D41" w14:textId="77777777" w:rsidR="00D92D5B" w:rsidRPr="00610CFA" w:rsidRDefault="00BE416E" w:rsidP="00610CFA">
      <w:pPr>
        <w:pStyle w:val="Bildetekst"/>
        <w:rPr>
          <w:i/>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38</w:t>
      </w:r>
      <w:r w:rsidRPr="002A5730">
        <w:rPr>
          <w:lang w:val="nn-NO"/>
        </w:rPr>
        <w:fldChar w:fldCharType="end"/>
      </w:r>
      <w:r w:rsidRPr="002A5730">
        <w:rPr>
          <w:lang w:val="nn-NO"/>
        </w:rPr>
        <w:t xml:space="preserve"> Eksempel konsentrerte bustadbygg med tettstadpreg. s. 53 i Stadanalyse og moglegheitsstudie Osøyro (2014)</w:t>
      </w:r>
    </w:p>
    <w:p w14:paraId="7869DFC8" w14:textId="77777777" w:rsidR="00D84D36" w:rsidRPr="002A5730" w:rsidRDefault="00D92D5B" w:rsidP="00B333DB">
      <w:pPr>
        <w:pStyle w:val="Overskrift3"/>
        <w:rPr>
          <w:spacing w:val="-5"/>
        </w:rPr>
      </w:pPr>
      <w:bookmarkStart w:id="155" w:name="_bookmark87"/>
      <w:bookmarkStart w:id="156" w:name="_Toc163472792"/>
      <w:bookmarkEnd w:id="155"/>
      <w:r w:rsidRPr="002A5730">
        <w:t>Bustad</w:t>
      </w:r>
      <w:r w:rsidRPr="002A5730">
        <w:rPr>
          <w:spacing w:val="-9"/>
        </w:rPr>
        <w:t xml:space="preserve"> </w:t>
      </w:r>
      <w:r w:rsidRPr="002A5730">
        <w:t>frittliggande</w:t>
      </w:r>
      <w:r w:rsidRPr="002A5730">
        <w:rPr>
          <w:spacing w:val="-6"/>
        </w:rPr>
        <w:t xml:space="preserve"> </w:t>
      </w:r>
      <w:r w:rsidRPr="002A5730">
        <w:t>småhus</w:t>
      </w:r>
      <w:r w:rsidRPr="002A5730">
        <w:rPr>
          <w:spacing w:val="-5"/>
        </w:rPr>
        <w:t xml:space="preserve"> </w:t>
      </w:r>
      <w:r w:rsidRPr="002A5730">
        <w:t>–</w:t>
      </w:r>
      <w:r w:rsidRPr="002A5730">
        <w:rPr>
          <w:spacing w:val="-6"/>
        </w:rPr>
        <w:t xml:space="preserve"> </w:t>
      </w:r>
      <w:r w:rsidRPr="002A5730">
        <w:rPr>
          <w:spacing w:val="-5"/>
        </w:rPr>
        <w:t>BF</w:t>
      </w:r>
      <w:bookmarkEnd w:id="156"/>
    </w:p>
    <w:p w14:paraId="10BAEC34" w14:textId="77777777" w:rsidR="001A2A48" w:rsidRPr="002A5730" w:rsidRDefault="00D92D5B" w:rsidP="001A2A48">
      <w:pPr>
        <w:pStyle w:val="Brdtekst"/>
        <w:spacing w:before="178" w:line="259" w:lineRule="auto"/>
        <w:ind w:left="131" w:right="456"/>
      </w:pPr>
      <w:r w:rsidRPr="002A5730">
        <w:t>For å ivareta delar av Osøyro sitt landskapsbilete er hovudføremålet med arealet å bevare område for frittliggande einebustader</w:t>
      </w:r>
      <w:r w:rsidRPr="002A5730">
        <w:rPr>
          <w:spacing w:val="-4"/>
        </w:rPr>
        <w:t xml:space="preserve"> </w:t>
      </w:r>
      <w:r w:rsidRPr="002A5730">
        <w:t>med</w:t>
      </w:r>
      <w:r w:rsidRPr="002A5730">
        <w:rPr>
          <w:spacing w:val="-2"/>
        </w:rPr>
        <w:t xml:space="preserve"> </w:t>
      </w:r>
      <w:r w:rsidRPr="002A5730">
        <w:t>større</w:t>
      </w:r>
      <w:r w:rsidRPr="002A5730">
        <w:rPr>
          <w:spacing w:val="-1"/>
        </w:rPr>
        <w:t xml:space="preserve"> </w:t>
      </w:r>
      <w:r w:rsidRPr="002A5730">
        <w:t>grøne</w:t>
      </w:r>
      <w:r w:rsidRPr="002A5730">
        <w:rPr>
          <w:spacing w:val="-1"/>
        </w:rPr>
        <w:t xml:space="preserve"> </w:t>
      </w:r>
      <w:r w:rsidRPr="002A5730">
        <w:t>uteareal.</w:t>
      </w:r>
      <w:r w:rsidRPr="002A5730">
        <w:rPr>
          <w:spacing w:val="-5"/>
        </w:rPr>
        <w:t xml:space="preserve"> </w:t>
      </w:r>
      <w:r w:rsidRPr="002A5730">
        <w:t>Areal</w:t>
      </w:r>
      <w:r w:rsidRPr="002A5730">
        <w:rPr>
          <w:spacing w:val="-2"/>
        </w:rPr>
        <w:t xml:space="preserve"> </w:t>
      </w:r>
      <w:r w:rsidRPr="002A5730">
        <w:t>til</w:t>
      </w:r>
      <w:r w:rsidRPr="002A5730">
        <w:rPr>
          <w:spacing w:val="-3"/>
        </w:rPr>
        <w:t xml:space="preserve"> </w:t>
      </w:r>
      <w:r w:rsidRPr="002A5730">
        <w:t>grå</w:t>
      </w:r>
      <w:r w:rsidRPr="002A5730">
        <w:rPr>
          <w:spacing w:val="-5"/>
        </w:rPr>
        <w:t xml:space="preserve"> </w:t>
      </w:r>
      <w:r w:rsidRPr="002A5730">
        <w:t>flater</w:t>
      </w:r>
      <w:r w:rsidRPr="002A5730">
        <w:rPr>
          <w:spacing w:val="-2"/>
        </w:rPr>
        <w:t xml:space="preserve"> </w:t>
      </w:r>
      <w:r w:rsidRPr="002A5730">
        <w:t>og</w:t>
      </w:r>
      <w:r w:rsidRPr="002A5730">
        <w:rPr>
          <w:spacing w:val="-5"/>
        </w:rPr>
        <w:t xml:space="preserve"> </w:t>
      </w:r>
      <w:r w:rsidRPr="002A5730">
        <w:t>tilleggsbygning skal</w:t>
      </w:r>
      <w:r w:rsidRPr="002A5730">
        <w:rPr>
          <w:spacing w:val="-2"/>
        </w:rPr>
        <w:t xml:space="preserve"> </w:t>
      </w:r>
      <w:r w:rsidRPr="002A5730">
        <w:t>vere</w:t>
      </w:r>
      <w:r w:rsidRPr="002A5730">
        <w:rPr>
          <w:spacing w:val="-3"/>
        </w:rPr>
        <w:t xml:space="preserve"> </w:t>
      </w:r>
      <w:r w:rsidRPr="002A5730">
        <w:t>minst mogleg i høve til dokumenterte behov (parkering).</w:t>
      </w:r>
    </w:p>
    <w:p w14:paraId="6E0433C5" w14:textId="77777777" w:rsidR="00D92D5B" w:rsidRPr="002A5730" w:rsidRDefault="00D92D5B" w:rsidP="001A2A48">
      <w:pPr>
        <w:pStyle w:val="Brdtekst"/>
        <w:spacing w:before="178" w:line="259" w:lineRule="auto"/>
        <w:ind w:left="131" w:right="456"/>
      </w:pPr>
      <w:r w:rsidRPr="002A5730">
        <w:t>For</w:t>
      </w:r>
      <w:r w:rsidRPr="002A5730">
        <w:rPr>
          <w:spacing w:val="-3"/>
        </w:rPr>
        <w:t xml:space="preserve"> </w:t>
      </w:r>
      <w:r w:rsidRPr="002A5730">
        <w:t>å</w:t>
      </w:r>
      <w:r w:rsidRPr="002A5730">
        <w:rPr>
          <w:spacing w:val="-3"/>
        </w:rPr>
        <w:t xml:space="preserve"> </w:t>
      </w:r>
      <w:r w:rsidRPr="002A5730">
        <w:t>ivareta</w:t>
      </w:r>
      <w:r w:rsidRPr="002A5730">
        <w:rPr>
          <w:spacing w:val="-3"/>
        </w:rPr>
        <w:t xml:space="preserve"> </w:t>
      </w:r>
      <w:r w:rsidRPr="002A5730">
        <w:t>landskapspreget gis</w:t>
      </w:r>
      <w:r w:rsidRPr="002A5730">
        <w:rPr>
          <w:spacing w:val="-4"/>
        </w:rPr>
        <w:t xml:space="preserve"> </w:t>
      </w:r>
      <w:r w:rsidRPr="002A5730">
        <w:t>det</w:t>
      </w:r>
      <w:r w:rsidRPr="002A5730">
        <w:rPr>
          <w:spacing w:val="-1"/>
        </w:rPr>
        <w:t xml:space="preserve"> </w:t>
      </w:r>
      <w:r w:rsidRPr="002A5730">
        <w:t>løyve</w:t>
      </w:r>
      <w:r w:rsidRPr="002A5730">
        <w:rPr>
          <w:spacing w:val="-2"/>
        </w:rPr>
        <w:t xml:space="preserve"> </w:t>
      </w:r>
      <w:r w:rsidRPr="002A5730">
        <w:t>til</w:t>
      </w:r>
      <w:r w:rsidRPr="002A5730">
        <w:rPr>
          <w:spacing w:val="-6"/>
        </w:rPr>
        <w:t xml:space="preserve"> </w:t>
      </w:r>
      <w:r w:rsidRPr="002A5730">
        <w:t>oppføring</w:t>
      </w:r>
      <w:r w:rsidRPr="002A5730">
        <w:rPr>
          <w:spacing w:val="-4"/>
        </w:rPr>
        <w:t xml:space="preserve"> </w:t>
      </w:r>
      <w:r w:rsidRPr="002A5730">
        <w:t>frittliggande</w:t>
      </w:r>
      <w:r w:rsidRPr="002A5730">
        <w:rPr>
          <w:spacing w:val="-2"/>
        </w:rPr>
        <w:t xml:space="preserve"> </w:t>
      </w:r>
      <w:r w:rsidRPr="002A5730">
        <w:t>småhus</w:t>
      </w:r>
      <w:r w:rsidRPr="002A5730">
        <w:rPr>
          <w:spacing w:val="-3"/>
        </w:rPr>
        <w:t xml:space="preserve"> </w:t>
      </w:r>
      <w:r w:rsidRPr="002A5730">
        <w:t>(eine-</w:t>
      </w:r>
      <w:r w:rsidRPr="002A5730">
        <w:rPr>
          <w:spacing w:val="-3"/>
        </w:rPr>
        <w:t xml:space="preserve"> </w:t>
      </w:r>
      <w:r w:rsidRPr="002A5730">
        <w:t>og</w:t>
      </w:r>
      <w:r w:rsidRPr="002A5730">
        <w:rPr>
          <w:spacing w:val="-6"/>
        </w:rPr>
        <w:t xml:space="preserve"> </w:t>
      </w:r>
      <w:r w:rsidRPr="002A5730">
        <w:t>tomannsbustader). Maksimal utnyttingsgrad setjast til 30 %-BYA av regulert eigedomsareal.</w:t>
      </w:r>
    </w:p>
    <w:p w14:paraId="32430534" w14:textId="77777777" w:rsidR="001A2A48" w:rsidRPr="002A5730" w:rsidRDefault="001A2A48" w:rsidP="001A2A48">
      <w:pPr>
        <w:pStyle w:val="Brdtekst"/>
        <w:spacing w:before="178" w:line="259" w:lineRule="auto"/>
        <w:ind w:left="131" w:right="456"/>
      </w:pPr>
    </w:p>
    <w:p w14:paraId="502B6073" w14:textId="77777777" w:rsidR="00D92D5B" w:rsidRPr="002A5730" w:rsidRDefault="00D92D5B" w:rsidP="00B333DB">
      <w:pPr>
        <w:pStyle w:val="Overskrift3"/>
        <w:rPr>
          <w:spacing w:val="-2"/>
        </w:rPr>
      </w:pPr>
      <w:bookmarkStart w:id="157" w:name="_bookmark88"/>
      <w:bookmarkStart w:id="158" w:name="_Toc163472793"/>
      <w:bookmarkEnd w:id="157"/>
      <w:r w:rsidRPr="002A5730">
        <w:t>Bustad</w:t>
      </w:r>
      <w:r w:rsidRPr="002A5730">
        <w:rPr>
          <w:spacing w:val="-6"/>
        </w:rPr>
        <w:t xml:space="preserve"> </w:t>
      </w:r>
      <w:r w:rsidRPr="002A5730">
        <w:t>konsentrert</w:t>
      </w:r>
      <w:r w:rsidRPr="002A5730">
        <w:rPr>
          <w:spacing w:val="-2"/>
        </w:rPr>
        <w:t xml:space="preserve"> </w:t>
      </w:r>
      <w:r w:rsidRPr="002A5730">
        <w:t>–</w:t>
      </w:r>
      <w:r w:rsidRPr="002A5730">
        <w:rPr>
          <w:spacing w:val="-7"/>
        </w:rPr>
        <w:t xml:space="preserve"> </w:t>
      </w:r>
      <w:r w:rsidRPr="002A5730">
        <w:rPr>
          <w:spacing w:val="-5"/>
        </w:rPr>
        <w:t>BK</w:t>
      </w:r>
      <w:bookmarkEnd w:id="158"/>
    </w:p>
    <w:p w14:paraId="2B1FFD56" w14:textId="77777777" w:rsidR="00D92D5B" w:rsidRPr="002A5730" w:rsidRDefault="00D92D5B" w:rsidP="00D92D5B">
      <w:pPr>
        <w:pStyle w:val="Brdtekst"/>
        <w:spacing w:before="182"/>
        <w:ind w:left="131"/>
      </w:pPr>
      <w:r w:rsidRPr="002A5730">
        <w:t>Arealet</w:t>
      </w:r>
      <w:r w:rsidRPr="002A5730">
        <w:rPr>
          <w:spacing w:val="-7"/>
        </w:rPr>
        <w:t xml:space="preserve"> </w:t>
      </w:r>
      <w:r w:rsidRPr="002A5730">
        <w:t>legg</w:t>
      </w:r>
      <w:r w:rsidRPr="002A5730">
        <w:rPr>
          <w:spacing w:val="-5"/>
        </w:rPr>
        <w:t xml:space="preserve"> </w:t>
      </w:r>
      <w:r w:rsidRPr="002A5730">
        <w:t>til</w:t>
      </w:r>
      <w:r w:rsidRPr="002A5730">
        <w:rPr>
          <w:spacing w:val="-5"/>
        </w:rPr>
        <w:t xml:space="preserve"> </w:t>
      </w:r>
      <w:r w:rsidRPr="002A5730">
        <w:t>rett</w:t>
      </w:r>
      <w:r w:rsidRPr="002A5730">
        <w:rPr>
          <w:spacing w:val="-5"/>
        </w:rPr>
        <w:t xml:space="preserve"> </w:t>
      </w:r>
      <w:r w:rsidRPr="002A5730">
        <w:t>for</w:t>
      </w:r>
      <w:r w:rsidRPr="002A5730">
        <w:rPr>
          <w:spacing w:val="-6"/>
        </w:rPr>
        <w:t xml:space="preserve"> </w:t>
      </w:r>
      <w:r w:rsidRPr="002A5730">
        <w:t>omforming</w:t>
      </w:r>
      <w:r w:rsidRPr="002A5730">
        <w:rPr>
          <w:spacing w:val="-5"/>
        </w:rPr>
        <w:t xml:space="preserve"> </w:t>
      </w:r>
      <w:r w:rsidRPr="002A5730">
        <w:t>av</w:t>
      </w:r>
      <w:r w:rsidRPr="002A5730">
        <w:rPr>
          <w:spacing w:val="-5"/>
        </w:rPr>
        <w:t xml:space="preserve"> </w:t>
      </w:r>
      <w:r w:rsidRPr="002A5730">
        <w:t>eksisterande</w:t>
      </w:r>
      <w:r w:rsidRPr="002A5730">
        <w:rPr>
          <w:spacing w:val="-3"/>
        </w:rPr>
        <w:t xml:space="preserve"> </w:t>
      </w:r>
      <w:r w:rsidRPr="002A5730">
        <w:t>bygg</w:t>
      </w:r>
      <w:r w:rsidRPr="002A5730">
        <w:rPr>
          <w:spacing w:val="-5"/>
        </w:rPr>
        <w:t xml:space="preserve"> </w:t>
      </w:r>
      <w:r w:rsidRPr="002A5730">
        <w:t>til</w:t>
      </w:r>
      <w:r w:rsidRPr="002A5730">
        <w:rPr>
          <w:spacing w:val="-5"/>
        </w:rPr>
        <w:t xml:space="preserve"> </w:t>
      </w:r>
      <w:r w:rsidRPr="002A5730">
        <w:t>konsentrert</w:t>
      </w:r>
      <w:r w:rsidRPr="002A5730">
        <w:rPr>
          <w:spacing w:val="-3"/>
        </w:rPr>
        <w:t xml:space="preserve"> </w:t>
      </w:r>
      <w:r w:rsidRPr="002A5730">
        <w:rPr>
          <w:spacing w:val="-2"/>
        </w:rPr>
        <w:t>bustadbygging.</w:t>
      </w:r>
    </w:p>
    <w:p w14:paraId="054692C1" w14:textId="77777777" w:rsidR="00D92D5B" w:rsidRPr="002A5730" w:rsidRDefault="00D92D5B" w:rsidP="00D92D5B">
      <w:pPr>
        <w:pStyle w:val="Brdtekst"/>
        <w:spacing w:before="19"/>
        <w:ind w:left="131"/>
        <w:rPr>
          <w:spacing w:val="-2"/>
        </w:rPr>
      </w:pPr>
      <w:r w:rsidRPr="002A5730">
        <w:t>Det</w:t>
      </w:r>
      <w:r w:rsidRPr="002A5730">
        <w:rPr>
          <w:spacing w:val="-9"/>
        </w:rPr>
        <w:t xml:space="preserve"> </w:t>
      </w:r>
      <w:r w:rsidRPr="002A5730">
        <w:t>kan</w:t>
      </w:r>
      <w:r w:rsidRPr="002A5730">
        <w:rPr>
          <w:spacing w:val="-5"/>
        </w:rPr>
        <w:t xml:space="preserve"> </w:t>
      </w:r>
      <w:r w:rsidRPr="002A5730">
        <w:t>byggast</w:t>
      </w:r>
      <w:r w:rsidRPr="002A5730">
        <w:rPr>
          <w:spacing w:val="-4"/>
        </w:rPr>
        <w:t xml:space="preserve"> </w:t>
      </w:r>
      <w:r w:rsidRPr="002A5730">
        <w:t>rekkehus,</w:t>
      </w:r>
      <w:r w:rsidRPr="002A5730">
        <w:rPr>
          <w:spacing w:val="-9"/>
        </w:rPr>
        <w:t xml:space="preserve"> </w:t>
      </w:r>
      <w:r w:rsidRPr="002A5730">
        <w:t>fleirmannsbustad,</w:t>
      </w:r>
      <w:r w:rsidRPr="002A5730">
        <w:rPr>
          <w:spacing w:val="-7"/>
        </w:rPr>
        <w:t xml:space="preserve"> </w:t>
      </w:r>
      <w:r w:rsidRPr="002A5730">
        <w:t>mindre</w:t>
      </w:r>
      <w:r w:rsidRPr="002A5730">
        <w:rPr>
          <w:spacing w:val="-6"/>
        </w:rPr>
        <w:t xml:space="preserve"> </w:t>
      </w:r>
      <w:r w:rsidRPr="002A5730">
        <w:t>leilegheitsbygg</w:t>
      </w:r>
      <w:r w:rsidRPr="002A5730">
        <w:rPr>
          <w:spacing w:val="-5"/>
        </w:rPr>
        <w:t xml:space="preserve"> </w:t>
      </w:r>
      <w:r w:rsidRPr="002A5730">
        <w:t>i</w:t>
      </w:r>
      <w:r w:rsidRPr="002A5730">
        <w:rPr>
          <w:spacing w:val="-5"/>
        </w:rPr>
        <w:t xml:space="preserve"> </w:t>
      </w:r>
      <w:r w:rsidRPr="002A5730">
        <w:t>inntil</w:t>
      </w:r>
      <w:r w:rsidRPr="002A5730">
        <w:rPr>
          <w:spacing w:val="-4"/>
        </w:rPr>
        <w:t xml:space="preserve"> </w:t>
      </w:r>
      <w:r w:rsidRPr="002A5730">
        <w:t>3</w:t>
      </w:r>
      <w:r w:rsidRPr="002A5730">
        <w:rPr>
          <w:spacing w:val="-7"/>
        </w:rPr>
        <w:t xml:space="preserve"> </w:t>
      </w:r>
      <w:r w:rsidRPr="002A5730">
        <w:t>etasjar</w:t>
      </w:r>
      <w:r w:rsidRPr="002A5730">
        <w:rPr>
          <w:spacing w:val="-4"/>
        </w:rPr>
        <w:t xml:space="preserve"> </w:t>
      </w:r>
      <w:r w:rsidRPr="002A5730">
        <w:t>med</w:t>
      </w:r>
      <w:r w:rsidRPr="002A5730">
        <w:rPr>
          <w:spacing w:val="-4"/>
        </w:rPr>
        <w:t xml:space="preserve"> </w:t>
      </w:r>
      <w:r w:rsidRPr="002A5730">
        <w:t>loft</w:t>
      </w:r>
      <w:r w:rsidRPr="002A5730">
        <w:rPr>
          <w:spacing w:val="-4"/>
        </w:rPr>
        <w:t xml:space="preserve"> </w:t>
      </w:r>
      <w:r w:rsidRPr="002A5730">
        <w:t>eller</w:t>
      </w:r>
      <w:r w:rsidRPr="002A5730">
        <w:rPr>
          <w:spacing w:val="-4"/>
        </w:rPr>
        <w:t xml:space="preserve"> </w:t>
      </w:r>
      <w:r w:rsidRPr="002A5730">
        <w:rPr>
          <w:spacing w:val="-2"/>
        </w:rPr>
        <w:t xml:space="preserve">tilbaketrekt </w:t>
      </w:r>
      <w:r w:rsidRPr="002A5730">
        <w:t>4.</w:t>
      </w:r>
      <w:r w:rsidRPr="002A5730">
        <w:rPr>
          <w:spacing w:val="-1"/>
        </w:rPr>
        <w:t xml:space="preserve"> </w:t>
      </w:r>
      <w:r w:rsidRPr="002A5730">
        <w:rPr>
          <w:spacing w:val="-2"/>
        </w:rPr>
        <w:t>etasje.</w:t>
      </w:r>
    </w:p>
    <w:p w14:paraId="7F78A6AA" w14:textId="77777777" w:rsidR="00BE416E" w:rsidRPr="002A5730" w:rsidRDefault="00BE416E" w:rsidP="00D92D5B">
      <w:pPr>
        <w:pStyle w:val="Brdtekst"/>
        <w:spacing w:before="19"/>
        <w:ind w:left="131"/>
      </w:pPr>
    </w:p>
    <w:p w14:paraId="529EBC92" w14:textId="77777777" w:rsidR="00D92D5B" w:rsidRPr="002A5730" w:rsidRDefault="00D92D5B" w:rsidP="00D92D5B">
      <w:pPr>
        <w:pStyle w:val="Brdtekst"/>
        <w:spacing w:before="41" w:line="259" w:lineRule="auto"/>
        <w:ind w:left="131" w:right="456"/>
      </w:pPr>
      <w:r w:rsidRPr="002A5730">
        <w:t>Ved</w:t>
      </w:r>
      <w:r w:rsidRPr="002A5730">
        <w:rPr>
          <w:spacing w:val="-4"/>
        </w:rPr>
        <w:t xml:space="preserve"> </w:t>
      </w:r>
      <w:r w:rsidRPr="002A5730">
        <w:t>oppstart</w:t>
      </w:r>
      <w:r w:rsidRPr="002A5730">
        <w:rPr>
          <w:spacing w:val="-3"/>
        </w:rPr>
        <w:t xml:space="preserve"> </w:t>
      </w:r>
      <w:r w:rsidRPr="002A5730">
        <w:t>av</w:t>
      </w:r>
      <w:r w:rsidRPr="002A5730">
        <w:rPr>
          <w:spacing w:val="-2"/>
        </w:rPr>
        <w:t xml:space="preserve"> </w:t>
      </w:r>
      <w:r w:rsidRPr="002A5730">
        <w:t>planarbeid</w:t>
      </w:r>
      <w:r w:rsidRPr="002A5730">
        <w:rPr>
          <w:spacing w:val="-6"/>
        </w:rPr>
        <w:t xml:space="preserve"> </w:t>
      </w:r>
      <w:r w:rsidRPr="002A5730">
        <w:t>skal</w:t>
      </w:r>
      <w:r w:rsidRPr="002A5730">
        <w:rPr>
          <w:spacing w:val="-3"/>
        </w:rPr>
        <w:t xml:space="preserve"> </w:t>
      </w:r>
      <w:r w:rsidRPr="002A5730">
        <w:t>kommunen</w:t>
      </w:r>
      <w:r w:rsidRPr="002A5730">
        <w:rPr>
          <w:spacing w:val="-3"/>
        </w:rPr>
        <w:t xml:space="preserve"> </w:t>
      </w:r>
      <w:r w:rsidRPr="002A5730">
        <w:t>vurdere</w:t>
      </w:r>
      <w:r w:rsidRPr="002A5730">
        <w:rPr>
          <w:spacing w:val="-5"/>
        </w:rPr>
        <w:t xml:space="preserve"> </w:t>
      </w:r>
      <w:r w:rsidRPr="002A5730">
        <w:t>omformingspotensialet</w:t>
      </w:r>
      <w:r w:rsidRPr="002A5730">
        <w:rPr>
          <w:spacing w:val="-3"/>
        </w:rPr>
        <w:t xml:space="preserve"> </w:t>
      </w:r>
      <w:r w:rsidRPr="002A5730">
        <w:t>på</w:t>
      </w:r>
      <w:r w:rsidRPr="002A5730">
        <w:rPr>
          <w:spacing w:val="-6"/>
        </w:rPr>
        <w:t xml:space="preserve"> </w:t>
      </w:r>
      <w:r w:rsidRPr="002A5730">
        <w:t>tilgrensande</w:t>
      </w:r>
      <w:r w:rsidRPr="002A5730">
        <w:rPr>
          <w:spacing w:val="-2"/>
        </w:rPr>
        <w:t xml:space="preserve"> </w:t>
      </w:r>
      <w:r w:rsidRPr="002A5730">
        <w:t>eigedomar</w:t>
      </w:r>
      <w:r w:rsidRPr="002A5730">
        <w:rPr>
          <w:spacing w:val="-6"/>
        </w:rPr>
        <w:t xml:space="preserve"> </w:t>
      </w:r>
      <w:r w:rsidRPr="002A5730">
        <w:t>og eventuelt inkludere tilgrensande eigedomar dersom</w:t>
      </w:r>
      <w:r w:rsidRPr="002A5730">
        <w:rPr>
          <w:spacing w:val="40"/>
        </w:rPr>
        <w:t xml:space="preserve"> </w:t>
      </w:r>
      <w:r w:rsidRPr="002A5730">
        <w:t>det er naudsynt for å sikre godt framtidig bu-miljø i området,</w:t>
      </w:r>
      <w:r w:rsidRPr="002A5730">
        <w:rPr>
          <w:spacing w:val="-3"/>
        </w:rPr>
        <w:t xml:space="preserve"> </w:t>
      </w:r>
      <w:r w:rsidRPr="002A5730">
        <w:t>tilkomst</w:t>
      </w:r>
      <w:r w:rsidRPr="002A5730">
        <w:rPr>
          <w:spacing w:val="-2"/>
        </w:rPr>
        <w:t xml:space="preserve"> </w:t>
      </w:r>
      <w:r w:rsidRPr="002A5730">
        <w:t>for</w:t>
      </w:r>
      <w:r w:rsidRPr="002A5730">
        <w:rPr>
          <w:spacing w:val="-3"/>
        </w:rPr>
        <w:t xml:space="preserve"> </w:t>
      </w:r>
      <w:r w:rsidRPr="002A5730">
        <w:t>framtidige</w:t>
      </w:r>
      <w:r w:rsidRPr="002A5730">
        <w:rPr>
          <w:spacing w:val="-2"/>
        </w:rPr>
        <w:t xml:space="preserve"> </w:t>
      </w:r>
      <w:r w:rsidRPr="002A5730">
        <w:t>bygg,</w:t>
      </w:r>
      <w:r w:rsidRPr="002A5730">
        <w:rPr>
          <w:spacing w:val="-3"/>
        </w:rPr>
        <w:t xml:space="preserve"> </w:t>
      </w:r>
      <w:r w:rsidRPr="002A5730">
        <w:t>samankopling</w:t>
      </w:r>
      <w:r w:rsidRPr="002A5730">
        <w:rPr>
          <w:spacing w:val="-5"/>
        </w:rPr>
        <w:t xml:space="preserve"> </w:t>
      </w:r>
      <w:r w:rsidRPr="002A5730">
        <w:t>av</w:t>
      </w:r>
      <w:r w:rsidRPr="002A5730">
        <w:rPr>
          <w:spacing w:val="-3"/>
        </w:rPr>
        <w:t xml:space="preserve"> </w:t>
      </w:r>
      <w:r w:rsidRPr="002A5730">
        <w:t>fellesareal</w:t>
      </w:r>
      <w:r w:rsidRPr="002A5730">
        <w:rPr>
          <w:spacing w:val="-5"/>
        </w:rPr>
        <w:t xml:space="preserve"> </w:t>
      </w:r>
      <w:r w:rsidRPr="002A5730">
        <w:t>eller</w:t>
      </w:r>
      <w:r w:rsidRPr="002A5730">
        <w:rPr>
          <w:spacing w:val="-4"/>
        </w:rPr>
        <w:t xml:space="preserve"> </w:t>
      </w:r>
      <w:r w:rsidRPr="002A5730">
        <w:t>tilrettelegging</w:t>
      </w:r>
      <w:r w:rsidRPr="002A5730">
        <w:rPr>
          <w:spacing w:val="-3"/>
        </w:rPr>
        <w:t xml:space="preserve"> </w:t>
      </w:r>
      <w:r w:rsidRPr="002A5730">
        <w:t>for</w:t>
      </w:r>
      <w:r w:rsidRPr="002A5730">
        <w:rPr>
          <w:spacing w:val="-3"/>
        </w:rPr>
        <w:t xml:space="preserve"> </w:t>
      </w:r>
      <w:r w:rsidRPr="002A5730">
        <w:t>gjennomgåande gangvegar. Det kan leggast til rette for etappevis utbygging.</w:t>
      </w:r>
    </w:p>
    <w:p w14:paraId="2EB50DC6" w14:textId="77777777" w:rsidR="00D92D5B" w:rsidRPr="002A5730" w:rsidRDefault="00D92D5B" w:rsidP="00D92D5B">
      <w:pPr>
        <w:pStyle w:val="Brdtekst"/>
        <w:spacing w:line="259" w:lineRule="auto"/>
        <w:ind w:left="131"/>
        <w:rPr>
          <w:spacing w:val="-2"/>
        </w:rPr>
      </w:pPr>
      <w:r w:rsidRPr="002A5730">
        <w:t>Veileiande</w:t>
      </w:r>
      <w:r w:rsidRPr="002A5730">
        <w:rPr>
          <w:spacing w:val="-1"/>
        </w:rPr>
        <w:t xml:space="preserve"> </w:t>
      </w:r>
      <w:r w:rsidRPr="002A5730">
        <w:t>grad</w:t>
      </w:r>
      <w:r w:rsidRPr="002A5730">
        <w:rPr>
          <w:spacing w:val="-3"/>
        </w:rPr>
        <w:t xml:space="preserve"> </w:t>
      </w:r>
      <w:r w:rsidRPr="002A5730">
        <w:t>av</w:t>
      </w:r>
      <w:r w:rsidRPr="002A5730">
        <w:rPr>
          <w:spacing w:val="-1"/>
        </w:rPr>
        <w:t xml:space="preserve"> </w:t>
      </w:r>
      <w:r w:rsidRPr="002A5730">
        <w:t>utnytting</w:t>
      </w:r>
      <w:r w:rsidRPr="002A5730">
        <w:rPr>
          <w:spacing w:val="-3"/>
        </w:rPr>
        <w:t xml:space="preserve"> </w:t>
      </w:r>
      <w:r w:rsidRPr="002A5730">
        <w:t>settast</w:t>
      </w:r>
      <w:r w:rsidRPr="002A5730">
        <w:rPr>
          <w:spacing w:val="-2"/>
        </w:rPr>
        <w:t xml:space="preserve"> </w:t>
      </w:r>
      <w:r w:rsidRPr="002A5730">
        <w:t>til</w:t>
      </w:r>
      <w:r w:rsidRPr="002A5730">
        <w:rPr>
          <w:spacing w:val="-5"/>
        </w:rPr>
        <w:t xml:space="preserve"> </w:t>
      </w:r>
      <w:r w:rsidRPr="002A5730">
        <w:t>maks</w:t>
      </w:r>
      <w:r w:rsidRPr="002A5730">
        <w:rPr>
          <w:spacing w:val="-4"/>
        </w:rPr>
        <w:t xml:space="preserve"> </w:t>
      </w:r>
      <w:r w:rsidRPr="002A5730">
        <w:t>35</w:t>
      </w:r>
      <w:r w:rsidRPr="002A5730">
        <w:rPr>
          <w:spacing w:val="-4"/>
        </w:rPr>
        <w:t xml:space="preserve"> </w:t>
      </w:r>
      <w:r w:rsidRPr="002A5730">
        <w:t>%-BYA</w:t>
      </w:r>
      <w:r w:rsidRPr="002A5730">
        <w:rPr>
          <w:spacing w:val="-7"/>
        </w:rPr>
        <w:t xml:space="preserve"> </w:t>
      </w:r>
      <w:r w:rsidRPr="002A5730">
        <w:t>av</w:t>
      </w:r>
      <w:r w:rsidRPr="002A5730">
        <w:rPr>
          <w:spacing w:val="-2"/>
        </w:rPr>
        <w:t xml:space="preserve"> </w:t>
      </w:r>
      <w:r w:rsidRPr="002A5730">
        <w:t>regulert</w:t>
      </w:r>
      <w:r w:rsidRPr="002A5730">
        <w:rPr>
          <w:spacing w:val="-2"/>
        </w:rPr>
        <w:t xml:space="preserve"> </w:t>
      </w:r>
      <w:r w:rsidRPr="002A5730">
        <w:t>eigedomsareal</w:t>
      </w:r>
      <w:r w:rsidRPr="002A5730">
        <w:rPr>
          <w:spacing w:val="-2"/>
        </w:rPr>
        <w:t xml:space="preserve"> </w:t>
      </w:r>
      <w:r w:rsidRPr="002A5730">
        <w:t>(slik</w:t>
      </w:r>
      <w:r w:rsidRPr="002A5730">
        <w:rPr>
          <w:spacing w:val="-1"/>
        </w:rPr>
        <w:t xml:space="preserve"> </w:t>
      </w:r>
      <w:r w:rsidRPr="002A5730">
        <w:t>dei</w:t>
      </w:r>
      <w:r w:rsidRPr="002A5730">
        <w:rPr>
          <w:spacing w:val="-2"/>
        </w:rPr>
        <w:t xml:space="preserve"> </w:t>
      </w:r>
      <w:r w:rsidRPr="002A5730">
        <w:t>fastsetjast</w:t>
      </w:r>
      <w:r w:rsidRPr="002A5730">
        <w:rPr>
          <w:spacing w:val="-2"/>
        </w:rPr>
        <w:t xml:space="preserve"> </w:t>
      </w:r>
      <w:r w:rsidRPr="002A5730">
        <w:t xml:space="preserve">i </w:t>
      </w:r>
      <w:r w:rsidRPr="002A5730">
        <w:rPr>
          <w:spacing w:val="-2"/>
        </w:rPr>
        <w:t>detaljregulering).</w:t>
      </w:r>
    </w:p>
    <w:p w14:paraId="72DE2B82" w14:textId="77777777" w:rsidR="00BE416E" w:rsidRPr="002A5730" w:rsidRDefault="00BE416E" w:rsidP="00D92D5B">
      <w:pPr>
        <w:pStyle w:val="Brdtekst"/>
        <w:spacing w:line="259" w:lineRule="auto"/>
        <w:ind w:left="131"/>
      </w:pPr>
    </w:p>
    <w:p w14:paraId="50381E79" w14:textId="77777777" w:rsidR="00D92D5B" w:rsidRPr="002A5730" w:rsidRDefault="00D92D5B" w:rsidP="00D92D5B">
      <w:pPr>
        <w:pStyle w:val="Brdtekst"/>
        <w:spacing w:before="9"/>
        <w:rPr>
          <w:i/>
          <w:sz w:val="16"/>
        </w:rPr>
      </w:pPr>
    </w:p>
    <w:p w14:paraId="13F5F8BA" w14:textId="77777777" w:rsidR="00D84D36" w:rsidRPr="002A5730" w:rsidRDefault="00D84D36" w:rsidP="00D84D36">
      <w:pPr>
        <w:keepNext/>
        <w:ind w:left="131"/>
      </w:pPr>
      <w:r w:rsidRPr="002A5730">
        <w:rPr>
          <w:i/>
          <w:noProof/>
          <w:sz w:val="17"/>
        </w:rPr>
        <w:drawing>
          <wp:inline distT="0" distB="0" distL="0" distR="0" wp14:anchorId="0FDF5B36" wp14:editId="06BAE509">
            <wp:extent cx="6297930" cy="2487295"/>
            <wp:effectExtent l="0" t="0" r="7620" b="8255"/>
            <wp:docPr id="1179521569"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97930" cy="2487295"/>
                    </a:xfrm>
                    <a:prstGeom prst="rect">
                      <a:avLst/>
                    </a:prstGeom>
                    <a:noFill/>
                  </pic:spPr>
                </pic:pic>
              </a:graphicData>
            </a:graphic>
          </wp:inline>
        </w:drawing>
      </w:r>
    </w:p>
    <w:p w14:paraId="5E53B935" w14:textId="77777777" w:rsidR="00D92D5B" w:rsidRPr="002A5730" w:rsidRDefault="00D84D36" w:rsidP="00D84D36">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39</w:t>
      </w:r>
      <w:r w:rsidRPr="002A5730">
        <w:rPr>
          <w:lang w:val="nn-NO"/>
        </w:rPr>
        <w:fldChar w:fldCharType="end"/>
      </w:r>
      <w:r w:rsidRPr="002A5730">
        <w:rPr>
          <w:lang w:val="nn-NO"/>
        </w:rPr>
        <w:t xml:space="preserve"> Wergelandsalleen, Bergen. Vant Bergen kommunes byformingspris 2021. TAG arkitektur og landskap.</w:t>
      </w:r>
    </w:p>
    <w:p w14:paraId="4CF50497" w14:textId="77777777" w:rsidR="00D84D36" w:rsidRPr="002A5730" w:rsidRDefault="00D84D36" w:rsidP="00D84D36">
      <w:pPr>
        <w:keepNext/>
      </w:pPr>
      <w:r w:rsidRPr="002A5730">
        <w:rPr>
          <w:noProof/>
        </w:rPr>
        <w:drawing>
          <wp:inline distT="0" distB="0" distL="0" distR="0" wp14:anchorId="4AF14982" wp14:editId="259DE5C2">
            <wp:extent cx="6297930" cy="2810510"/>
            <wp:effectExtent l="0" t="0" r="7620" b="8890"/>
            <wp:docPr id="121885073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297930" cy="2810510"/>
                    </a:xfrm>
                    <a:prstGeom prst="rect">
                      <a:avLst/>
                    </a:prstGeom>
                    <a:noFill/>
                  </pic:spPr>
                </pic:pic>
              </a:graphicData>
            </a:graphic>
          </wp:inline>
        </w:drawing>
      </w:r>
    </w:p>
    <w:p w14:paraId="6EBDE2A1" w14:textId="77777777" w:rsidR="00574D88" w:rsidRPr="002A5730" w:rsidRDefault="00D84D36" w:rsidP="00D84D36">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40</w:t>
      </w:r>
      <w:r w:rsidRPr="002A5730">
        <w:rPr>
          <w:lang w:val="nn-NO"/>
        </w:rPr>
        <w:fldChar w:fldCharType="end"/>
      </w:r>
      <w:r w:rsidRPr="002A5730">
        <w:rPr>
          <w:lang w:val="nn-NO"/>
        </w:rPr>
        <w:t xml:space="preserve"> Elvebakken 18, Bergen. 3RW arkitektur</w:t>
      </w:r>
      <w:bookmarkStart w:id="159" w:name="_bookmark89"/>
      <w:bookmarkEnd w:id="159"/>
    </w:p>
    <w:p w14:paraId="05AC2929" w14:textId="77777777" w:rsidR="00D84D36" w:rsidRPr="002A5730" w:rsidRDefault="00D84D36" w:rsidP="00610CFA">
      <w:pPr>
        <w:pStyle w:val="Brdtekst"/>
        <w:spacing w:before="181" w:line="259" w:lineRule="auto"/>
        <w:ind w:right="531"/>
      </w:pPr>
    </w:p>
    <w:p w14:paraId="38B3C850" w14:textId="77777777" w:rsidR="00D92D5B" w:rsidRPr="002A5730" w:rsidRDefault="00D92D5B" w:rsidP="00B333DB">
      <w:pPr>
        <w:pStyle w:val="Overskrift3"/>
        <w:rPr>
          <w:spacing w:val="-2"/>
        </w:rPr>
      </w:pPr>
      <w:bookmarkStart w:id="160" w:name="_Toc163472794"/>
      <w:r w:rsidRPr="002A5730">
        <w:t>Bustad</w:t>
      </w:r>
      <w:r w:rsidRPr="002A5730">
        <w:rPr>
          <w:spacing w:val="-4"/>
        </w:rPr>
        <w:t xml:space="preserve"> </w:t>
      </w:r>
      <w:r w:rsidRPr="002A5730">
        <w:t>blokk</w:t>
      </w:r>
      <w:r w:rsidRPr="002A5730">
        <w:rPr>
          <w:spacing w:val="-5"/>
        </w:rPr>
        <w:t xml:space="preserve"> </w:t>
      </w:r>
      <w:r w:rsidRPr="002A5730">
        <w:t>–</w:t>
      </w:r>
      <w:r w:rsidRPr="002A5730">
        <w:rPr>
          <w:spacing w:val="-3"/>
        </w:rPr>
        <w:t xml:space="preserve"> </w:t>
      </w:r>
      <w:r w:rsidRPr="002A5730">
        <w:rPr>
          <w:spacing w:val="-5"/>
        </w:rPr>
        <w:t>BB</w:t>
      </w:r>
      <w:bookmarkEnd w:id="160"/>
    </w:p>
    <w:p w14:paraId="6418644D" w14:textId="77777777" w:rsidR="00D92D5B" w:rsidRPr="002A5730" w:rsidRDefault="00D92D5B" w:rsidP="00D92D5B">
      <w:pPr>
        <w:pStyle w:val="Brdtekst"/>
        <w:spacing w:before="178" w:line="259" w:lineRule="auto"/>
        <w:ind w:left="131"/>
      </w:pPr>
      <w:r w:rsidRPr="002A5730">
        <w:t>Føremål</w:t>
      </w:r>
      <w:r w:rsidRPr="002A5730">
        <w:rPr>
          <w:spacing w:val="-4"/>
        </w:rPr>
        <w:t xml:space="preserve"> </w:t>
      </w:r>
      <w:r w:rsidRPr="002A5730">
        <w:t>opnar</w:t>
      </w:r>
      <w:r w:rsidRPr="002A5730">
        <w:rPr>
          <w:spacing w:val="-1"/>
        </w:rPr>
        <w:t xml:space="preserve"> </w:t>
      </w:r>
      <w:r w:rsidRPr="002A5730">
        <w:t>for</w:t>
      </w:r>
      <w:r w:rsidRPr="002A5730">
        <w:rPr>
          <w:spacing w:val="-4"/>
        </w:rPr>
        <w:t xml:space="preserve"> </w:t>
      </w:r>
      <w:r w:rsidRPr="002A5730">
        <w:t>3</w:t>
      </w:r>
      <w:r w:rsidRPr="002A5730">
        <w:rPr>
          <w:spacing w:val="-2"/>
        </w:rPr>
        <w:t xml:space="preserve"> </w:t>
      </w:r>
      <w:r w:rsidRPr="002A5730">
        <w:t>–</w:t>
      </w:r>
      <w:r w:rsidRPr="002A5730">
        <w:rPr>
          <w:spacing w:val="-3"/>
        </w:rPr>
        <w:t xml:space="preserve"> </w:t>
      </w:r>
      <w:r w:rsidRPr="002A5730">
        <w:t>5 etasjes</w:t>
      </w:r>
      <w:r w:rsidRPr="002A5730">
        <w:rPr>
          <w:spacing w:val="-1"/>
        </w:rPr>
        <w:t xml:space="preserve"> </w:t>
      </w:r>
      <w:r w:rsidRPr="002A5730">
        <w:t>utbygging</w:t>
      </w:r>
      <w:r w:rsidRPr="002A5730">
        <w:rPr>
          <w:spacing w:val="-4"/>
        </w:rPr>
        <w:t xml:space="preserve"> </w:t>
      </w:r>
      <w:r w:rsidRPr="002A5730">
        <w:t>med bustad</w:t>
      </w:r>
      <w:r w:rsidRPr="002A5730">
        <w:rPr>
          <w:spacing w:val="-4"/>
        </w:rPr>
        <w:t xml:space="preserve"> </w:t>
      </w:r>
      <w:r w:rsidRPr="002A5730">
        <w:t>i</w:t>
      </w:r>
      <w:r w:rsidRPr="002A5730">
        <w:rPr>
          <w:spacing w:val="-1"/>
        </w:rPr>
        <w:t xml:space="preserve"> </w:t>
      </w:r>
      <w:r w:rsidRPr="002A5730">
        <w:t>blokk.</w:t>
      </w:r>
      <w:r w:rsidRPr="002A5730">
        <w:rPr>
          <w:spacing w:val="-4"/>
        </w:rPr>
        <w:t xml:space="preserve"> </w:t>
      </w:r>
      <w:r w:rsidRPr="002A5730">
        <w:t>Dei</w:t>
      </w:r>
      <w:r w:rsidRPr="002A5730">
        <w:rPr>
          <w:spacing w:val="-4"/>
        </w:rPr>
        <w:t xml:space="preserve"> </w:t>
      </w:r>
      <w:r w:rsidRPr="002A5730">
        <w:t>fleste</w:t>
      </w:r>
      <w:r w:rsidRPr="002A5730">
        <w:rPr>
          <w:spacing w:val="-1"/>
        </w:rPr>
        <w:t xml:space="preserve"> </w:t>
      </w:r>
      <w:r w:rsidRPr="002A5730">
        <w:t>av areala</w:t>
      </w:r>
      <w:r w:rsidRPr="002A5730">
        <w:rPr>
          <w:spacing w:val="-3"/>
        </w:rPr>
        <w:t xml:space="preserve"> </w:t>
      </w:r>
      <w:r w:rsidRPr="002A5730">
        <w:t>er</w:t>
      </w:r>
      <w:r w:rsidRPr="002A5730">
        <w:rPr>
          <w:spacing w:val="-1"/>
        </w:rPr>
        <w:t xml:space="preserve"> </w:t>
      </w:r>
      <w:r w:rsidRPr="002A5730">
        <w:t>allereie utbygd</w:t>
      </w:r>
      <w:r w:rsidRPr="002A5730">
        <w:rPr>
          <w:spacing w:val="-2"/>
        </w:rPr>
        <w:t xml:space="preserve"> </w:t>
      </w:r>
      <w:r w:rsidRPr="002A5730">
        <w:t>eller</w:t>
      </w:r>
      <w:r w:rsidRPr="002A5730">
        <w:rPr>
          <w:spacing w:val="-3"/>
        </w:rPr>
        <w:t xml:space="preserve"> </w:t>
      </w:r>
      <w:r w:rsidRPr="002A5730">
        <w:t>under oppføring på tidspunktet for sentrumsplanen.</w:t>
      </w:r>
    </w:p>
    <w:p w14:paraId="16CCC381" w14:textId="77777777" w:rsidR="00D92D5B" w:rsidRPr="002A5730" w:rsidRDefault="00D92D5B" w:rsidP="00D92D5B">
      <w:pPr>
        <w:pStyle w:val="Brdtekst"/>
        <w:spacing w:before="8"/>
        <w:rPr>
          <w:sz w:val="23"/>
        </w:rPr>
      </w:pPr>
    </w:p>
    <w:p w14:paraId="4874E40F" w14:textId="77777777" w:rsidR="00D92D5B" w:rsidRPr="002A5730" w:rsidRDefault="00D92D5B" w:rsidP="00D84D36">
      <w:pPr>
        <w:pStyle w:val="Brdtekst"/>
        <w:spacing w:line="259" w:lineRule="auto"/>
        <w:ind w:left="131" w:right="456"/>
      </w:pPr>
      <w:r w:rsidRPr="002A5730">
        <w:t>I</w:t>
      </w:r>
      <w:r w:rsidRPr="002A5730">
        <w:rPr>
          <w:spacing w:val="-2"/>
        </w:rPr>
        <w:t xml:space="preserve"> </w:t>
      </w:r>
      <w:r w:rsidRPr="002A5730">
        <w:t>BB7</w:t>
      </w:r>
      <w:r w:rsidRPr="002A5730">
        <w:rPr>
          <w:spacing w:val="-1"/>
        </w:rPr>
        <w:t xml:space="preserve"> </w:t>
      </w:r>
      <w:r w:rsidRPr="002A5730">
        <w:t>skal</w:t>
      </w:r>
      <w:r w:rsidRPr="002A5730">
        <w:rPr>
          <w:spacing w:val="-2"/>
        </w:rPr>
        <w:t xml:space="preserve"> </w:t>
      </w:r>
      <w:r w:rsidRPr="002A5730">
        <w:t>ein</w:t>
      </w:r>
      <w:r w:rsidRPr="002A5730">
        <w:rPr>
          <w:spacing w:val="-6"/>
        </w:rPr>
        <w:t xml:space="preserve"> </w:t>
      </w:r>
      <w:r w:rsidRPr="002A5730">
        <w:t>i</w:t>
      </w:r>
      <w:r w:rsidRPr="002A5730">
        <w:rPr>
          <w:spacing w:val="-3"/>
        </w:rPr>
        <w:t xml:space="preserve"> </w:t>
      </w:r>
      <w:r w:rsidRPr="002A5730">
        <w:t>detaljplan</w:t>
      </w:r>
      <w:r w:rsidRPr="002A5730">
        <w:rPr>
          <w:spacing w:val="-4"/>
        </w:rPr>
        <w:t xml:space="preserve"> </w:t>
      </w:r>
      <w:r w:rsidRPr="002A5730">
        <w:t>finne</w:t>
      </w:r>
      <w:r w:rsidRPr="002A5730">
        <w:rPr>
          <w:spacing w:val="-1"/>
        </w:rPr>
        <w:t xml:space="preserve"> </w:t>
      </w:r>
      <w:r w:rsidRPr="002A5730">
        <w:t>eit</w:t>
      </w:r>
      <w:r w:rsidRPr="002A5730">
        <w:rPr>
          <w:spacing w:val="-1"/>
        </w:rPr>
        <w:t xml:space="preserve"> </w:t>
      </w:r>
      <w:r w:rsidRPr="002A5730">
        <w:t>godt</w:t>
      </w:r>
      <w:r w:rsidRPr="002A5730">
        <w:rPr>
          <w:spacing w:val="-2"/>
        </w:rPr>
        <w:t xml:space="preserve"> </w:t>
      </w:r>
      <w:r w:rsidRPr="002A5730">
        <w:t>utbyggingsgrep</w:t>
      </w:r>
      <w:r w:rsidRPr="002A5730">
        <w:rPr>
          <w:spacing w:val="-2"/>
        </w:rPr>
        <w:t xml:space="preserve"> </w:t>
      </w:r>
      <w:r w:rsidRPr="002A5730">
        <w:t>for</w:t>
      </w:r>
      <w:r w:rsidRPr="002A5730">
        <w:rPr>
          <w:spacing w:val="-2"/>
        </w:rPr>
        <w:t xml:space="preserve"> </w:t>
      </w:r>
      <w:r w:rsidRPr="002A5730">
        <w:t>tomtene</w:t>
      </w:r>
      <w:r w:rsidRPr="002A5730">
        <w:rPr>
          <w:spacing w:val="-2"/>
        </w:rPr>
        <w:t xml:space="preserve"> </w:t>
      </w:r>
      <w:r w:rsidRPr="002A5730">
        <w:t>som varetek</w:t>
      </w:r>
      <w:r w:rsidRPr="002A5730">
        <w:rPr>
          <w:spacing w:val="-3"/>
        </w:rPr>
        <w:t xml:space="preserve"> </w:t>
      </w:r>
      <w:r w:rsidRPr="002A5730">
        <w:t>omsynet</w:t>
      </w:r>
      <w:r w:rsidRPr="002A5730">
        <w:rPr>
          <w:spacing w:val="-2"/>
        </w:rPr>
        <w:t xml:space="preserve"> </w:t>
      </w:r>
      <w:r w:rsidRPr="002A5730">
        <w:t>til</w:t>
      </w:r>
      <w:r w:rsidRPr="002A5730">
        <w:rPr>
          <w:spacing w:val="-1"/>
        </w:rPr>
        <w:t xml:space="preserve"> </w:t>
      </w:r>
      <w:r w:rsidRPr="002A5730">
        <w:t>landskapsbiletet rundt hamna, og samtidig gir ein god overgang/nedskalering av bygga mot bustad konsentrert-føremål og tilgrensande frittliggande småhus. Det skal planleggast og utbyggast ein offentleg gangveg mellom Hamnevegen og Steinneset. Denne skal være utforma slik at ein kan bruke sykkel og barnevogn.</w:t>
      </w:r>
    </w:p>
    <w:p w14:paraId="475DF621" w14:textId="77777777" w:rsidR="00D84D36" w:rsidRPr="002A5730" w:rsidRDefault="00D84D36" w:rsidP="00D84D36">
      <w:pPr>
        <w:pStyle w:val="Brdtekst"/>
        <w:spacing w:before="181" w:line="259" w:lineRule="auto"/>
        <w:ind w:left="131" w:right="531"/>
      </w:pPr>
    </w:p>
    <w:p w14:paraId="7AB8324A" w14:textId="77777777" w:rsidR="00D92D5B" w:rsidRPr="002A5730" w:rsidRDefault="00D92D5B" w:rsidP="00B333DB">
      <w:pPr>
        <w:pStyle w:val="Overskrift3"/>
        <w:rPr>
          <w:spacing w:val="-2"/>
        </w:rPr>
      </w:pPr>
      <w:bookmarkStart w:id="161" w:name="_bookmark90"/>
      <w:bookmarkStart w:id="162" w:name="_Toc163472795"/>
      <w:bookmarkEnd w:id="161"/>
      <w:r w:rsidRPr="002A5730">
        <w:t>Offentleg</w:t>
      </w:r>
      <w:r w:rsidRPr="002A5730">
        <w:rPr>
          <w:spacing w:val="-9"/>
        </w:rPr>
        <w:t xml:space="preserve"> </w:t>
      </w:r>
      <w:r w:rsidRPr="002A5730">
        <w:t>eller</w:t>
      </w:r>
      <w:r w:rsidRPr="002A5730">
        <w:rPr>
          <w:spacing w:val="-7"/>
        </w:rPr>
        <w:t xml:space="preserve"> </w:t>
      </w:r>
      <w:r w:rsidRPr="002A5730">
        <w:t>privat</w:t>
      </w:r>
      <w:r w:rsidRPr="002A5730">
        <w:rPr>
          <w:spacing w:val="-7"/>
        </w:rPr>
        <w:t xml:space="preserve"> </w:t>
      </w:r>
      <w:r w:rsidRPr="002A5730">
        <w:rPr>
          <w:spacing w:val="-2"/>
        </w:rPr>
        <w:t>tenesteyting</w:t>
      </w:r>
      <w:bookmarkEnd w:id="162"/>
    </w:p>
    <w:p w14:paraId="076E4D14" w14:textId="77777777" w:rsidR="00D92D5B" w:rsidRPr="002A5730" w:rsidRDefault="00D92D5B" w:rsidP="00D92D5B">
      <w:pPr>
        <w:pStyle w:val="Brdtekst"/>
        <w:spacing w:before="179" w:line="259" w:lineRule="auto"/>
        <w:ind w:left="131" w:right="456"/>
      </w:pPr>
      <w:r w:rsidRPr="002A5730">
        <w:rPr>
          <w:color w:val="181818"/>
        </w:rPr>
        <w:t>Føremålet opnar for omsorgsbust</w:t>
      </w:r>
      <w:r w:rsidR="00195B1E" w:rsidRPr="002A5730">
        <w:rPr>
          <w:color w:val="181818"/>
        </w:rPr>
        <w:t>a</w:t>
      </w:r>
      <w:r w:rsidRPr="002A5730">
        <w:rPr>
          <w:color w:val="181818"/>
        </w:rPr>
        <w:t>der, institusjon, forsamlingslokale og kafè. Gamleheimshagen og</w:t>
      </w:r>
      <w:r w:rsidRPr="002A5730">
        <w:rPr>
          <w:color w:val="181818"/>
          <w:spacing w:val="-5"/>
        </w:rPr>
        <w:t xml:space="preserve"> </w:t>
      </w:r>
      <w:r w:rsidRPr="002A5730">
        <w:rPr>
          <w:color w:val="181818"/>
        </w:rPr>
        <w:t>Kyrkjetunet ligg innan dette føremålet.</w:t>
      </w:r>
    </w:p>
    <w:p w14:paraId="2D8FA60C" w14:textId="77777777" w:rsidR="00D84D36" w:rsidRPr="002A5730" w:rsidRDefault="00D84D36" w:rsidP="00D84D36">
      <w:pPr>
        <w:pStyle w:val="Brdtekst"/>
        <w:spacing w:before="181" w:line="259" w:lineRule="auto"/>
        <w:ind w:left="131" w:right="531"/>
      </w:pPr>
    </w:p>
    <w:p w14:paraId="7AE1F385" w14:textId="77777777" w:rsidR="00D92D5B" w:rsidRPr="002A5730" w:rsidRDefault="00D92D5B" w:rsidP="00B333DB">
      <w:pPr>
        <w:pStyle w:val="Overskrift3"/>
        <w:rPr>
          <w:spacing w:val="-2"/>
        </w:rPr>
      </w:pPr>
      <w:bookmarkStart w:id="163" w:name="_bookmark91"/>
      <w:bookmarkStart w:id="164" w:name="_Toc163472796"/>
      <w:bookmarkEnd w:id="163"/>
      <w:r w:rsidRPr="002A5730">
        <w:t>Undervisning</w:t>
      </w:r>
      <w:r w:rsidRPr="002A5730">
        <w:rPr>
          <w:spacing w:val="-15"/>
        </w:rPr>
        <w:t xml:space="preserve"> </w:t>
      </w:r>
      <w:r w:rsidRPr="002A5730">
        <w:rPr>
          <w:spacing w:val="-4"/>
        </w:rPr>
        <w:t>(UN)</w:t>
      </w:r>
      <w:bookmarkEnd w:id="164"/>
    </w:p>
    <w:p w14:paraId="49483B5D" w14:textId="77777777" w:rsidR="00D92D5B" w:rsidRPr="002A5730" w:rsidRDefault="00D92D5B" w:rsidP="00D92D5B">
      <w:pPr>
        <w:pStyle w:val="Brdtekst"/>
        <w:spacing w:before="179" w:line="259" w:lineRule="auto"/>
        <w:ind w:left="131" w:right="456"/>
        <w:rPr>
          <w:spacing w:val="-2"/>
        </w:rPr>
      </w:pPr>
      <w:r w:rsidRPr="002A5730">
        <w:t>Eksisterande Os barneskule og Os ungdomsskule ligg like ved sida av kvarandre med ein gangveg</w:t>
      </w:r>
      <w:r w:rsidRPr="002A5730">
        <w:rPr>
          <w:spacing w:val="-2"/>
        </w:rPr>
        <w:t xml:space="preserve"> </w:t>
      </w:r>
      <w:r w:rsidRPr="002A5730">
        <w:t>mellom</w:t>
      </w:r>
      <w:r w:rsidRPr="002A5730">
        <w:rPr>
          <w:spacing w:val="-4"/>
        </w:rPr>
        <w:t xml:space="preserve"> </w:t>
      </w:r>
      <w:r w:rsidRPr="002A5730">
        <w:t>bygningane.</w:t>
      </w:r>
      <w:r w:rsidRPr="002A5730">
        <w:rPr>
          <w:spacing w:val="-2"/>
        </w:rPr>
        <w:t xml:space="preserve"> </w:t>
      </w:r>
      <w:r w:rsidRPr="002A5730">
        <w:t>Skuleområda</w:t>
      </w:r>
      <w:r w:rsidRPr="002A5730">
        <w:rPr>
          <w:spacing w:val="-5"/>
        </w:rPr>
        <w:t xml:space="preserve"> </w:t>
      </w:r>
      <w:r w:rsidRPr="002A5730">
        <w:t>står</w:t>
      </w:r>
      <w:r w:rsidRPr="002A5730">
        <w:rPr>
          <w:spacing w:val="-3"/>
        </w:rPr>
        <w:t xml:space="preserve"> </w:t>
      </w:r>
      <w:r w:rsidRPr="002A5730">
        <w:t>fram</w:t>
      </w:r>
      <w:r w:rsidRPr="002A5730">
        <w:rPr>
          <w:spacing w:val="-3"/>
        </w:rPr>
        <w:t xml:space="preserve"> </w:t>
      </w:r>
      <w:r w:rsidRPr="002A5730">
        <w:t>som</w:t>
      </w:r>
      <w:r w:rsidRPr="002A5730">
        <w:rPr>
          <w:spacing w:val="-4"/>
        </w:rPr>
        <w:t xml:space="preserve"> </w:t>
      </w:r>
      <w:r w:rsidRPr="002A5730">
        <w:t>eit</w:t>
      </w:r>
      <w:r w:rsidRPr="002A5730">
        <w:rPr>
          <w:spacing w:val="-3"/>
        </w:rPr>
        <w:t xml:space="preserve"> </w:t>
      </w:r>
      <w:r w:rsidRPr="002A5730">
        <w:t>samanhengande</w:t>
      </w:r>
      <w:r w:rsidRPr="002A5730">
        <w:rPr>
          <w:spacing w:val="-4"/>
        </w:rPr>
        <w:t xml:space="preserve"> </w:t>
      </w:r>
      <w:r w:rsidRPr="002A5730">
        <w:t>område</w:t>
      </w:r>
      <w:r w:rsidRPr="002A5730">
        <w:rPr>
          <w:spacing w:val="-1"/>
        </w:rPr>
        <w:t xml:space="preserve"> </w:t>
      </w:r>
      <w:r w:rsidRPr="002A5730">
        <w:t>for</w:t>
      </w:r>
      <w:r w:rsidRPr="002A5730">
        <w:rPr>
          <w:spacing w:val="-5"/>
        </w:rPr>
        <w:t xml:space="preserve"> </w:t>
      </w:r>
      <w:r w:rsidRPr="002A5730">
        <w:t>undervisning.</w:t>
      </w:r>
      <w:r w:rsidRPr="002A5730">
        <w:rPr>
          <w:spacing w:val="-3"/>
        </w:rPr>
        <w:t xml:space="preserve"> </w:t>
      </w:r>
      <w:r w:rsidRPr="002A5730">
        <w:t xml:space="preserve">Det inngår eldre bygningar i formålsområda og eit idrettsbygg, samt ein ballbinge og liten ballplass vest for </w:t>
      </w:r>
      <w:r w:rsidRPr="002A5730">
        <w:rPr>
          <w:spacing w:val="-2"/>
        </w:rPr>
        <w:t>barneskulen</w:t>
      </w:r>
    </w:p>
    <w:p w14:paraId="731A36F9" w14:textId="77777777" w:rsidR="00E22D9F" w:rsidRPr="002A5730" w:rsidRDefault="00E22D9F" w:rsidP="00E22D9F">
      <w:pPr>
        <w:pStyle w:val="Brdtekst"/>
        <w:spacing w:before="181" w:line="259" w:lineRule="auto"/>
        <w:ind w:left="131" w:right="531"/>
      </w:pPr>
    </w:p>
    <w:p w14:paraId="4FBBE6A4" w14:textId="77777777" w:rsidR="00D92D5B" w:rsidRPr="002A5730" w:rsidRDefault="00D92D5B" w:rsidP="00B333DB">
      <w:pPr>
        <w:pStyle w:val="Overskrift3"/>
        <w:rPr>
          <w:spacing w:val="-2"/>
        </w:rPr>
      </w:pPr>
      <w:bookmarkStart w:id="165" w:name="_Toc163472797"/>
      <w:r w:rsidRPr="002A5730">
        <w:t>Kombinasjon</w:t>
      </w:r>
      <w:r w:rsidRPr="002A5730">
        <w:rPr>
          <w:spacing w:val="-6"/>
        </w:rPr>
        <w:t xml:space="preserve"> </w:t>
      </w:r>
      <w:r w:rsidRPr="002A5730">
        <w:t>Bustad</w:t>
      </w:r>
      <w:r w:rsidRPr="002A5730">
        <w:rPr>
          <w:spacing w:val="-7"/>
        </w:rPr>
        <w:t xml:space="preserve"> </w:t>
      </w:r>
      <w:r w:rsidRPr="002A5730">
        <w:t>og</w:t>
      </w:r>
      <w:r w:rsidRPr="002A5730">
        <w:rPr>
          <w:spacing w:val="-7"/>
        </w:rPr>
        <w:t xml:space="preserve"> </w:t>
      </w:r>
      <w:r w:rsidRPr="002A5730">
        <w:rPr>
          <w:spacing w:val="-2"/>
        </w:rPr>
        <w:t>Kontor (B/K)</w:t>
      </w:r>
      <w:bookmarkEnd w:id="165"/>
    </w:p>
    <w:p w14:paraId="768C08E7" w14:textId="77777777" w:rsidR="00D92D5B" w:rsidRPr="002A5730" w:rsidRDefault="00D92D5B" w:rsidP="00D92D5B">
      <w:pPr>
        <w:pStyle w:val="Brdtekst"/>
        <w:spacing w:before="181"/>
        <w:ind w:left="131"/>
      </w:pPr>
      <w:r w:rsidRPr="002A5730">
        <w:rPr>
          <w:color w:val="181818"/>
        </w:rPr>
        <w:t>Eksisterande</w:t>
      </w:r>
      <w:r w:rsidRPr="002A5730">
        <w:rPr>
          <w:color w:val="181818"/>
          <w:spacing w:val="-4"/>
        </w:rPr>
        <w:t xml:space="preserve"> </w:t>
      </w:r>
      <w:r w:rsidRPr="002A5730">
        <w:rPr>
          <w:color w:val="181818"/>
        </w:rPr>
        <w:t>industri-eigedom</w:t>
      </w:r>
      <w:r w:rsidRPr="002A5730">
        <w:rPr>
          <w:color w:val="181818"/>
          <w:spacing w:val="-6"/>
        </w:rPr>
        <w:t xml:space="preserve"> inst i Landboden </w:t>
      </w:r>
      <w:r w:rsidR="00051D60" w:rsidRPr="002A5730">
        <w:rPr>
          <w:color w:val="181818"/>
        </w:rPr>
        <w:t>blir</w:t>
      </w:r>
      <w:r w:rsidRPr="002A5730">
        <w:rPr>
          <w:color w:val="181818"/>
          <w:spacing w:val="-6"/>
        </w:rPr>
        <w:t xml:space="preserve"> </w:t>
      </w:r>
      <w:r w:rsidRPr="002A5730">
        <w:rPr>
          <w:color w:val="181818"/>
        </w:rPr>
        <w:t>endra</w:t>
      </w:r>
      <w:r w:rsidRPr="002A5730">
        <w:rPr>
          <w:color w:val="181818"/>
          <w:spacing w:val="-4"/>
        </w:rPr>
        <w:t xml:space="preserve"> </w:t>
      </w:r>
      <w:r w:rsidRPr="002A5730">
        <w:rPr>
          <w:color w:val="181818"/>
        </w:rPr>
        <w:t>til</w:t>
      </w:r>
      <w:r w:rsidRPr="002A5730">
        <w:rPr>
          <w:color w:val="181818"/>
          <w:spacing w:val="-5"/>
        </w:rPr>
        <w:t xml:space="preserve"> </w:t>
      </w:r>
      <w:r w:rsidRPr="002A5730">
        <w:rPr>
          <w:color w:val="181818"/>
        </w:rPr>
        <w:t>bustad</w:t>
      </w:r>
      <w:r w:rsidRPr="002A5730">
        <w:rPr>
          <w:color w:val="181818"/>
          <w:spacing w:val="-7"/>
        </w:rPr>
        <w:t xml:space="preserve"> </w:t>
      </w:r>
      <w:r w:rsidRPr="002A5730">
        <w:rPr>
          <w:color w:val="181818"/>
        </w:rPr>
        <w:t>og</w:t>
      </w:r>
      <w:r w:rsidRPr="002A5730">
        <w:rPr>
          <w:color w:val="181818"/>
          <w:spacing w:val="-7"/>
        </w:rPr>
        <w:t xml:space="preserve"> </w:t>
      </w:r>
      <w:r w:rsidRPr="002A5730">
        <w:rPr>
          <w:color w:val="181818"/>
          <w:spacing w:val="-2"/>
        </w:rPr>
        <w:t>kontor.</w:t>
      </w:r>
    </w:p>
    <w:p w14:paraId="753E7243" w14:textId="77777777" w:rsidR="00051D60" w:rsidRPr="002A5730" w:rsidRDefault="00051D60" w:rsidP="00493B21">
      <w:pPr>
        <w:pStyle w:val="Brdtekst"/>
        <w:spacing w:before="181" w:line="259" w:lineRule="auto"/>
        <w:ind w:right="531"/>
      </w:pPr>
    </w:p>
    <w:p w14:paraId="77B2675A" w14:textId="77777777" w:rsidR="00D92D5B" w:rsidRPr="002A5730" w:rsidRDefault="00D92D5B" w:rsidP="00B333DB">
      <w:pPr>
        <w:pStyle w:val="Overskrift3"/>
        <w:rPr>
          <w:spacing w:val="-2"/>
        </w:rPr>
      </w:pPr>
      <w:bookmarkStart w:id="166" w:name="_bookmark92"/>
      <w:bookmarkStart w:id="167" w:name="_Toc163472798"/>
      <w:bookmarkEnd w:id="166"/>
      <w:r w:rsidRPr="002A5730">
        <w:t>Idrettsanlegg</w:t>
      </w:r>
      <w:r w:rsidRPr="002A5730">
        <w:rPr>
          <w:spacing w:val="-14"/>
        </w:rPr>
        <w:t xml:space="preserve"> </w:t>
      </w:r>
      <w:r w:rsidRPr="002A5730">
        <w:rPr>
          <w:spacing w:val="-4"/>
        </w:rPr>
        <w:t>(IDR)</w:t>
      </w:r>
      <w:bookmarkEnd w:id="167"/>
    </w:p>
    <w:p w14:paraId="1233E102" w14:textId="77777777" w:rsidR="00D92D5B" w:rsidRPr="002A5730" w:rsidRDefault="00D92D5B" w:rsidP="00D92D5B">
      <w:pPr>
        <w:pStyle w:val="Brdtekst"/>
        <w:spacing w:before="178" w:line="259" w:lineRule="auto"/>
        <w:ind w:left="131"/>
      </w:pPr>
      <w:r w:rsidRPr="002A5730">
        <w:t>Dagens</w:t>
      </w:r>
      <w:r w:rsidRPr="002A5730">
        <w:rPr>
          <w:spacing w:val="-2"/>
        </w:rPr>
        <w:t xml:space="preserve"> </w:t>
      </w:r>
      <w:r w:rsidRPr="002A5730">
        <w:t>idrettsplass</w:t>
      </w:r>
      <w:r w:rsidRPr="002A5730">
        <w:rPr>
          <w:spacing w:val="-5"/>
        </w:rPr>
        <w:t xml:space="preserve"> </w:t>
      </w:r>
      <w:r w:rsidRPr="002A5730">
        <w:t>med</w:t>
      </w:r>
      <w:r w:rsidRPr="002A5730">
        <w:rPr>
          <w:spacing w:val="-2"/>
        </w:rPr>
        <w:t xml:space="preserve"> </w:t>
      </w:r>
      <w:r w:rsidRPr="002A5730">
        <w:t>grusbane</w:t>
      </w:r>
      <w:r w:rsidRPr="002A5730">
        <w:rPr>
          <w:spacing w:val="-2"/>
        </w:rPr>
        <w:t xml:space="preserve"> </w:t>
      </w:r>
      <w:r w:rsidRPr="002A5730">
        <w:t>er</w:t>
      </w:r>
      <w:r w:rsidRPr="002A5730">
        <w:rPr>
          <w:spacing w:val="-2"/>
        </w:rPr>
        <w:t xml:space="preserve"> </w:t>
      </w:r>
      <w:r w:rsidRPr="002A5730">
        <w:t>regulert</w:t>
      </w:r>
      <w:r w:rsidRPr="002A5730">
        <w:rPr>
          <w:spacing w:val="-2"/>
        </w:rPr>
        <w:t xml:space="preserve"> </w:t>
      </w:r>
      <w:r w:rsidRPr="002A5730">
        <w:t>til</w:t>
      </w:r>
      <w:r w:rsidRPr="002A5730">
        <w:rPr>
          <w:spacing w:val="-2"/>
        </w:rPr>
        <w:t xml:space="preserve"> </w:t>
      </w:r>
      <w:r w:rsidRPr="002A5730">
        <w:t>idrettsformål.</w:t>
      </w:r>
      <w:r w:rsidRPr="002A5730">
        <w:rPr>
          <w:spacing w:val="-5"/>
        </w:rPr>
        <w:t xml:space="preserve"> </w:t>
      </w:r>
      <w:r w:rsidRPr="002A5730">
        <w:t>Den</w:t>
      </w:r>
      <w:r w:rsidRPr="002A5730">
        <w:rPr>
          <w:spacing w:val="-2"/>
        </w:rPr>
        <w:t xml:space="preserve"> </w:t>
      </w:r>
      <w:r w:rsidRPr="002A5730">
        <w:t>ligg</w:t>
      </w:r>
      <w:r w:rsidRPr="002A5730">
        <w:rPr>
          <w:spacing w:val="-2"/>
        </w:rPr>
        <w:t xml:space="preserve"> </w:t>
      </w:r>
      <w:r w:rsidRPr="002A5730">
        <w:t>like</w:t>
      </w:r>
      <w:r w:rsidRPr="002A5730">
        <w:rPr>
          <w:spacing w:val="-2"/>
        </w:rPr>
        <w:t xml:space="preserve"> </w:t>
      </w:r>
      <w:r w:rsidRPr="002A5730">
        <w:t>søraust</w:t>
      </w:r>
      <w:r w:rsidRPr="002A5730">
        <w:rPr>
          <w:spacing w:val="-2"/>
        </w:rPr>
        <w:t xml:space="preserve"> </w:t>
      </w:r>
      <w:r w:rsidRPr="002A5730">
        <w:t>for</w:t>
      </w:r>
      <w:r w:rsidRPr="002A5730">
        <w:rPr>
          <w:spacing w:val="-2"/>
        </w:rPr>
        <w:t xml:space="preserve"> </w:t>
      </w:r>
      <w:r w:rsidRPr="002A5730">
        <w:t>skuleområdet, mellom Os ungdomsskule og Os kyrkje med kyrkjegarden.</w:t>
      </w:r>
    </w:p>
    <w:p w14:paraId="6B4BC032" w14:textId="77777777" w:rsidR="00051D60" w:rsidRPr="002A5730" w:rsidRDefault="00051D60" w:rsidP="00051D60">
      <w:pPr>
        <w:pStyle w:val="Brdtekst"/>
        <w:spacing w:before="181" w:line="259" w:lineRule="auto"/>
        <w:ind w:left="131" w:right="531"/>
      </w:pPr>
    </w:p>
    <w:p w14:paraId="54194063" w14:textId="77777777" w:rsidR="00D92D5B" w:rsidRPr="002A5730" w:rsidRDefault="00D92D5B" w:rsidP="00B333DB">
      <w:pPr>
        <w:pStyle w:val="Overskrift3"/>
        <w:rPr>
          <w:spacing w:val="-2"/>
        </w:rPr>
      </w:pPr>
      <w:bookmarkStart w:id="168" w:name="_bookmark93"/>
      <w:bookmarkStart w:id="169" w:name="_Toc163472799"/>
      <w:bookmarkEnd w:id="168"/>
      <w:r w:rsidRPr="002A5730">
        <w:t>Uthus/naust/badehus</w:t>
      </w:r>
      <w:r w:rsidRPr="002A5730">
        <w:rPr>
          <w:spacing w:val="16"/>
        </w:rPr>
        <w:t xml:space="preserve"> </w:t>
      </w:r>
      <w:r w:rsidRPr="002A5730">
        <w:rPr>
          <w:spacing w:val="-4"/>
        </w:rPr>
        <w:t>(UNB)</w:t>
      </w:r>
      <w:bookmarkEnd w:id="169"/>
    </w:p>
    <w:p w14:paraId="67C80A7A" w14:textId="77777777" w:rsidR="00D92D5B" w:rsidRPr="002A5730" w:rsidRDefault="00D92D5B" w:rsidP="00D92D5B">
      <w:pPr>
        <w:pStyle w:val="Brdtekst"/>
        <w:spacing w:before="181" w:line="259" w:lineRule="auto"/>
        <w:ind w:left="131" w:right="456"/>
      </w:pPr>
      <w:r w:rsidRPr="002A5730">
        <w:t>Det er regulert 16 bygg i denne kategorien frå nord mot sør langs elva, innanfor områda UNB1, UNB2, UNB3, UNB4,</w:t>
      </w:r>
      <w:r w:rsidRPr="002A5730">
        <w:rPr>
          <w:spacing w:val="-2"/>
        </w:rPr>
        <w:t xml:space="preserve"> </w:t>
      </w:r>
      <w:r w:rsidRPr="002A5730">
        <w:t>UNB5</w:t>
      </w:r>
      <w:r w:rsidRPr="002A5730">
        <w:rPr>
          <w:spacing w:val="-3"/>
        </w:rPr>
        <w:t xml:space="preserve"> </w:t>
      </w:r>
      <w:r w:rsidRPr="002A5730">
        <w:t>og</w:t>
      </w:r>
      <w:r w:rsidRPr="002A5730">
        <w:rPr>
          <w:spacing w:val="-3"/>
        </w:rPr>
        <w:t xml:space="preserve"> </w:t>
      </w:r>
      <w:r w:rsidRPr="002A5730">
        <w:t>UNB6.</w:t>
      </w:r>
      <w:r w:rsidRPr="002A5730">
        <w:rPr>
          <w:spacing w:val="-3"/>
        </w:rPr>
        <w:t xml:space="preserve"> </w:t>
      </w:r>
      <w:r w:rsidRPr="002A5730">
        <w:t>Dette</w:t>
      </w:r>
      <w:r w:rsidRPr="002A5730">
        <w:rPr>
          <w:spacing w:val="-3"/>
        </w:rPr>
        <w:t xml:space="preserve"> </w:t>
      </w:r>
      <w:r w:rsidRPr="002A5730">
        <w:t>er</w:t>
      </w:r>
      <w:r w:rsidRPr="002A5730">
        <w:rPr>
          <w:spacing w:val="-2"/>
        </w:rPr>
        <w:t xml:space="preserve"> </w:t>
      </w:r>
      <w:r w:rsidRPr="002A5730">
        <w:t>i</w:t>
      </w:r>
      <w:r w:rsidRPr="002A5730">
        <w:rPr>
          <w:spacing w:val="-3"/>
        </w:rPr>
        <w:t xml:space="preserve"> </w:t>
      </w:r>
      <w:r w:rsidRPr="002A5730">
        <w:t>hovudsak</w:t>
      </w:r>
      <w:r w:rsidRPr="002A5730">
        <w:rPr>
          <w:spacing w:val="-2"/>
        </w:rPr>
        <w:t xml:space="preserve"> </w:t>
      </w:r>
      <w:r w:rsidRPr="002A5730">
        <w:t>gamle</w:t>
      </w:r>
      <w:r w:rsidRPr="002A5730">
        <w:rPr>
          <w:spacing w:val="-3"/>
        </w:rPr>
        <w:t xml:space="preserve"> </w:t>
      </w:r>
      <w:r w:rsidRPr="002A5730">
        <w:t>og</w:t>
      </w:r>
      <w:r w:rsidRPr="002A5730">
        <w:rPr>
          <w:spacing w:val="-4"/>
        </w:rPr>
        <w:t xml:space="preserve"> </w:t>
      </w:r>
      <w:r w:rsidRPr="002A5730">
        <w:t>verneverdige</w:t>
      </w:r>
      <w:r w:rsidRPr="002A5730">
        <w:rPr>
          <w:spacing w:val="-5"/>
        </w:rPr>
        <w:t xml:space="preserve"> </w:t>
      </w:r>
      <w:r w:rsidRPr="002A5730">
        <w:t>naust</w:t>
      </w:r>
      <w:r w:rsidRPr="002A5730">
        <w:rPr>
          <w:spacing w:val="-1"/>
        </w:rPr>
        <w:t xml:space="preserve"> </w:t>
      </w:r>
      <w:r w:rsidRPr="002A5730">
        <w:t>og</w:t>
      </w:r>
      <w:r w:rsidRPr="002A5730">
        <w:rPr>
          <w:spacing w:val="-3"/>
        </w:rPr>
        <w:t xml:space="preserve"> </w:t>
      </w:r>
      <w:r w:rsidRPr="002A5730">
        <w:t>naustmiljø. Av</w:t>
      </w:r>
      <w:r w:rsidRPr="002A5730">
        <w:rPr>
          <w:spacing w:val="-3"/>
        </w:rPr>
        <w:t xml:space="preserve"> </w:t>
      </w:r>
      <w:r w:rsidRPr="002A5730">
        <w:t>desse ligg kunn UNB1 vest for elva. Alle ligg innanfor areal avsett som omsynssone bevaring kulturmiljø H570 i planen.</w:t>
      </w:r>
      <w:r w:rsidRPr="002A5730">
        <w:rPr>
          <w:spacing w:val="40"/>
        </w:rPr>
        <w:t xml:space="preserve"> </w:t>
      </w:r>
      <w:r w:rsidRPr="002A5730">
        <w:t>Bygningane i UNB1, UNB4 og UNB6,  er i planen markert som bygg/kulturminne m.m. som skal bevarast. Det gamle naustet som låg mellom UNB4 og UNB6 er rive. UNB5 blir flytta litt sør og heng no saman med UNB6.</w:t>
      </w:r>
    </w:p>
    <w:p w14:paraId="0046D579" w14:textId="77777777" w:rsidR="00F50D2F" w:rsidRPr="002A5730" w:rsidRDefault="00F50D2F" w:rsidP="00F50D2F">
      <w:pPr>
        <w:pStyle w:val="Brdtekst"/>
        <w:spacing w:before="181" w:line="259" w:lineRule="auto"/>
        <w:ind w:left="131" w:right="531"/>
      </w:pPr>
    </w:p>
    <w:p w14:paraId="38782CB1" w14:textId="77777777" w:rsidR="00D92D5B" w:rsidRPr="002A5730" w:rsidRDefault="00D92D5B" w:rsidP="00B333DB">
      <w:pPr>
        <w:pStyle w:val="Overskrift3"/>
        <w:rPr>
          <w:spacing w:val="-2"/>
        </w:rPr>
      </w:pPr>
      <w:bookmarkStart w:id="170" w:name="_bookmark94"/>
      <w:bookmarkStart w:id="171" w:name="_Toc163472800"/>
      <w:bookmarkEnd w:id="170"/>
      <w:r w:rsidRPr="002A5730">
        <w:t>Uteopphaldsareal</w:t>
      </w:r>
      <w:r w:rsidRPr="002A5730">
        <w:rPr>
          <w:spacing w:val="-17"/>
        </w:rPr>
        <w:t xml:space="preserve"> </w:t>
      </w:r>
      <w:r w:rsidRPr="002A5730">
        <w:rPr>
          <w:spacing w:val="-4"/>
        </w:rPr>
        <w:t>(UTE)</w:t>
      </w:r>
      <w:bookmarkEnd w:id="171"/>
    </w:p>
    <w:p w14:paraId="755762CF" w14:textId="77777777" w:rsidR="00D92D5B" w:rsidRPr="002A5730" w:rsidRDefault="00D92D5B" w:rsidP="00D92D5B">
      <w:pPr>
        <w:pStyle w:val="Brdtekst"/>
        <w:spacing w:before="179" w:line="259" w:lineRule="auto"/>
        <w:ind w:left="131" w:right="456"/>
      </w:pPr>
      <w:r w:rsidRPr="002A5730">
        <w:rPr>
          <w:color w:val="181818"/>
        </w:rPr>
        <w:t>Deler</w:t>
      </w:r>
      <w:r w:rsidRPr="002A5730">
        <w:rPr>
          <w:color w:val="181818"/>
          <w:spacing w:val="-4"/>
        </w:rPr>
        <w:t xml:space="preserve"> </w:t>
      </w:r>
      <w:r w:rsidRPr="002A5730">
        <w:rPr>
          <w:color w:val="181818"/>
        </w:rPr>
        <w:t>av</w:t>
      </w:r>
      <w:r w:rsidRPr="002A5730">
        <w:rPr>
          <w:color w:val="181818"/>
          <w:spacing w:val="-3"/>
        </w:rPr>
        <w:t xml:space="preserve"> </w:t>
      </w:r>
      <w:r w:rsidRPr="002A5730">
        <w:rPr>
          <w:color w:val="181818"/>
        </w:rPr>
        <w:t>den</w:t>
      </w:r>
      <w:r w:rsidRPr="002A5730">
        <w:rPr>
          <w:color w:val="181818"/>
          <w:spacing w:val="-2"/>
        </w:rPr>
        <w:t xml:space="preserve"> </w:t>
      </w:r>
      <w:r w:rsidRPr="002A5730">
        <w:rPr>
          <w:color w:val="181818"/>
        </w:rPr>
        <w:t>store</w:t>
      </w:r>
      <w:r w:rsidRPr="002A5730">
        <w:rPr>
          <w:color w:val="181818"/>
          <w:spacing w:val="-4"/>
        </w:rPr>
        <w:t xml:space="preserve"> </w:t>
      </w:r>
      <w:r w:rsidRPr="002A5730">
        <w:rPr>
          <w:color w:val="181818"/>
        </w:rPr>
        <w:t>skuleplassen</w:t>
      </w:r>
      <w:r w:rsidRPr="002A5730">
        <w:rPr>
          <w:color w:val="181818"/>
          <w:spacing w:val="-2"/>
        </w:rPr>
        <w:t xml:space="preserve"> </w:t>
      </w:r>
      <w:r w:rsidRPr="002A5730">
        <w:rPr>
          <w:color w:val="181818"/>
        </w:rPr>
        <w:t>aust</w:t>
      </w:r>
      <w:r w:rsidRPr="002A5730">
        <w:rPr>
          <w:color w:val="181818"/>
          <w:spacing w:val="-2"/>
        </w:rPr>
        <w:t xml:space="preserve"> </w:t>
      </w:r>
      <w:r w:rsidRPr="002A5730">
        <w:rPr>
          <w:color w:val="181818"/>
        </w:rPr>
        <w:t>for</w:t>
      </w:r>
      <w:r w:rsidRPr="002A5730">
        <w:rPr>
          <w:color w:val="181818"/>
          <w:spacing w:val="-4"/>
        </w:rPr>
        <w:t xml:space="preserve"> </w:t>
      </w:r>
      <w:r w:rsidRPr="002A5730">
        <w:rPr>
          <w:color w:val="181818"/>
        </w:rPr>
        <w:t>Os</w:t>
      </w:r>
      <w:r w:rsidRPr="002A5730">
        <w:rPr>
          <w:color w:val="181818"/>
          <w:spacing w:val="-2"/>
        </w:rPr>
        <w:t xml:space="preserve"> </w:t>
      </w:r>
      <w:r w:rsidRPr="002A5730">
        <w:rPr>
          <w:color w:val="181818"/>
        </w:rPr>
        <w:t>ungdomsskule</w:t>
      </w:r>
      <w:r w:rsidRPr="002A5730">
        <w:rPr>
          <w:color w:val="181818"/>
          <w:spacing w:val="-1"/>
        </w:rPr>
        <w:t xml:space="preserve"> </w:t>
      </w:r>
      <w:r w:rsidRPr="002A5730">
        <w:rPr>
          <w:color w:val="181818"/>
        </w:rPr>
        <w:t>er</w:t>
      </w:r>
      <w:r w:rsidRPr="002A5730">
        <w:rPr>
          <w:color w:val="181818"/>
          <w:spacing w:val="-4"/>
        </w:rPr>
        <w:t xml:space="preserve"> </w:t>
      </w:r>
      <w:r w:rsidRPr="002A5730">
        <w:rPr>
          <w:color w:val="181818"/>
        </w:rPr>
        <w:t>regulert</w:t>
      </w:r>
      <w:r w:rsidRPr="002A5730">
        <w:rPr>
          <w:color w:val="181818"/>
          <w:spacing w:val="-5"/>
        </w:rPr>
        <w:t xml:space="preserve"> </w:t>
      </w:r>
      <w:r w:rsidRPr="002A5730">
        <w:rPr>
          <w:color w:val="181818"/>
        </w:rPr>
        <w:t>til to</w:t>
      </w:r>
      <w:r w:rsidRPr="002A5730">
        <w:rPr>
          <w:color w:val="181818"/>
          <w:spacing w:val="-1"/>
        </w:rPr>
        <w:t xml:space="preserve"> </w:t>
      </w:r>
      <w:r w:rsidRPr="002A5730">
        <w:rPr>
          <w:color w:val="181818"/>
        </w:rPr>
        <w:t>separate</w:t>
      </w:r>
      <w:r w:rsidRPr="002A5730">
        <w:rPr>
          <w:color w:val="181818"/>
          <w:spacing w:val="-1"/>
        </w:rPr>
        <w:t xml:space="preserve"> </w:t>
      </w:r>
      <w:r w:rsidRPr="002A5730">
        <w:rPr>
          <w:color w:val="181818"/>
        </w:rPr>
        <w:t>uteopphaldsareal</w:t>
      </w:r>
      <w:r w:rsidRPr="002A5730">
        <w:rPr>
          <w:color w:val="181818"/>
          <w:spacing w:val="40"/>
        </w:rPr>
        <w:t xml:space="preserve"> </w:t>
      </w:r>
      <w:r w:rsidRPr="002A5730">
        <w:rPr>
          <w:color w:val="181818"/>
        </w:rPr>
        <w:t xml:space="preserve">(UTE1, UTE2). UTE1 er etablert og opparbeida. Resten av plassen er regulert til to sentrumsformål ved sida av </w:t>
      </w:r>
      <w:r w:rsidRPr="002A5730">
        <w:rPr>
          <w:color w:val="181818"/>
          <w:spacing w:val="-2"/>
        </w:rPr>
        <w:t>kvarandre.</w:t>
      </w:r>
    </w:p>
    <w:p w14:paraId="347685A1" w14:textId="77777777" w:rsidR="00D92D5B" w:rsidRPr="002A5730" w:rsidRDefault="00D92D5B" w:rsidP="00D92D5B">
      <w:pPr>
        <w:pStyle w:val="Brdtekst"/>
        <w:spacing w:before="160" w:line="259" w:lineRule="auto"/>
        <w:ind w:left="131" w:right="645"/>
        <w:jc w:val="both"/>
      </w:pPr>
      <w:r w:rsidRPr="002A5730">
        <w:rPr>
          <w:color w:val="181818"/>
        </w:rPr>
        <w:t>På</w:t>
      </w:r>
      <w:r w:rsidRPr="002A5730">
        <w:rPr>
          <w:color w:val="181818"/>
          <w:spacing w:val="-4"/>
        </w:rPr>
        <w:t xml:space="preserve"> </w:t>
      </w:r>
      <w:r w:rsidRPr="002A5730">
        <w:rPr>
          <w:color w:val="181818"/>
        </w:rPr>
        <w:t>motsett</w:t>
      </w:r>
      <w:r w:rsidRPr="002A5730">
        <w:rPr>
          <w:color w:val="181818"/>
          <w:spacing w:val="-2"/>
        </w:rPr>
        <w:t xml:space="preserve"> </w:t>
      </w:r>
      <w:r w:rsidRPr="002A5730">
        <w:rPr>
          <w:color w:val="181818"/>
        </w:rPr>
        <w:t>side</w:t>
      </w:r>
      <w:r w:rsidRPr="002A5730">
        <w:rPr>
          <w:color w:val="181818"/>
          <w:spacing w:val="-5"/>
        </w:rPr>
        <w:t xml:space="preserve"> </w:t>
      </w:r>
      <w:r w:rsidRPr="002A5730">
        <w:rPr>
          <w:color w:val="181818"/>
        </w:rPr>
        <w:t>av</w:t>
      </w:r>
      <w:r w:rsidRPr="002A5730">
        <w:rPr>
          <w:color w:val="181818"/>
          <w:spacing w:val="-3"/>
        </w:rPr>
        <w:t xml:space="preserve"> </w:t>
      </w:r>
      <w:r w:rsidRPr="002A5730">
        <w:rPr>
          <w:color w:val="181818"/>
        </w:rPr>
        <w:t>Oselva</w:t>
      </w:r>
      <w:r w:rsidRPr="002A5730">
        <w:rPr>
          <w:color w:val="181818"/>
          <w:spacing w:val="-2"/>
        </w:rPr>
        <w:t xml:space="preserve"> </w:t>
      </w:r>
      <w:r w:rsidRPr="002A5730">
        <w:rPr>
          <w:color w:val="181818"/>
        </w:rPr>
        <w:t>i</w:t>
      </w:r>
      <w:r w:rsidRPr="002A5730">
        <w:rPr>
          <w:color w:val="181818"/>
          <w:spacing w:val="-7"/>
        </w:rPr>
        <w:t xml:space="preserve"> </w:t>
      </w:r>
      <w:r w:rsidRPr="002A5730">
        <w:rPr>
          <w:color w:val="181818"/>
        </w:rPr>
        <w:t>høve</w:t>
      </w:r>
      <w:r w:rsidRPr="002A5730">
        <w:rPr>
          <w:color w:val="181818"/>
          <w:spacing w:val="-4"/>
        </w:rPr>
        <w:t xml:space="preserve"> </w:t>
      </w:r>
      <w:r w:rsidRPr="002A5730">
        <w:rPr>
          <w:color w:val="181818"/>
        </w:rPr>
        <w:t>til</w:t>
      </w:r>
      <w:r w:rsidRPr="002A5730">
        <w:rPr>
          <w:color w:val="181818"/>
          <w:spacing w:val="-3"/>
        </w:rPr>
        <w:t xml:space="preserve"> </w:t>
      </w:r>
      <w:r w:rsidRPr="002A5730">
        <w:rPr>
          <w:color w:val="181818"/>
        </w:rPr>
        <w:t>idrettsplassen</w:t>
      </w:r>
      <w:r w:rsidRPr="002A5730">
        <w:rPr>
          <w:color w:val="181818"/>
          <w:spacing w:val="-2"/>
        </w:rPr>
        <w:t xml:space="preserve"> </w:t>
      </w:r>
      <w:r w:rsidRPr="002A5730">
        <w:rPr>
          <w:color w:val="181818"/>
        </w:rPr>
        <w:t>er</w:t>
      </w:r>
      <w:r w:rsidRPr="002A5730">
        <w:rPr>
          <w:color w:val="181818"/>
          <w:spacing w:val="-2"/>
        </w:rPr>
        <w:t xml:space="preserve"> </w:t>
      </w:r>
      <w:r w:rsidRPr="002A5730">
        <w:rPr>
          <w:color w:val="181818"/>
        </w:rPr>
        <w:t>det</w:t>
      </w:r>
      <w:r w:rsidRPr="002A5730">
        <w:rPr>
          <w:color w:val="181818"/>
          <w:spacing w:val="-4"/>
        </w:rPr>
        <w:t xml:space="preserve"> </w:t>
      </w:r>
      <w:r w:rsidRPr="002A5730">
        <w:rPr>
          <w:color w:val="181818"/>
        </w:rPr>
        <w:t>også</w:t>
      </w:r>
      <w:r w:rsidRPr="002A5730">
        <w:rPr>
          <w:color w:val="181818"/>
          <w:spacing w:val="-2"/>
        </w:rPr>
        <w:t xml:space="preserve"> </w:t>
      </w:r>
      <w:r w:rsidRPr="002A5730">
        <w:rPr>
          <w:color w:val="181818"/>
        </w:rPr>
        <w:t>ein</w:t>
      </w:r>
      <w:r w:rsidRPr="002A5730">
        <w:rPr>
          <w:color w:val="181818"/>
          <w:spacing w:val="-4"/>
        </w:rPr>
        <w:t xml:space="preserve"> </w:t>
      </w:r>
      <w:r w:rsidRPr="002A5730">
        <w:rPr>
          <w:color w:val="181818"/>
        </w:rPr>
        <w:t>parsell</w:t>
      </w:r>
      <w:r w:rsidRPr="002A5730">
        <w:rPr>
          <w:color w:val="181818"/>
          <w:spacing w:val="-2"/>
        </w:rPr>
        <w:t xml:space="preserve"> </w:t>
      </w:r>
      <w:r w:rsidRPr="002A5730">
        <w:rPr>
          <w:color w:val="181818"/>
        </w:rPr>
        <w:t>regulert</w:t>
      </w:r>
      <w:r w:rsidRPr="002A5730">
        <w:rPr>
          <w:color w:val="181818"/>
          <w:spacing w:val="-4"/>
        </w:rPr>
        <w:t xml:space="preserve"> </w:t>
      </w:r>
      <w:r w:rsidRPr="002A5730">
        <w:rPr>
          <w:color w:val="181818"/>
        </w:rPr>
        <w:t>til</w:t>
      </w:r>
      <w:r w:rsidRPr="002A5730">
        <w:rPr>
          <w:color w:val="181818"/>
          <w:spacing w:val="-2"/>
        </w:rPr>
        <w:t xml:space="preserve"> </w:t>
      </w:r>
      <w:r w:rsidRPr="002A5730">
        <w:rPr>
          <w:color w:val="181818"/>
        </w:rPr>
        <w:t>uteopphaldsareal</w:t>
      </w:r>
      <w:r w:rsidRPr="002A5730">
        <w:rPr>
          <w:color w:val="181818"/>
          <w:spacing w:val="-2"/>
        </w:rPr>
        <w:t xml:space="preserve"> </w:t>
      </w:r>
      <w:r w:rsidRPr="002A5730">
        <w:rPr>
          <w:color w:val="181818"/>
        </w:rPr>
        <w:t>(UTE3). Arealet ligg sentralt i bustadområda i Finnebrekka og er samanhengande med den blågrøne gjennomgåande strukturen i nordaustlege deler av planområdet.</w:t>
      </w:r>
    </w:p>
    <w:p w14:paraId="41F130A7" w14:textId="77777777" w:rsidR="00F50D2F" w:rsidRPr="002A5730" w:rsidRDefault="00F50D2F" w:rsidP="00F50D2F">
      <w:pPr>
        <w:pStyle w:val="Brdtekst"/>
        <w:spacing w:before="181" w:line="259" w:lineRule="auto"/>
        <w:ind w:left="131" w:right="531"/>
      </w:pPr>
    </w:p>
    <w:p w14:paraId="5CE4553A" w14:textId="77777777" w:rsidR="00D92D5B" w:rsidRPr="002A5730" w:rsidRDefault="00D92D5B" w:rsidP="00B333DB">
      <w:pPr>
        <w:pStyle w:val="Overskrift3"/>
        <w:rPr>
          <w:spacing w:val="-2"/>
        </w:rPr>
      </w:pPr>
      <w:bookmarkStart w:id="172" w:name="_bookmark95"/>
      <w:bookmarkStart w:id="173" w:name="_Toc163472801"/>
      <w:bookmarkEnd w:id="172"/>
      <w:r w:rsidRPr="002A5730">
        <w:t>Leikeplass</w:t>
      </w:r>
      <w:bookmarkEnd w:id="173"/>
    </w:p>
    <w:p w14:paraId="3EA674C0" w14:textId="77777777" w:rsidR="00D92D5B" w:rsidRPr="002A5730" w:rsidRDefault="00D92D5B" w:rsidP="00D92D5B">
      <w:pPr>
        <w:pStyle w:val="Brdtekst"/>
        <w:spacing w:before="181" w:line="259" w:lineRule="auto"/>
        <w:ind w:left="131" w:right="645"/>
        <w:jc w:val="both"/>
        <w:rPr>
          <w:color w:val="181818"/>
        </w:rPr>
      </w:pPr>
      <w:r w:rsidRPr="002A5730">
        <w:rPr>
          <w:color w:val="181818"/>
        </w:rPr>
        <w:t>Parkområda</w:t>
      </w:r>
      <w:r w:rsidRPr="002A5730">
        <w:rPr>
          <w:color w:val="181818"/>
          <w:spacing w:val="-3"/>
        </w:rPr>
        <w:t xml:space="preserve"> </w:t>
      </w:r>
      <w:r w:rsidRPr="002A5730">
        <w:rPr>
          <w:color w:val="181818"/>
        </w:rPr>
        <w:t>omtalt</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kap.</w:t>
      </w:r>
      <w:r w:rsidRPr="002A5730">
        <w:rPr>
          <w:color w:val="181818"/>
          <w:spacing w:val="-2"/>
        </w:rPr>
        <w:t xml:space="preserve"> </w:t>
      </w:r>
      <w:r w:rsidRPr="002A5730">
        <w:rPr>
          <w:color w:val="181818"/>
        </w:rPr>
        <w:t>6.8 vil</w:t>
      </w:r>
      <w:r w:rsidRPr="002A5730">
        <w:rPr>
          <w:color w:val="181818"/>
          <w:spacing w:val="-4"/>
        </w:rPr>
        <w:t xml:space="preserve"> </w:t>
      </w:r>
      <w:r w:rsidRPr="002A5730">
        <w:rPr>
          <w:color w:val="181818"/>
        </w:rPr>
        <w:t>også</w:t>
      </w:r>
      <w:r w:rsidRPr="002A5730">
        <w:rPr>
          <w:color w:val="181818"/>
          <w:spacing w:val="-1"/>
        </w:rPr>
        <w:t xml:space="preserve"> </w:t>
      </w:r>
      <w:r w:rsidRPr="002A5730">
        <w:rPr>
          <w:color w:val="181818"/>
        </w:rPr>
        <w:t>ha</w:t>
      </w:r>
      <w:r w:rsidRPr="002A5730">
        <w:rPr>
          <w:color w:val="181818"/>
          <w:spacing w:val="-4"/>
        </w:rPr>
        <w:t xml:space="preserve"> </w:t>
      </w:r>
      <w:r w:rsidRPr="002A5730">
        <w:rPr>
          <w:color w:val="181818"/>
        </w:rPr>
        <w:t>funksjon</w:t>
      </w:r>
      <w:r w:rsidRPr="002A5730">
        <w:rPr>
          <w:color w:val="181818"/>
          <w:spacing w:val="-2"/>
        </w:rPr>
        <w:t xml:space="preserve"> </w:t>
      </w:r>
      <w:r w:rsidRPr="002A5730">
        <w:rPr>
          <w:color w:val="181818"/>
        </w:rPr>
        <w:t>som</w:t>
      </w:r>
      <w:r w:rsidRPr="002A5730">
        <w:rPr>
          <w:color w:val="181818"/>
          <w:spacing w:val="-5"/>
        </w:rPr>
        <w:t xml:space="preserve"> </w:t>
      </w:r>
      <w:r w:rsidRPr="002A5730">
        <w:rPr>
          <w:color w:val="181818"/>
        </w:rPr>
        <w:t>leikeområde. Det</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ikkje</w:t>
      </w:r>
      <w:r w:rsidRPr="002A5730">
        <w:rPr>
          <w:color w:val="181818"/>
          <w:spacing w:val="-3"/>
        </w:rPr>
        <w:t xml:space="preserve"> </w:t>
      </w:r>
      <w:r w:rsidRPr="002A5730">
        <w:rPr>
          <w:color w:val="181818"/>
        </w:rPr>
        <w:t>avsett</w:t>
      </w:r>
      <w:r w:rsidRPr="002A5730">
        <w:rPr>
          <w:color w:val="181818"/>
          <w:spacing w:val="-1"/>
        </w:rPr>
        <w:t xml:space="preserve"> </w:t>
      </w:r>
      <w:r w:rsidRPr="002A5730">
        <w:rPr>
          <w:color w:val="181818"/>
        </w:rPr>
        <w:t>spesifikke</w:t>
      </w:r>
      <w:r w:rsidRPr="002A5730">
        <w:rPr>
          <w:color w:val="181818"/>
          <w:spacing w:val="-3"/>
        </w:rPr>
        <w:t xml:space="preserve"> </w:t>
      </w:r>
      <w:r w:rsidRPr="002A5730">
        <w:rPr>
          <w:color w:val="181818"/>
        </w:rPr>
        <w:t>leikeplassar som formål innanfor planområdet.</w:t>
      </w:r>
    </w:p>
    <w:p w14:paraId="12D9CC0F" w14:textId="77777777" w:rsidR="004D2FC7" w:rsidRPr="002A5730" w:rsidRDefault="004D2FC7" w:rsidP="004D2FC7">
      <w:pPr>
        <w:pStyle w:val="Brdtekst"/>
        <w:spacing w:before="181" w:line="259" w:lineRule="auto"/>
        <w:ind w:left="131" w:right="531"/>
      </w:pPr>
    </w:p>
    <w:p w14:paraId="48761AEA" w14:textId="77777777" w:rsidR="00D92D5B" w:rsidRPr="002A5730" w:rsidRDefault="00D92D5B" w:rsidP="00B333DB">
      <w:pPr>
        <w:pStyle w:val="Overskrift3"/>
        <w:rPr>
          <w:spacing w:val="-2"/>
        </w:rPr>
      </w:pPr>
      <w:bookmarkStart w:id="174" w:name="_bookmark96"/>
      <w:bookmarkStart w:id="175" w:name="_Toc163472802"/>
      <w:bookmarkEnd w:id="174"/>
      <w:r w:rsidRPr="002A5730">
        <w:t>Grav,</w:t>
      </w:r>
      <w:r w:rsidRPr="002A5730">
        <w:rPr>
          <w:spacing w:val="-3"/>
        </w:rPr>
        <w:t xml:space="preserve"> </w:t>
      </w:r>
      <w:r w:rsidRPr="002A5730">
        <w:t>urnelund</w:t>
      </w:r>
      <w:r w:rsidRPr="002A5730">
        <w:rPr>
          <w:spacing w:val="-5"/>
        </w:rPr>
        <w:t xml:space="preserve"> </w:t>
      </w:r>
      <w:r w:rsidRPr="002A5730">
        <w:t>og</w:t>
      </w:r>
      <w:r w:rsidRPr="002A5730">
        <w:rPr>
          <w:spacing w:val="-6"/>
        </w:rPr>
        <w:t xml:space="preserve"> </w:t>
      </w:r>
      <w:r w:rsidRPr="002A5730">
        <w:t>religionsutøvelse</w:t>
      </w:r>
      <w:bookmarkEnd w:id="175"/>
    </w:p>
    <w:p w14:paraId="75F35713" w14:textId="77777777" w:rsidR="00D92D5B" w:rsidRPr="002A5730" w:rsidRDefault="00D92D5B" w:rsidP="00D92D5B">
      <w:pPr>
        <w:pStyle w:val="Brdtekst"/>
        <w:spacing w:before="180"/>
        <w:ind w:left="131"/>
        <w:jc w:val="both"/>
      </w:pPr>
      <w:r w:rsidRPr="002A5730">
        <w:rPr>
          <w:color w:val="181818"/>
        </w:rPr>
        <w:t>Dagens</w:t>
      </w:r>
      <w:r w:rsidRPr="002A5730">
        <w:rPr>
          <w:color w:val="181818"/>
          <w:spacing w:val="-5"/>
        </w:rPr>
        <w:t xml:space="preserve"> </w:t>
      </w:r>
      <w:r w:rsidRPr="002A5730">
        <w:rPr>
          <w:color w:val="181818"/>
        </w:rPr>
        <w:t>gravplass</w:t>
      </w:r>
      <w:r w:rsidRPr="002A5730">
        <w:rPr>
          <w:color w:val="181818"/>
          <w:spacing w:val="-6"/>
        </w:rPr>
        <w:t xml:space="preserve"> </w:t>
      </w:r>
      <w:r w:rsidRPr="002A5730">
        <w:rPr>
          <w:color w:val="181818"/>
        </w:rPr>
        <w:t>er</w:t>
      </w:r>
      <w:r w:rsidRPr="002A5730">
        <w:rPr>
          <w:color w:val="181818"/>
          <w:spacing w:val="-3"/>
        </w:rPr>
        <w:t xml:space="preserve"> </w:t>
      </w:r>
      <w:r w:rsidRPr="002A5730">
        <w:rPr>
          <w:color w:val="181818"/>
        </w:rPr>
        <w:t>vist</w:t>
      </w:r>
      <w:r w:rsidRPr="002A5730">
        <w:rPr>
          <w:color w:val="181818"/>
          <w:spacing w:val="-1"/>
        </w:rPr>
        <w:t xml:space="preserve"> </w:t>
      </w:r>
      <w:r w:rsidRPr="002A5730">
        <w:rPr>
          <w:color w:val="181818"/>
        </w:rPr>
        <w:t>som</w:t>
      </w:r>
      <w:r w:rsidRPr="002A5730">
        <w:rPr>
          <w:color w:val="181818"/>
          <w:spacing w:val="-2"/>
        </w:rPr>
        <w:t xml:space="preserve"> </w:t>
      </w:r>
      <w:r w:rsidRPr="002A5730">
        <w:rPr>
          <w:color w:val="181818"/>
        </w:rPr>
        <w:t>grav-</w:t>
      </w:r>
      <w:r w:rsidRPr="002A5730">
        <w:rPr>
          <w:color w:val="181818"/>
          <w:spacing w:val="-3"/>
        </w:rPr>
        <w:t xml:space="preserve"> </w:t>
      </w:r>
      <w:r w:rsidRPr="002A5730">
        <w:rPr>
          <w:color w:val="181818"/>
        </w:rPr>
        <w:t>og</w:t>
      </w:r>
      <w:r w:rsidRPr="002A5730">
        <w:rPr>
          <w:color w:val="181818"/>
          <w:spacing w:val="-5"/>
        </w:rPr>
        <w:t xml:space="preserve"> </w:t>
      </w:r>
      <w:r w:rsidRPr="002A5730">
        <w:rPr>
          <w:color w:val="181818"/>
        </w:rPr>
        <w:t>urnelund.</w:t>
      </w:r>
      <w:r w:rsidRPr="002A5730">
        <w:rPr>
          <w:color w:val="181818"/>
          <w:spacing w:val="-4"/>
        </w:rPr>
        <w:t xml:space="preserve"> </w:t>
      </w:r>
      <w:r w:rsidRPr="002A5730">
        <w:rPr>
          <w:color w:val="181818"/>
        </w:rPr>
        <w:t>Det</w:t>
      </w:r>
      <w:r w:rsidRPr="002A5730">
        <w:rPr>
          <w:color w:val="181818"/>
          <w:spacing w:val="-3"/>
        </w:rPr>
        <w:t xml:space="preserve"> </w:t>
      </w:r>
      <w:r w:rsidRPr="002A5730">
        <w:rPr>
          <w:color w:val="181818"/>
        </w:rPr>
        <w:t>er</w:t>
      </w:r>
      <w:r w:rsidRPr="002A5730">
        <w:rPr>
          <w:color w:val="181818"/>
          <w:spacing w:val="-3"/>
        </w:rPr>
        <w:t xml:space="preserve"> </w:t>
      </w:r>
      <w:r w:rsidRPr="002A5730">
        <w:rPr>
          <w:color w:val="181818"/>
        </w:rPr>
        <w:t>ikkje</w:t>
      </w:r>
      <w:r w:rsidRPr="002A5730">
        <w:rPr>
          <w:color w:val="181818"/>
          <w:spacing w:val="-4"/>
        </w:rPr>
        <w:t xml:space="preserve"> </w:t>
      </w:r>
      <w:r w:rsidRPr="002A5730">
        <w:rPr>
          <w:color w:val="181818"/>
        </w:rPr>
        <w:t>krav</w:t>
      </w:r>
      <w:r w:rsidRPr="002A5730">
        <w:rPr>
          <w:color w:val="181818"/>
          <w:spacing w:val="-4"/>
        </w:rPr>
        <w:t xml:space="preserve"> </w:t>
      </w:r>
      <w:r w:rsidRPr="002A5730">
        <w:rPr>
          <w:color w:val="181818"/>
        </w:rPr>
        <w:t>om</w:t>
      </w:r>
      <w:r w:rsidRPr="002A5730">
        <w:rPr>
          <w:color w:val="181818"/>
          <w:spacing w:val="-4"/>
        </w:rPr>
        <w:t xml:space="preserve"> </w:t>
      </w:r>
      <w:r w:rsidRPr="002A5730">
        <w:rPr>
          <w:color w:val="181818"/>
          <w:spacing w:val="-2"/>
        </w:rPr>
        <w:t>detaljregulering.</w:t>
      </w:r>
    </w:p>
    <w:p w14:paraId="13606C77" w14:textId="77777777" w:rsidR="004D2FC7" w:rsidRPr="002A5730" w:rsidRDefault="004D2FC7" w:rsidP="004D2FC7">
      <w:pPr>
        <w:pStyle w:val="Brdtekst"/>
        <w:spacing w:before="181" w:line="259" w:lineRule="auto"/>
        <w:ind w:left="131" w:right="531"/>
      </w:pPr>
    </w:p>
    <w:p w14:paraId="752DCEBE" w14:textId="77777777" w:rsidR="00D92D5B" w:rsidRPr="002A5730" w:rsidRDefault="00D92D5B" w:rsidP="00B333DB">
      <w:pPr>
        <w:pStyle w:val="Overskrift3"/>
        <w:rPr>
          <w:spacing w:val="-2"/>
        </w:rPr>
      </w:pPr>
      <w:bookmarkStart w:id="176" w:name="_bookmark97"/>
      <w:bookmarkStart w:id="177" w:name="_Toc163472803"/>
      <w:bookmarkEnd w:id="176"/>
      <w:r w:rsidRPr="002A5730">
        <w:t>Kombinert</w:t>
      </w:r>
      <w:r w:rsidRPr="002A5730">
        <w:rPr>
          <w:spacing w:val="-7"/>
        </w:rPr>
        <w:t xml:space="preserve"> </w:t>
      </w:r>
      <w:r w:rsidRPr="002A5730">
        <w:t>bygg</w:t>
      </w:r>
      <w:r w:rsidRPr="002A5730">
        <w:rPr>
          <w:spacing w:val="-6"/>
        </w:rPr>
        <w:t xml:space="preserve"> </w:t>
      </w:r>
      <w:r w:rsidRPr="002A5730">
        <w:t>og</w:t>
      </w:r>
      <w:r w:rsidRPr="002A5730">
        <w:rPr>
          <w:spacing w:val="-8"/>
        </w:rPr>
        <w:t xml:space="preserve"> </w:t>
      </w:r>
      <w:r w:rsidRPr="002A5730">
        <w:t>anleggsføremål</w:t>
      </w:r>
      <w:r w:rsidRPr="002A5730">
        <w:rPr>
          <w:spacing w:val="-5"/>
        </w:rPr>
        <w:t xml:space="preserve"> </w:t>
      </w:r>
      <w:r w:rsidRPr="002A5730">
        <w:t>–</w:t>
      </w:r>
      <w:r w:rsidRPr="002A5730">
        <w:rPr>
          <w:spacing w:val="-8"/>
        </w:rPr>
        <w:t xml:space="preserve"> </w:t>
      </w:r>
      <w:r w:rsidRPr="002A5730">
        <w:t>Naust</w:t>
      </w:r>
      <w:r w:rsidRPr="002A5730">
        <w:rPr>
          <w:spacing w:val="-7"/>
        </w:rPr>
        <w:t xml:space="preserve"> </w:t>
      </w:r>
      <w:r w:rsidRPr="002A5730">
        <w:t>og</w:t>
      </w:r>
      <w:r w:rsidRPr="002A5730">
        <w:rPr>
          <w:spacing w:val="-6"/>
        </w:rPr>
        <w:t xml:space="preserve"> </w:t>
      </w:r>
      <w:r w:rsidRPr="002A5730">
        <w:t>sentrumsføremål</w:t>
      </w:r>
      <w:r w:rsidRPr="002A5730">
        <w:rPr>
          <w:spacing w:val="-5"/>
        </w:rPr>
        <w:t xml:space="preserve"> </w:t>
      </w:r>
      <w:r w:rsidRPr="002A5730">
        <w:rPr>
          <w:spacing w:val="-2"/>
        </w:rPr>
        <w:t>(KBA)</w:t>
      </w:r>
      <w:bookmarkEnd w:id="177"/>
    </w:p>
    <w:p w14:paraId="79615418" w14:textId="77777777" w:rsidR="00D92D5B" w:rsidRPr="002A5730" w:rsidRDefault="00D92D5B" w:rsidP="00D92D5B">
      <w:pPr>
        <w:pStyle w:val="Brdtekst"/>
        <w:spacing w:before="179" w:line="259" w:lineRule="auto"/>
        <w:ind w:left="131" w:right="587"/>
        <w:jc w:val="both"/>
      </w:pPr>
      <w:r w:rsidRPr="002A5730">
        <w:rPr>
          <w:color w:val="181818"/>
        </w:rPr>
        <w:t>Dei</w:t>
      </w:r>
      <w:r w:rsidRPr="002A5730">
        <w:rPr>
          <w:color w:val="181818"/>
          <w:spacing w:val="-1"/>
        </w:rPr>
        <w:t xml:space="preserve"> </w:t>
      </w:r>
      <w:r w:rsidRPr="002A5730">
        <w:rPr>
          <w:color w:val="181818"/>
        </w:rPr>
        <w:t>sørlegast</w:t>
      </w:r>
      <w:r w:rsidRPr="002A5730">
        <w:rPr>
          <w:color w:val="181818"/>
          <w:spacing w:val="-2"/>
        </w:rPr>
        <w:t xml:space="preserve"> </w:t>
      </w:r>
      <w:r w:rsidRPr="002A5730">
        <w:rPr>
          <w:color w:val="181818"/>
        </w:rPr>
        <w:t>nausta</w:t>
      </w:r>
      <w:r w:rsidRPr="002A5730">
        <w:rPr>
          <w:color w:val="181818"/>
          <w:spacing w:val="-2"/>
        </w:rPr>
        <w:t xml:space="preserve"> </w:t>
      </w:r>
      <w:r w:rsidRPr="002A5730">
        <w:rPr>
          <w:color w:val="181818"/>
        </w:rPr>
        <w:t>langs</w:t>
      </w:r>
      <w:r w:rsidRPr="002A5730">
        <w:rPr>
          <w:color w:val="181818"/>
          <w:spacing w:val="-7"/>
        </w:rPr>
        <w:t xml:space="preserve"> </w:t>
      </w:r>
      <w:r w:rsidRPr="002A5730">
        <w:rPr>
          <w:color w:val="181818"/>
        </w:rPr>
        <w:t>elva</w:t>
      </w:r>
      <w:r w:rsidRPr="002A5730">
        <w:rPr>
          <w:color w:val="181818"/>
          <w:spacing w:val="-2"/>
        </w:rPr>
        <w:t xml:space="preserve"> </w:t>
      </w:r>
      <w:r w:rsidRPr="002A5730">
        <w:rPr>
          <w:color w:val="181818"/>
        </w:rPr>
        <w:t>nærast</w:t>
      </w:r>
      <w:r w:rsidRPr="002A5730">
        <w:rPr>
          <w:color w:val="181818"/>
          <w:spacing w:val="-1"/>
        </w:rPr>
        <w:t xml:space="preserve"> </w:t>
      </w:r>
      <w:r w:rsidRPr="002A5730">
        <w:rPr>
          <w:color w:val="181818"/>
        </w:rPr>
        <w:t>brua,</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avsett</w:t>
      </w:r>
      <w:r w:rsidRPr="002A5730">
        <w:rPr>
          <w:color w:val="181818"/>
          <w:spacing w:val="-4"/>
        </w:rPr>
        <w:t xml:space="preserve"> </w:t>
      </w:r>
      <w:r w:rsidRPr="002A5730">
        <w:rPr>
          <w:color w:val="181818"/>
        </w:rPr>
        <w:t>som</w:t>
      </w:r>
      <w:r w:rsidRPr="002A5730">
        <w:rPr>
          <w:color w:val="181818"/>
          <w:spacing w:val="-1"/>
        </w:rPr>
        <w:t xml:space="preserve"> </w:t>
      </w:r>
      <w:r w:rsidRPr="002A5730">
        <w:rPr>
          <w:color w:val="181818"/>
        </w:rPr>
        <w:t>kombinert</w:t>
      </w:r>
      <w:r w:rsidRPr="002A5730">
        <w:rPr>
          <w:color w:val="181818"/>
          <w:spacing w:val="-1"/>
        </w:rPr>
        <w:t xml:space="preserve"> </w:t>
      </w:r>
      <w:r w:rsidRPr="002A5730">
        <w:rPr>
          <w:color w:val="181818"/>
        </w:rPr>
        <w:t>føremål</w:t>
      </w:r>
      <w:r w:rsidRPr="002A5730">
        <w:rPr>
          <w:color w:val="181818"/>
          <w:spacing w:val="-5"/>
        </w:rPr>
        <w:t xml:space="preserve"> </w:t>
      </w:r>
      <w:r w:rsidRPr="002A5730">
        <w:rPr>
          <w:color w:val="181818"/>
        </w:rPr>
        <w:t>KBA1</w:t>
      </w:r>
      <w:r w:rsidRPr="002A5730">
        <w:rPr>
          <w:color w:val="181818"/>
          <w:spacing w:val="40"/>
        </w:rPr>
        <w:t xml:space="preserve"> </w:t>
      </w:r>
      <w:r w:rsidRPr="002A5730">
        <w:rPr>
          <w:color w:val="181818"/>
        </w:rPr>
        <w:t>og</w:t>
      </w:r>
      <w:r w:rsidRPr="002A5730">
        <w:rPr>
          <w:color w:val="181818"/>
          <w:spacing w:val="-3"/>
        </w:rPr>
        <w:t xml:space="preserve"> </w:t>
      </w:r>
      <w:r w:rsidRPr="002A5730">
        <w:rPr>
          <w:color w:val="181818"/>
        </w:rPr>
        <w:t>KBA2.</w:t>
      </w:r>
      <w:r w:rsidRPr="002A5730">
        <w:rPr>
          <w:color w:val="181818"/>
          <w:spacing w:val="-3"/>
        </w:rPr>
        <w:t xml:space="preserve"> </w:t>
      </w:r>
      <w:r w:rsidRPr="002A5730">
        <w:rPr>
          <w:color w:val="181818"/>
        </w:rPr>
        <w:t>Her</w:t>
      </w:r>
      <w:r w:rsidRPr="002A5730">
        <w:rPr>
          <w:color w:val="181818"/>
          <w:spacing w:val="-4"/>
        </w:rPr>
        <w:t xml:space="preserve"> </w:t>
      </w:r>
      <w:r w:rsidRPr="002A5730">
        <w:rPr>
          <w:color w:val="181818"/>
        </w:rPr>
        <w:t>legg</w:t>
      </w:r>
      <w:r w:rsidRPr="002A5730">
        <w:rPr>
          <w:color w:val="181818"/>
          <w:spacing w:val="-4"/>
        </w:rPr>
        <w:t xml:space="preserve"> </w:t>
      </w:r>
      <w:r w:rsidRPr="002A5730">
        <w:rPr>
          <w:color w:val="181818"/>
        </w:rPr>
        <w:t>planen til rette for naust i kombinasjon med bustad, kontor, forretning og tenesteyting. Jf. føresegnene.</w:t>
      </w:r>
    </w:p>
    <w:p w14:paraId="25E40D57" w14:textId="77777777" w:rsidR="00D92D5B" w:rsidRPr="002A5730" w:rsidRDefault="00D92D5B" w:rsidP="00D92D5B">
      <w:pPr>
        <w:pStyle w:val="Brdtekst"/>
      </w:pPr>
    </w:p>
    <w:p w14:paraId="38E07662" w14:textId="77777777" w:rsidR="003F3C7D" w:rsidRPr="002A5730" w:rsidRDefault="003F3C7D" w:rsidP="00D92D5B">
      <w:pPr>
        <w:pStyle w:val="Brdtekst"/>
      </w:pPr>
    </w:p>
    <w:p w14:paraId="162A54C9" w14:textId="77777777" w:rsidR="00D92D5B" w:rsidRPr="002A5730" w:rsidRDefault="00D92D5B" w:rsidP="00C3418F">
      <w:pPr>
        <w:pStyle w:val="Overskrift2"/>
        <w:numPr>
          <w:ilvl w:val="1"/>
          <w:numId w:val="25"/>
        </w:numPr>
        <w:tabs>
          <w:tab w:val="left" w:pos="579"/>
        </w:tabs>
        <w:spacing w:before="1" w:after="0"/>
        <w:rPr>
          <w:spacing w:val="-2"/>
        </w:rPr>
      </w:pPr>
      <w:bookmarkStart w:id="178" w:name="_Toc163472804"/>
      <w:r w:rsidRPr="002A5730">
        <w:t>Trafikksystem,</w:t>
      </w:r>
      <w:r w:rsidRPr="002A5730">
        <w:rPr>
          <w:spacing w:val="-5"/>
        </w:rPr>
        <w:t xml:space="preserve"> </w:t>
      </w:r>
      <w:r w:rsidRPr="002A5730">
        <w:t>mobilitet</w:t>
      </w:r>
      <w:r w:rsidRPr="002A5730">
        <w:rPr>
          <w:spacing w:val="-5"/>
        </w:rPr>
        <w:t xml:space="preserve"> </w:t>
      </w:r>
      <w:r w:rsidRPr="002A5730">
        <w:t>og</w:t>
      </w:r>
      <w:r w:rsidRPr="002A5730">
        <w:rPr>
          <w:spacing w:val="-3"/>
        </w:rPr>
        <w:t xml:space="preserve"> </w:t>
      </w:r>
      <w:r w:rsidRPr="002A5730">
        <w:rPr>
          <w:spacing w:val="-2"/>
        </w:rPr>
        <w:t>møteplassar</w:t>
      </w:r>
      <w:bookmarkEnd w:id="178"/>
    </w:p>
    <w:p w14:paraId="71036BEC" w14:textId="77777777" w:rsidR="005D3DD5" w:rsidRPr="002A5730" w:rsidRDefault="005D3DD5" w:rsidP="005D3DD5"/>
    <w:p w14:paraId="2B5032D3" w14:textId="77777777" w:rsidR="00D92D5B" w:rsidRPr="002A5730" w:rsidRDefault="00D92D5B" w:rsidP="00B333DB">
      <w:pPr>
        <w:pStyle w:val="Overskrift3"/>
      </w:pPr>
      <w:bookmarkStart w:id="179" w:name="_bookmark98"/>
      <w:bookmarkStart w:id="180" w:name="_Toc163472805"/>
      <w:bookmarkEnd w:id="179"/>
      <w:r w:rsidRPr="002A5730">
        <w:t>Hovudvegsystemet</w:t>
      </w:r>
      <w:bookmarkEnd w:id="180"/>
    </w:p>
    <w:p w14:paraId="3EBA8652" w14:textId="77777777" w:rsidR="00D92D5B" w:rsidRPr="002A5730" w:rsidRDefault="00D92D5B" w:rsidP="00D92D5B">
      <w:pPr>
        <w:pStyle w:val="Brdtekst"/>
        <w:spacing w:before="179" w:line="259" w:lineRule="auto"/>
        <w:ind w:left="131" w:right="456"/>
      </w:pPr>
      <w:r w:rsidRPr="002A5730">
        <w:t>Det</w:t>
      </w:r>
      <w:r w:rsidRPr="002A5730">
        <w:rPr>
          <w:spacing w:val="-3"/>
        </w:rPr>
        <w:t xml:space="preserve"> </w:t>
      </w:r>
      <w:r w:rsidRPr="002A5730">
        <w:t>er</w:t>
      </w:r>
      <w:r w:rsidRPr="002A5730">
        <w:rPr>
          <w:spacing w:val="-2"/>
        </w:rPr>
        <w:t xml:space="preserve"> </w:t>
      </w:r>
      <w:r w:rsidRPr="002A5730">
        <w:t>ingen</w:t>
      </w:r>
      <w:r w:rsidRPr="002A5730">
        <w:rPr>
          <w:spacing w:val="-4"/>
        </w:rPr>
        <w:t xml:space="preserve"> </w:t>
      </w:r>
      <w:r w:rsidRPr="002A5730">
        <w:t>endring</w:t>
      </w:r>
      <w:r w:rsidRPr="002A5730">
        <w:rPr>
          <w:spacing w:val="-3"/>
        </w:rPr>
        <w:t xml:space="preserve"> </w:t>
      </w:r>
      <w:r w:rsidRPr="002A5730">
        <w:t>i</w:t>
      </w:r>
      <w:r w:rsidRPr="002A5730">
        <w:rPr>
          <w:spacing w:val="-3"/>
        </w:rPr>
        <w:t xml:space="preserve"> </w:t>
      </w:r>
      <w:r w:rsidRPr="002A5730">
        <w:t>hovudvegsystemet</w:t>
      </w:r>
      <w:r w:rsidRPr="002A5730">
        <w:rPr>
          <w:spacing w:val="-2"/>
        </w:rPr>
        <w:t xml:space="preserve"> </w:t>
      </w:r>
      <w:r w:rsidRPr="002F40F6">
        <w:t>utover</w:t>
      </w:r>
      <w:r w:rsidRPr="002F40F6">
        <w:rPr>
          <w:spacing w:val="-1"/>
        </w:rPr>
        <w:t xml:space="preserve"> </w:t>
      </w:r>
      <w:r w:rsidRPr="00351865">
        <w:t>utviding</w:t>
      </w:r>
      <w:r w:rsidRPr="00351865">
        <w:rPr>
          <w:spacing w:val="-3"/>
        </w:rPr>
        <w:t xml:space="preserve"> </w:t>
      </w:r>
      <w:r w:rsidRPr="00351865">
        <w:t>av</w:t>
      </w:r>
      <w:r w:rsidRPr="00351865">
        <w:rPr>
          <w:spacing w:val="-1"/>
        </w:rPr>
        <w:t xml:space="preserve"> </w:t>
      </w:r>
      <w:r w:rsidRPr="00351865">
        <w:t>armane</w:t>
      </w:r>
      <w:r w:rsidRPr="00351865">
        <w:rPr>
          <w:spacing w:val="-1"/>
        </w:rPr>
        <w:t xml:space="preserve"> </w:t>
      </w:r>
      <w:r w:rsidRPr="00351865">
        <w:t>inn</w:t>
      </w:r>
      <w:r w:rsidRPr="00351865">
        <w:rPr>
          <w:spacing w:val="-5"/>
        </w:rPr>
        <w:t xml:space="preserve"> </w:t>
      </w:r>
      <w:r w:rsidRPr="00351865">
        <w:t>mot</w:t>
      </w:r>
      <w:r w:rsidRPr="00351865">
        <w:rPr>
          <w:spacing w:val="-2"/>
        </w:rPr>
        <w:t xml:space="preserve"> </w:t>
      </w:r>
      <w:r w:rsidRPr="00351865">
        <w:t>rundkøyringa</w:t>
      </w:r>
      <w:r w:rsidR="00123E0B" w:rsidRPr="00123E0B">
        <w:t xml:space="preserve">, </w:t>
      </w:r>
      <w:r w:rsidRPr="00351865">
        <w:t>nye</w:t>
      </w:r>
      <w:r w:rsidRPr="002A5730">
        <w:rPr>
          <w:spacing w:val="-1"/>
        </w:rPr>
        <w:t xml:space="preserve"> </w:t>
      </w:r>
      <w:r w:rsidRPr="002A5730">
        <w:t>kryss med samlevegane og utbygging av gjennomgåande og samanhengande gang- og sykkelvegnett. Fart og køyremønster må avklarast i skiltplan, og vert ikkje løyst i sjølve områdeplanen.</w:t>
      </w:r>
    </w:p>
    <w:p w14:paraId="14BFBE13" w14:textId="77777777" w:rsidR="00D92D5B" w:rsidRPr="002A5730" w:rsidRDefault="00D92D5B" w:rsidP="00D92D5B">
      <w:pPr>
        <w:pStyle w:val="Brdtekst"/>
        <w:spacing w:before="8"/>
        <w:rPr>
          <w:sz w:val="23"/>
        </w:rPr>
      </w:pPr>
    </w:p>
    <w:p w14:paraId="1AEBA0EB" w14:textId="77777777" w:rsidR="00D92D5B" w:rsidRPr="002A5730" w:rsidRDefault="00D92D5B" w:rsidP="00D92D5B">
      <w:pPr>
        <w:pStyle w:val="Brdtekst"/>
        <w:spacing w:line="259" w:lineRule="auto"/>
        <w:ind w:left="131" w:right="456"/>
      </w:pPr>
      <w:r w:rsidRPr="002A5730">
        <w:t>Når det gjeld samlevegane er det føreslått omfattande kryssutbetring av kryss Hatvikvegen/Finnebrekka. Finnebrekka</w:t>
      </w:r>
      <w:r w:rsidRPr="002A5730">
        <w:rPr>
          <w:spacing w:val="-1"/>
        </w:rPr>
        <w:t xml:space="preserve"> </w:t>
      </w:r>
      <w:r w:rsidRPr="002A5730">
        <w:t>får</w:t>
      </w:r>
      <w:r w:rsidRPr="002A5730">
        <w:rPr>
          <w:spacing w:val="-4"/>
        </w:rPr>
        <w:t xml:space="preserve"> </w:t>
      </w:r>
      <w:r w:rsidRPr="002A5730">
        <w:t>ein</w:t>
      </w:r>
      <w:r w:rsidRPr="002A5730">
        <w:rPr>
          <w:spacing w:val="-5"/>
        </w:rPr>
        <w:t xml:space="preserve"> </w:t>
      </w:r>
      <w:r w:rsidRPr="002A5730">
        <w:t>oppjustert</w:t>
      </w:r>
      <w:r w:rsidRPr="002A5730">
        <w:rPr>
          <w:spacing w:val="-2"/>
        </w:rPr>
        <w:t xml:space="preserve"> </w:t>
      </w:r>
      <w:r w:rsidRPr="002A5730">
        <w:t>vegstandard</w:t>
      </w:r>
      <w:r w:rsidRPr="002A5730">
        <w:rPr>
          <w:spacing w:val="-4"/>
        </w:rPr>
        <w:t xml:space="preserve"> </w:t>
      </w:r>
      <w:r w:rsidRPr="002A5730">
        <w:t>med</w:t>
      </w:r>
      <w:r w:rsidRPr="002A5730">
        <w:rPr>
          <w:spacing w:val="-4"/>
        </w:rPr>
        <w:t xml:space="preserve"> </w:t>
      </w:r>
      <w:r w:rsidRPr="002A5730">
        <w:t>fortau</w:t>
      </w:r>
      <w:r w:rsidR="007B20F7">
        <w:t>.</w:t>
      </w:r>
      <w:r w:rsidRPr="002A5730">
        <w:t xml:space="preserve"> Gamlebrua er tenkt stengt for kø</w:t>
      </w:r>
      <w:r w:rsidR="00703C4D">
        <w:t>y</w:t>
      </w:r>
      <w:r w:rsidRPr="002A5730">
        <w:t xml:space="preserve">rande, </w:t>
      </w:r>
      <w:r w:rsidR="00703C4D">
        <w:t>berre o</w:t>
      </w:r>
      <w:r w:rsidRPr="002A5730">
        <w:t xml:space="preserve">pen for gåande og syklande. </w:t>
      </w:r>
    </w:p>
    <w:p w14:paraId="5C890BD2" w14:textId="77777777" w:rsidR="00D92D5B" w:rsidRPr="002A5730" w:rsidRDefault="00D92D5B" w:rsidP="00D92D5B">
      <w:pPr>
        <w:pStyle w:val="Brdtekst"/>
        <w:spacing w:line="259" w:lineRule="auto"/>
        <w:ind w:left="131" w:right="456"/>
      </w:pPr>
    </w:p>
    <w:p w14:paraId="109756D3" w14:textId="77777777" w:rsidR="00D92D5B" w:rsidRPr="002A5730" w:rsidRDefault="00D92D5B" w:rsidP="00C923FD">
      <w:pPr>
        <w:pStyle w:val="Brdtekst"/>
        <w:spacing w:line="259" w:lineRule="auto"/>
        <w:ind w:left="131" w:right="499"/>
      </w:pPr>
      <w:r w:rsidRPr="002A5730">
        <w:t xml:space="preserve">Det er </w:t>
      </w:r>
      <w:r w:rsidR="00AD0327" w:rsidRPr="002A5730">
        <w:t>lagt inn ny</w:t>
      </w:r>
      <w:r w:rsidR="006169D4" w:rsidRPr="002A5730">
        <w:t xml:space="preserve"> tilkomst frå Byvegen</w:t>
      </w:r>
      <w:r w:rsidR="006A3A97" w:rsidRPr="002A5730">
        <w:t xml:space="preserve"> </w:t>
      </w:r>
      <w:r w:rsidRPr="002A5730">
        <w:t>nord for Næringsparken</w:t>
      </w:r>
      <w:r w:rsidR="006A3A97" w:rsidRPr="002A5730">
        <w:t xml:space="preserve">, som tilkomst til </w:t>
      </w:r>
      <w:r w:rsidR="006169D4" w:rsidRPr="002A5730">
        <w:t>Næringsparken</w:t>
      </w:r>
      <w:r w:rsidR="006A3A97" w:rsidRPr="002A5730">
        <w:t xml:space="preserve"> og området rundt Fjellheim.</w:t>
      </w:r>
      <w:r w:rsidRPr="002A5730">
        <w:t xml:space="preserve"> </w:t>
      </w:r>
      <w:r w:rsidR="00A72E96" w:rsidRPr="002A5730">
        <w:t xml:space="preserve">Når ny tilkomst er opparbeida kan </w:t>
      </w:r>
      <w:r w:rsidR="0011780E" w:rsidRPr="002A5730">
        <w:t xml:space="preserve">nedre del av </w:t>
      </w:r>
      <w:r w:rsidR="005F6FE4" w:rsidRPr="002A5730">
        <w:t xml:space="preserve">Holtebrekka </w:t>
      </w:r>
      <w:r w:rsidR="003F6440" w:rsidRPr="002A5730">
        <w:t>til Byvegen stengast</w:t>
      </w:r>
      <w:r w:rsidR="005F77B9">
        <w:t xml:space="preserve">, og øvre del vil koplast til </w:t>
      </w:r>
      <w:r w:rsidR="00C0067C">
        <w:t xml:space="preserve">den </w:t>
      </w:r>
      <w:r w:rsidR="005F77B9">
        <w:t>ny</w:t>
      </w:r>
      <w:r w:rsidR="00C0067C">
        <w:t>e</w:t>
      </w:r>
      <w:r w:rsidR="005F77B9">
        <w:t xml:space="preserve"> tilkomst</w:t>
      </w:r>
      <w:r w:rsidR="00C0067C">
        <w:t>en</w:t>
      </w:r>
      <w:r w:rsidR="006277A4">
        <w:t xml:space="preserve"> nord for Næringsparken.</w:t>
      </w:r>
    </w:p>
    <w:p w14:paraId="18EAA6D6" w14:textId="77777777" w:rsidR="00D92D5B" w:rsidRPr="002A5730" w:rsidRDefault="00D92D5B" w:rsidP="00D92D5B">
      <w:pPr>
        <w:pStyle w:val="Brdtekst"/>
        <w:spacing w:before="8"/>
        <w:rPr>
          <w:sz w:val="23"/>
        </w:rPr>
      </w:pPr>
    </w:p>
    <w:p w14:paraId="7D0F0C79" w14:textId="77777777" w:rsidR="00D92D5B" w:rsidRPr="002A5730" w:rsidRDefault="00D92D5B" w:rsidP="00D92D5B">
      <w:pPr>
        <w:pStyle w:val="Brdtekst"/>
        <w:spacing w:line="259" w:lineRule="auto"/>
        <w:ind w:left="131"/>
      </w:pPr>
      <w:r w:rsidRPr="002A5730">
        <w:t>Nedanfor</w:t>
      </w:r>
      <w:r w:rsidRPr="002A5730">
        <w:rPr>
          <w:spacing w:val="-1"/>
        </w:rPr>
        <w:t xml:space="preserve"> </w:t>
      </w:r>
      <w:r w:rsidRPr="002A5730">
        <w:t>Os</w:t>
      </w:r>
      <w:r w:rsidRPr="002A5730">
        <w:rPr>
          <w:spacing w:val="-3"/>
        </w:rPr>
        <w:t xml:space="preserve"> </w:t>
      </w:r>
      <w:r w:rsidRPr="002A5730">
        <w:t>Barneskule</w:t>
      </w:r>
      <w:r w:rsidRPr="002A5730">
        <w:rPr>
          <w:spacing w:val="-1"/>
        </w:rPr>
        <w:t xml:space="preserve"> </w:t>
      </w:r>
      <w:r w:rsidRPr="002A5730">
        <w:t>–</w:t>
      </w:r>
      <w:r w:rsidRPr="002A5730">
        <w:rPr>
          <w:spacing w:val="-3"/>
        </w:rPr>
        <w:t xml:space="preserve"> </w:t>
      </w:r>
      <w:r w:rsidRPr="002A5730">
        <w:t>i</w:t>
      </w:r>
      <w:r w:rsidRPr="002A5730">
        <w:rPr>
          <w:spacing w:val="-4"/>
        </w:rPr>
        <w:t xml:space="preserve"> </w:t>
      </w:r>
      <w:r w:rsidRPr="002A5730">
        <w:t>Giskavollen,</w:t>
      </w:r>
      <w:r w:rsidRPr="002A5730">
        <w:rPr>
          <w:spacing w:val="-1"/>
        </w:rPr>
        <w:t xml:space="preserve"> </w:t>
      </w:r>
      <w:r w:rsidRPr="002A5730">
        <w:t>blir</w:t>
      </w:r>
      <w:r w:rsidRPr="002A5730">
        <w:rPr>
          <w:spacing w:val="-2"/>
        </w:rPr>
        <w:t xml:space="preserve"> </w:t>
      </w:r>
      <w:r w:rsidRPr="002A5730">
        <w:t>det</w:t>
      </w:r>
      <w:r w:rsidRPr="002A5730">
        <w:rPr>
          <w:spacing w:val="-3"/>
        </w:rPr>
        <w:t xml:space="preserve"> </w:t>
      </w:r>
      <w:r w:rsidRPr="002A5730">
        <w:t>etablert</w:t>
      </w:r>
      <w:r w:rsidRPr="002A5730">
        <w:rPr>
          <w:spacing w:val="-1"/>
        </w:rPr>
        <w:t xml:space="preserve"> </w:t>
      </w:r>
      <w:r w:rsidRPr="002A5730">
        <w:t>ei stor</w:t>
      </w:r>
      <w:r w:rsidRPr="002A5730">
        <w:rPr>
          <w:spacing w:val="-4"/>
        </w:rPr>
        <w:t xml:space="preserve"> </w:t>
      </w:r>
      <w:r w:rsidRPr="002A5730">
        <w:t>snu-sløyfe</w:t>
      </w:r>
      <w:r w:rsidRPr="002A5730">
        <w:rPr>
          <w:spacing w:val="-3"/>
        </w:rPr>
        <w:t xml:space="preserve"> </w:t>
      </w:r>
      <w:r w:rsidRPr="002A5730">
        <w:t>med</w:t>
      </w:r>
      <w:r w:rsidRPr="002A5730">
        <w:rPr>
          <w:spacing w:val="-3"/>
        </w:rPr>
        <w:t xml:space="preserve"> </w:t>
      </w:r>
      <w:r w:rsidRPr="002A5730">
        <w:t>tanke</w:t>
      </w:r>
      <w:r w:rsidRPr="002A5730">
        <w:rPr>
          <w:spacing w:val="-1"/>
        </w:rPr>
        <w:t xml:space="preserve"> </w:t>
      </w:r>
      <w:r w:rsidRPr="002A5730">
        <w:t>på</w:t>
      </w:r>
      <w:r w:rsidRPr="002A5730">
        <w:rPr>
          <w:spacing w:val="-1"/>
        </w:rPr>
        <w:t xml:space="preserve"> </w:t>
      </w:r>
      <w:r w:rsidRPr="002A5730">
        <w:t>bilistar</w:t>
      </w:r>
      <w:r w:rsidRPr="002A5730">
        <w:rPr>
          <w:spacing w:val="-4"/>
        </w:rPr>
        <w:t xml:space="preserve"> </w:t>
      </w:r>
      <w:r w:rsidRPr="002A5730">
        <w:t>som</w:t>
      </w:r>
      <w:r w:rsidRPr="002A5730">
        <w:rPr>
          <w:spacing w:val="-3"/>
        </w:rPr>
        <w:t xml:space="preserve"> </w:t>
      </w:r>
      <w:r w:rsidRPr="002A5730">
        <w:t xml:space="preserve">kjem frå Byvegen for å levere barn til skulen. Det er vist eit nytt kryss frå Byvegen mot Kyrkjetunet og Midtpunkt ved Postvegen. </w:t>
      </w:r>
    </w:p>
    <w:p w14:paraId="455E68A8" w14:textId="77777777" w:rsidR="00D92D5B" w:rsidRPr="002A5730" w:rsidRDefault="00D92D5B" w:rsidP="00D92D5B">
      <w:pPr>
        <w:pStyle w:val="Brdtekst"/>
        <w:spacing w:before="10"/>
        <w:rPr>
          <w:sz w:val="23"/>
        </w:rPr>
      </w:pPr>
    </w:p>
    <w:p w14:paraId="51E1C1AF" w14:textId="77777777" w:rsidR="00D92D5B" w:rsidRPr="002A5730" w:rsidRDefault="00D92D5B" w:rsidP="00D92D5B">
      <w:pPr>
        <w:pStyle w:val="Brdtekst"/>
        <w:ind w:left="131"/>
        <w:rPr>
          <w:spacing w:val="-2"/>
        </w:rPr>
      </w:pPr>
      <w:r w:rsidRPr="002A5730">
        <w:t>Sentrumsgatene</w:t>
      </w:r>
      <w:r w:rsidRPr="002A5730">
        <w:rPr>
          <w:spacing w:val="-6"/>
        </w:rPr>
        <w:t xml:space="preserve"> </w:t>
      </w:r>
      <w:r w:rsidRPr="002A5730">
        <w:t>er</w:t>
      </w:r>
      <w:r w:rsidRPr="002A5730">
        <w:rPr>
          <w:spacing w:val="-3"/>
        </w:rPr>
        <w:t xml:space="preserve"> regulert til</w:t>
      </w:r>
      <w:r w:rsidR="0049367A" w:rsidRPr="002A5730">
        <w:rPr>
          <w:spacing w:val="-3"/>
        </w:rPr>
        <w:t xml:space="preserve"> køyreveg, </w:t>
      </w:r>
      <w:r w:rsidRPr="002A5730">
        <w:rPr>
          <w:spacing w:val="-3"/>
        </w:rPr>
        <w:t xml:space="preserve">torg og gatetun. Torgareal er i første rekke eit areal for opphald, handel og rekreasjon. Gatetun skal også i første rekke brukast til leik og opphald, men motorisert trafikk er </w:t>
      </w:r>
      <w:r w:rsidR="00703C4D" w:rsidRPr="002A5730">
        <w:rPr>
          <w:spacing w:val="-3"/>
        </w:rPr>
        <w:t>tillat</w:t>
      </w:r>
      <w:r w:rsidRPr="002A5730">
        <w:rPr>
          <w:spacing w:val="-3"/>
        </w:rPr>
        <w:t xml:space="preserve"> på dei gåande sine premisser (maks gangfart). </w:t>
      </w:r>
      <w:r w:rsidRPr="002A5730">
        <w:rPr>
          <w:spacing w:val="-2"/>
        </w:rPr>
        <w:t xml:space="preserve"> Gjennomføring </w:t>
      </w:r>
      <w:r w:rsidR="00D36A2E">
        <w:rPr>
          <w:spacing w:val="-2"/>
        </w:rPr>
        <w:t xml:space="preserve">skal skje med grunnlag i gatebruksplan og </w:t>
      </w:r>
      <w:r w:rsidRPr="002A5730">
        <w:rPr>
          <w:spacing w:val="-2"/>
        </w:rPr>
        <w:t xml:space="preserve">vedtaking av skiltplan. </w:t>
      </w:r>
    </w:p>
    <w:p w14:paraId="5CD02972" w14:textId="77777777" w:rsidR="005D3DD5" w:rsidRPr="002A5730" w:rsidRDefault="005D3DD5" w:rsidP="00D92D5B">
      <w:pPr>
        <w:pStyle w:val="Brdtekst"/>
        <w:ind w:left="131"/>
        <w:rPr>
          <w:sz w:val="25"/>
        </w:rPr>
      </w:pPr>
    </w:p>
    <w:p w14:paraId="38D2D035" w14:textId="77777777" w:rsidR="00D92D5B" w:rsidRPr="002A5730" w:rsidRDefault="00D92D5B" w:rsidP="00B333DB">
      <w:pPr>
        <w:pStyle w:val="Overskrift3"/>
      </w:pPr>
      <w:bookmarkStart w:id="181" w:name="_bookmark99"/>
      <w:bookmarkStart w:id="182" w:name="_Toc163472806"/>
      <w:bookmarkEnd w:id="181"/>
      <w:r w:rsidRPr="002A5730">
        <w:t>System</w:t>
      </w:r>
      <w:r w:rsidRPr="002A5730">
        <w:rPr>
          <w:spacing w:val="-5"/>
        </w:rPr>
        <w:t xml:space="preserve"> </w:t>
      </w:r>
      <w:r w:rsidRPr="002A5730">
        <w:t>for</w:t>
      </w:r>
      <w:r w:rsidRPr="002A5730">
        <w:rPr>
          <w:spacing w:val="-4"/>
        </w:rPr>
        <w:t xml:space="preserve"> </w:t>
      </w:r>
      <w:r w:rsidRPr="002A5730">
        <w:t>mjuke</w:t>
      </w:r>
      <w:r w:rsidRPr="002A5730">
        <w:rPr>
          <w:spacing w:val="-4"/>
        </w:rPr>
        <w:t xml:space="preserve"> </w:t>
      </w:r>
      <w:r w:rsidRPr="002A5730">
        <w:rPr>
          <w:spacing w:val="-2"/>
        </w:rPr>
        <w:t>trafikantar</w:t>
      </w:r>
      <w:bookmarkEnd w:id="182"/>
    </w:p>
    <w:p w14:paraId="0A8A5A46" w14:textId="77777777" w:rsidR="00D92D5B" w:rsidRPr="002A5730" w:rsidRDefault="00D92D5B" w:rsidP="00D92D5B">
      <w:pPr>
        <w:pStyle w:val="Brdtekst"/>
        <w:spacing w:before="178"/>
        <w:ind w:left="131"/>
      </w:pPr>
      <w:r w:rsidRPr="002A5730">
        <w:rPr>
          <w:color w:val="181818"/>
        </w:rPr>
        <w:t>Planforslaget</w:t>
      </w:r>
      <w:r w:rsidRPr="002A5730">
        <w:rPr>
          <w:color w:val="181818"/>
          <w:spacing w:val="-4"/>
        </w:rPr>
        <w:t xml:space="preserve"> </w:t>
      </w:r>
      <w:r w:rsidRPr="002A5730">
        <w:rPr>
          <w:color w:val="181818"/>
        </w:rPr>
        <w:t>legg</w:t>
      </w:r>
      <w:r w:rsidRPr="002A5730">
        <w:rPr>
          <w:color w:val="181818"/>
          <w:spacing w:val="-5"/>
        </w:rPr>
        <w:t xml:space="preserve"> </w:t>
      </w:r>
      <w:r w:rsidRPr="002A5730">
        <w:rPr>
          <w:color w:val="181818"/>
        </w:rPr>
        <w:t>til</w:t>
      </w:r>
      <w:r w:rsidRPr="002A5730">
        <w:rPr>
          <w:color w:val="181818"/>
          <w:spacing w:val="-4"/>
        </w:rPr>
        <w:t xml:space="preserve"> </w:t>
      </w:r>
      <w:r w:rsidRPr="002A5730">
        <w:rPr>
          <w:color w:val="181818"/>
        </w:rPr>
        <w:t>rette</w:t>
      </w:r>
      <w:r w:rsidRPr="002A5730">
        <w:rPr>
          <w:color w:val="181818"/>
          <w:spacing w:val="-6"/>
        </w:rPr>
        <w:t xml:space="preserve"> </w:t>
      </w:r>
      <w:r w:rsidRPr="002A5730">
        <w:rPr>
          <w:color w:val="181818"/>
        </w:rPr>
        <w:t>for</w:t>
      </w:r>
      <w:r w:rsidRPr="002A5730">
        <w:rPr>
          <w:color w:val="181818"/>
          <w:spacing w:val="-3"/>
        </w:rPr>
        <w:t xml:space="preserve"> </w:t>
      </w:r>
      <w:r w:rsidRPr="002A5730">
        <w:rPr>
          <w:color w:val="181818"/>
          <w:spacing w:val="-5"/>
        </w:rPr>
        <w:t>at:</w:t>
      </w:r>
    </w:p>
    <w:p w14:paraId="78B5DACF" w14:textId="77777777" w:rsidR="00D92D5B" w:rsidRPr="002A5730" w:rsidRDefault="00D92D5B" w:rsidP="00C3418F">
      <w:pPr>
        <w:pStyle w:val="Listeavsnitt"/>
        <w:numPr>
          <w:ilvl w:val="3"/>
          <w:numId w:val="25"/>
        </w:numPr>
        <w:tabs>
          <w:tab w:val="left" w:pos="851"/>
          <w:tab w:val="left" w:pos="852"/>
        </w:tabs>
        <w:spacing w:before="183" w:after="200" w:line="259" w:lineRule="auto"/>
        <w:ind w:right="820"/>
        <w:rPr>
          <w:rFonts w:ascii="Symbol" w:hAnsi="Symbol"/>
          <w:color w:val="181818"/>
        </w:rPr>
      </w:pPr>
      <w:r w:rsidRPr="002A5730">
        <w:rPr>
          <w:color w:val="181818"/>
        </w:rPr>
        <w:t>Det</w:t>
      </w:r>
      <w:r w:rsidRPr="002A5730">
        <w:rPr>
          <w:color w:val="181818"/>
          <w:spacing w:val="-4"/>
        </w:rPr>
        <w:t xml:space="preserve"> </w:t>
      </w:r>
      <w:r w:rsidRPr="002A5730">
        <w:rPr>
          <w:color w:val="181818"/>
        </w:rPr>
        <w:t>kan</w:t>
      </w:r>
      <w:r w:rsidRPr="002A5730">
        <w:rPr>
          <w:color w:val="181818"/>
          <w:spacing w:val="-3"/>
        </w:rPr>
        <w:t xml:space="preserve"> </w:t>
      </w:r>
      <w:r w:rsidRPr="002A5730">
        <w:rPr>
          <w:color w:val="181818"/>
        </w:rPr>
        <w:t>etablerast</w:t>
      </w:r>
      <w:r w:rsidRPr="002A5730">
        <w:rPr>
          <w:color w:val="181818"/>
          <w:spacing w:val="-3"/>
        </w:rPr>
        <w:t xml:space="preserve"> </w:t>
      </w:r>
      <w:r w:rsidRPr="002A5730">
        <w:rPr>
          <w:color w:val="181818"/>
        </w:rPr>
        <w:t>samanhengande,</w:t>
      </w:r>
      <w:r w:rsidRPr="002A5730">
        <w:rPr>
          <w:color w:val="181818"/>
          <w:spacing w:val="-2"/>
        </w:rPr>
        <w:t xml:space="preserve"> </w:t>
      </w:r>
      <w:r w:rsidRPr="002A5730">
        <w:rPr>
          <w:color w:val="181818"/>
        </w:rPr>
        <w:t>separert</w:t>
      </w:r>
      <w:r w:rsidRPr="002A5730">
        <w:rPr>
          <w:color w:val="181818"/>
          <w:spacing w:val="-3"/>
        </w:rPr>
        <w:t xml:space="preserve"> </w:t>
      </w:r>
      <w:r w:rsidRPr="002A5730">
        <w:rPr>
          <w:color w:val="181818"/>
        </w:rPr>
        <w:t>sykkelanlegg</w:t>
      </w:r>
      <w:r w:rsidRPr="002A5730">
        <w:rPr>
          <w:color w:val="181818"/>
          <w:spacing w:val="-4"/>
        </w:rPr>
        <w:t xml:space="preserve"> </w:t>
      </w:r>
      <w:r w:rsidRPr="002A5730">
        <w:rPr>
          <w:color w:val="181818"/>
        </w:rPr>
        <w:t>og</w:t>
      </w:r>
      <w:r w:rsidRPr="002A5730">
        <w:rPr>
          <w:color w:val="181818"/>
          <w:spacing w:val="-4"/>
        </w:rPr>
        <w:t xml:space="preserve"> </w:t>
      </w:r>
      <w:r w:rsidRPr="002A5730">
        <w:rPr>
          <w:color w:val="181818"/>
        </w:rPr>
        <w:t>fortau</w:t>
      </w:r>
      <w:r w:rsidRPr="002A5730">
        <w:rPr>
          <w:color w:val="181818"/>
          <w:spacing w:val="-4"/>
        </w:rPr>
        <w:t xml:space="preserve"> </w:t>
      </w:r>
      <w:r w:rsidRPr="002A5730">
        <w:rPr>
          <w:color w:val="181818"/>
        </w:rPr>
        <w:t>langs</w:t>
      </w:r>
      <w:r w:rsidRPr="002A5730">
        <w:rPr>
          <w:color w:val="181818"/>
          <w:spacing w:val="-3"/>
        </w:rPr>
        <w:t xml:space="preserve"> </w:t>
      </w:r>
      <w:r w:rsidRPr="002A5730">
        <w:rPr>
          <w:color w:val="181818"/>
        </w:rPr>
        <w:t>hovudinnfartsårene</w:t>
      </w:r>
      <w:r w:rsidRPr="002A5730">
        <w:rPr>
          <w:color w:val="181818"/>
          <w:spacing w:val="-5"/>
        </w:rPr>
        <w:t xml:space="preserve"> </w:t>
      </w:r>
      <w:r w:rsidRPr="002A5730">
        <w:rPr>
          <w:color w:val="181818"/>
        </w:rPr>
        <w:t xml:space="preserve">mot </w:t>
      </w:r>
      <w:r w:rsidRPr="002A5730">
        <w:rPr>
          <w:color w:val="181818"/>
          <w:spacing w:val="-2"/>
        </w:rPr>
        <w:t>Osøyro, dvs. langs Byvegen</w:t>
      </w:r>
      <w:r w:rsidR="000331CB">
        <w:rPr>
          <w:color w:val="181818"/>
          <w:spacing w:val="-2"/>
        </w:rPr>
        <w:t xml:space="preserve"> og H</w:t>
      </w:r>
      <w:r w:rsidRPr="002A5730">
        <w:rPr>
          <w:color w:val="181818"/>
          <w:spacing w:val="-2"/>
        </w:rPr>
        <w:t>atvikvegen</w:t>
      </w:r>
      <w:r w:rsidR="000331CB">
        <w:rPr>
          <w:color w:val="181818"/>
          <w:spacing w:val="-2"/>
        </w:rPr>
        <w:t xml:space="preserve">. </w:t>
      </w:r>
    </w:p>
    <w:p w14:paraId="73983DEB" w14:textId="77777777" w:rsidR="00D92D5B" w:rsidRPr="002A5730" w:rsidRDefault="00D92D5B" w:rsidP="00C3418F">
      <w:pPr>
        <w:pStyle w:val="Listeavsnitt"/>
        <w:numPr>
          <w:ilvl w:val="3"/>
          <w:numId w:val="25"/>
        </w:numPr>
        <w:tabs>
          <w:tab w:val="left" w:pos="851"/>
          <w:tab w:val="left" w:pos="852"/>
        </w:tabs>
        <w:spacing w:after="200" w:line="259" w:lineRule="auto"/>
        <w:ind w:right="4419"/>
        <w:rPr>
          <w:rFonts w:ascii="Symbol" w:hAnsi="Symbol"/>
          <w:color w:val="181818"/>
        </w:rPr>
      </w:pPr>
      <w:r w:rsidRPr="002A5730">
        <w:rPr>
          <w:color w:val="181818"/>
        </w:rPr>
        <w:t>Det kan byggjast fortau på samlevegane i området (Finnebrekka,</w:t>
      </w:r>
      <w:r w:rsidRPr="002A5730">
        <w:rPr>
          <w:color w:val="181818"/>
          <w:spacing w:val="-8"/>
        </w:rPr>
        <w:t xml:space="preserve"> </w:t>
      </w:r>
      <w:r w:rsidRPr="002A5730">
        <w:rPr>
          <w:color w:val="181818"/>
        </w:rPr>
        <w:t>Landboden,</w:t>
      </w:r>
      <w:r w:rsidRPr="002A5730">
        <w:rPr>
          <w:color w:val="181818"/>
          <w:spacing w:val="-11"/>
        </w:rPr>
        <w:t xml:space="preserve"> </w:t>
      </w:r>
      <w:r w:rsidRPr="002A5730">
        <w:rPr>
          <w:color w:val="181818"/>
        </w:rPr>
        <w:t>Giskavollen,</w:t>
      </w:r>
      <w:r w:rsidRPr="002A5730">
        <w:rPr>
          <w:color w:val="181818"/>
          <w:spacing w:val="-7"/>
        </w:rPr>
        <w:t xml:space="preserve"> </w:t>
      </w:r>
      <w:r w:rsidRPr="002A5730">
        <w:rPr>
          <w:color w:val="181818"/>
        </w:rPr>
        <w:t>Stegen,</w:t>
      </w:r>
      <w:r w:rsidRPr="002A5730">
        <w:rPr>
          <w:color w:val="181818"/>
          <w:spacing w:val="-8"/>
        </w:rPr>
        <w:t xml:space="preserve"> </w:t>
      </w:r>
      <w:r w:rsidRPr="002A5730">
        <w:rPr>
          <w:color w:val="181818"/>
        </w:rPr>
        <w:t>Steinneset</w:t>
      </w:r>
      <w:r w:rsidR="00A71F51">
        <w:rPr>
          <w:color w:val="181818"/>
        </w:rPr>
        <w:t xml:space="preserve"> og Smiebakken</w:t>
      </w:r>
      <w:r w:rsidRPr="002A5730">
        <w:rPr>
          <w:color w:val="181818"/>
        </w:rPr>
        <w:t>)</w:t>
      </w:r>
    </w:p>
    <w:p w14:paraId="328C50FD" w14:textId="77777777" w:rsidR="00D92D5B" w:rsidRPr="002A5730" w:rsidRDefault="00D92D5B" w:rsidP="00C3418F">
      <w:pPr>
        <w:pStyle w:val="Listeavsnitt"/>
        <w:numPr>
          <w:ilvl w:val="3"/>
          <w:numId w:val="25"/>
        </w:numPr>
        <w:tabs>
          <w:tab w:val="left" w:pos="851"/>
          <w:tab w:val="left" w:pos="852"/>
        </w:tabs>
        <w:spacing w:after="200" w:line="288" w:lineRule="auto"/>
        <w:ind w:hanging="361"/>
        <w:rPr>
          <w:rFonts w:ascii="Symbol" w:hAnsi="Symbol"/>
          <w:color w:val="181818"/>
        </w:rPr>
      </w:pPr>
      <w:r w:rsidRPr="002A5730">
        <w:rPr>
          <w:color w:val="181818"/>
        </w:rPr>
        <w:t>Det</w:t>
      </w:r>
      <w:r w:rsidRPr="002A5730">
        <w:rPr>
          <w:color w:val="181818"/>
          <w:spacing w:val="-8"/>
        </w:rPr>
        <w:t xml:space="preserve"> </w:t>
      </w:r>
      <w:r w:rsidRPr="002A5730">
        <w:rPr>
          <w:color w:val="181818"/>
        </w:rPr>
        <w:t>kan</w:t>
      </w:r>
      <w:r w:rsidRPr="002A5730">
        <w:rPr>
          <w:color w:val="181818"/>
          <w:spacing w:val="-4"/>
        </w:rPr>
        <w:t xml:space="preserve"> </w:t>
      </w:r>
      <w:r w:rsidRPr="002A5730">
        <w:rPr>
          <w:color w:val="181818"/>
        </w:rPr>
        <w:t>byggjast</w:t>
      </w:r>
      <w:r w:rsidRPr="002A5730">
        <w:rPr>
          <w:color w:val="181818"/>
          <w:spacing w:val="-3"/>
        </w:rPr>
        <w:t xml:space="preserve"> </w:t>
      </w:r>
      <w:r w:rsidRPr="002A5730">
        <w:rPr>
          <w:color w:val="181818"/>
        </w:rPr>
        <w:t>nye</w:t>
      </w:r>
      <w:r w:rsidRPr="002A5730">
        <w:rPr>
          <w:color w:val="181818"/>
          <w:spacing w:val="-3"/>
        </w:rPr>
        <w:t xml:space="preserve"> </w:t>
      </w:r>
      <w:r w:rsidRPr="002A5730">
        <w:rPr>
          <w:color w:val="181818"/>
        </w:rPr>
        <w:t>gangbruer</w:t>
      </w:r>
      <w:r w:rsidRPr="002A5730">
        <w:rPr>
          <w:color w:val="181818"/>
          <w:spacing w:val="-3"/>
        </w:rPr>
        <w:t xml:space="preserve"> </w:t>
      </w:r>
      <w:r w:rsidRPr="002A5730">
        <w:rPr>
          <w:color w:val="181818"/>
        </w:rPr>
        <w:t>over</w:t>
      </w:r>
      <w:r w:rsidRPr="002A5730">
        <w:rPr>
          <w:color w:val="181818"/>
          <w:spacing w:val="-5"/>
        </w:rPr>
        <w:t xml:space="preserve"> </w:t>
      </w:r>
      <w:r w:rsidRPr="002A5730">
        <w:rPr>
          <w:color w:val="181818"/>
        </w:rPr>
        <w:t>Oselva,</w:t>
      </w:r>
      <w:r w:rsidRPr="002A5730">
        <w:rPr>
          <w:color w:val="181818"/>
          <w:spacing w:val="-4"/>
        </w:rPr>
        <w:t xml:space="preserve"> </w:t>
      </w:r>
      <w:r w:rsidRPr="002A5730">
        <w:rPr>
          <w:color w:val="181818"/>
        </w:rPr>
        <w:t>for</w:t>
      </w:r>
      <w:r w:rsidRPr="002A5730">
        <w:rPr>
          <w:color w:val="181818"/>
          <w:spacing w:val="-1"/>
        </w:rPr>
        <w:t xml:space="preserve"> </w:t>
      </w:r>
      <w:r w:rsidRPr="002A5730">
        <w:rPr>
          <w:color w:val="181818"/>
        </w:rPr>
        <w:t>å</w:t>
      </w:r>
      <w:r w:rsidRPr="002A5730">
        <w:rPr>
          <w:color w:val="181818"/>
          <w:spacing w:val="-7"/>
        </w:rPr>
        <w:t xml:space="preserve"> </w:t>
      </w:r>
      <w:r w:rsidRPr="002A5730">
        <w:rPr>
          <w:color w:val="181818"/>
        </w:rPr>
        <w:t>kople</w:t>
      </w:r>
      <w:r w:rsidRPr="002A5730">
        <w:rPr>
          <w:color w:val="181818"/>
          <w:spacing w:val="-2"/>
        </w:rPr>
        <w:t xml:space="preserve"> </w:t>
      </w:r>
      <w:r w:rsidRPr="002A5730">
        <w:rPr>
          <w:color w:val="181818"/>
        </w:rPr>
        <w:t>bustadområda</w:t>
      </w:r>
      <w:r w:rsidRPr="002A5730">
        <w:rPr>
          <w:color w:val="181818"/>
          <w:spacing w:val="-3"/>
        </w:rPr>
        <w:t xml:space="preserve"> </w:t>
      </w:r>
      <w:r w:rsidRPr="002A5730">
        <w:rPr>
          <w:color w:val="181818"/>
        </w:rPr>
        <w:t>på</w:t>
      </w:r>
      <w:r w:rsidRPr="002A5730">
        <w:rPr>
          <w:color w:val="181818"/>
          <w:spacing w:val="-7"/>
        </w:rPr>
        <w:t xml:space="preserve"> </w:t>
      </w:r>
      <w:r w:rsidRPr="002A5730">
        <w:rPr>
          <w:color w:val="181818"/>
        </w:rPr>
        <w:t>austsida</w:t>
      </w:r>
      <w:r w:rsidRPr="002A5730">
        <w:rPr>
          <w:color w:val="181818"/>
          <w:spacing w:val="-3"/>
        </w:rPr>
        <w:t xml:space="preserve"> </w:t>
      </w:r>
      <w:r w:rsidRPr="002A5730">
        <w:rPr>
          <w:color w:val="181818"/>
        </w:rPr>
        <w:t>tettare</w:t>
      </w:r>
      <w:r w:rsidRPr="002A5730">
        <w:rPr>
          <w:color w:val="181818"/>
          <w:spacing w:val="-3"/>
        </w:rPr>
        <w:t xml:space="preserve"> </w:t>
      </w:r>
      <w:r w:rsidRPr="002A5730">
        <w:rPr>
          <w:color w:val="181818"/>
        </w:rPr>
        <w:t>på</w:t>
      </w:r>
      <w:r w:rsidRPr="002A5730">
        <w:rPr>
          <w:color w:val="181818"/>
          <w:spacing w:val="-6"/>
        </w:rPr>
        <w:t xml:space="preserve"> </w:t>
      </w:r>
      <w:r w:rsidRPr="002A5730">
        <w:rPr>
          <w:color w:val="181818"/>
          <w:spacing w:val="-2"/>
        </w:rPr>
        <w:t>sentrum.</w:t>
      </w:r>
    </w:p>
    <w:p w14:paraId="4C0BD40C" w14:textId="77777777" w:rsidR="00D92D5B" w:rsidRPr="00CC7336" w:rsidRDefault="00D92D5B" w:rsidP="00CC7336">
      <w:pPr>
        <w:pStyle w:val="Listeavsnitt"/>
        <w:numPr>
          <w:ilvl w:val="3"/>
          <w:numId w:val="25"/>
        </w:numPr>
        <w:tabs>
          <w:tab w:val="left" w:pos="851"/>
          <w:tab w:val="left" w:pos="852"/>
        </w:tabs>
        <w:spacing w:before="20" w:after="200" w:line="288" w:lineRule="auto"/>
        <w:ind w:hanging="361"/>
        <w:rPr>
          <w:rFonts w:ascii="Symbol" w:hAnsi="Symbol"/>
          <w:color w:val="181818"/>
        </w:rPr>
      </w:pPr>
      <w:r w:rsidRPr="00A71F51">
        <w:rPr>
          <w:color w:val="181818"/>
        </w:rPr>
        <w:t>Det</w:t>
      </w:r>
      <w:r w:rsidRPr="00A71F51">
        <w:rPr>
          <w:color w:val="181818"/>
          <w:spacing w:val="-7"/>
        </w:rPr>
        <w:t xml:space="preserve"> </w:t>
      </w:r>
      <w:r w:rsidRPr="00A71F51">
        <w:rPr>
          <w:color w:val="181818"/>
        </w:rPr>
        <w:t>kan</w:t>
      </w:r>
      <w:r w:rsidRPr="00A71F51">
        <w:rPr>
          <w:color w:val="181818"/>
          <w:spacing w:val="-4"/>
        </w:rPr>
        <w:t xml:space="preserve"> </w:t>
      </w:r>
      <w:r w:rsidRPr="00A71F51">
        <w:rPr>
          <w:color w:val="181818"/>
        </w:rPr>
        <w:t>etablerast</w:t>
      </w:r>
      <w:r w:rsidRPr="00A71F51">
        <w:rPr>
          <w:color w:val="181818"/>
          <w:spacing w:val="-3"/>
        </w:rPr>
        <w:t xml:space="preserve"> </w:t>
      </w:r>
      <w:r w:rsidRPr="00A71F51">
        <w:rPr>
          <w:color w:val="181818"/>
        </w:rPr>
        <w:t>ein</w:t>
      </w:r>
      <w:r w:rsidRPr="00A71F51">
        <w:rPr>
          <w:color w:val="181818"/>
          <w:spacing w:val="-5"/>
        </w:rPr>
        <w:t xml:space="preserve"> </w:t>
      </w:r>
      <w:r w:rsidRPr="00A71F51">
        <w:rPr>
          <w:color w:val="181818"/>
        </w:rPr>
        <w:t>samanhengande</w:t>
      </w:r>
      <w:r w:rsidRPr="00A71F51">
        <w:rPr>
          <w:color w:val="181818"/>
          <w:spacing w:val="-3"/>
        </w:rPr>
        <w:t xml:space="preserve"> </w:t>
      </w:r>
      <w:r w:rsidRPr="00A71F51">
        <w:rPr>
          <w:color w:val="181818"/>
        </w:rPr>
        <w:t>elvepromenade</w:t>
      </w:r>
      <w:r w:rsidRPr="00A71F51">
        <w:rPr>
          <w:color w:val="181818"/>
          <w:spacing w:val="-3"/>
        </w:rPr>
        <w:t xml:space="preserve"> </w:t>
      </w:r>
      <w:r w:rsidRPr="00A71F51">
        <w:rPr>
          <w:color w:val="181818"/>
        </w:rPr>
        <w:t>på</w:t>
      </w:r>
      <w:r w:rsidRPr="00A71F51">
        <w:rPr>
          <w:color w:val="181818"/>
          <w:spacing w:val="-3"/>
        </w:rPr>
        <w:t xml:space="preserve"> </w:t>
      </w:r>
      <w:r w:rsidRPr="00A71F51">
        <w:rPr>
          <w:color w:val="181818"/>
        </w:rPr>
        <w:t>begge</w:t>
      </w:r>
      <w:r w:rsidRPr="00A71F51">
        <w:rPr>
          <w:color w:val="181818"/>
          <w:spacing w:val="-3"/>
        </w:rPr>
        <w:t xml:space="preserve"> </w:t>
      </w:r>
      <w:r w:rsidRPr="00A71F51">
        <w:rPr>
          <w:color w:val="181818"/>
        </w:rPr>
        <w:t>sider</w:t>
      </w:r>
      <w:r w:rsidRPr="00A71F51">
        <w:rPr>
          <w:color w:val="181818"/>
          <w:spacing w:val="-4"/>
        </w:rPr>
        <w:t xml:space="preserve"> </w:t>
      </w:r>
      <w:r w:rsidRPr="00A71F51">
        <w:rPr>
          <w:color w:val="181818"/>
        </w:rPr>
        <w:t>av</w:t>
      </w:r>
      <w:r w:rsidRPr="00A71F51">
        <w:rPr>
          <w:color w:val="181818"/>
          <w:spacing w:val="-2"/>
        </w:rPr>
        <w:t xml:space="preserve"> Oselva</w:t>
      </w:r>
    </w:p>
    <w:p w14:paraId="7CD2BDE7" w14:textId="77777777" w:rsidR="00D92D5B" w:rsidRPr="002A5730" w:rsidRDefault="00D92D5B" w:rsidP="00CF5BA7">
      <w:pPr>
        <w:pStyle w:val="Listeavsnitt"/>
        <w:numPr>
          <w:ilvl w:val="3"/>
          <w:numId w:val="25"/>
        </w:numPr>
        <w:tabs>
          <w:tab w:val="left" w:pos="851"/>
          <w:tab w:val="left" w:pos="852"/>
        </w:tabs>
        <w:spacing w:after="200" w:line="288" w:lineRule="auto"/>
        <w:ind w:hanging="361"/>
        <w:rPr>
          <w:rFonts w:ascii="Symbol" w:hAnsi="Symbol"/>
          <w:color w:val="181818"/>
        </w:rPr>
      </w:pPr>
      <w:r w:rsidRPr="002A5730">
        <w:rPr>
          <w:color w:val="181818"/>
        </w:rPr>
        <w:t>Det</w:t>
      </w:r>
      <w:r w:rsidRPr="002A5730">
        <w:rPr>
          <w:color w:val="181818"/>
          <w:spacing w:val="-8"/>
        </w:rPr>
        <w:t xml:space="preserve"> </w:t>
      </w:r>
      <w:r w:rsidRPr="002A5730">
        <w:rPr>
          <w:color w:val="181818"/>
        </w:rPr>
        <w:t>kan</w:t>
      </w:r>
      <w:r w:rsidRPr="002A5730">
        <w:rPr>
          <w:color w:val="181818"/>
          <w:spacing w:val="-4"/>
        </w:rPr>
        <w:t xml:space="preserve"> </w:t>
      </w:r>
      <w:r w:rsidRPr="002A5730">
        <w:rPr>
          <w:color w:val="181818"/>
        </w:rPr>
        <w:t>etablerast</w:t>
      </w:r>
      <w:r w:rsidRPr="002A5730">
        <w:rPr>
          <w:color w:val="181818"/>
          <w:spacing w:val="-3"/>
        </w:rPr>
        <w:t xml:space="preserve"> </w:t>
      </w:r>
      <w:r w:rsidRPr="002A5730">
        <w:rPr>
          <w:color w:val="181818"/>
        </w:rPr>
        <w:t>enkelte</w:t>
      </w:r>
      <w:r w:rsidRPr="002A5730">
        <w:rPr>
          <w:color w:val="181818"/>
          <w:spacing w:val="-7"/>
        </w:rPr>
        <w:t xml:space="preserve"> </w:t>
      </w:r>
      <w:r w:rsidRPr="002A5730">
        <w:rPr>
          <w:color w:val="181818"/>
        </w:rPr>
        <w:t>snarvegar</w:t>
      </w:r>
      <w:r w:rsidRPr="002A5730">
        <w:rPr>
          <w:color w:val="181818"/>
          <w:spacing w:val="-3"/>
        </w:rPr>
        <w:t xml:space="preserve"> </w:t>
      </w:r>
      <w:r w:rsidRPr="002A5730">
        <w:rPr>
          <w:color w:val="181818"/>
        </w:rPr>
        <w:t>gjennom</w:t>
      </w:r>
      <w:r w:rsidRPr="002A5730">
        <w:rPr>
          <w:color w:val="181818"/>
          <w:spacing w:val="-2"/>
        </w:rPr>
        <w:t xml:space="preserve"> bustadområde</w:t>
      </w:r>
    </w:p>
    <w:p w14:paraId="3BCC3630" w14:textId="77777777" w:rsidR="00D92D5B" w:rsidRPr="002A5730" w:rsidRDefault="00D92D5B" w:rsidP="00D92D5B">
      <w:pPr>
        <w:pStyle w:val="Brdtekst"/>
        <w:spacing w:line="259" w:lineRule="auto"/>
        <w:ind w:left="131" w:right="565"/>
        <w:rPr>
          <w:strike/>
          <w:color w:val="FF0000"/>
        </w:rPr>
      </w:pPr>
      <w:r w:rsidRPr="002A5730">
        <w:rPr>
          <w:color w:val="181818"/>
        </w:rPr>
        <w:t>Med</w:t>
      </w:r>
      <w:r w:rsidRPr="002A5730">
        <w:rPr>
          <w:color w:val="181818"/>
          <w:spacing w:val="-1"/>
        </w:rPr>
        <w:t xml:space="preserve"> </w:t>
      </w:r>
      <w:r w:rsidRPr="002A5730">
        <w:rPr>
          <w:color w:val="181818"/>
        </w:rPr>
        <w:t>desse grepa</w:t>
      </w:r>
      <w:r w:rsidRPr="002A5730">
        <w:rPr>
          <w:color w:val="181818"/>
          <w:spacing w:val="-1"/>
        </w:rPr>
        <w:t xml:space="preserve"> </w:t>
      </w:r>
      <w:r w:rsidR="000D402B">
        <w:rPr>
          <w:color w:val="181818"/>
          <w:spacing w:val="-1"/>
        </w:rPr>
        <w:t xml:space="preserve">blir dei omkringliggjande bustadområda betre knytt til sentrum og det blir </w:t>
      </w:r>
      <w:r w:rsidRPr="002A5730">
        <w:rPr>
          <w:color w:val="181818"/>
        </w:rPr>
        <w:t>meir</w:t>
      </w:r>
      <w:r w:rsidRPr="002A5730">
        <w:rPr>
          <w:color w:val="181818"/>
          <w:spacing w:val="-4"/>
        </w:rPr>
        <w:t xml:space="preserve"> </w:t>
      </w:r>
      <w:r w:rsidRPr="002A5730">
        <w:rPr>
          <w:color w:val="181818"/>
        </w:rPr>
        <w:t>attraktivt</w:t>
      </w:r>
      <w:r w:rsidRPr="002A5730">
        <w:rPr>
          <w:color w:val="181818"/>
          <w:spacing w:val="-1"/>
        </w:rPr>
        <w:t xml:space="preserve"> </w:t>
      </w:r>
      <w:r w:rsidRPr="002A5730">
        <w:rPr>
          <w:color w:val="181818"/>
        </w:rPr>
        <w:t>og</w:t>
      </w:r>
      <w:r w:rsidRPr="002A5730">
        <w:rPr>
          <w:color w:val="181818"/>
          <w:spacing w:val="-4"/>
        </w:rPr>
        <w:t xml:space="preserve"> </w:t>
      </w:r>
      <w:r w:rsidRPr="002A5730">
        <w:rPr>
          <w:color w:val="181818"/>
        </w:rPr>
        <w:t>meir</w:t>
      </w:r>
      <w:r w:rsidRPr="002A5730">
        <w:rPr>
          <w:color w:val="181818"/>
          <w:spacing w:val="-3"/>
        </w:rPr>
        <w:t xml:space="preserve"> </w:t>
      </w:r>
      <w:r w:rsidRPr="002A5730">
        <w:rPr>
          <w:color w:val="181818"/>
        </w:rPr>
        <w:t>trafikksikkert</w:t>
      </w:r>
      <w:r w:rsidRPr="002A5730">
        <w:rPr>
          <w:color w:val="181818"/>
          <w:spacing w:val="-1"/>
        </w:rPr>
        <w:t xml:space="preserve"> </w:t>
      </w:r>
      <w:r w:rsidRPr="002A5730">
        <w:rPr>
          <w:color w:val="181818"/>
        </w:rPr>
        <w:t>å</w:t>
      </w:r>
      <w:r w:rsidRPr="002A5730">
        <w:rPr>
          <w:color w:val="181818"/>
          <w:spacing w:val="-3"/>
        </w:rPr>
        <w:t xml:space="preserve"> </w:t>
      </w:r>
      <w:r w:rsidRPr="002A5730">
        <w:rPr>
          <w:color w:val="181818"/>
        </w:rPr>
        <w:t>kome</w:t>
      </w:r>
      <w:r w:rsidRPr="002A5730">
        <w:rPr>
          <w:color w:val="181818"/>
          <w:spacing w:val="-3"/>
        </w:rPr>
        <w:t xml:space="preserve"> </w:t>
      </w:r>
      <w:r w:rsidRPr="002A5730">
        <w:rPr>
          <w:color w:val="181818"/>
        </w:rPr>
        <w:t>seg</w:t>
      </w:r>
      <w:r w:rsidRPr="002A5730">
        <w:rPr>
          <w:color w:val="181818"/>
          <w:spacing w:val="-1"/>
        </w:rPr>
        <w:t xml:space="preserve"> </w:t>
      </w:r>
      <w:r w:rsidRPr="002A5730">
        <w:rPr>
          <w:color w:val="181818"/>
        </w:rPr>
        <w:t>til</w:t>
      </w:r>
      <w:r w:rsidRPr="002A5730">
        <w:rPr>
          <w:color w:val="181818"/>
          <w:spacing w:val="-4"/>
        </w:rPr>
        <w:t xml:space="preserve"> </w:t>
      </w:r>
      <w:r w:rsidRPr="002A5730">
        <w:rPr>
          <w:color w:val="181818"/>
        </w:rPr>
        <w:t>sentrum til</w:t>
      </w:r>
      <w:r w:rsidRPr="002A5730">
        <w:rPr>
          <w:color w:val="181818"/>
          <w:spacing w:val="-5"/>
        </w:rPr>
        <w:t xml:space="preserve"> </w:t>
      </w:r>
      <w:r w:rsidRPr="002A5730">
        <w:rPr>
          <w:color w:val="181818"/>
        </w:rPr>
        <w:t xml:space="preserve">fots eller med sykkel. </w:t>
      </w:r>
      <w:r w:rsidR="00DD5FBC">
        <w:rPr>
          <w:color w:val="181818"/>
        </w:rPr>
        <w:t xml:space="preserve">Dette </w:t>
      </w:r>
      <w:r w:rsidR="001F1E54" w:rsidRPr="002A5730">
        <w:rPr>
          <w:color w:val="181818" w:themeColor="background2" w:themeShade="1A"/>
        </w:rPr>
        <w:t xml:space="preserve">vil kunne </w:t>
      </w:r>
      <w:r w:rsidR="00001874" w:rsidRPr="002A5730">
        <w:rPr>
          <w:color w:val="181818" w:themeColor="background2" w:themeShade="1A"/>
        </w:rPr>
        <w:t xml:space="preserve">gje mindre køyring </w:t>
      </w:r>
      <w:r w:rsidR="00A67B81" w:rsidRPr="002A5730">
        <w:rPr>
          <w:color w:val="181818" w:themeColor="background2" w:themeShade="1A"/>
        </w:rPr>
        <w:t xml:space="preserve">til og </w:t>
      </w:r>
      <w:r w:rsidR="00001874" w:rsidRPr="002A5730">
        <w:rPr>
          <w:color w:val="181818" w:themeColor="background2" w:themeShade="1A"/>
        </w:rPr>
        <w:t xml:space="preserve">i sentrum, som </w:t>
      </w:r>
      <w:r w:rsidR="00BE10B6">
        <w:rPr>
          <w:color w:val="181818" w:themeColor="background2" w:themeShade="1A"/>
        </w:rPr>
        <w:t xml:space="preserve">igjen inneber at det på sikt kan opparbeidast </w:t>
      </w:r>
      <w:r w:rsidR="00001874" w:rsidRPr="002A5730">
        <w:rPr>
          <w:color w:val="181818" w:themeColor="background2" w:themeShade="1A"/>
        </w:rPr>
        <w:t xml:space="preserve">meir </w:t>
      </w:r>
      <w:r w:rsidR="00E705CF" w:rsidRPr="002A5730">
        <w:rPr>
          <w:color w:val="181818" w:themeColor="background2" w:themeShade="1A"/>
        </w:rPr>
        <w:t>are</w:t>
      </w:r>
      <w:r w:rsidR="00DD5FBC">
        <w:rPr>
          <w:color w:val="181818" w:themeColor="background2" w:themeShade="1A"/>
        </w:rPr>
        <w:t>a</w:t>
      </w:r>
      <w:r w:rsidR="002A3B21" w:rsidRPr="002A5730">
        <w:rPr>
          <w:color w:val="181818" w:themeColor="background2" w:themeShade="1A"/>
        </w:rPr>
        <w:t>l</w:t>
      </w:r>
      <w:r w:rsidR="00DD5FBC">
        <w:rPr>
          <w:color w:val="181818" w:themeColor="background2" w:themeShade="1A"/>
        </w:rPr>
        <w:t xml:space="preserve"> </w:t>
      </w:r>
      <w:r w:rsidR="002A3B21" w:rsidRPr="002A5730">
        <w:rPr>
          <w:color w:val="181818" w:themeColor="background2" w:themeShade="1A"/>
        </w:rPr>
        <w:t xml:space="preserve">til torg og </w:t>
      </w:r>
      <w:r w:rsidR="00B746B3" w:rsidRPr="002A5730">
        <w:rPr>
          <w:color w:val="181818" w:themeColor="background2" w:themeShade="1A"/>
        </w:rPr>
        <w:t xml:space="preserve">gatetun. </w:t>
      </w:r>
    </w:p>
    <w:p w14:paraId="24479F3D" w14:textId="77777777" w:rsidR="00D92D5B" w:rsidRPr="002A5730" w:rsidRDefault="00D92D5B" w:rsidP="00D92D5B">
      <w:pPr>
        <w:pStyle w:val="Brdtekst"/>
        <w:spacing w:before="160" w:line="259" w:lineRule="auto"/>
        <w:ind w:left="131" w:right="531"/>
        <w:rPr>
          <w:color w:val="181818"/>
        </w:rPr>
      </w:pPr>
      <w:r w:rsidRPr="002A5730">
        <w:rPr>
          <w:color w:val="181818"/>
        </w:rPr>
        <w:t>Å flytte det meste av parkering til nye anlegg i fjell bidrar også til å skape eit tryggare og trivelegare sentrum.</w:t>
      </w:r>
    </w:p>
    <w:p w14:paraId="6AB4ABCB" w14:textId="77777777" w:rsidR="005D3DD5" w:rsidRPr="002A5730" w:rsidRDefault="005D3DD5" w:rsidP="00D92D5B">
      <w:pPr>
        <w:pStyle w:val="Brdtekst"/>
        <w:spacing w:before="160" w:line="259" w:lineRule="auto"/>
        <w:ind w:left="131" w:right="531"/>
      </w:pPr>
    </w:p>
    <w:p w14:paraId="302F7346" w14:textId="77777777" w:rsidR="00D92D5B" w:rsidRPr="002A5730" w:rsidRDefault="00D92D5B" w:rsidP="00B333DB">
      <w:pPr>
        <w:pStyle w:val="Overskrift3"/>
      </w:pPr>
      <w:bookmarkStart w:id="183" w:name="_bookmark100"/>
      <w:bookmarkStart w:id="184" w:name="_Toc163472807"/>
      <w:bookmarkEnd w:id="183"/>
      <w:r w:rsidRPr="002A5730">
        <w:t>Kollektivtrafikk</w:t>
      </w:r>
      <w:bookmarkEnd w:id="184"/>
    </w:p>
    <w:p w14:paraId="276606D1" w14:textId="77777777" w:rsidR="00D92D5B" w:rsidRPr="002A5730" w:rsidRDefault="00D92D5B" w:rsidP="00D92D5B">
      <w:pPr>
        <w:pStyle w:val="Brdtekst"/>
        <w:spacing w:before="178" w:line="259" w:lineRule="auto"/>
        <w:ind w:left="131" w:right="456"/>
        <w:rPr>
          <w:color w:val="181818"/>
        </w:rPr>
      </w:pPr>
      <w:r w:rsidRPr="002A5730">
        <w:rPr>
          <w:color w:val="181818"/>
        </w:rPr>
        <w:t>Planen</w:t>
      </w:r>
      <w:r w:rsidRPr="002A5730">
        <w:rPr>
          <w:color w:val="181818"/>
          <w:spacing w:val="-1"/>
        </w:rPr>
        <w:t xml:space="preserve"> </w:t>
      </w:r>
      <w:r w:rsidRPr="002A5730">
        <w:rPr>
          <w:color w:val="181818"/>
        </w:rPr>
        <w:t>legg</w:t>
      </w:r>
      <w:r w:rsidRPr="002A5730">
        <w:rPr>
          <w:color w:val="181818"/>
          <w:spacing w:val="-5"/>
        </w:rPr>
        <w:t xml:space="preserve"> </w:t>
      </w:r>
      <w:r w:rsidRPr="002A5730">
        <w:rPr>
          <w:color w:val="181818"/>
        </w:rPr>
        <w:t>til</w:t>
      </w:r>
      <w:r w:rsidRPr="002A5730">
        <w:rPr>
          <w:color w:val="181818"/>
          <w:spacing w:val="-1"/>
        </w:rPr>
        <w:t xml:space="preserve"> </w:t>
      </w:r>
      <w:r w:rsidRPr="002A5730">
        <w:rPr>
          <w:color w:val="181818"/>
        </w:rPr>
        <w:t>rette</w:t>
      </w:r>
      <w:r w:rsidRPr="002A5730">
        <w:rPr>
          <w:color w:val="181818"/>
          <w:spacing w:val="-3"/>
        </w:rPr>
        <w:t xml:space="preserve"> </w:t>
      </w:r>
      <w:r w:rsidRPr="002A5730">
        <w:rPr>
          <w:color w:val="181818"/>
        </w:rPr>
        <w:t>for</w:t>
      </w:r>
      <w:r w:rsidRPr="002A5730">
        <w:rPr>
          <w:color w:val="181818"/>
          <w:spacing w:val="-4"/>
        </w:rPr>
        <w:t xml:space="preserve"> </w:t>
      </w:r>
      <w:r w:rsidRPr="002A5730">
        <w:rPr>
          <w:color w:val="181818"/>
        </w:rPr>
        <w:t>at</w:t>
      </w:r>
      <w:r w:rsidRPr="002A5730">
        <w:rPr>
          <w:color w:val="181818"/>
          <w:spacing w:val="-1"/>
        </w:rPr>
        <w:t xml:space="preserve"> </w:t>
      </w:r>
      <w:r w:rsidRPr="002A5730">
        <w:rPr>
          <w:color w:val="181818"/>
        </w:rPr>
        <w:t>kollektivterminalen kan</w:t>
      </w:r>
      <w:r w:rsidRPr="002A5730">
        <w:rPr>
          <w:color w:val="181818"/>
          <w:spacing w:val="-4"/>
        </w:rPr>
        <w:t xml:space="preserve"> </w:t>
      </w:r>
      <w:r w:rsidRPr="002A5730">
        <w:rPr>
          <w:color w:val="181818"/>
        </w:rPr>
        <w:t>flyttast</w:t>
      </w:r>
      <w:r w:rsidRPr="002A5730">
        <w:rPr>
          <w:color w:val="181818"/>
          <w:spacing w:val="-1"/>
        </w:rPr>
        <w:t xml:space="preserve"> </w:t>
      </w:r>
      <w:r w:rsidRPr="002A5730">
        <w:rPr>
          <w:color w:val="181818"/>
        </w:rPr>
        <w:t>til</w:t>
      </w:r>
      <w:r w:rsidRPr="002A5730">
        <w:rPr>
          <w:color w:val="181818"/>
          <w:spacing w:val="-4"/>
        </w:rPr>
        <w:t xml:space="preserve"> </w:t>
      </w:r>
      <w:r w:rsidRPr="002A5730">
        <w:rPr>
          <w:color w:val="181818"/>
        </w:rPr>
        <w:t>vestsida</w:t>
      </w:r>
      <w:r w:rsidRPr="002A5730">
        <w:rPr>
          <w:color w:val="181818"/>
          <w:spacing w:val="-1"/>
        </w:rPr>
        <w:t xml:space="preserve"> </w:t>
      </w:r>
      <w:r w:rsidRPr="002A5730">
        <w:rPr>
          <w:color w:val="181818"/>
        </w:rPr>
        <w:t>av Byvegen,</w:t>
      </w:r>
      <w:r w:rsidRPr="002A5730">
        <w:rPr>
          <w:color w:val="181818"/>
          <w:spacing w:val="-3"/>
        </w:rPr>
        <w:t xml:space="preserve"> </w:t>
      </w:r>
      <w:r w:rsidRPr="002A5730">
        <w:rPr>
          <w:color w:val="181818"/>
        </w:rPr>
        <w:t>med</w:t>
      </w:r>
      <w:r w:rsidRPr="002A5730">
        <w:rPr>
          <w:color w:val="181818"/>
          <w:spacing w:val="-1"/>
        </w:rPr>
        <w:t xml:space="preserve"> </w:t>
      </w:r>
      <w:r w:rsidRPr="002A5730">
        <w:rPr>
          <w:color w:val="181818"/>
        </w:rPr>
        <w:t>inn-</w:t>
      </w:r>
      <w:r w:rsidRPr="002A5730">
        <w:rPr>
          <w:color w:val="181818"/>
          <w:spacing w:val="-4"/>
        </w:rPr>
        <w:t xml:space="preserve"> </w:t>
      </w:r>
      <w:r w:rsidRPr="002A5730">
        <w:rPr>
          <w:color w:val="181818"/>
        </w:rPr>
        <w:t>og</w:t>
      </w:r>
      <w:r w:rsidRPr="002A5730">
        <w:rPr>
          <w:color w:val="181818"/>
          <w:spacing w:val="-2"/>
        </w:rPr>
        <w:t xml:space="preserve"> </w:t>
      </w:r>
      <w:r w:rsidRPr="002A5730">
        <w:rPr>
          <w:color w:val="181818"/>
        </w:rPr>
        <w:t>utkøyring</w:t>
      </w:r>
      <w:r w:rsidRPr="002A5730">
        <w:rPr>
          <w:color w:val="181818"/>
          <w:spacing w:val="-4"/>
        </w:rPr>
        <w:t xml:space="preserve"> </w:t>
      </w:r>
      <w:r w:rsidRPr="002A5730">
        <w:rPr>
          <w:color w:val="181818"/>
        </w:rPr>
        <w:t xml:space="preserve">via rundkøyringa. Og taxi-næringa er planlagt flytta hit. Med denne endringa blir det mogleg å utvikle sentrumskjernen </w:t>
      </w:r>
      <w:r w:rsidR="00CF046D" w:rsidRPr="002A5730">
        <w:rPr>
          <w:color w:val="181818"/>
        </w:rPr>
        <w:t xml:space="preserve">med </w:t>
      </w:r>
      <w:r w:rsidRPr="002A5730">
        <w:rPr>
          <w:color w:val="181818"/>
        </w:rPr>
        <w:t>prioritert for mjuke trafikantar. Den nye kollektivterminalen blir òg plassert i nær tilknyting til planlagt nytt parkeringsanlegg i fjell.</w:t>
      </w:r>
    </w:p>
    <w:p w14:paraId="10205738" w14:textId="77777777" w:rsidR="005D3DD5" w:rsidRPr="002A5730" w:rsidRDefault="005D3DD5" w:rsidP="00D92D5B">
      <w:pPr>
        <w:pStyle w:val="Brdtekst"/>
        <w:spacing w:before="178" w:line="259" w:lineRule="auto"/>
        <w:ind w:left="131" w:right="456"/>
      </w:pPr>
    </w:p>
    <w:p w14:paraId="43BECA46" w14:textId="77777777" w:rsidR="00D92D5B" w:rsidRPr="002A5730" w:rsidRDefault="00D92D5B" w:rsidP="00B333DB">
      <w:pPr>
        <w:pStyle w:val="Overskrift3"/>
      </w:pPr>
      <w:bookmarkStart w:id="185" w:name="_bookmark101"/>
      <w:bookmarkStart w:id="186" w:name="_Toc163472808"/>
      <w:bookmarkEnd w:id="185"/>
      <w:r w:rsidRPr="002A5730">
        <w:t>Gatetun</w:t>
      </w:r>
      <w:r w:rsidRPr="002A5730">
        <w:rPr>
          <w:spacing w:val="-4"/>
        </w:rPr>
        <w:t xml:space="preserve"> </w:t>
      </w:r>
      <w:r w:rsidRPr="002A5730">
        <w:t>og</w:t>
      </w:r>
      <w:r w:rsidRPr="002A5730">
        <w:rPr>
          <w:spacing w:val="-5"/>
        </w:rPr>
        <w:t xml:space="preserve"> </w:t>
      </w:r>
      <w:r w:rsidRPr="002A5730">
        <w:rPr>
          <w:spacing w:val="-4"/>
        </w:rPr>
        <w:t>Torg</w:t>
      </w:r>
      <w:bookmarkEnd w:id="186"/>
    </w:p>
    <w:p w14:paraId="0962AB7C" w14:textId="77777777" w:rsidR="00D92D5B" w:rsidRPr="002A5730" w:rsidRDefault="00D92D5B" w:rsidP="00D92D5B">
      <w:pPr>
        <w:pStyle w:val="Brdtekst"/>
        <w:spacing w:before="181"/>
        <w:ind w:left="131"/>
      </w:pPr>
      <w:r w:rsidRPr="002A5730">
        <w:rPr>
          <w:color w:val="181818"/>
        </w:rPr>
        <w:t>Planforslaget</w:t>
      </w:r>
      <w:r w:rsidRPr="002A5730">
        <w:rPr>
          <w:color w:val="181818"/>
          <w:spacing w:val="-7"/>
        </w:rPr>
        <w:t xml:space="preserve"> </w:t>
      </w:r>
      <w:r w:rsidRPr="002A5730">
        <w:rPr>
          <w:color w:val="181818"/>
        </w:rPr>
        <w:t>definerer</w:t>
      </w:r>
      <w:r w:rsidRPr="002A5730">
        <w:rPr>
          <w:color w:val="181818"/>
          <w:spacing w:val="-4"/>
        </w:rPr>
        <w:t xml:space="preserve"> </w:t>
      </w:r>
      <w:r w:rsidRPr="002A5730">
        <w:rPr>
          <w:color w:val="181818"/>
        </w:rPr>
        <w:t>følgjande</w:t>
      </w:r>
      <w:r w:rsidRPr="002A5730">
        <w:rPr>
          <w:color w:val="181818"/>
          <w:spacing w:val="-2"/>
        </w:rPr>
        <w:t xml:space="preserve"> </w:t>
      </w:r>
      <w:r w:rsidRPr="002A5730">
        <w:rPr>
          <w:color w:val="181818"/>
        </w:rPr>
        <w:t>nye</w:t>
      </w:r>
      <w:r w:rsidRPr="002A5730">
        <w:rPr>
          <w:color w:val="181818"/>
          <w:spacing w:val="-3"/>
        </w:rPr>
        <w:t xml:space="preserve"> </w:t>
      </w:r>
      <w:r w:rsidRPr="002A5730">
        <w:rPr>
          <w:color w:val="181818"/>
        </w:rPr>
        <w:t>grep</w:t>
      </w:r>
      <w:r w:rsidRPr="002A5730">
        <w:rPr>
          <w:color w:val="181818"/>
          <w:spacing w:val="-5"/>
        </w:rPr>
        <w:t xml:space="preserve"> </w:t>
      </w:r>
      <w:r w:rsidRPr="002A5730">
        <w:rPr>
          <w:color w:val="181818"/>
        </w:rPr>
        <w:t>for</w:t>
      </w:r>
      <w:r w:rsidRPr="002A5730">
        <w:rPr>
          <w:color w:val="181818"/>
          <w:spacing w:val="-5"/>
        </w:rPr>
        <w:t xml:space="preserve"> </w:t>
      </w:r>
      <w:r w:rsidRPr="002A5730">
        <w:rPr>
          <w:color w:val="181818"/>
        </w:rPr>
        <w:t>gatebruken</w:t>
      </w:r>
      <w:r w:rsidRPr="002A5730">
        <w:rPr>
          <w:color w:val="181818"/>
          <w:spacing w:val="-5"/>
        </w:rPr>
        <w:t xml:space="preserve"> </w:t>
      </w:r>
      <w:r w:rsidRPr="002A5730">
        <w:rPr>
          <w:color w:val="181818"/>
        </w:rPr>
        <w:t>i</w:t>
      </w:r>
      <w:r w:rsidRPr="002A5730">
        <w:rPr>
          <w:color w:val="181818"/>
          <w:spacing w:val="-6"/>
        </w:rPr>
        <w:t xml:space="preserve"> </w:t>
      </w:r>
      <w:r w:rsidRPr="002A5730">
        <w:rPr>
          <w:color w:val="181818"/>
        </w:rPr>
        <w:t>sentrum,</w:t>
      </w:r>
      <w:r w:rsidRPr="002A5730">
        <w:rPr>
          <w:color w:val="181818"/>
          <w:spacing w:val="-7"/>
        </w:rPr>
        <w:t xml:space="preserve"> </w:t>
      </w:r>
      <w:r w:rsidRPr="002A5730">
        <w:rPr>
          <w:color w:val="181818"/>
        </w:rPr>
        <w:t>(sjå</w:t>
      </w:r>
      <w:r w:rsidRPr="002A5730">
        <w:rPr>
          <w:color w:val="181818"/>
          <w:spacing w:val="-7"/>
        </w:rPr>
        <w:t xml:space="preserve"> </w:t>
      </w:r>
      <w:r w:rsidRPr="002A5730">
        <w:rPr>
          <w:color w:val="181818"/>
        </w:rPr>
        <w:t>omtale</w:t>
      </w:r>
      <w:r w:rsidRPr="002A5730">
        <w:rPr>
          <w:color w:val="181818"/>
          <w:spacing w:val="-7"/>
        </w:rPr>
        <w:t xml:space="preserve"> </w:t>
      </w:r>
      <w:r w:rsidRPr="002A5730">
        <w:rPr>
          <w:color w:val="181818"/>
        </w:rPr>
        <w:t>under</w:t>
      </w:r>
      <w:r w:rsidRPr="002A5730">
        <w:rPr>
          <w:color w:val="181818"/>
          <w:spacing w:val="-4"/>
        </w:rPr>
        <w:t xml:space="preserve"> </w:t>
      </w:r>
      <w:r w:rsidRPr="002A5730">
        <w:rPr>
          <w:color w:val="181818"/>
          <w:spacing w:val="-2"/>
        </w:rPr>
        <w:t>hovudvegsystemet):</w:t>
      </w:r>
    </w:p>
    <w:p w14:paraId="29597589" w14:textId="77777777" w:rsidR="00D92D5B" w:rsidRPr="00191EFC" w:rsidRDefault="00D92D5B" w:rsidP="00191EFC">
      <w:pPr>
        <w:pStyle w:val="Listeavsnitt"/>
        <w:numPr>
          <w:ilvl w:val="3"/>
          <w:numId w:val="25"/>
        </w:numPr>
        <w:tabs>
          <w:tab w:val="left" w:pos="851"/>
          <w:tab w:val="left" w:pos="852"/>
        </w:tabs>
        <w:spacing w:before="181" w:after="200" w:line="288" w:lineRule="auto"/>
        <w:ind w:hanging="361"/>
        <w:rPr>
          <w:rFonts w:ascii="Symbol" w:hAnsi="Symbol"/>
          <w:color w:val="181818"/>
        </w:rPr>
      </w:pPr>
      <w:r w:rsidRPr="002A5730">
        <w:rPr>
          <w:color w:val="181818"/>
          <w:spacing w:val="-2"/>
        </w:rPr>
        <w:t>Torg:</w:t>
      </w:r>
      <w:r w:rsidR="00191EFC">
        <w:rPr>
          <w:color w:val="181818"/>
          <w:spacing w:val="-2"/>
        </w:rPr>
        <w:t xml:space="preserve"> </w:t>
      </w:r>
      <w:r w:rsidRPr="00191EFC">
        <w:rPr>
          <w:color w:val="181818"/>
        </w:rPr>
        <w:t>Torggata</w:t>
      </w:r>
      <w:r w:rsidRPr="00191EFC">
        <w:rPr>
          <w:color w:val="181818"/>
          <w:spacing w:val="-4"/>
        </w:rPr>
        <w:t xml:space="preserve"> </w:t>
      </w:r>
      <w:r w:rsidRPr="00191EFC">
        <w:rPr>
          <w:color w:val="181818"/>
        </w:rPr>
        <w:t>(inneber</w:t>
      </w:r>
      <w:r w:rsidRPr="00191EFC">
        <w:rPr>
          <w:color w:val="181818"/>
          <w:spacing w:val="-4"/>
        </w:rPr>
        <w:t xml:space="preserve"> </w:t>
      </w:r>
      <w:r w:rsidRPr="00191EFC">
        <w:rPr>
          <w:color w:val="181818"/>
        </w:rPr>
        <w:t>ei</w:t>
      </w:r>
      <w:r w:rsidRPr="00191EFC">
        <w:rPr>
          <w:color w:val="181818"/>
          <w:spacing w:val="-2"/>
        </w:rPr>
        <w:t xml:space="preserve"> </w:t>
      </w:r>
      <w:r w:rsidRPr="00191EFC">
        <w:rPr>
          <w:color w:val="181818"/>
        </w:rPr>
        <w:t>stor</w:t>
      </w:r>
      <w:r w:rsidRPr="00191EFC">
        <w:rPr>
          <w:color w:val="181818"/>
          <w:spacing w:val="-2"/>
        </w:rPr>
        <w:t xml:space="preserve"> </w:t>
      </w:r>
      <w:r w:rsidRPr="00191EFC">
        <w:rPr>
          <w:color w:val="181818"/>
        </w:rPr>
        <w:t>breiddeutviding</w:t>
      </w:r>
      <w:r w:rsidRPr="00191EFC">
        <w:rPr>
          <w:color w:val="181818"/>
          <w:spacing w:val="-3"/>
        </w:rPr>
        <w:t xml:space="preserve"> </w:t>
      </w:r>
      <w:r w:rsidRPr="00191EFC">
        <w:rPr>
          <w:color w:val="181818"/>
        </w:rPr>
        <w:t>av</w:t>
      </w:r>
      <w:r w:rsidRPr="00191EFC">
        <w:rPr>
          <w:color w:val="181818"/>
          <w:spacing w:val="-1"/>
        </w:rPr>
        <w:t xml:space="preserve"> </w:t>
      </w:r>
      <w:r w:rsidRPr="00191EFC">
        <w:rPr>
          <w:color w:val="181818"/>
        </w:rPr>
        <w:t>Torggata,</w:t>
      </w:r>
      <w:r w:rsidRPr="00191EFC">
        <w:rPr>
          <w:color w:val="181818"/>
          <w:spacing w:val="-4"/>
        </w:rPr>
        <w:t xml:space="preserve"> </w:t>
      </w:r>
      <w:r w:rsidRPr="00191EFC">
        <w:rPr>
          <w:color w:val="181818"/>
        </w:rPr>
        <w:t>og</w:t>
      </w:r>
      <w:r w:rsidRPr="00191EFC">
        <w:rPr>
          <w:color w:val="181818"/>
          <w:spacing w:val="-1"/>
        </w:rPr>
        <w:t xml:space="preserve"> </w:t>
      </w:r>
      <w:r w:rsidRPr="00191EFC">
        <w:rPr>
          <w:color w:val="181818"/>
        </w:rPr>
        <w:t>etablerer</w:t>
      </w:r>
      <w:r w:rsidRPr="00191EFC">
        <w:rPr>
          <w:color w:val="181818"/>
          <w:spacing w:val="-5"/>
        </w:rPr>
        <w:t xml:space="preserve"> </w:t>
      </w:r>
      <w:r w:rsidRPr="00191EFC">
        <w:rPr>
          <w:color w:val="181818"/>
        </w:rPr>
        <w:t>ein</w:t>
      </w:r>
      <w:r w:rsidRPr="00191EFC">
        <w:rPr>
          <w:color w:val="181818"/>
          <w:spacing w:val="-3"/>
        </w:rPr>
        <w:t xml:space="preserve"> </w:t>
      </w:r>
      <w:r w:rsidRPr="00191EFC">
        <w:rPr>
          <w:color w:val="181818"/>
        </w:rPr>
        <w:t>tydeleg</w:t>
      </w:r>
      <w:r w:rsidRPr="00191EFC">
        <w:rPr>
          <w:color w:val="181818"/>
          <w:spacing w:val="-2"/>
        </w:rPr>
        <w:t xml:space="preserve"> </w:t>
      </w:r>
      <w:r w:rsidRPr="00191EFC">
        <w:rPr>
          <w:color w:val="181818"/>
        </w:rPr>
        <w:t>akse</w:t>
      </w:r>
      <w:r w:rsidRPr="00191EFC">
        <w:rPr>
          <w:color w:val="181818"/>
          <w:spacing w:val="-1"/>
        </w:rPr>
        <w:t xml:space="preserve"> </w:t>
      </w:r>
      <w:r w:rsidRPr="00191EFC">
        <w:rPr>
          <w:color w:val="181818"/>
        </w:rPr>
        <w:t>ut</w:t>
      </w:r>
      <w:r w:rsidRPr="00191EFC">
        <w:rPr>
          <w:color w:val="181818"/>
          <w:spacing w:val="-4"/>
        </w:rPr>
        <w:t xml:space="preserve"> </w:t>
      </w:r>
      <w:r w:rsidRPr="00191EFC">
        <w:rPr>
          <w:color w:val="181818"/>
        </w:rPr>
        <w:t xml:space="preserve">mot </w:t>
      </w:r>
      <w:r w:rsidRPr="00191EFC">
        <w:rPr>
          <w:color w:val="181818"/>
          <w:spacing w:val="-2"/>
        </w:rPr>
        <w:t>sjøen)</w:t>
      </w:r>
    </w:p>
    <w:p w14:paraId="67FED92A" w14:textId="77777777" w:rsidR="00322B49" w:rsidRPr="00191EFC" w:rsidRDefault="00D92D5B" w:rsidP="00191EFC">
      <w:pPr>
        <w:pStyle w:val="Listeavsnitt"/>
        <w:numPr>
          <w:ilvl w:val="3"/>
          <w:numId w:val="25"/>
        </w:numPr>
        <w:tabs>
          <w:tab w:val="left" w:pos="851"/>
          <w:tab w:val="left" w:pos="852"/>
        </w:tabs>
        <w:spacing w:before="181" w:after="200" w:line="288" w:lineRule="auto"/>
        <w:ind w:hanging="361"/>
        <w:rPr>
          <w:rFonts w:ascii="Symbol" w:hAnsi="Symbol"/>
          <w:color w:val="181818"/>
        </w:rPr>
      </w:pPr>
      <w:r w:rsidRPr="00191EFC">
        <w:rPr>
          <w:color w:val="181818"/>
          <w:spacing w:val="-2"/>
        </w:rPr>
        <w:t>Gatetun:</w:t>
      </w:r>
      <w:r w:rsidR="00191EFC">
        <w:rPr>
          <w:color w:val="181818"/>
          <w:spacing w:val="-2"/>
        </w:rPr>
        <w:t xml:space="preserve"> </w:t>
      </w:r>
      <w:r w:rsidRPr="00191EFC">
        <w:rPr>
          <w:color w:val="181818"/>
        </w:rPr>
        <w:t>Brugata</w:t>
      </w:r>
      <w:r w:rsidR="002A219D" w:rsidRPr="00191EFC">
        <w:rPr>
          <w:color w:val="181818"/>
        </w:rPr>
        <w:t xml:space="preserve"> mot aust </w:t>
      </w:r>
      <w:r w:rsidRPr="00191EFC">
        <w:rPr>
          <w:color w:val="181818"/>
        </w:rPr>
        <w:t>Hamnevegen</w:t>
      </w:r>
      <w:r w:rsidRPr="00191EFC">
        <w:rPr>
          <w:color w:val="181818"/>
          <w:spacing w:val="-3"/>
        </w:rPr>
        <w:t xml:space="preserve"> </w:t>
      </w:r>
    </w:p>
    <w:p w14:paraId="36DE1CA4" w14:textId="77777777" w:rsidR="00193708" w:rsidRPr="002A5730" w:rsidRDefault="00193708" w:rsidP="00322B49">
      <w:pPr>
        <w:tabs>
          <w:tab w:val="left" w:pos="1572"/>
        </w:tabs>
        <w:spacing w:before="15" w:after="200" w:line="288" w:lineRule="auto"/>
      </w:pPr>
      <w:r w:rsidRPr="002A5730">
        <w:t>Det kan etablerast nye torg og gatetun i sentrumsgatene når det meste av eksisterande parkering blir flytta til nytt parkeringsanlegg i fjell.</w:t>
      </w:r>
    </w:p>
    <w:p w14:paraId="01FD8724" w14:textId="77777777" w:rsidR="00193708" w:rsidRDefault="00193708" w:rsidP="00B333DB">
      <w:pPr>
        <w:pStyle w:val="Overskrift3"/>
      </w:pPr>
      <w:bookmarkStart w:id="187" w:name="_Toc163472809"/>
      <w:r w:rsidRPr="002A5730">
        <w:t>Kai/ molo</w:t>
      </w:r>
      <w:bookmarkEnd w:id="187"/>
    </w:p>
    <w:p w14:paraId="76360F18" w14:textId="77777777" w:rsidR="00EF7531" w:rsidRPr="00EF7531" w:rsidRDefault="00EF7531" w:rsidP="00EF7531"/>
    <w:p w14:paraId="12EE1392" w14:textId="77777777" w:rsidR="00193708" w:rsidRPr="002A5730" w:rsidRDefault="00193708" w:rsidP="00322B49">
      <w:pPr>
        <w:tabs>
          <w:tab w:val="left" w:pos="1572"/>
        </w:tabs>
        <w:spacing w:before="15" w:after="200" w:line="288" w:lineRule="auto"/>
      </w:pPr>
      <w:r w:rsidRPr="002A5730">
        <w:t>Planforslaget vidarefører dagens kai på vestsida av hamna ved Oseana, og dei to moloane lengre ute, på begge sider av elva. Desse har ein viktig funksjon med å gi skjerming for småbåthamn og friluftsområde på innsida.</w:t>
      </w:r>
    </w:p>
    <w:p w14:paraId="52717838" w14:textId="77777777" w:rsidR="00D840F7" w:rsidRPr="002A5730" w:rsidRDefault="00193708" w:rsidP="00322B49">
      <w:pPr>
        <w:tabs>
          <w:tab w:val="left" w:pos="1572"/>
        </w:tabs>
        <w:spacing w:before="15" w:after="200" w:line="288" w:lineRule="auto"/>
      </w:pPr>
      <w:r w:rsidRPr="00F13B86">
        <w:t>Avkøyrsle mot hamneområdet og Oseana har fått ei utforming som skal gi betre framkomst for gåande og syklande. Det er lagt vekt på ei løysing som gir meir luft mellom Os sjøfront byggetrinn 2, og bilveg. Gåande og mjuke trafikantar skal nytte kaifront</w:t>
      </w:r>
      <w:r w:rsidR="00DF621A">
        <w:t>/</w:t>
      </w:r>
      <w:r w:rsidRPr="00F13B86">
        <w:t>utkraging i dette arealet. Denne</w:t>
      </w:r>
      <w:r w:rsidRPr="002A5730">
        <w:t xml:space="preserve"> sambruken vil ivareta omsynet til trafikktryggleik og sikrar at ein ikkje må fylle ut i hamnebassenget og pollen.</w:t>
      </w:r>
    </w:p>
    <w:p w14:paraId="661DCE50" w14:textId="77777777" w:rsidR="00193708" w:rsidRDefault="00193708" w:rsidP="00B333DB">
      <w:pPr>
        <w:pStyle w:val="Overskrift3"/>
      </w:pPr>
      <w:bookmarkStart w:id="188" w:name="_Toc163472810"/>
      <w:r w:rsidRPr="002A5730">
        <w:t>Parkering</w:t>
      </w:r>
      <w:bookmarkEnd w:id="188"/>
    </w:p>
    <w:p w14:paraId="2080C854" w14:textId="77777777" w:rsidR="00EF7531" w:rsidRPr="00EF7531" w:rsidRDefault="00EF7531" w:rsidP="00EF7531"/>
    <w:p w14:paraId="0791FC43" w14:textId="77777777" w:rsidR="00193708" w:rsidRPr="002A5730" w:rsidRDefault="00193708" w:rsidP="00322B49">
      <w:pPr>
        <w:tabs>
          <w:tab w:val="left" w:pos="1572"/>
        </w:tabs>
        <w:spacing w:before="15" w:after="200" w:line="288" w:lineRule="auto"/>
      </w:pPr>
      <w:r w:rsidRPr="002A5730">
        <w:t>Nesten all dagparkering vert lagt til nytt parkeringsanlegg i fjell med unntak av korttidsparkering (o_P2) ved Os kyrkjetun og moglegheit for noko korttidsparkering i sentrum. I tillegg er det parkeringstilbod i Giskavollen parkeringshus under fotballbanen ved ungdomsskulen. Innkøyring til parkeringsanlegg i fjell er planlagt frå rundkø</w:t>
      </w:r>
      <w:r w:rsidR="00C94513">
        <w:t>y</w:t>
      </w:r>
      <w:r w:rsidRPr="002A5730">
        <w:t>ringa. I tillegg vil det bli fleire utgangar for gåande.</w:t>
      </w:r>
    </w:p>
    <w:p w14:paraId="06873D3B" w14:textId="77777777" w:rsidR="00193708" w:rsidRPr="002A5730" w:rsidRDefault="00193708" w:rsidP="00322B49">
      <w:pPr>
        <w:tabs>
          <w:tab w:val="left" w:pos="1572"/>
        </w:tabs>
        <w:spacing w:before="15" w:after="200" w:line="288" w:lineRule="auto"/>
      </w:pPr>
      <w:r w:rsidRPr="002A5730">
        <w:t>Det er gjennomført ein eigen parkeringsanalyse for sentrum i forbindelse med planen. Det må i tillegg gjennomførast analyse som del av detaljplan for parkering i fjell. Detaljplan for parkeringsanlegget må sikre parkeringsplassar for bustader i alle sentrumsføremåla (med nokre unntak, jf. føresegnene) til naudsynt parkering for handel, besøk, arbeidsplass og pendling til og frå sentrum.</w:t>
      </w:r>
    </w:p>
    <w:p w14:paraId="0D44BE54" w14:textId="77777777" w:rsidR="00193708" w:rsidRPr="002A5730" w:rsidRDefault="00193708" w:rsidP="00322B49">
      <w:pPr>
        <w:tabs>
          <w:tab w:val="left" w:pos="1572"/>
        </w:tabs>
        <w:spacing w:before="15" w:after="200" w:line="288" w:lineRule="auto"/>
      </w:pPr>
      <w:r w:rsidRPr="002A5730">
        <w:t>Krav til tal parkeringsplassar pr. bueining/areal er fastsett i føresegnene</w:t>
      </w:r>
    </w:p>
    <w:p w14:paraId="21465158" w14:textId="77777777" w:rsidR="00193708" w:rsidRPr="002A5730" w:rsidRDefault="00E84663" w:rsidP="00B333DB">
      <w:pPr>
        <w:pStyle w:val="Overskrift3"/>
      </w:pPr>
      <w:bookmarkStart w:id="189" w:name="_Toc163472811"/>
      <w:r w:rsidRPr="002A5730">
        <w:t>Blåg</w:t>
      </w:r>
      <w:r w:rsidR="00193708" w:rsidRPr="002A5730">
        <w:t>rønstruktur</w:t>
      </w:r>
      <w:r w:rsidRPr="002A5730">
        <w:t xml:space="preserve"> B</w:t>
      </w:r>
      <w:bookmarkEnd w:id="189"/>
      <w:r w:rsidR="00226C2F">
        <w:t>G</w:t>
      </w:r>
    </w:p>
    <w:p w14:paraId="21AB529F" w14:textId="77777777" w:rsidR="008D0209" w:rsidRPr="002A5730" w:rsidRDefault="008D0209" w:rsidP="008D0209"/>
    <w:p w14:paraId="448D5356" w14:textId="77777777" w:rsidR="00193708" w:rsidRPr="002A5730" w:rsidRDefault="00193708" w:rsidP="009E4FA4">
      <w:pPr>
        <w:tabs>
          <w:tab w:val="left" w:pos="1572"/>
        </w:tabs>
        <w:spacing w:before="15" w:after="200" w:line="288" w:lineRule="auto"/>
      </w:pPr>
      <w:r w:rsidRPr="002A5730">
        <w:t>Blågrøn struktur er område med vegetasjonspreg som er meir eller mindre samanhengande og som knyter grøne område i byggjesona saman med natur- og friluftsområde utanfor planområdet. Heilskapleg tenking og avsetting av grøne korridorar er viktig i planlegging av desse strukturane</w:t>
      </w:r>
    </w:p>
    <w:p w14:paraId="7CC2DF35" w14:textId="77777777" w:rsidR="00193708" w:rsidRPr="002A5730" w:rsidRDefault="00193708" w:rsidP="009E4FA4">
      <w:pPr>
        <w:tabs>
          <w:tab w:val="left" w:pos="1572"/>
        </w:tabs>
        <w:spacing w:before="15" w:after="200" w:line="288" w:lineRule="auto"/>
      </w:pPr>
      <w:r w:rsidRPr="002A5730">
        <w:t>Det er i utgangspunktet ikkje tillate å oppføra bygningar innanfor arealet. Det kan likevel oppførast bygningar som fremjar formålet og bruken av arealet som til dømes enkle opphaldsplassar, leikeapparat, gangsti, gangveg, toalett, paviljongar, servicebygg, stupetårn og liknande.</w:t>
      </w:r>
    </w:p>
    <w:p w14:paraId="5AF9F3B5" w14:textId="77777777" w:rsidR="008223BB" w:rsidRPr="002A5730" w:rsidRDefault="00193708" w:rsidP="009E4FA4">
      <w:pPr>
        <w:tabs>
          <w:tab w:val="left" w:pos="1572"/>
        </w:tabs>
        <w:spacing w:before="15" w:after="200" w:line="288" w:lineRule="auto"/>
      </w:pPr>
      <w:r w:rsidRPr="002A5730">
        <w:t>Det skal leggast tung vekt på bevaring og skjøtsel av stadeigen vegetasjon og naturelement ved søknad om tiltak i arealet.</w:t>
      </w:r>
      <w:r w:rsidR="007816E4" w:rsidRPr="002A5730">
        <w:br/>
      </w:r>
    </w:p>
    <w:p w14:paraId="42073F8B" w14:textId="77777777" w:rsidR="00193708" w:rsidRDefault="00193708" w:rsidP="00B333DB">
      <w:pPr>
        <w:pStyle w:val="Overskrift3"/>
      </w:pPr>
      <w:bookmarkStart w:id="190" w:name="_Toc163472812"/>
      <w:r w:rsidRPr="002A5730">
        <w:t>Naturområde GN</w:t>
      </w:r>
      <w:bookmarkEnd w:id="190"/>
    </w:p>
    <w:p w14:paraId="2B1D9AB4" w14:textId="77777777" w:rsidR="00152D8E" w:rsidRPr="00152D8E" w:rsidRDefault="00152D8E" w:rsidP="00152D8E"/>
    <w:p w14:paraId="29C4B1C0" w14:textId="77777777" w:rsidR="009E4FA4" w:rsidRPr="002A5730" w:rsidRDefault="00193708" w:rsidP="00661881">
      <w:pPr>
        <w:tabs>
          <w:tab w:val="left" w:pos="1572"/>
        </w:tabs>
        <w:spacing w:before="15" w:after="200" w:line="288" w:lineRule="auto"/>
      </w:pPr>
      <w:r w:rsidRPr="002A5730">
        <w:t>Areal regulert til naturområde i planforslaget (GN) er mindre naturprega område om skal bevarast slik dei er utan noko form for bearbeiding eller tilrettelegging. Desse areala ligg som strekningsvise kantsoner langs Oselva, og i tillegg som eit enkeltområde langs sjø på</w:t>
      </w:r>
      <w:r w:rsidR="00661881" w:rsidRPr="002A5730">
        <w:t xml:space="preserve"> </w:t>
      </w:r>
      <w:r w:rsidR="009E4FA4" w:rsidRPr="002A5730">
        <w:rPr>
          <w:color w:val="181818"/>
        </w:rPr>
        <w:t>Steinneset søraust i planområdet.</w:t>
      </w:r>
    </w:p>
    <w:p w14:paraId="79E3DBBA" w14:textId="77777777" w:rsidR="009E4FA4" w:rsidRPr="002A5730" w:rsidRDefault="009E4FA4" w:rsidP="009E4FA4">
      <w:pPr>
        <w:pStyle w:val="Brdtekst"/>
        <w:spacing w:before="10"/>
        <w:rPr>
          <w:sz w:val="27"/>
        </w:rPr>
      </w:pPr>
    </w:p>
    <w:p w14:paraId="35716BA0" w14:textId="77777777" w:rsidR="009E4FA4" w:rsidRPr="002A5730" w:rsidRDefault="009E4FA4" w:rsidP="00B333DB">
      <w:pPr>
        <w:pStyle w:val="Overskrift3"/>
      </w:pPr>
      <w:bookmarkStart w:id="191" w:name="_bookmark109"/>
      <w:bookmarkStart w:id="192" w:name="_Toc163472813"/>
      <w:bookmarkEnd w:id="191"/>
      <w:r w:rsidRPr="002A5730">
        <w:t>Park</w:t>
      </w:r>
      <w:r w:rsidRPr="002A5730">
        <w:rPr>
          <w:spacing w:val="-2"/>
        </w:rPr>
        <w:t xml:space="preserve"> </w:t>
      </w:r>
      <w:r w:rsidRPr="002A5730">
        <w:rPr>
          <w:spacing w:val="-5"/>
        </w:rPr>
        <w:t>PA</w:t>
      </w:r>
      <w:bookmarkEnd w:id="192"/>
    </w:p>
    <w:p w14:paraId="5B3AB91B" w14:textId="77777777" w:rsidR="009E4FA4" w:rsidRPr="002A5730" w:rsidRDefault="009E4FA4" w:rsidP="009E4FA4">
      <w:pPr>
        <w:pStyle w:val="Brdtekst"/>
        <w:spacing w:before="178" w:line="259" w:lineRule="auto"/>
        <w:ind w:left="131" w:right="515"/>
        <w:jc w:val="both"/>
      </w:pPr>
      <w:r w:rsidRPr="002A5730">
        <w:rPr>
          <w:color w:val="181818"/>
        </w:rPr>
        <w:t>Areal regulert</w:t>
      </w:r>
      <w:r w:rsidRPr="002A5730">
        <w:rPr>
          <w:color w:val="181818"/>
          <w:spacing w:val="-2"/>
        </w:rPr>
        <w:t xml:space="preserve"> </w:t>
      </w:r>
      <w:r w:rsidRPr="002A5730">
        <w:rPr>
          <w:color w:val="181818"/>
        </w:rPr>
        <w:t>til park i planforslaget</w:t>
      </w:r>
      <w:r w:rsidRPr="002A5730">
        <w:rPr>
          <w:color w:val="181818"/>
          <w:spacing w:val="-1"/>
        </w:rPr>
        <w:t xml:space="preserve"> </w:t>
      </w:r>
      <w:r w:rsidRPr="002A5730">
        <w:rPr>
          <w:color w:val="181818"/>
        </w:rPr>
        <w:t>(PA) er</w:t>
      </w:r>
      <w:r w:rsidRPr="002A5730">
        <w:rPr>
          <w:color w:val="181818"/>
          <w:spacing w:val="-1"/>
        </w:rPr>
        <w:t xml:space="preserve"> </w:t>
      </w:r>
      <w:r w:rsidRPr="002A5730">
        <w:rPr>
          <w:color w:val="181818"/>
        </w:rPr>
        <w:t>område</w:t>
      </w:r>
      <w:r w:rsidRPr="002A5730">
        <w:rPr>
          <w:color w:val="181818"/>
          <w:spacing w:val="-1"/>
        </w:rPr>
        <w:t xml:space="preserve"> </w:t>
      </w:r>
      <w:r w:rsidRPr="002A5730">
        <w:rPr>
          <w:color w:val="181818"/>
        </w:rPr>
        <w:t>som har</w:t>
      </w:r>
      <w:r w:rsidRPr="002A5730">
        <w:rPr>
          <w:color w:val="181818"/>
          <w:spacing w:val="-2"/>
        </w:rPr>
        <w:t xml:space="preserve"> </w:t>
      </w:r>
      <w:r w:rsidRPr="002A5730">
        <w:rPr>
          <w:color w:val="181818"/>
        </w:rPr>
        <w:t>eller</w:t>
      </w:r>
      <w:r w:rsidRPr="002A5730">
        <w:rPr>
          <w:color w:val="181818"/>
          <w:spacing w:val="-1"/>
        </w:rPr>
        <w:t xml:space="preserve"> </w:t>
      </w:r>
      <w:r w:rsidRPr="002A5730">
        <w:rPr>
          <w:color w:val="181818"/>
        </w:rPr>
        <w:t>er planlagt å</w:t>
      </w:r>
      <w:r w:rsidRPr="002A5730">
        <w:rPr>
          <w:color w:val="181818"/>
          <w:spacing w:val="-2"/>
        </w:rPr>
        <w:t xml:space="preserve"> </w:t>
      </w:r>
      <w:r w:rsidRPr="002A5730">
        <w:rPr>
          <w:color w:val="181818"/>
        </w:rPr>
        <w:t>få</w:t>
      </w:r>
      <w:r w:rsidRPr="002A5730">
        <w:rPr>
          <w:color w:val="181818"/>
          <w:spacing w:val="-1"/>
        </w:rPr>
        <w:t xml:space="preserve"> </w:t>
      </w:r>
      <w:r w:rsidRPr="002A5730">
        <w:rPr>
          <w:color w:val="181818"/>
        </w:rPr>
        <w:t>ei park</w:t>
      </w:r>
      <w:r w:rsidR="007839DA" w:rsidRPr="002A5730">
        <w:rPr>
          <w:color w:val="181818"/>
        </w:rPr>
        <w:t>prega</w:t>
      </w:r>
      <w:r w:rsidRPr="002A5730">
        <w:rPr>
          <w:color w:val="181818"/>
          <w:spacing w:val="-2"/>
        </w:rPr>
        <w:t xml:space="preserve"> </w:t>
      </w:r>
      <w:r w:rsidRPr="002A5730">
        <w:rPr>
          <w:color w:val="181818"/>
        </w:rPr>
        <w:t>opparbeiding. Eksisterande</w:t>
      </w:r>
      <w:r w:rsidRPr="002A5730">
        <w:rPr>
          <w:color w:val="181818"/>
          <w:spacing w:val="-1"/>
        </w:rPr>
        <w:t xml:space="preserve"> </w:t>
      </w:r>
      <w:r w:rsidRPr="002A5730">
        <w:rPr>
          <w:color w:val="181818"/>
        </w:rPr>
        <w:t>bygningar</w:t>
      </w:r>
      <w:r w:rsidRPr="002A5730">
        <w:rPr>
          <w:color w:val="181818"/>
          <w:spacing w:val="-2"/>
        </w:rPr>
        <w:t xml:space="preserve"> </w:t>
      </w:r>
      <w:r w:rsidRPr="002A5730">
        <w:rPr>
          <w:color w:val="181818"/>
        </w:rPr>
        <w:t>innanfor</w:t>
      </w:r>
      <w:r w:rsidRPr="002A5730">
        <w:rPr>
          <w:color w:val="181818"/>
          <w:spacing w:val="-2"/>
        </w:rPr>
        <w:t xml:space="preserve"> </w:t>
      </w:r>
      <w:r w:rsidRPr="002A5730">
        <w:rPr>
          <w:color w:val="181818"/>
        </w:rPr>
        <w:t>desse</w:t>
      </w:r>
      <w:r w:rsidRPr="002A5730">
        <w:rPr>
          <w:color w:val="181818"/>
          <w:spacing w:val="-1"/>
        </w:rPr>
        <w:t xml:space="preserve"> </w:t>
      </w:r>
      <w:r w:rsidRPr="002A5730">
        <w:rPr>
          <w:color w:val="181818"/>
        </w:rPr>
        <w:t>areala</w:t>
      </w:r>
      <w:r w:rsidRPr="002A5730">
        <w:rPr>
          <w:color w:val="181818"/>
          <w:spacing w:val="-2"/>
        </w:rPr>
        <w:t xml:space="preserve"> </w:t>
      </w:r>
      <w:r w:rsidRPr="002A5730">
        <w:rPr>
          <w:color w:val="181818"/>
        </w:rPr>
        <w:t>skal</w:t>
      </w:r>
      <w:r w:rsidRPr="002A5730">
        <w:rPr>
          <w:color w:val="181818"/>
          <w:spacing w:val="-2"/>
        </w:rPr>
        <w:t xml:space="preserve"> </w:t>
      </w:r>
      <w:r w:rsidRPr="002A5730">
        <w:rPr>
          <w:color w:val="181818"/>
        </w:rPr>
        <w:t>bevarast.</w:t>
      </w:r>
      <w:r w:rsidRPr="002A5730">
        <w:rPr>
          <w:color w:val="181818"/>
          <w:spacing w:val="-1"/>
        </w:rPr>
        <w:t xml:space="preserve"> </w:t>
      </w:r>
      <w:r w:rsidRPr="002A5730">
        <w:rPr>
          <w:color w:val="181818"/>
        </w:rPr>
        <w:t>Det</w:t>
      </w:r>
      <w:r w:rsidRPr="002A5730">
        <w:rPr>
          <w:color w:val="181818"/>
          <w:spacing w:val="-3"/>
        </w:rPr>
        <w:t xml:space="preserve"> </w:t>
      </w:r>
      <w:r w:rsidRPr="002A5730">
        <w:rPr>
          <w:color w:val="181818"/>
        </w:rPr>
        <w:t>er</w:t>
      </w:r>
      <w:r w:rsidRPr="002A5730">
        <w:rPr>
          <w:color w:val="181818"/>
          <w:spacing w:val="-2"/>
        </w:rPr>
        <w:t xml:space="preserve"> </w:t>
      </w:r>
      <w:r w:rsidRPr="002A5730">
        <w:rPr>
          <w:color w:val="181818"/>
        </w:rPr>
        <w:t>ikkje</w:t>
      </w:r>
      <w:r w:rsidRPr="002A5730">
        <w:rPr>
          <w:color w:val="181818"/>
          <w:spacing w:val="-4"/>
        </w:rPr>
        <w:t xml:space="preserve"> </w:t>
      </w:r>
      <w:r w:rsidRPr="002A5730">
        <w:rPr>
          <w:color w:val="181818"/>
        </w:rPr>
        <w:t>tillate</w:t>
      </w:r>
      <w:r w:rsidRPr="002A5730">
        <w:rPr>
          <w:color w:val="181818"/>
          <w:spacing w:val="-4"/>
        </w:rPr>
        <w:t xml:space="preserve"> </w:t>
      </w:r>
      <w:r w:rsidRPr="002A5730">
        <w:rPr>
          <w:color w:val="181818"/>
        </w:rPr>
        <w:t>med</w:t>
      </w:r>
      <w:r w:rsidRPr="002A5730">
        <w:rPr>
          <w:color w:val="181818"/>
          <w:spacing w:val="-1"/>
        </w:rPr>
        <w:t xml:space="preserve"> </w:t>
      </w:r>
      <w:r w:rsidRPr="002A5730">
        <w:rPr>
          <w:color w:val="181818"/>
        </w:rPr>
        <w:t>ny</w:t>
      </w:r>
      <w:r w:rsidRPr="002A5730">
        <w:rPr>
          <w:color w:val="181818"/>
          <w:spacing w:val="-2"/>
        </w:rPr>
        <w:t xml:space="preserve"> </w:t>
      </w:r>
      <w:r w:rsidRPr="002A5730">
        <w:rPr>
          <w:color w:val="181818"/>
        </w:rPr>
        <w:t>utbygging</w:t>
      </w:r>
      <w:r w:rsidRPr="002A5730">
        <w:rPr>
          <w:color w:val="181818"/>
          <w:spacing w:val="-3"/>
        </w:rPr>
        <w:t xml:space="preserve"> </w:t>
      </w:r>
      <w:r w:rsidRPr="002A5730">
        <w:rPr>
          <w:color w:val="181818"/>
        </w:rPr>
        <w:t>i</w:t>
      </w:r>
      <w:r w:rsidRPr="002A5730">
        <w:rPr>
          <w:color w:val="181818"/>
          <w:spacing w:val="-3"/>
        </w:rPr>
        <w:t xml:space="preserve"> </w:t>
      </w:r>
      <w:r w:rsidRPr="002A5730">
        <w:rPr>
          <w:color w:val="181818"/>
        </w:rPr>
        <w:t>områda.</w:t>
      </w:r>
      <w:r w:rsidRPr="002A5730">
        <w:rPr>
          <w:color w:val="181818"/>
          <w:spacing w:val="-5"/>
        </w:rPr>
        <w:t xml:space="preserve"> </w:t>
      </w:r>
      <w:r w:rsidRPr="002A5730">
        <w:rPr>
          <w:color w:val="181818"/>
        </w:rPr>
        <w:t>Det er kunn tillate med tiltak som fremjar</w:t>
      </w:r>
      <w:r w:rsidRPr="002A5730">
        <w:rPr>
          <w:color w:val="181818"/>
          <w:spacing w:val="-1"/>
        </w:rPr>
        <w:t xml:space="preserve"> </w:t>
      </w:r>
      <w:r w:rsidRPr="002A5730">
        <w:rPr>
          <w:color w:val="181818"/>
        </w:rPr>
        <w:t>formålet og bruken av areala</w:t>
      </w:r>
      <w:r w:rsidRPr="002A5730">
        <w:rPr>
          <w:color w:val="181818"/>
          <w:spacing w:val="-1"/>
        </w:rPr>
        <w:t xml:space="preserve"> </w:t>
      </w:r>
      <w:r w:rsidRPr="002A5730">
        <w:rPr>
          <w:color w:val="181818"/>
        </w:rPr>
        <w:t>til park. Jf.</w:t>
      </w:r>
      <w:r w:rsidRPr="002A5730">
        <w:rPr>
          <w:color w:val="181818"/>
          <w:spacing w:val="-1"/>
        </w:rPr>
        <w:t xml:space="preserve"> </w:t>
      </w:r>
      <w:r w:rsidRPr="002A5730">
        <w:rPr>
          <w:color w:val="181818"/>
        </w:rPr>
        <w:t>også kap. 6.9.1. Følgjande areal er avsett til parkområde i planforslaget:</w:t>
      </w:r>
    </w:p>
    <w:p w14:paraId="76DC34CB"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Langs</w:t>
      </w:r>
      <w:r w:rsidRPr="002A5730">
        <w:rPr>
          <w:color w:val="181818"/>
          <w:spacing w:val="-3"/>
        </w:rPr>
        <w:t xml:space="preserve"> </w:t>
      </w:r>
      <w:r w:rsidR="00A802AB">
        <w:rPr>
          <w:color w:val="181818"/>
          <w:spacing w:val="-3"/>
        </w:rPr>
        <w:t xml:space="preserve">nedre del av </w:t>
      </w:r>
      <w:r w:rsidRPr="002A5730">
        <w:rPr>
          <w:color w:val="181818"/>
        </w:rPr>
        <w:t>Kvernelva</w:t>
      </w:r>
      <w:r w:rsidRPr="002A5730">
        <w:rPr>
          <w:color w:val="181818"/>
          <w:spacing w:val="-2"/>
        </w:rPr>
        <w:t xml:space="preserve"> </w:t>
      </w:r>
      <w:r w:rsidRPr="002A5730">
        <w:rPr>
          <w:color w:val="181818"/>
        </w:rPr>
        <w:t>nedre</w:t>
      </w:r>
      <w:r w:rsidRPr="002A5730">
        <w:rPr>
          <w:color w:val="181818"/>
          <w:spacing w:val="-3"/>
        </w:rPr>
        <w:t xml:space="preserve"> </w:t>
      </w:r>
      <w:r w:rsidRPr="002A5730">
        <w:rPr>
          <w:color w:val="181818"/>
        </w:rPr>
        <w:t>del</w:t>
      </w:r>
      <w:r w:rsidRPr="002A5730">
        <w:rPr>
          <w:color w:val="181818"/>
          <w:spacing w:val="-5"/>
        </w:rPr>
        <w:t xml:space="preserve"> </w:t>
      </w:r>
      <w:r w:rsidRPr="002A5730">
        <w:rPr>
          <w:color w:val="181818"/>
        </w:rPr>
        <w:t>mot</w:t>
      </w:r>
      <w:r w:rsidRPr="002A5730">
        <w:rPr>
          <w:color w:val="181818"/>
          <w:spacing w:val="-4"/>
        </w:rPr>
        <w:t xml:space="preserve"> </w:t>
      </w:r>
      <w:r w:rsidRPr="002A5730">
        <w:rPr>
          <w:color w:val="181818"/>
          <w:spacing w:val="-2"/>
        </w:rPr>
        <w:t>Byvegen</w:t>
      </w:r>
    </w:p>
    <w:p w14:paraId="78E256D7"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Sør</w:t>
      </w:r>
      <w:r w:rsidRPr="002A5730">
        <w:rPr>
          <w:color w:val="181818"/>
          <w:spacing w:val="-5"/>
        </w:rPr>
        <w:t xml:space="preserve"> </w:t>
      </w:r>
      <w:r w:rsidRPr="002A5730">
        <w:rPr>
          <w:color w:val="181818"/>
        </w:rPr>
        <w:t>for</w:t>
      </w:r>
      <w:r w:rsidRPr="002A5730">
        <w:rPr>
          <w:color w:val="181818"/>
          <w:spacing w:val="-6"/>
        </w:rPr>
        <w:t xml:space="preserve"> </w:t>
      </w:r>
      <w:r w:rsidRPr="002A5730">
        <w:rPr>
          <w:color w:val="181818"/>
        </w:rPr>
        <w:t>skuleområdet</w:t>
      </w:r>
      <w:r w:rsidRPr="002A5730">
        <w:rPr>
          <w:color w:val="181818"/>
          <w:spacing w:val="-3"/>
        </w:rPr>
        <w:t xml:space="preserve"> </w:t>
      </w:r>
      <w:r w:rsidRPr="002A5730">
        <w:rPr>
          <w:color w:val="181818"/>
        </w:rPr>
        <w:t>og</w:t>
      </w:r>
      <w:r w:rsidRPr="002A5730">
        <w:rPr>
          <w:color w:val="181818"/>
          <w:spacing w:val="-4"/>
        </w:rPr>
        <w:t xml:space="preserve"> </w:t>
      </w:r>
      <w:r w:rsidRPr="002A5730">
        <w:rPr>
          <w:color w:val="181818"/>
        </w:rPr>
        <w:t>rundt</w:t>
      </w:r>
      <w:r w:rsidRPr="002A5730">
        <w:rPr>
          <w:color w:val="181818"/>
          <w:spacing w:val="-3"/>
        </w:rPr>
        <w:t xml:space="preserve"> </w:t>
      </w:r>
      <w:r w:rsidRPr="002A5730">
        <w:rPr>
          <w:color w:val="181818"/>
          <w:spacing w:val="-2"/>
        </w:rPr>
        <w:t xml:space="preserve">idrettsplassen </w:t>
      </w:r>
      <w:r w:rsidR="0099216C" w:rsidRPr="002A5730">
        <w:rPr>
          <w:color w:val="181818"/>
          <w:spacing w:val="-2"/>
        </w:rPr>
        <w:t>–</w:t>
      </w:r>
      <w:r w:rsidRPr="002A5730">
        <w:rPr>
          <w:color w:val="181818"/>
          <w:spacing w:val="-2"/>
        </w:rPr>
        <w:t xml:space="preserve"> Minneparken</w:t>
      </w:r>
    </w:p>
    <w:p w14:paraId="1E2A6321"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Sør</w:t>
      </w:r>
      <w:r w:rsidRPr="002A5730">
        <w:rPr>
          <w:color w:val="181818"/>
          <w:spacing w:val="-5"/>
        </w:rPr>
        <w:t xml:space="preserve"> </w:t>
      </w:r>
      <w:r w:rsidRPr="002A5730">
        <w:rPr>
          <w:color w:val="181818"/>
        </w:rPr>
        <w:t>for</w:t>
      </w:r>
      <w:r w:rsidRPr="002A5730">
        <w:rPr>
          <w:color w:val="181818"/>
          <w:spacing w:val="-3"/>
        </w:rPr>
        <w:t xml:space="preserve"> </w:t>
      </w:r>
      <w:r w:rsidRPr="002A5730">
        <w:rPr>
          <w:color w:val="181818"/>
          <w:spacing w:val="-2"/>
        </w:rPr>
        <w:t xml:space="preserve">kyrkja </w:t>
      </w:r>
      <w:r w:rsidR="0099216C" w:rsidRPr="002A5730">
        <w:rPr>
          <w:color w:val="181818"/>
          <w:spacing w:val="-2"/>
        </w:rPr>
        <w:t>–</w:t>
      </w:r>
      <w:r w:rsidRPr="002A5730">
        <w:rPr>
          <w:color w:val="181818"/>
          <w:spacing w:val="-2"/>
        </w:rPr>
        <w:t xml:space="preserve"> Kyrkjeflaten</w:t>
      </w:r>
    </w:p>
    <w:p w14:paraId="5B29A78D"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Gamle</w:t>
      </w:r>
      <w:r w:rsidRPr="002A5730">
        <w:rPr>
          <w:color w:val="181818"/>
          <w:spacing w:val="-3"/>
        </w:rPr>
        <w:t xml:space="preserve"> </w:t>
      </w:r>
      <w:r w:rsidRPr="002A5730">
        <w:rPr>
          <w:color w:val="181818"/>
          <w:spacing w:val="-2"/>
        </w:rPr>
        <w:t>Osbaneområdet v/Vognhallen</w:t>
      </w:r>
    </w:p>
    <w:p w14:paraId="680DBFC3"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spacing w:val="-2"/>
        </w:rPr>
        <w:t>Området mellom Oselvarverkstaden og Oselvarnaustet</w:t>
      </w:r>
    </w:p>
    <w:p w14:paraId="7282791F" w14:textId="77777777" w:rsidR="0099216C" w:rsidRPr="002A5730" w:rsidRDefault="009E4FA4" w:rsidP="0099216C">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Langs</w:t>
      </w:r>
      <w:r w:rsidRPr="002A5730">
        <w:rPr>
          <w:color w:val="181818"/>
          <w:spacing w:val="-3"/>
        </w:rPr>
        <w:t xml:space="preserve"> </w:t>
      </w:r>
      <w:r w:rsidRPr="002A5730">
        <w:rPr>
          <w:color w:val="181818"/>
        </w:rPr>
        <w:t>sjøen</w:t>
      </w:r>
      <w:r w:rsidRPr="002A5730">
        <w:rPr>
          <w:color w:val="181818"/>
          <w:spacing w:val="-2"/>
        </w:rPr>
        <w:t xml:space="preserve"> </w:t>
      </w:r>
      <w:r w:rsidRPr="002A5730">
        <w:rPr>
          <w:color w:val="181818"/>
        </w:rPr>
        <w:t>ved</w:t>
      </w:r>
      <w:r w:rsidRPr="002A5730">
        <w:rPr>
          <w:color w:val="181818"/>
          <w:spacing w:val="-2"/>
        </w:rPr>
        <w:t xml:space="preserve"> Oseana</w:t>
      </w:r>
    </w:p>
    <w:p w14:paraId="126D9FF0" w14:textId="77777777" w:rsidR="00951E75" w:rsidRPr="00152D8E" w:rsidRDefault="009E4FA4" w:rsidP="00951E75">
      <w:pPr>
        <w:pStyle w:val="Listeavsnitt"/>
        <w:numPr>
          <w:ilvl w:val="0"/>
          <w:numId w:val="34"/>
        </w:numPr>
        <w:tabs>
          <w:tab w:val="left" w:pos="851"/>
          <w:tab w:val="left" w:pos="852"/>
        </w:tabs>
        <w:spacing w:before="161" w:after="200" w:line="288" w:lineRule="auto"/>
        <w:rPr>
          <w:rFonts w:ascii="Symbol" w:hAnsi="Symbol"/>
          <w:color w:val="181818"/>
        </w:rPr>
      </w:pPr>
      <w:r w:rsidRPr="002A5730">
        <w:rPr>
          <w:color w:val="181818"/>
        </w:rPr>
        <w:t>Sør</w:t>
      </w:r>
      <w:r w:rsidRPr="002A5730">
        <w:rPr>
          <w:color w:val="181818"/>
          <w:spacing w:val="-3"/>
        </w:rPr>
        <w:t xml:space="preserve"> </w:t>
      </w:r>
      <w:r w:rsidRPr="002A5730">
        <w:rPr>
          <w:color w:val="181818"/>
        </w:rPr>
        <w:t>på</w:t>
      </w:r>
      <w:r w:rsidRPr="002A5730">
        <w:rPr>
          <w:color w:val="181818"/>
          <w:spacing w:val="-1"/>
        </w:rPr>
        <w:t xml:space="preserve"> </w:t>
      </w:r>
      <w:r w:rsidRPr="002A5730">
        <w:rPr>
          <w:color w:val="181818"/>
          <w:spacing w:val="-2"/>
        </w:rPr>
        <w:t>Steinneset</w:t>
      </w:r>
    </w:p>
    <w:p w14:paraId="129D6F77" w14:textId="77777777" w:rsidR="00152D8E" w:rsidRDefault="00152D8E" w:rsidP="00152D8E">
      <w:pPr>
        <w:tabs>
          <w:tab w:val="left" w:pos="851"/>
          <w:tab w:val="left" w:pos="852"/>
        </w:tabs>
        <w:spacing w:before="161" w:after="200" w:line="288" w:lineRule="auto"/>
        <w:rPr>
          <w:rFonts w:ascii="Symbol" w:hAnsi="Symbol"/>
          <w:color w:val="181818"/>
        </w:rPr>
      </w:pPr>
    </w:p>
    <w:p w14:paraId="3CC9E154" w14:textId="77777777" w:rsidR="00152D8E" w:rsidRDefault="00152D8E" w:rsidP="00152D8E">
      <w:pPr>
        <w:tabs>
          <w:tab w:val="left" w:pos="851"/>
          <w:tab w:val="left" w:pos="852"/>
        </w:tabs>
        <w:spacing w:before="161" w:after="200" w:line="288" w:lineRule="auto"/>
        <w:rPr>
          <w:rFonts w:ascii="Symbol" w:hAnsi="Symbol"/>
          <w:color w:val="181818"/>
        </w:rPr>
      </w:pPr>
    </w:p>
    <w:p w14:paraId="27D616BA" w14:textId="77777777" w:rsidR="00152D8E" w:rsidRDefault="00152D8E" w:rsidP="00152D8E">
      <w:pPr>
        <w:tabs>
          <w:tab w:val="left" w:pos="851"/>
          <w:tab w:val="left" w:pos="852"/>
        </w:tabs>
        <w:spacing w:before="161" w:after="200" w:line="288" w:lineRule="auto"/>
        <w:rPr>
          <w:rFonts w:ascii="Symbol" w:hAnsi="Symbol"/>
          <w:color w:val="181818"/>
        </w:rPr>
      </w:pPr>
    </w:p>
    <w:p w14:paraId="5B32B4C9" w14:textId="77777777" w:rsidR="00152D8E" w:rsidRDefault="00152D8E" w:rsidP="00152D8E">
      <w:pPr>
        <w:tabs>
          <w:tab w:val="left" w:pos="851"/>
          <w:tab w:val="left" w:pos="852"/>
        </w:tabs>
        <w:spacing w:before="161" w:after="200" w:line="288" w:lineRule="auto"/>
        <w:rPr>
          <w:rFonts w:ascii="Symbol" w:hAnsi="Symbol"/>
          <w:color w:val="181818"/>
        </w:rPr>
      </w:pPr>
    </w:p>
    <w:p w14:paraId="434E6D58" w14:textId="77777777" w:rsidR="00152D8E" w:rsidRDefault="00152D8E" w:rsidP="00152D8E">
      <w:pPr>
        <w:tabs>
          <w:tab w:val="left" w:pos="851"/>
          <w:tab w:val="left" w:pos="852"/>
        </w:tabs>
        <w:spacing w:before="161" w:after="200" w:line="288" w:lineRule="auto"/>
        <w:rPr>
          <w:rFonts w:ascii="Symbol" w:hAnsi="Symbol"/>
          <w:color w:val="181818"/>
        </w:rPr>
      </w:pPr>
    </w:p>
    <w:p w14:paraId="32C59925" w14:textId="77777777" w:rsidR="00152D8E" w:rsidRDefault="00152D8E" w:rsidP="00152D8E">
      <w:pPr>
        <w:tabs>
          <w:tab w:val="left" w:pos="851"/>
          <w:tab w:val="left" w:pos="852"/>
        </w:tabs>
        <w:spacing w:before="161" w:after="200" w:line="288" w:lineRule="auto"/>
        <w:rPr>
          <w:rFonts w:ascii="Symbol" w:hAnsi="Symbol"/>
          <w:color w:val="181818"/>
        </w:rPr>
      </w:pPr>
    </w:p>
    <w:p w14:paraId="6190E18D" w14:textId="77777777" w:rsidR="00152D8E" w:rsidRDefault="00152D8E" w:rsidP="00152D8E">
      <w:pPr>
        <w:tabs>
          <w:tab w:val="left" w:pos="851"/>
          <w:tab w:val="left" w:pos="852"/>
        </w:tabs>
        <w:spacing w:before="161" w:after="200" w:line="288" w:lineRule="auto"/>
        <w:rPr>
          <w:rFonts w:ascii="Symbol" w:hAnsi="Symbol"/>
          <w:color w:val="181818"/>
        </w:rPr>
      </w:pPr>
    </w:p>
    <w:p w14:paraId="0E29D882" w14:textId="77777777" w:rsidR="00152D8E" w:rsidRDefault="00152D8E" w:rsidP="00152D8E">
      <w:pPr>
        <w:tabs>
          <w:tab w:val="left" w:pos="851"/>
          <w:tab w:val="left" w:pos="852"/>
        </w:tabs>
        <w:spacing w:before="161" w:after="200" w:line="288" w:lineRule="auto"/>
        <w:rPr>
          <w:rFonts w:ascii="Symbol" w:hAnsi="Symbol"/>
          <w:color w:val="181818"/>
        </w:rPr>
      </w:pPr>
    </w:p>
    <w:p w14:paraId="7663B77C" w14:textId="77777777" w:rsidR="00152D8E" w:rsidRDefault="00152D8E" w:rsidP="00152D8E">
      <w:pPr>
        <w:tabs>
          <w:tab w:val="left" w:pos="851"/>
          <w:tab w:val="left" w:pos="852"/>
        </w:tabs>
        <w:spacing w:before="161" w:after="200" w:line="288" w:lineRule="auto"/>
        <w:rPr>
          <w:rFonts w:ascii="Symbol" w:hAnsi="Symbol"/>
          <w:color w:val="181818"/>
        </w:rPr>
      </w:pPr>
    </w:p>
    <w:p w14:paraId="6A82FC17" w14:textId="77777777" w:rsidR="00152D8E" w:rsidRDefault="00152D8E" w:rsidP="00152D8E">
      <w:pPr>
        <w:tabs>
          <w:tab w:val="left" w:pos="851"/>
          <w:tab w:val="left" w:pos="852"/>
        </w:tabs>
        <w:spacing w:before="161" w:after="200" w:line="288" w:lineRule="auto"/>
        <w:rPr>
          <w:rFonts w:ascii="Symbol" w:hAnsi="Symbol"/>
          <w:color w:val="181818"/>
        </w:rPr>
      </w:pPr>
    </w:p>
    <w:p w14:paraId="3E0DFBDC" w14:textId="77777777" w:rsidR="00152D8E" w:rsidRPr="00152D8E" w:rsidRDefault="00152D8E" w:rsidP="00152D8E">
      <w:pPr>
        <w:tabs>
          <w:tab w:val="left" w:pos="851"/>
          <w:tab w:val="left" w:pos="852"/>
        </w:tabs>
        <w:spacing w:before="161" w:after="200" w:line="288" w:lineRule="auto"/>
        <w:rPr>
          <w:rFonts w:ascii="Symbol" w:hAnsi="Symbol"/>
          <w:color w:val="181818"/>
        </w:rPr>
      </w:pPr>
    </w:p>
    <w:p w14:paraId="39840A47" w14:textId="77777777" w:rsidR="009E4FA4" w:rsidRPr="002A5730" w:rsidRDefault="009E4FA4" w:rsidP="00C3418F">
      <w:pPr>
        <w:pStyle w:val="Overskrift2"/>
        <w:numPr>
          <w:ilvl w:val="1"/>
          <w:numId w:val="25"/>
        </w:numPr>
        <w:tabs>
          <w:tab w:val="left" w:pos="579"/>
        </w:tabs>
        <w:spacing w:before="80" w:after="0"/>
        <w:ind w:hanging="448"/>
        <w:rPr>
          <w:spacing w:val="-2"/>
        </w:rPr>
      </w:pPr>
      <w:bookmarkStart w:id="193" w:name="_bookmark110"/>
      <w:bookmarkStart w:id="194" w:name="_Toc163472814"/>
      <w:bookmarkEnd w:id="193"/>
      <w:r w:rsidRPr="002A5730">
        <w:t>Bruk</w:t>
      </w:r>
      <w:r w:rsidRPr="002A5730">
        <w:rPr>
          <w:spacing w:val="-4"/>
        </w:rPr>
        <w:t xml:space="preserve"> </w:t>
      </w:r>
      <w:r w:rsidRPr="002A5730">
        <w:t>og</w:t>
      </w:r>
      <w:r w:rsidRPr="002A5730">
        <w:rPr>
          <w:spacing w:val="-1"/>
        </w:rPr>
        <w:t xml:space="preserve"> </w:t>
      </w:r>
      <w:r w:rsidRPr="002A5730">
        <w:t>vern</w:t>
      </w:r>
      <w:r w:rsidRPr="002A5730">
        <w:rPr>
          <w:spacing w:val="-2"/>
        </w:rPr>
        <w:t xml:space="preserve"> </w:t>
      </w:r>
      <w:r w:rsidRPr="002A5730">
        <w:t>av</w:t>
      </w:r>
      <w:r w:rsidRPr="002A5730">
        <w:rPr>
          <w:spacing w:val="-3"/>
        </w:rPr>
        <w:t xml:space="preserve"> </w:t>
      </w:r>
      <w:r w:rsidRPr="002A5730">
        <w:t>sjø</w:t>
      </w:r>
      <w:r w:rsidRPr="002A5730">
        <w:rPr>
          <w:spacing w:val="-2"/>
        </w:rPr>
        <w:t xml:space="preserve"> </w:t>
      </w:r>
      <w:r w:rsidRPr="002A5730">
        <w:t>og</w:t>
      </w:r>
      <w:r w:rsidRPr="002A5730">
        <w:rPr>
          <w:spacing w:val="-1"/>
        </w:rPr>
        <w:t xml:space="preserve"> </w:t>
      </w:r>
      <w:r w:rsidRPr="002A5730">
        <w:t>vassdrag</w:t>
      </w:r>
      <w:r w:rsidRPr="002A5730">
        <w:rPr>
          <w:spacing w:val="-2"/>
        </w:rPr>
        <w:t xml:space="preserve"> </w:t>
      </w:r>
      <w:r w:rsidRPr="002A5730">
        <w:t>med</w:t>
      </w:r>
      <w:r w:rsidRPr="002A5730">
        <w:rPr>
          <w:spacing w:val="-1"/>
        </w:rPr>
        <w:t xml:space="preserve"> </w:t>
      </w:r>
      <w:r w:rsidRPr="002A5730">
        <w:t>tilhøyrande</w:t>
      </w:r>
      <w:r w:rsidRPr="002A5730">
        <w:rPr>
          <w:spacing w:val="-1"/>
        </w:rPr>
        <w:t xml:space="preserve"> </w:t>
      </w:r>
      <w:r w:rsidRPr="002A5730">
        <w:rPr>
          <w:spacing w:val="-2"/>
        </w:rPr>
        <w:t>strandsone</w:t>
      </w:r>
      <w:bookmarkEnd w:id="194"/>
    </w:p>
    <w:p w14:paraId="198B1A17" w14:textId="77777777" w:rsidR="00863C5F" w:rsidRPr="002A5730" w:rsidRDefault="00863C5F" w:rsidP="00863C5F"/>
    <w:p w14:paraId="0874A519" w14:textId="77777777" w:rsidR="009E4FA4" w:rsidRPr="002A5730" w:rsidRDefault="008F77E8" w:rsidP="009E4FA4">
      <w:pPr>
        <w:spacing w:before="43"/>
        <w:ind w:left="131"/>
        <w:jc w:val="both"/>
        <w:rPr>
          <w:i/>
          <w:color w:val="B4B4B4"/>
          <w:sz w:val="20"/>
        </w:rPr>
      </w:pPr>
      <w:r w:rsidRPr="002A5730">
        <w:rPr>
          <w:i/>
          <w:noProof/>
          <w:color w:val="B4B4B4"/>
          <w:sz w:val="20"/>
        </w:rPr>
        <w:drawing>
          <wp:inline distT="0" distB="0" distL="0" distR="0" wp14:anchorId="3583FBAC" wp14:editId="235AD82B">
            <wp:extent cx="3105150" cy="4485785"/>
            <wp:effectExtent l="0" t="0" r="0" b="0"/>
            <wp:docPr id="1418231253" name="Bilde 28" descr="Et bilde som inneholder kart, tekst, atlas,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31253" name="Bilde 28" descr="Et bilde som inneholder kart, tekst, atlas, skjermbilde&#10;&#10;Automatisk generert beskrivels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21291" cy="4509103"/>
                    </a:xfrm>
                    <a:prstGeom prst="rect">
                      <a:avLst/>
                    </a:prstGeom>
                    <a:noFill/>
                  </pic:spPr>
                </pic:pic>
              </a:graphicData>
            </a:graphic>
          </wp:inline>
        </w:drawing>
      </w:r>
    </w:p>
    <w:p w14:paraId="7DEE6128" w14:textId="77777777" w:rsidR="00863C5F" w:rsidRPr="002A5730" w:rsidRDefault="00863C5F" w:rsidP="00863C5F">
      <w:pPr>
        <w:keepNext/>
        <w:spacing w:before="43"/>
        <w:ind w:left="131"/>
        <w:jc w:val="both"/>
      </w:pPr>
    </w:p>
    <w:p w14:paraId="3D123AC3" w14:textId="77777777" w:rsidR="009E4FA4" w:rsidRPr="002A5730" w:rsidRDefault="00863C5F" w:rsidP="008F77E8">
      <w:pPr>
        <w:pStyle w:val="Bildetekst"/>
        <w:jc w:val="both"/>
        <w:rPr>
          <w:i/>
          <w:color w:val="B4B4B4"/>
          <w:sz w:val="20"/>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41</w:t>
      </w:r>
      <w:r w:rsidRPr="002A5730">
        <w:rPr>
          <w:lang w:val="nn-NO"/>
        </w:rPr>
        <w:fldChar w:fldCharType="end"/>
      </w:r>
      <w:r w:rsidRPr="002A5730">
        <w:rPr>
          <w:lang w:val="nn-NO"/>
        </w:rPr>
        <w:t xml:space="preserve"> Temakart Hamn, handsama i hamneutvalet 2018</w:t>
      </w:r>
    </w:p>
    <w:p w14:paraId="7F650ECC" w14:textId="77777777" w:rsidR="009E4FA4" w:rsidRPr="002A5730" w:rsidRDefault="009E4FA4" w:rsidP="009E4FA4">
      <w:pPr>
        <w:pStyle w:val="Brdtekst"/>
        <w:spacing w:before="6"/>
        <w:rPr>
          <w:i/>
          <w:sz w:val="17"/>
        </w:rPr>
      </w:pPr>
      <w:bookmarkStart w:id="195" w:name="_bookmark111"/>
      <w:bookmarkEnd w:id="195"/>
    </w:p>
    <w:p w14:paraId="62F59EA5" w14:textId="77777777" w:rsidR="009E4FA4" w:rsidRPr="002A5730" w:rsidRDefault="009E4FA4" w:rsidP="00B333DB">
      <w:pPr>
        <w:pStyle w:val="Overskrift3"/>
      </w:pPr>
      <w:bookmarkStart w:id="196" w:name="_Toc163472815"/>
      <w:r w:rsidRPr="002A5730">
        <w:t>Bruk</w:t>
      </w:r>
      <w:r w:rsidRPr="002A5730">
        <w:rPr>
          <w:spacing w:val="-4"/>
        </w:rPr>
        <w:t xml:space="preserve"> </w:t>
      </w:r>
      <w:r w:rsidRPr="002A5730">
        <w:t>og</w:t>
      </w:r>
      <w:r w:rsidRPr="002A5730">
        <w:rPr>
          <w:spacing w:val="-5"/>
        </w:rPr>
        <w:t xml:space="preserve"> </w:t>
      </w:r>
      <w:r w:rsidRPr="002A5730">
        <w:t>vern</w:t>
      </w:r>
      <w:r w:rsidRPr="002A5730">
        <w:rPr>
          <w:spacing w:val="-5"/>
        </w:rPr>
        <w:t xml:space="preserve"> </w:t>
      </w:r>
      <w:r w:rsidRPr="002A5730">
        <w:t>av</w:t>
      </w:r>
      <w:r w:rsidRPr="002A5730">
        <w:rPr>
          <w:spacing w:val="-6"/>
        </w:rPr>
        <w:t xml:space="preserve"> </w:t>
      </w:r>
      <w:r w:rsidRPr="002A5730">
        <w:t>sjø</w:t>
      </w:r>
      <w:r w:rsidRPr="002A5730">
        <w:rPr>
          <w:spacing w:val="-3"/>
        </w:rPr>
        <w:t xml:space="preserve"> </w:t>
      </w:r>
      <w:r w:rsidRPr="002A5730">
        <w:t>og</w:t>
      </w:r>
      <w:r w:rsidRPr="002A5730">
        <w:rPr>
          <w:spacing w:val="-5"/>
        </w:rPr>
        <w:t xml:space="preserve"> </w:t>
      </w:r>
      <w:r w:rsidRPr="002A5730">
        <w:t>vassdrag</w:t>
      </w:r>
      <w:r w:rsidRPr="002A5730">
        <w:rPr>
          <w:spacing w:val="-6"/>
        </w:rPr>
        <w:t xml:space="preserve"> </w:t>
      </w:r>
      <w:r w:rsidRPr="002A5730">
        <w:t>med</w:t>
      </w:r>
      <w:r w:rsidRPr="002A5730">
        <w:rPr>
          <w:spacing w:val="-5"/>
        </w:rPr>
        <w:t xml:space="preserve"> </w:t>
      </w:r>
      <w:r w:rsidRPr="002A5730">
        <w:t>tilhøyrande</w:t>
      </w:r>
      <w:r w:rsidRPr="002A5730">
        <w:rPr>
          <w:spacing w:val="-5"/>
        </w:rPr>
        <w:t xml:space="preserve"> </w:t>
      </w:r>
      <w:r w:rsidRPr="002A5730">
        <w:t>strandsone</w:t>
      </w:r>
      <w:r w:rsidRPr="002A5730">
        <w:rPr>
          <w:spacing w:val="-2"/>
        </w:rPr>
        <w:t xml:space="preserve"> </w:t>
      </w:r>
      <w:r w:rsidRPr="002A5730">
        <w:rPr>
          <w:spacing w:val="-5"/>
        </w:rPr>
        <w:t>BSV</w:t>
      </w:r>
      <w:bookmarkEnd w:id="196"/>
    </w:p>
    <w:p w14:paraId="03D40792" w14:textId="77777777" w:rsidR="009E4FA4" w:rsidRPr="002A5730" w:rsidRDefault="009E4FA4" w:rsidP="009E4FA4">
      <w:pPr>
        <w:pStyle w:val="Brdtekst"/>
        <w:spacing w:before="180" w:line="259" w:lineRule="auto"/>
        <w:ind w:left="131" w:right="909"/>
        <w:jc w:val="both"/>
      </w:pPr>
      <w:r w:rsidRPr="002A5730">
        <w:rPr>
          <w:color w:val="181818"/>
        </w:rPr>
        <w:t>Planen</w:t>
      </w:r>
      <w:r w:rsidRPr="002A5730">
        <w:rPr>
          <w:color w:val="181818"/>
          <w:spacing w:val="-1"/>
        </w:rPr>
        <w:t xml:space="preserve"> </w:t>
      </w:r>
      <w:r w:rsidRPr="002A5730">
        <w:rPr>
          <w:color w:val="181818"/>
        </w:rPr>
        <w:t>legg</w:t>
      </w:r>
      <w:r w:rsidRPr="002A5730">
        <w:rPr>
          <w:color w:val="181818"/>
          <w:spacing w:val="-5"/>
        </w:rPr>
        <w:t xml:space="preserve"> </w:t>
      </w:r>
      <w:r w:rsidRPr="002A5730">
        <w:rPr>
          <w:color w:val="181818"/>
        </w:rPr>
        <w:t>opp</w:t>
      </w:r>
      <w:r w:rsidRPr="002A5730">
        <w:rPr>
          <w:color w:val="181818"/>
          <w:spacing w:val="-2"/>
        </w:rPr>
        <w:t xml:space="preserve"> </w:t>
      </w:r>
      <w:r w:rsidRPr="002A5730">
        <w:rPr>
          <w:color w:val="181818"/>
        </w:rPr>
        <w:t>til</w:t>
      </w:r>
      <w:r w:rsidRPr="002A5730">
        <w:rPr>
          <w:color w:val="181818"/>
          <w:spacing w:val="-4"/>
        </w:rPr>
        <w:t xml:space="preserve"> </w:t>
      </w:r>
      <w:r w:rsidRPr="002A5730">
        <w:rPr>
          <w:color w:val="181818"/>
        </w:rPr>
        <w:t>ei</w:t>
      </w:r>
      <w:r w:rsidRPr="002A5730">
        <w:rPr>
          <w:color w:val="181818"/>
          <w:spacing w:val="-1"/>
        </w:rPr>
        <w:t xml:space="preserve"> </w:t>
      </w:r>
      <w:r w:rsidRPr="002A5730">
        <w:rPr>
          <w:color w:val="181818"/>
        </w:rPr>
        <w:t>stadfesting</w:t>
      </w:r>
      <w:r w:rsidRPr="002A5730">
        <w:rPr>
          <w:color w:val="181818"/>
          <w:spacing w:val="-2"/>
        </w:rPr>
        <w:t xml:space="preserve"> </w:t>
      </w:r>
      <w:r w:rsidRPr="002A5730">
        <w:rPr>
          <w:color w:val="181818"/>
        </w:rPr>
        <w:t>av</w:t>
      </w:r>
      <w:r w:rsidRPr="002A5730">
        <w:rPr>
          <w:color w:val="181818"/>
          <w:spacing w:val="-2"/>
        </w:rPr>
        <w:t xml:space="preserve"> </w:t>
      </w:r>
      <w:r w:rsidRPr="002A5730">
        <w:rPr>
          <w:color w:val="181818"/>
        </w:rPr>
        <w:t>dagens</w:t>
      </w:r>
      <w:r w:rsidRPr="002A5730">
        <w:rPr>
          <w:color w:val="181818"/>
          <w:spacing w:val="-1"/>
        </w:rPr>
        <w:t xml:space="preserve"> </w:t>
      </w:r>
      <w:r w:rsidRPr="002A5730">
        <w:rPr>
          <w:color w:val="181818"/>
        </w:rPr>
        <w:t>arealbruk</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og</w:t>
      </w:r>
      <w:r w:rsidRPr="002A5730">
        <w:rPr>
          <w:color w:val="181818"/>
          <w:spacing w:val="40"/>
        </w:rPr>
        <w:t xml:space="preserve"> </w:t>
      </w:r>
      <w:r w:rsidRPr="002A5730">
        <w:rPr>
          <w:color w:val="181818"/>
        </w:rPr>
        <w:t>langs Oselva</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sjøareala</w:t>
      </w:r>
      <w:r w:rsidRPr="002A5730">
        <w:rPr>
          <w:color w:val="181818"/>
          <w:spacing w:val="-2"/>
        </w:rPr>
        <w:t xml:space="preserve"> </w:t>
      </w:r>
      <w:r w:rsidRPr="002A5730">
        <w:rPr>
          <w:color w:val="181818"/>
        </w:rPr>
        <w:t>utanfor.</w:t>
      </w:r>
      <w:r w:rsidRPr="002A5730">
        <w:rPr>
          <w:color w:val="181818"/>
          <w:spacing w:val="-2"/>
        </w:rPr>
        <w:t xml:space="preserve"> </w:t>
      </w:r>
      <w:r w:rsidRPr="002A5730">
        <w:rPr>
          <w:color w:val="181818"/>
        </w:rPr>
        <w:t>Samtidig</w:t>
      </w:r>
      <w:r w:rsidRPr="002A5730">
        <w:rPr>
          <w:color w:val="181818"/>
          <w:spacing w:val="-3"/>
        </w:rPr>
        <w:t xml:space="preserve"> </w:t>
      </w:r>
      <w:r w:rsidRPr="002A5730">
        <w:rPr>
          <w:color w:val="181818"/>
        </w:rPr>
        <w:t>legg planen til rette for</w:t>
      </w:r>
      <w:r w:rsidRPr="002A5730">
        <w:rPr>
          <w:color w:val="181818"/>
          <w:spacing w:val="-1"/>
        </w:rPr>
        <w:t xml:space="preserve"> </w:t>
      </w:r>
      <w:r w:rsidRPr="002A5730">
        <w:rPr>
          <w:color w:val="181818"/>
        </w:rPr>
        <w:t>ei</w:t>
      </w:r>
      <w:r w:rsidRPr="002A5730">
        <w:rPr>
          <w:color w:val="181818"/>
          <w:spacing w:val="-1"/>
        </w:rPr>
        <w:t xml:space="preserve"> </w:t>
      </w:r>
      <w:r w:rsidRPr="002A5730">
        <w:rPr>
          <w:color w:val="181818"/>
        </w:rPr>
        <w:t>vidare utvikling</w:t>
      </w:r>
      <w:r w:rsidRPr="002A5730">
        <w:rPr>
          <w:color w:val="181818"/>
          <w:spacing w:val="-2"/>
        </w:rPr>
        <w:t xml:space="preserve"> </w:t>
      </w:r>
      <w:r w:rsidRPr="002A5730">
        <w:rPr>
          <w:color w:val="181818"/>
        </w:rPr>
        <w:t>og bruk av areal i</w:t>
      </w:r>
      <w:r w:rsidRPr="002A5730">
        <w:rPr>
          <w:color w:val="181818"/>
          <w:spacing w:val="-1"/>
        </w:rPr>
        <w:t xml:space="preserve"> </w:t>
      </w:r>
      <w:r w:rsidRPr="002A5730">
        <w:rPr>
          <w:color w:val="181818"/>
        </w:rPr>
        <w:t>dei same</w:t>
      </w:r>
      <w:r w:rsidRPr="002A5730">
        <w:rPr>
          <w:color w:val="181818"/>
          <w:spacing w:val="-1"/>
        </w:rPr>
        <w:t xml:space="preserve"> </w:t>
      </w:r>
      <w:r w:rsidRPr="002A5730">
        <w:rPr>
          <w:color w:val="181818"/>
        </w:rPr>
        <w:t>områda, spesielt i</w:t>
      </w:r>
      <w:r w:rsidRPr="002A5730">
        <w:rPr>
          <w:color w:val="181818"/>
          <w:spacing w:val="-1"/>
        </w:rPr>
        <w:t xml:space="preserve"> </w:t>
      </w:r>
      <w:r w:rsidRPr="002A5730">
        <w:rPr>
          <w:color w:val="181818"/>
        </w:rPr>
        <w:t>hamneområdet</w:t>
      </w:r>
      <w:r w:rsidRPr="002A5730">
        <w:rPr>
          <w:color w:val="181818"/>
          <w:spacing w:val="-1"/>
        </w:rPr>
        <w:t xml:space="preserve"> </w:t>
      </w:r>
      <w:r w:rsidRPr="002A5730">
        <w:rPr>
          <w:color w:val="181818"/>
        </w:rPr>
        <w:t>ut</w:t>
      </w:r>
      <w:r w:rsidRPr="002A5730">
        <w:rPr>
          <w:color w:val="181818"/>
          <w:spacing w:val="-1"/>
        </w:rPr>
        <w:t xml:space="preserve"> </w:t>
      </w:r>
      <w:r w:rsidRPr="002A5730">
        <w:rPr>
          <w:color w:val="181818"/>
        </w:rPr>
        <w:t xml:space="preserve">mot </w:t>
      </w:r>
      <w:r w:rsidRPr="002A5730">
        <w:rPr>
          <w:color w:val="181818"/>
          <w:spacing w:val="-2"/>
        </w:rPr>
        <w:t>fjorden.</w:t>
      </w:r>
    </w:p>
    <w:p w14:paraId="78332787" w14:textId="77777777" w:rsidR="00A63EF1" w:rsidRPr="002A5730" w:rsidRDefault="009E4FA4" w:rsidP="000E6DFA">
      <w:pPr>
        <w:pStyle w:val="Brdtekst"/>
        <w:spacing w:before="157" w:after="240" w:line="259" w:lineRule="auto"/>
        <w:ind w:left="131" w:right="456"/>
        <w:rPr>
          <w:color w:val="181818"/>
        </w:rPr>
      </w:pPr>
      <w:r w:rsidRPr="002A5730">
        <w:rPr>
          <w:color w:val="181818"/>
        </w:rPr>
        <w:t>Nedste</w:t>
      </w:r>
      <w:r w:rsidRPr="002A5730">
        <w:rPr>
          <w:color w:val="181818"/>
          <w:spacing w:val="-2"/>
        </w:rPr>
        <w:t xml:space="preserve"> </w:t>
      </w:r>
      <w:r w:rsidRPr="002A5730">
        <w:rPr>
          <w:color w:val="181818"/>
        </w:rPr>
        <w:t>del</w:t>
      </w:r>
      <w:r w:rsidRPr="002A5730">
        <w:rPr>
          <w:color w:val="181818"/>
          <w:spacing w:val="-5"/>
        </w:rPr>
        <w:t xml:space="preserve"> </w:t>
      </w:r>
      <w:r w:rsidRPr="002A5730">
        <w:rPr>
          <w:color w:val="181818"/>
        </w:rPr>
        <w:t>av</w:t>
      </w:r>
      <w:r w:rsidRPr="002A5730">
        <w:rPr>
          <w:color w:val="181818"/>
          <w:spacing w:val="-3"/>
        </w:rPr>
        <w:t xml:space="preserve"> </w:t>
      </w:r>
      <w:r w:rsidRPr="002A5730">
        <w:rPr>
          <w:color w:val="181818"/>
        </w:rPr>
        <w:t>elveløpet</w:t>
      </w:r>
      <w:r w:rsidRPr="002A5730">
        <w:rPr>
          <w:color w:val="181818"/>
          <w:spacing w:val="-4"/>
        </w:rPr>
        <w:t xml:space="preserve"> </w:t>
      </w:r>
      <w:r w:rsidRPr="002A5730">
        <w:rPr>
          <w:color w:val="181818"/>
        </w:rPr>
        <w:t>er</w:t>
      </w:r>
      <w:r w:rsidRPr="002A5730">
        <w:rPr>
          <w:color w:val="181818"/>
          <w:spacing w:val="-4"/>
        </w:rPr>
        <w:t xml:space="preserve"> </w:t>
      </w:r>
      <w:r w:rsidRPr="002A5730">
        <w:rPr>
          <w:color w:val="181818"/>
        </w:rPr>
        <w:t>regulert</w:t>
      </w:r>
      <w:r w:rsidRPr="002A5730">
        <w:rPr>
          <w:color w:val="181818"/>
          <w:spacing w:val="-2"/>
        </w:rPr>
        <w:t xml:space="preserve"> </w:t>
      </w:r>
      <w:r w:rsidRPr="002A5730">
        <w:rPr>
          <w:color w:val="181818"/>
        </w:rPr>
        <w:t>til</w:t>
      </w:r>
      <w:r w:rsidRPr="002A5730">
        <w:rPr>
          <w:color w:val="181818"/>
          <w:spacing w:val="-5"/>
        </w:rPr>
        <w:t xml:space="preserve"> </w:t>
      </w:r>
      <w:r w:rsidRPr="002A5730">
        <w:rPr>
          <w:color w:val="181818"/>
        </w:rPr>
        <w:t>det</w:t>
      </w:r>
      <w:r w:rsidRPr="002A5730">
        <w:rPr>
          <w:color w:val="181818"/>
          <w:spacing w:val="-2"/>
        </w:rPr>
        <w:t xml:space="preserve"> </w:t>
      </w:r>
      <w:r w:rsidRPr="002A5730">
        <w:rPr>
          <w:color w:val="181818"/>
        </w:rPr>
        <w:t>generelle</w:t>
      </w:r>
      <w:r w:rsidRPr="002A5730">
        <w:rPr>
          <w:color w:val="181818"/>
          <w:spacing w:val="-1"/>
        </w:rPr>
        <w:t xml:space="preserve"> </w:t>
      </w:r>
      <w:r w:rsidRPr="002A5730">
        <w:rPr>
          <w:color w:val="181818"/>
        </w:rPr>
        <w:t>formålet</w:t>
      </w:r>
      <w:r w:rsidRPr="002A5730">
        <w:rPr>
          <w:color w:val="181818"/>
          <w:spacing w:val="-2"/>
        </w:rPr>
        <w:t xml:space="preserve"> </w:t>
      </w:r>
      <w:r w:rsidRPr="002A5730">
        <w:rPr>
          <w:color w:val="181818"/>
        </w:rPr>
        <w:t>(o_BSV1),</w:t>
      </w:r>
      <w:r w:rsidRPr="002A5730">
        <w:rPr>
          <w:color w:val="181818"/>
          <w:spacing w:val="-2"/>
        </w:rPr>
        <w:t xml:space="preserve"> </w:t>
      </w:r>
      <w:r w:rsidRPr="002A5730">
        <w:rPr>
          <w:color w:val="181818"/>
        </w:rPr>
        <w:t>utan</w:t>
      </w:r>
      <w:r w:rsidRPr="002A5730">
        <w:rPr>
          <w:color w:val="181818"/>
          <w:spacing w:val="-2"/>
        </w:rPr>
        <w:t xml:space="preserve"> </w:t>
      </w:r>
      <w:r w:rsidRPr="002A5730">
        <w:rPr>
          <w:color w:val="181818"/>
        </w:rPr>
        <w:t>bruk</w:t>
      </w:r>
      <w:r w:rsidRPr="002A5730">
        <w:rPr>
          <w:color w:val="181818"/>
          <w:spacing w:val="-4"/>
        </w:rPr>
        <w:t xml:space="preserve"> </w:t>
      </w:r>
      <w:r w:rsidRPr="002A5730">
        <w:rPr>
          <w:color w:val="181818"/>
        </w:rPr>
        <w:t>av</w:t>
      </w:r>
      <w:r w:rsidRPr="002A5730">
        <w:rPr>
          <w:color w:val="181818"/>
          <w:spacing w:val="-1"/>
        </w:rPr>
        <w:t xml:space="preserve"> </w:t>
      </w:r>
      <w:r w:rsidRPr="002A5730">
        <w:rPr>
          <w:color w:val="181818"/>
        </w:rPr>
        <w:t>underformål</w:t>
      </w:r>
      <w:r w:rsidRPr="002A5730">
        <w:rPr>
          <w:color w:val="181818"/>
          <w:spacing w:val="-2"/>
        </w:rPr>
        <w:t xml:space="preserve"> </w:t>
      </w:r>
      <w:r w:rsidRPr="002A5730">
        <w:rPr>
          <w:color w:val="181818"/>
        </w:rPr>
        <w:t>for spesifisering. Det same gjelde for eit mindre mellomliggande sjøareal ved Oseana (o_BSV2).</w:t>
      </w:r>
    </w:p>
    <w:p w14:paraId="5D806EC9" w14:textId="77777777" w:rsidR="009E4FA4" w:rsidRPr="002A5730" w:rsidRDefault="009E4FA4" w:rsidP="00B333DB">
      <w:pPr>
        <w:pStyle w:val="Overskrift3"/>
      </w:pPr>
      <w:bookmarkStart w:id="197" w:name="_bookmark112"/>
      <w:bookmarkStart w:id="198" w:name="_Toc163472816"/>
      <w:bookmarkEnd w:id="197"/>
      <w:r w:rsidRPr="002A5730">
        <w:t>Hamneområde</w:t>
      </w:r>
      <w:r w:rsidRPr="002A5730">
        <w:rPr>
          <w:spacing w:val="-5"/>
        </w:rPr>
        <w:t xml:space="preserve"> </w:t>
      </w:r>
      <w:r w:rsidRPr="002A5730">
        <w:t>i</w:t>
      </w:r>
      <w:r w:rsidRPr="002A5730">
        <w:rPr>
          <w:spacing w:val="-7"/>
        </w:rPr>
        <w:t xml:space="preserve"> </w:t>
      </w:r>
      <w:r w:rsidRPr="002A5730">
        <w:t>sjø</w:t>
      </w:r>
      <w:r w:rsidRPr="002A5730">
        <w:rPr>
          <w:spacing w:val="-3"/>
        </w:rPr>
        <w:t xml:space="preserve"> </w:t>
      </w:r>
      <w:r w:rsidRPr="002A5730">
        <w:rPr>
          <w:spacing w:val="-5"/>
        </w:rPr>
        <w:t>HOS</w:t>
      </w:r>
      <w:bookmarkEnd w:id="198"/>
    </w:p>
    <w:p w14:paraId="232701E4" w14:textId="77777777" w:rsidR="00A63EF1" w:rsidRPr="002A5730" w:rsidRDefault="009E4FA4" w:rsidP="000E6DFA">
      <w:pPr>
        <w:pStyle w:val="Brdtekst"/>
        <w:spacing w:before="179" w:after="240" w:line="259" w:lineRule="auto"/>
        <w:ind w:left="131"/>
        <w:rPr>
          <w:color w:val="181818"/>
        </w:rPr>
      </w:pPr>
      <w:r w:rsidRPr="002A5730">
        <w:rPr>
          <w:color w:val="181818"/>
        </w:rPr>
        <w:t>Mellom dei to områda for småbåthamn på vestsida av hamna, er det gitt plass for hamneområde</w:t>
      </w:r>
      <w:r w:rsidRPr="002A5730">
        <w:rPr>
          <w:color w:val="181818"/>
          <w:spacing w:val="-1"/>
        </w:rPr>
        <w:t xml:space="preserve"> </w:t>
      </w:r>
      <w:r w:rsidRPr="002A5730">
        <w:rPr>
          <w:color w:val="181818"/>
        </w:rPr>
        <w:t>for</w:t>
      </w:r>
      <w:r w:rsidRPr="002A5730">
        <w:rPr>
          <w:color w:val="181818"/>
          <w:spacing w:val="-2"/>
        </w:rPr>
        <w:t xml:space="preserve"> </w:t>
      </w:r>
      <w:r w:rsidRPr="002A5730">
        <w:rPr>
          <w:color w:val="181818"/>
        </w:rPr>
        <w:t>større</w:t>
      </w:r>
      <w:r w:rsidRPr="002A5730">
        <w:rPr>
          <w:color w:val="181818"/>
          <w:spacing w:val="-5"/>
        </w:rPr>
        <w:t xml:space="preserve"> </w:t>
      </w:r>
      <w:r w:rsidRPr="002A5730">
        <w:rPr>
          <w:color w:val="181818"/>
        </w:rPr>
        <w:t>fartøy/skip</w:t>
      </w:r>
      <w:r w:rsidRPr="002A5730">
        <w:rPr>
          <w:color w:val="181818"/>
          <w:spacing w:val="-3"/>
        </w:rPr>
        <w:t xml:space="preserve"> </w:t>
      </w:r>
      <w:r w:rsidRPr="002A5730">
        <w:rPr>
          <w:color w:val="181818"/>
        </w:rPr>
        <w:t>som</w:t>
      </w:r>
      <w:r w:rsidRPr="002A5730">
        <w:rPr>
          <w:color w:val="181818"/>
          <w:spacing w:val="-3"/>
        </w:rPr>
        <w:t xml:space="preserve"> </w:t>
      </w:r>
      <w:r w:rsidRPr="002A5730">
        <w:rPr>
          <w:color w:val="181818"/>
        </w:rPr>
        <w:t>kan</w:t>
      </w:r>
      <w:r w:rsidRPr="002A5730">
        <w:rPr>
          <w:color w:val="181818"/>
          <w:spacing w:val="-2"/>
        </w:rPr>
        <w:t xml:space="preserve"> </w:t>
      </w:r>
      <w:r w:rsidRPr="002A5730">
        <w:rPr>
          <w:color w:val="181818"/>
        </w:rPr>
        <w:t>legga</w:t>
      </w:r>
      <w:r w:rsidRPr="002A5730">
        <w:rPr>
          <w:color w:val="181818"/>
          <w:spacing w:val="-4"/>
        </w:rPr>
        <w:t xml:space="preserve"> </w:t>
      </w:r>
      <w:r w:rsidRPr="002A5730">
        <w:rPr>
          <w:color w:val="181818"/>
        </w:rPr>
        <w:t>til</w:t>
      </w:r>
      <w:r w:rsidRPr="002A5730">
        <w:rPr>
          <w:color w:val="181818"/>
          <w:spacing w:val="-2"/>
        </w:rPr>
        <w:t xml:space="preserve"> </w:t>
      </w:r>
      <w:r w:rsidRPr="002A5730">
        <w:rPr>
          <w:color w:val="181818"/>
        </w:rPr>
        <w:t>langs</w:t>
      </w:r>
      <w:r w:rsidRPr="002A5730">
        <w:rPr>
          <w:color w:val="181818"/>
          <w:spacing w:val="-2"/>
        </w:rPr>
        <w:t xml:space="preserve"> </w:t>
      </w:r>
      <w:r w:rsidRPr="002A5730">
        <w:rPr>
          <w:color w:val="181818"/>
        </w:rPr>
        <w:t>ein</w:t>
      </w:r>
      <w:r w:rsidRPr="002A5730">
        <w:rPr>
          <w:color w:val="181818"/>
          <w:spacing w:val="-4"/>
        </w:rPr>
        <w:t xml:space="preserve"> </w:t>
      </w:r>
      <w:r w:rsidRPr="002A5730">
        <w:rPr>
          <w:color w:val="181818"/>
        </w:rPr>
        <w:t>framtidig</w:t>
      </w:r>
      <w:r w:rsidRPr="002A5730">
        <w:rPr>
          <w:color w:val="181818"/>
          <w:spacing w:val="-4"/>
        </w:rPr>
        <w:t xml:space="preserve"> </w:t>
      </w:r>
      <w:r w:rsidRPr="002A5730">
        <w:rPr>
          <w:color w:val="181818"/>
        </w:rPr>
        <w:t>kai</w:t>
      </w:r>
      <w:r w:rsidRPr="002A5730">
        <w:rPr>
          <w:color w:val="181818"/>
          <w:spacing w:val="-2"/>
        </w:rPr>
        <w:t xml:space="preserve"> </w:t>
      </w:r>
      <w:r w:rsidRPr="002A5730">
        <w:rPr>
          <w:color w:val="181818"/>
        </w:rPr>
        <w:t>på</w:t>
      </w:r>
      <w:r w:rsidRPr="002A5730">
        <w:rPr>
          <w:color w:val="181818"/>
          <w:spacing w:val="-5"/>
        </w:rPr>
        <w:t xml:space="preserve"> </w:t>
      </w:r>
      <w:r w:rsidRPr="002A5730">
        <w:rPr>
          <w:color w:val="181818"/>
        </w:rPr>
        <w:t>utsida</w:t>
      </w:r>
      <w:r w:rsidRPr="002A5730">
        <w:rPr>
          <w:color w:val="181818"/>
          <w:spacing w:val="-2"/>
        </w:rPr>
        <w:t xml:space="preserve"> </w:t>
      </w:r>
      <w:r w:rsidRPr="002A5730">
        <w:rPr>
          <w:color w:val="181818"/>
        </w:rPr>
        <w:t>av</w:t>
      </w:r>
      <w:r w:rsidRPr="002A5730">
        <w:rPr>
          <w:color w:val="181818"/>
          <w:spacing w:val="-1"/>
        </w:rPr>
        <w:t xml:space="preserve"> </w:t>
      </w:r>
      <w:r w:rsidRPr="002A5730">
        <w:rPr>
          <w:color w:val="181818"/>
        </w:rPr>
        <w:t>dagens</w:t>
      </w:r>
      <w:r w:rsidRPr="002A5730">
        <w:rPr>
          <w:color w:val="181818"/>
          <w:spacing w:val="-5"/>
        </w:rPr>
        <w:t xml:space="preserve"> </w:t>
      </w:r>
      <w:r w:rsidRPr="002A5730">
        <w:rPr>
          <w:color w:val="181818"/>
        </w:rPr>
        <w:t>molo (HOS)</w:t>
      </w:r>
    </w:p>
    <w:p w14:paraId="2A805EBF" w14:textId="77777777" w:rsidR="009E4FA4" w:rsidRPr="002A5730" w:rsidRDefault="009E4FA4" w:rsidP="00B333DB">
      <w:pPr>
        <w:pStyle w:val="Overskrift3"/>
      </w:pPr>
      <w:bookmarkStart w:id="199" w:name="_bookmark113"/>
      <w:bookmarkStart w:id="200" w:name="_Toc163472817"/>
      <w:bookmarkEnd w:id="199"/>
      <w:r w:rsidRPr="002A5730">
        <w:t>Småbåthamn</w:t>
      </w:r>
      <w:r w:rsidRPr="002A5730">
        <w:rPr>
          <w:spacing w:val="-8"/>
        </w:rPr>
        <w:t xml:space="preserve"> </w:t>
      </w:r>
      <w:r w:rsidRPr="002A5730">
        <w:rPr>
          <w:spacing w:val="-5"/>
        </w:rPr>
        <w:t>SH</w:t>
      </w:r>
      <w:bookmarkEnd w:id="200"/>
    </w:p>
    <w:p w14:paraId="19BF93D7" w14:textId="77777777" w:rsidR="009E4FA4" w:rsidRPr="002A5730" w:rsidRDefault="009E4FA4" w:rsidP="009E4FA4">
      <w:pPr>
        <w:pStyle w:val="Brdtekst"/>
        <w:spacing w:before="180" w:line="259" w:lineRule="auto"/>
        <w:ind w:left="131" w:right="456"/>
      </w:pPr>
      <w:r w:rsidRPr="002A5730">
        <w:t>Det</w:t>
      </w:r>
      <w:r w:rsidR="001B5485" w:rsidRPr="002A5730">
        <w:t xml:space="preserve"> blir</w:t>
      </w:r>
      <w:r w:rsidRPr="002A5730">
        <w:t xml:space="preserve"> planlagt for ei utviding av eksisterande småbåthamn på vestsida av hamna ved Oseana. Frå dagens hamn innanfor moloen er det lagt til rette for småbåthamn med flytebryggjer vidare innover langs kaien til enden av</w:t>
      </w:r>
      <w:r w:rsidRPr="002A5730">
        <w:rPr>
          <w:spacing w:val="-1"/>
        </w:rPr>
        <w:t xml:space="preserve"> </w:t>
      </w:r>
      <w:r w:rsidRPr="002A5730">
        <w:t>bustadblokkene (SH3). Det</w:t>
      </w:r>
      <w:r w:rsidRPr="002A5730">
        <w:rPr>
          <w:spacing w:val="-1"/>
        </w:rPr>
        <w:t xml:space="preserve"> </w:t>
      </w:r>
      <w:r w:rsidR="001B5485" w:rsidRPr="002A5730">
        <w:t xml:space="preserve">blir </w:t>
      </w:r>
      <w:r w:rsidRPr="002A5730">
        <w:t>også småbåthamn innanfor den neste</w:t>
      </w:r>
      <w:r w:rsidRPr="002A5730">
        <w:rPr>
          <w:spacing w:val="-1"/>
        </w:rPr>
        <w:t xml:space="preserve"> </w:t>
      </w:r>
      <w:r w:rsidRPr="002A5730">
        <w:t>moloen/kaien (SH1)</w:t>
      </w:r>
      <w:r w:rsidRPr="002A5730">
        <w:rPr>
          <w:spacing w:val="-1"/>
        </w:rPr>
        <w:t xml:space="preserve"> </w:t>
      </w:r>
      <w:r w:rsidRPr="002A5730">
        <w:t>i krysset med</w:t>
      </w:r>
      <w:r w:rsidRPr="002A5730">
        <w:rPr>
          <w:spacing w:val="-4"/>
        </w:rPr>
        <w:t xml:space="preserve"> </w:t>
      </w:r>
      <w:r w:rsidRPr="002A5730">
        <w:t>tilkomstvegen</w:t>
      </w:r>
      <w:r w:rsidRPr="002A5730">
        <w:rPr>
          <w:spacing w:val="-2"/>
        </w:rPr>
        <w:t xml:space="preserve"> </w:t>
      </w:r>
      <w:r w:rsidRPr="002A5730">
        <w:t>til</w:t>
      </w:r>
      <w:r w:rsidRPr="002A5730">
        <w:rPr>
          <w:spacing w:val="-5"/>
        </w:rPr>
        <w:t xml:space="preserve"> </w:t>
      </w:r>
      <w:r w:rsidRPr="002A5730">
        <w:t>Oseana.</w:t>
      </w:r>
      <w:r w:rsidRPr="002A5730">
        <w:rPr>
          <w:spacing w:val="-2"/>
        </w:rPr>
        <w:t xml:space="preserve"> </w:t>
      </w:r>
      <w:r w:rsidRPr="002A5730">
        <w:t>Her</w:t>
      </w:r>
      <w:r w:rsidRPr="002A5730">
        <w:rPr>
          <w:spacing w:val="-2"/>
        </w:rPr>
        <w:t xml:space="preserve"> </w:t>
      </w:r>
      <w:r w:rsidRPr="002A5730">
        <w:t>er</w:t>
      </w:r>
      <w:r w:rsidRPr="002A5730">
        <w:rPr>
          <w:spacing w:val="-2"/>
        </w:rPr>
        <w:t xml:space="preserve"> </w:t>
      </w:r>
      <w:r w:rsidRPr="002A5730">
        <w:t>det</w:t>
      </w:r>
      <w:r w:rsidRPr="002A5730">
        <w:rPr>
          <w:spacing w:val="-2"/>
        </w:rPr>
        <w:t xml:space="preserve"> </w:t>
      </w:r>
      <w:r w:rsidRPr="002A5730">
        <w:t>tenkt</w:t>
      </w:r>
      <w:r w:rsidRPr="002A5730">
        <w:rPr>
          <w:spacing w:val="-4"/>
        </w:rPr>
        <w:t xml:space="preserve"> </w:t>
      </w:r>
      <w:r w:rsidRPr="002A5730">
        <w:t>at</w:t>
      </w:r>
      <w:r w:rsidRPr="002A5730">
        <w:rPr>
          <w:spacing w:val="-2"/>
        </w:rPr>
        <w:t xml:space="preserve"> </w:t>
      </w:r>
      <w:r w:rsidRPr="002A5730">
        <w:t>båtar</w:t>
      </w:r>
      <w:r w:rsidRPr="002A5730">
        <w:rPr>
          <w:spacing w:val="-2"/>
        </w:rPr>
        <w:t xml:space="preserve"> </w:t>
      </w:r>
      <w:r w:rsidRPr="002A5730">
        <w:t>legg</w:t>
      </w:r>
      <w:r w:rsidRPr="002A5730">
        <w:rPr>
          <w:spacing w:val="-4"/>
        </w:rPr>
        <w:t xml:space="preserve"> </w:t>
      </w:r>
      <w:r w:rsidRPr="002A5730">
        <w:t>til</w:t>
      </w:r>
      <w:r w:rsidRPr="002A5730">
        <w:rPr>
          <w:spacing w:val="-3"/>
        </w:rPr>
        <w:t xml:space="preserve"> </w:t>
      </w:r>
      <w:r w:rsidRPr="002A5730">
        <w:t>langs</w:t>
      </w:r>
      <w:r w:rsidRPr="002A5730">
        <w:rPr>
          <w:spacing w:val="-4"/>
        </w:rPr>
        <w:t xml:space="preserve"> </w:t>
      </w:r>
      <w:r w:rsidRPr="002A5730">
        <w:t>kai. Den</w:t>
      </w:r>
      <w:r w:rsidRPr="002A5730">
        <w:rPr>
          <w:spacing w:val="-2"/>
        </w:rPr>
        <w:t xml:space="preserve"> </w:t>
      </w:r>
      <w:r w:rsidRPr="002A5730">
        <w:t>inste</w:t>
      </w:r>
      <w:r w:rsidRPr="002A5730">
        <w:rPr>
          <w:spacing w:val="-1"/>
        </w:rPr>
        <w:t xml:space="preserve"> </w:t>
      </w:r>
      <w:r w:rsidRPr="002A5730">
        <w:t>delen</w:t>
      </w:r>
      <w:r w:rsidRPr="002A5730">
        <w:rPr>
          <w:spacing w:val="-2"/>
        </w:rPr>
        <w:t xml:space="preserve"> </w:t>
      </w:r>
      <w:r w:rsidRPr="002A5730">
        <w:t>av</w:t>
      </w:r>
      <w:r w:rsidRPr="002A5730">
        <w:rPr>
          <w:spacing w:val="-1"/>
        </w:rPr>
        <w:t xml:space="preserve"> </w:t>
      </w:r>
      <w:r w:rsidRPr="002A5730">
        <w:t>dette</w:t>
      </w:r>
      <w:r w:rsidRPr="002A5730">
        <w:rPr>
          <w:spacing w:val="-4"/>
        </w:rPr>
        <w:t xml:space="preserve"> </w:t>
      </w:r>
      <w:r w:rsidRPr="002A5730">
        <w:t>området</w:t>
      </w:r>
      <w:r w:rsidRPr="002A5730">
        <w:rPr>
          <w:spacing w:val="-2"/>
        </w:rPr>
        <w:t xml:space="preserve"> </w:t>
      </w:r>
      <w:r w:rsidRPr="002A5730">
        <w:t>er tiltenkt kai for snøggbåt.</w:t>
      </w:r>
    </w:p>
    <w:p w14:paraId="65975966" w14:textId="77777777" w:rsidR="009E4FA4" w:rsidRPr="002A5730" w:rsidRDefault="009E4FA4" w:rsidP="009E4FA4">
      <w:pPr>
        <w:pStyle w:val="Brdtekst"/>
        <w:spacing w:before="7"/>
        <w:rPr>
          <w:sz w:val="23"/>
        </w:rPr>
      </w:pPr>
    </w:p>
    <w:p w14:paraId="7A4D8407" w14:textId="77777777" w:rsidR="000E6DFA" w:rsidRPr="002A5730" w:rsidRDefault="009E4FA4" w:rsidP="000E6DFA">
      <w:pPr>
        <w:pStyle w:val="Brdtekst"/>
        <w:spacing w:after="240" w:line="259" w:lineRule="auto"/>
        <w:ind w:left="131"/>
      </w:pPr>
      <w:r w:rsidRPr="002A5730">
        <w:t>På austsida av hamna er dagens småbåthamn innanfor moloen på Steinneset sett av til dette f</w:t>
      </w:r>
      <w:r w:rsidR="00A16AD3" w:rsidRPr="002A5730">
        <w:t>øre</w:t>
      </w:r>
      <w:r w:rsidRPr="002A5730">
        <w:t>målet vidare framover (SH2).</w:t>
      </w:r>
      <w:r w:rsidRPr="002A5730">
        <w:rPr>
          <w:spacing w:val="-1"/>
        </w:rPr>
        <w:t xml:space="preserve"> </w:t>
      </w:r>
      <w:r w:rsidRPr="002A5730">
        <w:t>Det</w:t>
      </w:r>
      <w:r w:rsidRPr="002A5730">
        <w:rPr>
          <w:spacing w:val="-3"/>
        </w:rPr>
        <w:t xml:space="preserve"> </w:t>
      </w:r>
      <w:r w:rsidRPr="002A5730">
        <w:t>er i</w:t>
      </w:r>
      <w:r w:rsidRPr="002A5730">
        <w:rPr>
          <w:spacing w:val="-2"/>
        </w:rPr>
        <w:t xml:space="preserve"> </w:t>
      </w:r>
      <w:r w:rsidRPr="002A5730">
        <w:t>tillegg</w:t>
      </w:r>
      <w:r w:rsidRPr="002A5730">
        <w:rPr>
          <w:spacing w:val="-1"/>
        </w:rPr>
        <w:t xml:space="preserve"> </w:t>
      </w:r>
      <w:r w:rsidRPr="002A5730">
        <w:t>regulert</w:t>
      </w:r>
      <w:r w:rsidRPr="002A5730">
        <w:rPr>
          <w:spacing w:val="-2"/>
        </w:rPr>
        <w:t xml:space="preserve"> </w:t>
      </w:r>
      <w:r w:rsidRPr="002A5730">
        <w:t>ein</w:t>
      </w:r>
      <w:r w:rsidRPr="002A5730">
        <w:rPr>
          <w:spacing w:val="-2"/>
        </w:rPr>
        <w:t xml:space="preserve"> </w:t>
      </w:r>
      <w:r w:rsidRPr="002A5730">
        <w:t>liten</w:t>
      </w:r>
      <w:r w:rsidRPr="002A5730">
        <w:rPr>
          <w:spacing w:val="-4"/>
        </w:rPr>
        <w:t xml:space="preserve"> </w:t>
      </w:r>
      <w:r w:rsidRPr="002A5730">
        <w:t>hop</w:t>
      </w:r>
      <w:r w:rsidRPr="002A5730">
        <w:rPr>
          <w:spacing w:val="-2"/>
        </w:rPr>
        <w:t xml:space="preserve"> </w:t>
      </w:r>
      <w:r w:rsidRPr="002A5730">
        <w:t>for småbåtar</w:t>
      </w:r>
      <w:r w:rsidRPr="002A5730">
        <w:rPr>
          <w:spacing w:val="-4"/>
        </w:rPr>
        <w:t xml:space="preserve"> </w:t>
      </w:r>
      <w:r w:rsidRPr="002A5730">
        <w:t>som</w:t>
      </w:r>
      <w:r w:rsidRPr="002A5730">
        <w:rPr>
          <w:spacing w:val="-3"/>
        </w:rPr>
        <w:t xml:space="preserve"> </w:t>
      </w:r>
      <w:r w:rsidRPr="002A5730">
        <w:t>ei</w:t>
      </w:r>
      <w:r w:rsidRPr="002A5730">
        <w:rPr>
          <w:spacing w:val="-3"/>
        </w:rPr>
        <w:t xml:space="preserve"> </w:t>
      </w:r>
      <w:r w:rsidRPr="002A5730">
        <w:t>vidareføring</w:t>
      </w:r>
      <w:r w:rsidRPr="002A5730">
        <w:rPr>
          <w:spacing w:val="-2"/>
        </w:rPr>
        <w:t xml:space="preserve"> </w:t>
      </w:r>
      <w:r w:rsidRPr="002A5730">
        <w:t>av dagens</w:t>
      </w:r>
      <w:r w:rsidRPr="002A5730">
        <w:rPr>
          <w:spacing w:val="-1"/>
        </w:rPr>
        <w:t xml:space="preserve"> </w:t>
      </w:r>
      <w:r w:rsidRPr="002A5730">
        <w:t>bruk (SH5).</w:t>
      </w:r>
      <w:r w:rsidRPr="002A5730">
        <w:rPr>
          <w:spacing w:val="-4"/>
        </w:rPr>
        <w:t xml:space="preserve"> </w:t>
      </w:r>
      <w:r w:rsidRPr="002A5730">
        <w:t>På austsida av nedre del av Oselva er det også regulert til småbåthamn, som dagens bruk (SH4).</w:t>
      </w:r>
    </w:p>
    <w:p w14:paraId="0ACF08EB" w14:textId="77777777" w:rsidR="009E4FA4" w:rsidRPr="002A5730" w:rsidRDefault="009E4FA4" w:rsidP="00B333DB">
      <w:pPr>
        <w:pStyle w:val="Overskrift3"/>
      </w:pPr>
      <w:bookmarkStart w:id="201" w:name="_bookmark114"/>
      <w:bookmarkStart w:id="202" w:name="_Toc163472818"/>
      <w:bookmarkEnd w:id="201"/>
      <w:r w:rsidRPr="002A5730">
        <w:t>Naturområde</w:t>
      </w:r>
      <w:r w:rsidRPr="002A5730">
        <w:rPr>
          <w:spacing w:val="-6"/>
        </w:rPr>
        <w:t xml:space="preserve"> </w:t>
      </w:r>
      <w:r w:rsidRPr="002A5730">
        <w:t>i</w:t>
      </w:r>
      <w:r w:rsidRPr="002A5730">
        <w:rPr>
          <w:spacing w:val="-3"/>
        </w:rPr>
        <w:t xml:space="preserve"> </w:t>
      </w:r>
      <w:r w:rsidRPr="002A5730">
        <w:t>sjø</w:t>
      </w:r>
      <w:r w:rsidRPr="002A5730">
        <w:rPr>
          <w:spacing w:val="-4"/>
        </w:rPr>
        <w:t xml:space="preserve"> </w:t>
      </w:r>
      <w:r w:rsidRPr="002A5730">
        <w:t>og</w:t>
      </w:r>
      <w:r w:rsidRPr="002A5730">
        <w:rPr>
          <w:spacing w:val="-5"/>
        </w:rPr>
        <w:t xml:space="preserve"> </w:t>
      </w:r>
      <w:r w:rsidRPr="002A5730">
        <w:t>vassdrag</w:t>
      </w:r>
      <w:r w:rsidRPr="002A5730">
        <w:rPr>
          <w:spacing w:val="-3"/>
        </w:rPr>
        <w:t xml:space="preserve"> </w:t>
      </w:r>
      <w:r w:rsidRPr="002A5730">
        <w:rPr>
          <w:spacing w:val="-5"/>
        </w:rPr>
        <w:t>NSV</w:t>
      </w:r>
      <w:bookmarkEnd w:id="202"/>
    </w:p>
    <w:p w14:paraId="4395C2F6" w14:textId="77777777" w:rsidR="009E4FA4" w:rsidRPr="002A5730" w:rsidRDefault="009E4FA4" w:rsidP="000E6DFA">
      <w:pPr>
        <w:pStyle w:val="Brdtekst"/>
        <w:spacing w:before="178" w:after="240" w:line="259" w:lineRule="auto"/>
        <w:ind w:left="131" w:right="456"/>
      </w:pPr>
      <w:r w:rsidRPr="002A5730">
        <w:t>Nord</w:t>
      </w:r>
      <w:r w:rsidRPr="002A5730">
        <w:rPr>
          <w:spacing w:val="-2"/>
        </w:rPr>
        <w:t xml:space="preserve"> </w:t>
      </w:r>
      <w:r w:rsidRPr="002A5730">
        <w:t>i</w:t>
      </w:r>
      <w:r w:rsidRPr="002A5730">
        <w:rPr>
          <w:spacing w:val="-2"/>
        </w:rPr>
        <w:t xml:space="preserve"> </w:t>
      </w:r>
      <w:r w:rsidRPr="002A5730">
        <w:t>planområdet</w:t>
      </w:r>
      <w:r w:rsidRPr="002A5730">
        <w:rPr>
          <w:spacing w:val="-1"/>
        </w:rPr>
        <w:t xml:space="preserve"> </w:t>
      </w:r>
      <w:r w:rsidRPr="002A5730">
        <w:t>er</w:t>
      </w:r>
      <w:r w:rsidRPr="002A5730">
        <w:rPr>
          <w:spacing w:val="-3"/>
        </w:rPr>
        <w:t xml:space="preserve"> </w:t>
      </w:r>
      <w:r w:rsidRPr="002A5730">
        <w:t>det</w:t>
      </w:r>
      <w:r w:rsidRPr="002A5730">
        <w:rPr>
          <w:spacing w:val="-3"/>
        </w:rPr>
        <w:t xml:space="preserve"> </w:t>
      </w:r>
      <w:r w:rsidRPr="002A5730">
        <w:t>på</w:t>
      </w:r>
      <w:r w:rsidRPr="002A5730">
        <w:rPr>
          <w:spacing w:val="-1"/>
        </w:rPr>
        <w:t xml:space="preserve"> </w:t>
      </w:r>
      <w:r w:rsidRPr="002A5730">
        <w:t>den</w:t>
      </w:r>
      <w:r w:rsidRPr="002A5730">
        <w:rPr>
          <w:spacing w:val="-2"/>
        </w:rPr>
        <w:t xml:space="preserve"> </w:t>
      </w:r>
      <w:r w:rsidRPr="002A5730">
        <w:t>øvste</w:t>
      </w:r>
      <w:r w:rsidRPr="002A5730">
        <w:rPr>
          <w:spacing w:val="-3"/>
        </w:rPr>
        <w:t xml:space="preserve"> </w:t>
      </w:r>
      <w:r w:rsidRPr="002A5730">
        <w:t>elvestrekninga</w:t>
      </w:r>
      <w:r w:rsidRPr="002A5730">
        <w:rPr>
          <w:spacing w:val="-1"/>
        </w:rPr>
        <w:t xml:space="preserve"> </w:t>
      </w:r>
      <w:r w:rsidRPr="002A5730">
        <w:t>fokus</w:t>
      </w:r>
      <w:r w:rsidRPr="002A5730">
        <w:rPr>
          <w:spacing w:val="-4"/>
        </w:rPr>
        <w:t xml:space="preserve"> </w:t>
      </w:r>
      <w:r w:rsidRPr="002A5730">
        <w:t>på</w:t>
      </w:r>
      <w:r w:rsidRPr="002A5730">
        <w:rPr>
          <w:spacing w:val="-1"/>
        </w:rPr>
        <w:t xml:space="preserve"> </w:t>
      </w:r>
      <w:r w:rsidRPr="002A5730">
        <w:t>Oselva</w:t>
      </w:r>
      <w:r w:rsidRPr="002A5730">
        <w:rPr>
          <w:spacing w:val="-4"/>
        </w:rPr>
        <w:t xml:space="preserve"> </w:t>
      </w:r>
      <w:r w:rsidRPr="002A5730">
        <w:t>som naturområde (NSV),</w:t>
      </w:r>
      <w:r w:rsidRPr="002A5730">
        <w:rPr>
          <w:spacing w:val="-4"/>
        </w:rPr>
        <w:t xml:space="preserve"> </w:t>
      </w:r>
      <w:r w:rsidRPr="002A5730">
        <w:t>med tilhøyrande kantsoner på land som også er regulert som naturområde.</w:t>
      </w:r>
    </w:p>
    <w:p w14:paraId="63653BEB" w14:textId="77777777" w:rsidR="009E4FA4" w:rsidRPr="002A5730" w:rsidRDefault="009E4FA4" w:rsidP="00B333DB">
      <w:pPr>
        <w:pStyle w:val="Overskrift3"/>
      </w:pPr>
      <w:bookmarkStart w:id="203" w:name="_bookmark115"/>
      <w:bookmarkStart w:id="204" w:name="_Toc163472819"/>
      <w:bookmarkEnd w:id="203"/>
      <w:r w:rsidRPr="002A5730">
        <w:t>Friluftsområde</w:t>
      </w:r>
      <w:r w:rsidRPr="002A5730">
        <w:rPr>
          <w:spacing w:val="-6"/>
        </w:rPr>
        <w:t xml:space="preserve"> </w:t>
      </w:r>
      <w:r w:rsidRPr="002A5730">
        <w:t>i</w:t>
      </w:r>
      <w:r w:rsidRPr="002A5730">
        <w:rPr>
          <w:spacing w:val="-4"/>
        </w:rPr>
        <w:t xml:space="preserve"> </w:t>
      </w:r>
      <w:r w:rsidRPr="002A5730">
        <w:t>sjø</w:t>
      </w:r>
      <w:r w:rsidRPr="002A5730">
        <w:rPr>
          <w:spacing w:val="-4"/>
        </w:rPr>
        <w:t xml:space="preserve"> </w:t>
      </w:r>
      <w:r w:rsidRPr="002A5730">
        <w:t>og</w:t>
      </w:r>
      <w:r w:rsidRPr="002A5730">
        <w:rPr>
          <w:spacing w:val="-6"/>
        </w:rPr>
        <w:t xml:space="preserve"> </w:t>
      </w:r>
      <w:r w:rsidRPr="002A5730">
        <w:t>vassdrag</w:t>
      </w:r>
      <w:r w:rsidRPr="002A5730">
        <w:rPr>
          <w:spacing w:val="-1"/>
        </w:rPr>
        <w:t xml:space="preserve"> </w:t>
      </w:r>
      <w:r w:rsidRPr="002A5730">
        <w:rPr>
          <w:spacing w:val="-5"/>
        </w:rPr>
        <w:t>FLV</w:t>
      </w:r>
      <w:bookmarkEnd w:id="204"/>
    </w:p>
    <w:p w14:paraId="3DB89D6F" w14:textId="77777777" w:rsidR="009E4FA4" w:rsidRPr="002A5730" w:rsidRDefault="009E4FA4" w:rsidP="009E4FA4">
      <w:pPr>
        <w:pStyle w:val="Brdtekst"/>
        <w:spacing w:before="181" w:line="256" w:lineRule="auto"/>
        <w:ind w:left="131" w:right="456"/>
      </w:pPr>
      <w:r w:rsidRPr="002A5730">
        <w:t>På</w:t>
      </w:r>
      <w:r w:rsidRPr="002A5730">
        <w:rPr>
          <w:spacing w:val="-2"/>
        </w:rPr>
        <w:t xml:space="preserve"> </w:t>
      </w:r>
      <w:r w:rsidRPr="002A5730">
        <w:t>Steinneset</w:t>
      </w:r>
      <w:r w:rsidRPr="002A5730">
        <w:rPr>
          <w:spacing w:val="-4"/>
        </w:rPr>
        <w:t xml:space="preserve"> </w:t>
      </w:r>
      <w:r w:rsidRPr="002A5730">
        <w:t>i</w:t>
      </w:r>
      <w:r w:rsidRPr="002A5730">
        <w:rPr>
          <w:spacing w:val="-3"/>
        </w:rPr>
        <w:t xml:space="preserve"> </w:t>
      </w:r>
      <w:r w:rsidRPr="002A5730">
        <w:t>aust</w:t>
      </w:r>
      <w:r w:rsidRPr="002A5730">
        <w:rPr>
          <w:spacing w:val="-5"/>
        </w:rPr>
        <w:t xml:space="preserve"> </w:t>
      </w:r>
      <w:r w:rsidRPr="002A5730">
        <w:t>er</w:t>
      </w:r>
      <w:r w:rsidRPr="002A5730">
        <w:rPr>
          <w:spacing w:val="-2"/>
        </w:rPr>
        <w:t xml:space="preserve"> </w:t>
      </w:r>
      <w:r w:rsidRPr="002A5730">
        <w:t>det</w:t>
      </w:r>
      <w:r w:rsidRPr="002A5730">
        <w:rPr>
          <w:spacing w:val="-4"/>
        </w:rPr>
        <w:t xml:space="preserve"> </w:t>
      </w:r>
      <w:r w:rsidRPr="002A5730">
        <w:t>sett</w:t>
      </w:r>
      <w:r w:rsidRPr="002A5730">
        <w:rPr>
          <w:spacing w:val="-2"/>
        </w:rPr>
        <w:t xml:space="preserve"> </w:t>
      </w:r>
      <w:r w:rsidRPr="002A5730">
        <w:t>av</w:t>
      </w:r>
      <w:r w:rsidRPr="002A5730">
        <w:rPr>
          <w:spacing w:val="-1"/>
        </w:rPr>
        <w:t xml:space="preserve"> </w:t>
      </w:r>
      <w:r w:rsidRPr="002A5730">
        <w:t>areal</w:t>
      </w:r>
      <w:r w:rsidRPr="002A5730">
        <w:rPr>
          <w:spacing w:val="-2"/>
        </w:rPr>
        <w:t xml:space="preserve"> </w:t>
      </w:r>
      <w:r w:rsidRPr="002A5730">
        <w:t>til</w:t>
      </w:r>
      <w:r w:rsidRPr="002A5730">
        <w:rPr>
          <w:spacing w:val="-2"/>
        </w:rPr>
        <w:t xml:space="preserve"> </w:t>
      </w:r>
      <w:r w:rsidRPr="002A5730">
        <w:t>friluftsområde</w:t>
      </w:r>
      <w:r w:rsidRPr="002A5730">
        <w:rPr>
          <w:spacing w:val="-1"/>
        </w:rPr>
        <w:t xml:space="preserve"> </w:t>
      </w:r>
      <w:r w:rsidRPr="002A5730">
        <w:t>/</w:t>
      </w:r>
      <w:r w:rsidRPr="002A5730">
        <w:rPr>
          <w:spacing w:val="-1"/>
        </w:rPr>
        <w:t xml:space="preserve"> </w:t>
      </w:r>
      <w:r w:rsidRPr="002A5730">
        <w:t>badeområde</w:t>
      </w:r>
      <w:r w:rsidRPr="002A5730">
        <w:rPr>
          <w:spacing w:val="-4"/>
        </w:rPr>
        <w:t xml:space="preserve"> </w:t>
      </w:r>
      <w:r w:rsidRPr="002A5730">
        <w:t>(FLV)</w:t>
      </w:r>
      <w:r w:rsidRPr="002A5730">
        <w:rPr>
          <w:spacing w:val="-5"/>
        </w:rPr>
        <w:t xml:space="preserve"> </w:t>
      </w:r>
      <w:r w:rsidRPr="002A5730">
        <w:t>nord</w:t>
      </w:r>
      <w:r w:rsidRPr="002A5730">
        <w:rPr>
          <w:spacing w:val="-3"/>
        </w:rPr>
        <w:t xml:space="preserve"> </w:t>
      </w:r>
      <w:r w:rsidRPr="002A5730">
        <w:t>for</w:t>
      </w:r>
      <w:r w:rsidRPr="002A5730">
        <w:rPr>
          <w:spacing w:val="-2"/>
        </w:rPr>
        <w:t xml:space="preserve"> </w:t>
      </w:r>
      <w:r w:rsidRPr="002A5730">
        <w:t>småbåthamna</w:t>
      </w:r>
      <w:r w:rsidRPr="002A5730">
        <w:rPr>
          <w:spacing w:val="-2"/>
        </w:rPr>
        <w:t xml:space="preserve"> </w:t>
      </w:r>
      <w:r w:rsidRPr="002A5730">
        <w:t>ute</w:t>
      </w:r>
      <w:r w:rsidRPr="002A5730">
        <w:rPr>
          <w:spacing w:val="-4"/>
        </w:rPr>
        <w:t xml:space="preserve"> </w:t>
      </w:r>
      <w:r w:rsidRPr="002A5730">
        <w:t xml:space="preserve">ved </w:t>
      </w:r>
      <w:r w:rsidRPr="002A5730">
        <w:rPr>
          <w:spacing w:val="-2"/>
        </w:rPr>
        <w:t>moloen.</w:t>
      </w:r>
    </w:p>
    <w:p w14:paraId="6E7C76D9" w14:textId="77777777" w:rsidR="009E4FA4" w:rsidRPr="002A5730" w:rsidRDefault="009E4FA4" w:rsidP="009E4FA4">
      <w:pPr>
        <w:pStyle w:val="Brdtekst"/>
      </w:pPr>
    </w:p>
    <w:p w14:paraId="37E866A2" w14:textId="77777777" w:rsidR="00A63EF1" w:rsidRPr="00610CFA" w:rsidRDefault="009E4FA4" w:rsidP="00A63EF1">
      <w:pPr>
        <w:pStyle w:val="Overskrift2"/>
        <w:numPr>
          <w:ilvl w:val="1"/>
          <w:numId w:val="25"/>
        </w:numPr>
        <w:tabs>
          <w:tab w:val="left" w:pos="579"/>
        </w:tabs>
        <w:spacing w:before="185" w:after="0"/>
        <w:ind w:hanging="448"/>
        <w:rPr>
          <w:spacing w:val="-2"/>
        </w:rPr>
      </w:pPr>
      <w:bookmarkStart w:id="205" w:name="_bookmark116"/>
      <w:bookmarkStart w:id="206" w:name="_Toc163472820"/>
      <w:bookmarkEnd w:id="205"/>
      <w:r w:rsidRPr="002A5730">
        <w:t>Leike-</w:t>
      </w:r>
      <w:r w:rsidRPr="002A5730">
        <w:rPr>
          <w:spacing w:val="-2"/>
        </w:rPr>
        <w:t xml:space="preserve"> </w:t>
      </w:r>
      <w:r w:rsidRPr="002A5730">
        <w:t>og</w:t>
      </w:r>
      <w:r w:rsidRPr="002A5730">
        <w:rPr>
          <w:spacing w:val="1"/>
        </w:rPr>
        <w:t xml:space="preserve"> </w:t>
      </w:r>
      <w:r w:rsidRPr="002A5730">
        <w:rPr>
          <w:spacing w:val="-2"/>
        </w:rPr>
        <w:t>uteopphaldsareal</w:t>
      </w:r>
      <w:bookmarkEnd w:id="206"/>
    </w:p>
    <w:p w14:paraId="69B61BCE" w14:textId="77777777" w:rsidR="00A63EF1" w:rsidRPr="002A5730" w:rsidRDefault="00A63EF1" w:rsidP="00A63EF1"/>
    <w:p w14:paraId="0A55AE91" w14:textId="77777777" w:rsidR="009E4FA4" w:rsidRPr="002A5730" w:rsidRDefault="009E4FA4" w:rsidP="00B333DB">
      <w:pPr>
        <w:pStyle w:val="Overskrift3"/>
      </w:pPr>
      <w:bookmarkStart w:id="207" w:name="_bookmark117"/>
      <w:bookmarkStart w:id="208" w:name="_Toc163472821"/>
      <w:bookmarkEnd w:id="207"/>
      <w:r w:rsidRPr="002A5730">
        <w:t>Offentlege</w:t>
      </w:r>
      <w:r w:rsidRPr="002A5730">
        <w:rPr>
          <w:spacing w:val="-7"/>
        </w:rPr>
        <w:t xml:space="preserve"> </w:t>
      </w:r>
      <w:r w:rsidRPr="002A5730">
        <w:t>parkar,</w:t>
      </w:r>
      <w:r w:rsidRPr="002A5730">
        <w:rPr>
          <w:spacing w:val="-5"/>
        </w:rPr>
        <w:t xml:space="preserve"> </w:t>
      </w:r>
      <w:r w:rsidRPr="002A5730">
        <w:t>leike-</w:t>
      </w:r>
      <w:r w:rsidRPr="002A5730">
        <w:rPr>
          <w:spacing w:val="-6"/>
        </w:rPr>
        <w:t xml:space="preserve"> </w:t>
      </w:r>
      <w:r w:rsidRPr="002A5730">
        <w:t>og</w:t>
      </w:r>
      <w:r w:rsidRPr="002A5730">
        <w:rPr>
          <w:spacing w:val="-5"/>
        </w:rPr>
        <w:t xml:space="preserve"> </w:t>
      </w:r>
      <w:r w:rsidRPr="002A5730">
        <w:rPr>
          <w:spacing w:val="-2"/>
        </w:rPr>
        <w:t>møteplassar</w:t>
      </w:r>
      <w:bookmarkEnd w:id="208"/>
    </w:p>
    <w:p w14:paraId="1416A667" w14:textId="77777777" w:rsidR="009E4FA4" w:rsidRPr="002A5730" w:rsidRDefault="009E4FA4" w:rsidP="009E4FA4">
      <w:pPr>
        <w:pStyle w:val="Brdtekst"/>
        <w:spacing w:before="178" w:line="259" w:lineRule="auto"/>
        <w:ind w:left="131" w:right="456"/>
      </w:pPr>
      <w:r w:rsidRPr="002A5730">
        <w:t>Sentrumsplanen legg til rette for fleire parkar til allmenn fleirbruk, der nokre er eksisterande parkar, me</w:t>
      </w:r>
      <w:r w:rsidR="00B04ABA" w:rsidRPr="002A5730">
        <w:t xml:space="preserve">dan </w:t>
      </w:r>
      <w:r w:rsidRPr="002A5730">
        <w:t>andre</w:t>
      </w:r>
      <w:r w:rsidRPr="002A5730">
        <w:rPr>
          <w:spacing w:val="-1"/>
        </w:rPr>
        <w:t xml:space="preserve"> </w:t>
      </w:r>
      <w:r w:rsidRPr="002A5730">
        <w:t>er</w:t>
      </w:r>
      <w:r w:rsidRPr="002A5730">
        <w:rPr>
          <w:spacing w:val="-1"/>
        </w:rPr>
        <w:t xml:space="preserve"> </w:t>
      </w:r>
      <w:r w:rsidRPr="002A5730">
        <w:t>nye.</w:t>
      </w:r>
      <w:r w:rsidRPr="002A5730">
        <w:rPr>
          <w:spacing w:val="-1"/>
        </w:rPr>
        <w:t xml:space="preserve"> </w:t>
      </w:r>
      <w:r w:rsidRPr="002A5730">
        <w:t>Områdeplanen</w:t>
      </w:r>
      <w:r w:rsidRPr="002A5730">
        <w:rPr>
          <w:spacing w:val="-1"/>
        </w:rPr>
        <w:t xml:space="preserve"> </w:t>
      </w:r>
      <w:r w:rsidRPr="002A5730">
        <w:t>går</w:t>
      </w:r>
      <w:r w:rsidRPr="002A5730">
        <w:rPr>
          <w:spacing w:val="-1"/>
        </w:rPr>
        <w:t xml:space="preserve"> </w:t>
      </w:r>
      <w:r w:rsidRPr="002A5730">
        <w:t>ikkje i</w:t>
      </w:r>
      <w:r w:rsidRPr="002A5730">
        <w:rPr>
          <w:spacing w:val="-2"/>
        </w:rPr>
        <w:t xml:space="preserve"> </w:t>
      </w:r>
      <w:r w:rsidRPr="002A5730">
        <w:t>detalj</w:t>
      </w:r>
      <w:r w:rsidRPr="002A5730">
        <w:rPr>
          <w:spacing w:val="-1"/>
        </w:rPr>
        <w:t xml:space="preserve"> </w:t>
      </w:r>
      <w:r w:rsidRPr="002A5730">
        <w:t>på</w:t>
      </w:r>
      <w:r w:rsidRPr="002A5730">
        <w:rPr>
          <w:spacing w:val="-1"/>
        </w:rPr>
        <w:t xml:space="preserve"> </w:t>
      </w:r>
      <w:r w:rsidRPr="002A5730">
        <w:t>bruk</w:t>
      </w:r>
      <w:r w:rsidRPr="002A5730">
        <w:rPr>
          <w:spacing w:val="-3"/>
        </w:rPr>
        <w:t xml:space="preserve"> </w:t>
      </w:r>
      <w:r w:rsidRPr="002A5730">
        <w:t>og</w:t>
      </w:r>
      <w:r w:rsidRPr="002A5730">
        <w:rPr>
          <w:spacing w:val="-2"/>
        </w:rPr>
        <w:t xml:space="preserve"> </w:t>
      </w:r>
      <w:r w:rsidRPr="002A5730">
        <w:t>utforming</w:t>
      </w:r>
      <w:r w:rsidRPr="002A5730">
        <w:rPr>
          <w:spacing w:val="-2"/>
        </w:rPr>
        <w:t xml:space="preserve"> </w:t>
      </w:r>
      <w:r w:rsidRPr="002A5730">
        <w:t>av</w:t>
      </w:r>
      <w:r w:rsidRPr="002A5730">
        <w:rPr>
          <w:spacing w:val="-2"/>
        </w:rPr>
        <w:t xml:space="preserve"> </w:t>
      </w:r>
      <w:r w:rsidRPr="002A5730">
        <w:t>parkane,</w:t>
      </w:r>
      <w:r w:rsidRPr="002A5730">
        <w:rPr>
          <w:spacing w:val="-5"/>
        </w:rPr>
        <w:t xml:space="preserve"> </w:t>
      </w:r>
      <w:r w:rsidRPr="002A5730">
        <w:t>dette</w:t>
      </w:r>
      <w:r w:rsidRPr="002A5730">
        <w:rPr>
          <w:spacing w:val="-3"/>
        </w:rPr>
        <w:t xml:space="preserve"> </w:t>
      </w:r>
      <w:r w:rsidRPr="002A5730">
        <w:t>må</w:t>
      </w:r>
      <w:r w:rsidRPr="002A5730">
        <w:rPr>
          <w:spacing w:val="-4"/>
        </w:rPr>
        <w:t xml:space="preserve"> </w:t>
      </w:r>
      <w:r w:rsidRPr="002A5730">
        <w:t>sjåast</w:t>
      </w:r>
      <w:r w:rsidRPr="002A5730">
        <w:rPr>
          <w:spacing w:val="-3"/>
        </w:rPr>
        <w:t xml:space="preserve"> </w:t>
      </w:r>
      <w:r w:rsidRPr="002A5730">
        <w:t>nærare</w:t>
      </w:r>
      <w:r w:rsidRPr="002A5730">
        <w:rPr>
          <w:spacing w:val="-4"/>
        </w:rPr>
        <w:t xml:space="preserve"> </w:t>
      </w:r>
      <w:r w:rsidRPr="002A5730">
        <w:t>på</w:t>
      </w:r>
      <w:r w:rsidRPr="002A5730">
        <w:rPr>
          <w:spacing w:val="-1"/>
        </w:rPr>
        <w:t xml:space="preserve"> </w:t>
      </w:r>
      <w:r w:rsidRPr="002A5730">
        <w:t>i gatebruksplan for sentrum og seinare detaljp</w:t>
      </w:r>
      <w:r w:rsidR="00B04ABA" w:rsidRPr="002A5730">
        <w:t>lanlegging</w:t>
      </w:r>
      <w:r w:rsidRPr="002A5730">
        <w:t>.</w:t>
      </w:r>
    </w:p>
    <w:p w14:paraId="43FA79F6" w14:textId="77777777" w:rsidR="009E4FA4" w:rsidRPr="002A5730" w:rsidRDefault="009E4FA4" w:rsidP="009E4FA4">
      <w:pPr>
        <w:pStyle w:val="Brdtekst"/>
        <w:spacing w:before="9"/>
        <w:rPr>
          <w:sz w:val="23"/>
        </w:rPr>
      </w:pPr>
    </w:p>
    <w:p w14:paraId="7B25A336" w14:textId="77777777" w:rsidR="009E4FA4" w:rsidRPr="002A5730" w:rsidRDefault="009E4FA4" w:rsidP="009E4FA4">
      <w:pPr>
        <w:pStyle w:val="Brdtekst"/>
        <w:spacing w:line="259" w:lineRule="auto"/>
        <w:ind w:left="131" w:right="565"/>
      </w:pPr>
      <w:r w:rsidRPr="002A5730">
        <w:t>Parkane skal leggast til rette som offentlege møteplassar, leik-, fysisk aktivitet og rekreasjon for folk i alle aldrar.</w:t>
      </w:r>
      <w:r w:rsidRPr="002A5730">
        <w:rPr>
          <w:spacing w:val="-2"/>
        </w:rPr>
        <w:t xml:space="preserve"> </w:t>
      </w:r>
      <w:r w:rsidRPr="002A5730">
        <w:t>I</w:t>
      </w:r>
      <w:r w:rsidRPr="002A5730">
        <w:rPr>
          <w:spacing w:val="-2"/>
        </w:rPr>
        <w:t xml:space="preserve"> </w:t>
      </w:r>
      <w:r w:rsidRPr="002A5730">
        <w:t>tillegg</w:t>
      </w:r>
      <w:r w:rsidRPr="002A5730">
        <w:rPr>
          <w:spacing w:val="-3"/>
        </w:rPr>
        <w:t xml:space="preserve"> </w:t>
      </w:r>
      <w:r w:rsidRPr="002A5730">
        <w:t>skal</w:t>
      </w:r>
      <w:r w:rsidRPr="002A5730">
        <w:rPr>
          <w:spacing w:val="-5"/>
        </w:rPr>
        <w:t xml:space="preserve"> </w:t>
      </w:r>
      <w:r w:rsidRPr="002A5730">
        <w:t>vegetasjon</w:t>
      </w:r>
      <w:r w:rsidRPr="002A5730">
        <w:rPr>
          <w:spacing w:val="-3"/>
        </w:rPr>
        <w:t xml:space="preserve"> </w:t>
      </w:r>
      <w:r w:rsidRPr="002A5730">
        <w:t>og</w:t>
      </w:r>
      <w:r w:rsidRPr="002A5730">
        <w:rPr>
          <w:spacing w:val="-5"/>
        </w:rPr>
        <w:t xml:space="preserve"> </w:t>
      </w:r>
      <w:r w:rsidRPr="002A5730">
        <w:t>planting</w:t>
      </w:r>
      <w:r w:rsidRPr="002A5730">
        <w:rPr>
          <w:spacing w:val="-3"/>
        </w:rPr>
        <w:t xml:space="preserve"> </w:t>
      </w:r>
      <w:r w:rsidRPr="002A5730">
        <w:t>bidra</w:t>
      </w:r>
      <w:r w:rsidRPr="002A5730">
        <w:rPr>
          <w:spacing w:val="-2"/>
        </w:rPr>
        <w:t xml:space="preserve"> </w:t>
      </w:r>
      <w:r w:rsidRPr="002A5730">
        <w:t>til</w:t>
      </w:r>
      <w:r w:rsidRPr="002A5730">
        <w:rPr>
          <w:spacing w:val="-2"/>
        </w:rPr>
        <w:t xml:space="preserve"> </w:t>
      </w:r>
      <w:r w:rsidRPr="002A5730">
        <w:t>å</w:t>
      </w:r>
      <w:r w:rsidRPr="002A5730">
        <w:rPr>
          <w:spacing w:val="-2"/>
        </w:rPr>
        <w:t xml:space="preserve"> </w:t>
      </w:r>
      <w:r w:rsidRPr="002A5730">
        <w:t>ivareta</w:t>
      </w:r>
      <w:r w:rsidRPr="002A5730">
        <w:rPr>
          <w:spacing w:val="-2"/>
        </w:rPr>
        <w:t xml:space="preserve"> </w:t>
      </w:r>
      <w:r w:rsidRPr="002A5730">
        <w:t>høve</w:t>
      </w:r>
      <w:r w:rsidRPr="002A5730">
        <w:rPr>
          <w:spacing w:val="-4"/>
        </w:rPr>
        <w:t xml:space="preserve"> </w:t>
      </w:r>
      <w:r w:rsidRPr="002A5730">
        <w:t>til</w:t>
      </w:r>
      <w:r w:rsidRPr="002A5730">
        <w:rPr>
          <w:spacing w:val="-3"/>
        </w:rPr>
        <w:t xml:space="preserve"> </w:t>
      </w:r>
      <w:r w:rsidRPr="002A5730">
        <w:t>naturmangfald</w:t>
      </w:r>
      <w:r w:rsidRPr="002A5730">
        <w:rPr>
          <w:spacing w:val="-3"/>
        </w:rPr>
        <w:t xml:space="preserve"> </w:t>
      </w:r>
      <w:r w:rsidRPr="002A5730">
        <w:t>i</w:t>
      </w:r>
      <w:r w:rsidRPr="002A5730">
        <w:rPr>
          <w:spacing w:val="-3"/>
        </w:rPr>
        <w:t xml:space="preserve"> </w:t>
      </w:r>
      <w:r w:rsidRPr="002A5730">
        <w:t>sentrum</w:t>
      </w:r>
      <w:r w:rsidRPr="002A5730">
        <w:rPr>
          <w:spacing w:val="-1"/>
        </w:rPr>
        <w:t xml:space="preserve"> </w:t>
      </w:r>
      <w:r w:rsidRPr="002A5730">
        <w:t>(fugl-/insektliv mv.) og generell trivsel og folkehelse.</w:t>
      </w:r>
    </w:p>
    <w:p w14:paraId="6DF34E71" w14:textId="77777777" w:rsidR="00B04ABA" w:rsidRPr="002A5730" w:rsidRDefault="00B04ABA" w:rsidP="009E4FA4">
      <w:pPr>
        <w:pStyle w:val="Brdtekst"/>
        <w:spacing w:line="259" w:lineRule="auto"/>
        <w:ind w:left="131" w:right="565"/>
      </w:pPr>
    </w:p>
    <w:p w14:paraId="2A1540C2" w14:textId="77777777" w:rsidR="009E4FA4" w:rsidRPr="002A5730" w:rsidRDefault="006D521A" w:rsidP="009E4FA4">
      <w:pPr>
        <w:pStyle w:val="Brdtekst"/>
        <w:spacing w:before="31" w:line="259" w:lineRule="auto"/>
        <w:ind w:left="131" w:right="565"/>
        <w:rPr>
          <w:spacing w:val="-2"/>
        </w:rPr>
      </w:pPr>
      <w:r w:rsidRPr="002A5730">
        <w:t>Illustrasjonsplanen</w:t>
      </w:r>
      <w:r w:rsidR="009E4FA4" w:rsidRPr="002A5730">
        <w:t xml:space="preserve"> viser kva områder </w:t>
      </w:r>
      <w:r w:rsidR="009D061A" w:rsidRPr="002A5730">
        <w:t>som er sett</w:t>
      </w:r>
      <w:r w:rsidR="009E4FA4" w:rsidRPr="002A5730">
        <w:t xml:space="preserve"> av til park og vegetasjonsprega gangforbindelsar med parkverdiar. Det er </w:t>
      </w:r>
      <w:r w:rsidR="003015B4" w:rsidRPr="002A5730">
        <w:t>òg</w:t>
      </w:r>
      <w:r w:rsidR="009E4FA4" w:rsidRPr="002A5730">
        <w:t xml:space="preserve"> vist gater og drag der ein ved vidare planlegging og utbygging</w:t>
      </w:r>
      <w:r w:rsidR="003015B4" w:rsidRPr="002A5730">
        <w:t>,</w:t>
      </w:r>
      <w:r w:rsidR="009E4FA4" w:rsidRPr="002A5730">
        <w:t xml:space="preserve"> bør ivareta vegetasjonspreg for å ivareta omsyn til folkehelse og naturmangfald i sentrum. </w:t>
      </w:r>
      <w:r w:rsidR="009D061A" w:rsidRPr="002A5730">
        <w:t>Illustrasjonsplanen</w:t>
      </w:r>
      <w:r w:rsidR="009E4FA4" w:rsidRPr="002A5730">
        <w:rPr>
          <w:spacing w:val="-3"/>
        </w:rPr>
        <w:t xml:space="preserve"> </w:t>
      </w:r>
      <w:r w:rsidR="009E4FA4" w:rsidRPr="002A5730">
        <w:t>er retningsgjevande for</w:t>
      </w:r>
      <w:r w:rsidR="009E4FA4" w:rsidRPr="002A5730">
        <w:rPr>
          <w:spacing w:val="-3"/>
        </w:rPr>
        <w:t xml:space="preserve"> </w:t>
      </w:r>
      <w:r w:rsidR="009E4FA4" w:rsidRPr="002A5730">
        <w:t>vidare</w:t>
      </w:r>
      <w:r w:rsidR="009E4FA4" w:rsidRPr="002A5730">
        <w:rPr>
          <w:spacing w:val="-4"/>
        </w:rPr>
        <w:t xml:space="preserve"> </w:t>
      </w:r>
      <w:r w:rsidR="009E4FA4" w:rsidRPr="002A5730">
        <w:t>arbeid</w:t>
      </w:r>
      <w:r w:rsidR="009E4FA4" w:rsidRPr="002A5730">
        <w:rPr>
          <w:spacing w:val="-5"/>
        </w:rPr>
        <w:t xml:space="preserve"> </w:t>
      </w:r>
      <w:r w:rsidR="009E4FA4" w:rsidRPr="002A5730">
        <w:t>med</w:t>
      </w:r>
      <w:r w:rsidR="009E4FA4" w:rsidRPr="002A5730">
        <w:rPr>
          <w:spacing w:val="-2"/>
        </w:rPr>
        <w:t xml:space="preserve"> </w:t>
      </w:r>
      <w:r w:rsidR="009E4FA4" w:rsidRPr="002A5730">
        <w:t>parkar</w:t>
      </w:r>
      <w:r w:rsidR="009E4FA4" w:rsidRPr="002A5730">
        <w:rPr>
          <w:spacing w:val="-4"/>
        </w:rPr>
        <w:t xml:space="preserve"> </w:t>
      </w:r>
      <w:r w:rsidR="009E4FA4" w:rsidRPr="002A5730">
        <w:t>og</w:t>
      </w:r>
      <w:r w:rsidR="009E4FA4" w:rsidRPr="002A5730">
        <w:rPr>
          <w:spacing w:val="-2"/>
        </w:rPr>
        <w:t xml:space="preserve"> </w:t>
      </w:r>
      <w:r w:rsidR="009E4FA4" w:rsidRPr="002A5730">
        <w:t>grønstruktur</w:t>
      </w:r>
      <w:r w:rsidR="009E4FA4" w:rsidRPr="002A5730">
        <w:rPr>
          <w:spacing w:val="-1"/>
        </w:rPr>
        <w:t xml:space="preserve"> </w:t>
      </w:r>
      <w:r w:rsidR="009E4FA4" w:rsidRPr="002A5730">
        <w:t>i</w:t>
      </w:r>
      <w:r w:rsidR="009E4FA4" w:rsidRPr="002A5730">
        <w:rPr>
          <w:spacing w:val="-1"/>
        </w:rPr>
        <w:t xml:space="preserve"> </w:t>
      </w:r>
      <w:r w:rsidR="009E4FA4" w:rsidRPr="002A5730">
        <w:t>gatebruksplan,</w:t>
      </w:r>
      <w:r w:rsidR="009E4FA4" w:rsidRPr="002A5730">
        <w:rPr>
          <w:spacing w:val="-1"/>
        </w:rPr>
        <w:t xml:space="preserve"> </w:t>
      </w:r>
      <w:r w:rsidR="009E4FA4" w:rsidRPr="002A5730">
        <w:t>der</w:t>
      </w:r>
      <w:r w:rsidR="009E4FA4" w:rsidRPr="002A5730">
        <w:rPr>
          <w:spacing w:val="-4"/>
        </w:rPr>
        <w:t xml:space="preserve"> </w:t>
      </w:r>
      <w:r w:rsidR="009E4FA4" w:rsidRPr="002A5730">
        <w:t>ein</w:t>
      </w:r>
      <w:r w:rsidR="009E4FA4" w:rsidRPr="002A5730">
        <w:rPr>
          <w:spacing w:val="-5"/>
        </w:rPr>
        <w:t xml:space="preserve"> </w:t>
      </w:r>
      <w:r w:rsidR="009E4FA4" w:rsidRPr="002A5730">
        <w:t>må</w:t>
      </w:r>
      <w:r w:rsidR="009E4FA4" w:rsidRPr="002A5730">
        <w:rPr>
          <w:spacing w:val="-1"/>
        </w:rPr>
        <w:t xml:space="preserve"> </w:t>
      </w:r>
      <w:r w:rsidR="009E4FA4" w:rsidRPr="002A5730">
        <w:t xml:space="preserve">sjå meir konkret på bruk og utforming av parkar, gangvegar og forhold knytt til vegetasjon, tre/buskar m.v. i </w:t>
      </w:r>
      <w:r w:rsidR="009E4FA4" w:rsidRPr="002A5730">
        <w:rPr>
          <w:spacing w:val="-2"/>
        </w:rPr>
        <w:t>sentrum.</w:t>
      </w:r>
    </w:p>
    <w:p w14:paraId="0C622820" w14:textId="77777777" w:rsidR="00A82B21" w:rsidRPr="002A5730" w:rsidRDefault="00A82B21" w:rsidP="009E4FA4">
      <w:pPr>
        <w:pStyle w:val="Brdtekst"/>
        <w:spacing w:before="31" w:line="259" w:lineRule="auto"/>
        <w:ind w:left="131" w:right="565"/>
      </w:pPr>
    </w:p>
    <w:p w14:paraId="2CA9F857" w14:textId="77777777" w:rsidR="009E4FA4" w:rsidRPr="002A5730" w:rsidRDefault="009E4FA4" w:rsidP="00B333DB">
      <w:pPr>
        <w:pStyle w:val="Overskrift3"/>
      </w:pPr>
      <w:bookmarkStart w:id="209" w:name="_bookmark118"/>
      <w:bookmarkStart w:id="210" w:name="_Toc163472822"/>
      <w:bookmarkEnd w:id="209"/>
      <w:r w:rsidRPr="002A5730">
        <w:t>Gatebruksplan</w:t>
      </w:r>
      <w:bookmarkEnd w:id="210"/>
    </w:p>
    <w:p w14:paraId="0FA8FB99" w14:textId="77777777" w:rsidR="009E4FA4" w:rsidRPr="002A5730" w:rsidRDefault="009E4FA4" w:rsidP="009E4FA4">
      <w:pPr>
        <w:pStyle w:val="Brdtekst"/>
        <w:spacing w:before="179" w:line="259" w:lineRule="auto"/>
        <w:ind w:left="131" w:right="456"/>
      </w:pPr>
      <w:r w:rsidRPr="002A5730">
        <w:t>Før</w:t>
      </w:r>
      <w:r w:rsidRPr="002A5730">
        <w:rPr>
          <w:spacing w:val="-3"/>
        </w:rPr>
        <w:t xml:space="preserve"> </w:t>
      </w:r>
      <w:r w:rsidRPr="002A5730">
        <w:t>opparbeiding</w:t>
      </w:r>
      <w:r w:rsidRPr="002A5730">
        <w:rPr>
          <w:spacing w:val="-3"/>
        </w:rPr>
        <w:t xml:space="preserve"> </w:t>
      </w:r>
      <w:r w:rsidRPr="002A5730">
        <w:t>av</w:t>
      </w:r>
      <w:r w:rsidRPr="002A5730">
        <w:rPr>
          <w:spacing w:val="-3"/>
        </w:rPr>
        <w:t xml:space="preserve"> </w:t>
      </w:r>
      <w:r w:rsidRPr="002A5730">
        <w:t>offentlege</w:t>
      </w:r>
      <w:r w:rsidRPr="002A5730">
        <w:rPr>
          <w:spacing w:val="-2"/>
        </w:rPr>
        <w:t xml:space="preserve"> </w:t>
      </w:r>
      <w:r w:rsidRPr="002A5730">
        <w:t>gatetun,</w:t>
      </w:r>
      <w:r w:rsidRPr="002A5730">
        <w:rPr>
          <w:spacing w:val="-2"/>
        </w:rPr>
        <w:t xml:space="preserve"> </w:t>
      </w:r>
      <w:r w:rsidRPr="002A5730">
        <w:t>torg,</w:t>
      </w:r>
      <w:r w:rsidRPr="002A5730">
        <w:rPr>
          <w:spacing w:val="-2"/>
        </w:rPr>
        <w:t xml:space="preserve"> </w:t>
      </w:r>
      <w:r w:rsidRPr="002A5730">
        <w:t>gangvegar,</w:t>
      </w:r>
      <w:r w:rsidRPr="002A5730">
        <w:rPr>
          <w:spacing w:val="-2"/>
        </w:rPr>
        <w:t xml:space="preserve"> </w:t>
      </w:r>
      <w:r w:rsidRPr="002A5730">
        <w:t>park</w:t>
      </w:r>
      <w:r w:rsidRPr="002A5730">
        <w:rPr>
          <w:spacing w:val="-4"/>
        </w:rPr>
        <w:t xml:space="preserve"> </w:t>
      </w:r>
      <w:r w:rsidRPr="002A5730">
        <w:t>og</w:t>
      </w:r>
      <w:r w:rsidRPr="002A5730">
        <w:rPr>
          <w:spacing w:val="-3"/>
        </w:rPr>
        <w:t xml:space="preserve"> </w:t>
      </w:r>
      <w:r w:rsidRPr="002A5730">
        <w:t>leikeareal,</w:t>
      </w:r>
      <w:r w:rsidRPr="002A5730">
        <w:rPr>
          <w:spacing w:val="-2"/>
        </w:rPr>
        <w:t xml:space="preserve"> </w:t>
      </w:r>
      <w:r w:rsidRPr="002A5730">
        <w:t>skal</w:t>
      </w:r>
      <w:r w:rsidRPr="002A5730">
        <w:rPr>
          <w:spacing w:val="-7"/>
        </w:rPr>
        <w:t xml:space="preserve"> </w:t>
      </w:r>
      <w:r w:rsidRPr="002A5730">
        <w:t>det</w:t>
      </w:r>
      <w:r w:rsidRPr="002A5730">
        <w:rPr>
          <w:spacing w:val="-2"/>
        </w:rPr>
        <w:t xml:space="preserve"> </w:t>
      </w:r>
      <w:r w:rsidRPr="002A5730">
        <w:t>utarbeidast</w:t>
      </w:r>
      <w:r w:rsidRPr="002A5730">
        <w:rPr>
          <w:spacing w:val="-2"/>
        </w:rPr>
        <w:t xml:space="preserve"> </w:t>
      </w:r>
      <w:r w:rsidRPr="002A5730">
        <w:t>ein gatebruksplan med retningsgivande føringar for utforming av desse.</w:t>
      </w:r>
    </w:p>
    <w:p w14:paraId="60C8D5D3" w14:textId="77777777" w:rsidR="00DE3AAD" w:rsidRPr="002A5730" w:rsidRDefault="00DE3AAD" w:rsidP="009E4FA4">
      <w:pPr>
        <w:pStyle w:val="Brdtekst"/>
        <w:spacing w:before="179" w:line="259" w:lineRule="auto"/>
        <w:ind w:left="131" w:right="456"/>
      </w:pPr>
    </w:p>
    <w:p w14:paraId="13BFF72A" w14:textId="77777777" w:rsidR="009E4FA4" w:rsidRPr="002A5730" w:rsidRDefault="009E4FA4" w:rsidP="009E4FA4">
      <w:pPr>
        <w:pStyle w:val="Brdtekst"/>
        <w:ind w:left="131"/>
      </w:pPr>
      <w:r w:rsidRPr="002A5730">
        <w:t>Gatebruksplan</w:t>
      </w:r>
      <w:r w:rsidRPr="002A5730">
        <w:rPr>
          <w:spacing w:val="-4"/>
        </w:rPr>
        <w:t xml:space="preserve"> </w:t>
      </w:r>
      <w:r w:rsidRPr="002A5730">
        <w:t>skal</w:t>
      </w:r>
      <w:r w:rsidRPr="002A5730">
        <w:rPr>
          <w:spacing w:val="-3"/>
        </w:rPr>
        <w:t xml:space="preserve"> </w:t>
      </w:r>
      <w:r w:rsidRPr="002A5730">
        <w:t>ta</w:t>
      </w:r>
      <w:r w:rsidRPr="002A5730">
        <w:rPr>
          <w:spacing w:val="-6"/>
        </w:rPr>
        <w:t xml:space="preserve"> </w:t>
      </w:r>
      <w:r w:rsidRPr="002A5730">
        <w:t>for</w:t>
      </w:r>
      <w:r w:rsidRPr="002A5730">
        <w:rPr>
          <w:spacing w:val="-6"/>
        </w:rPr>
        <w:t xml:space="preserve"> </w:t>
      </w:r>
      <w:r w:rsidRPr="002A5730">
        <w:t>seg</w:t>
      </w:r>
      <w:r w:rsidRPr="002A5730">
        <w:rPr>
          <w:spacing w:val="-3"/>
        </w:rPr>
        <w:t xml:space="preserve"> </w:t>
      </w:r>
      <w:r w:rsidRPr="002A5730">
        <w:t>blant</w:t>
      </w:r>
      <w:r w:rsidRPr="002A5730">
        <w:rPr>
          <w:spacing w:val="-3"/>
        </w:rPr>
        <w:t xml:space="preserve"> </w:t>
      </w:r>
      <w:r w:rsidRPr="002A5730">
        <w:t>anna</w:t>
      </w:r>
      <w:r w:rsidRPr="002A5730">
        <w:rPr>
          <w:spacing w:val="-2"/>
        </w:rPr>
        <w:t xml:space="preserve"> </w:t>
      </w:r>
      <w:r w:rsidRPr="002A5730">
        <w:t>fylgjande</w:t>
      </w:r>
      <w:r w:rsidRPr="002A5730">
        <w:rPr>
          <w:spacing w:val="-4"/>
        </w:rPr>
        <w:t xml:space="preserve"> </w:t>
      </w:r>
      <w:r w:rsidRPr="002A5730">
        <w:rPr>
          <w:spacing w:val="-2"/>
        </w:rPr>
        <w:t>tema:</w:t>
      </w:r>
    </w:p>
    <w:p w14:paraId="4679D53B" w14:textId="77777777" w:rsidR="009E4FA4" w:rsidRPr="002A5730" w:rsidRDefault="009E4FA4" w:rsidP="00C3418F">
      <w:pPr>
        <w:pStyle w:val="Listeavsnitt"/>
        <w:numPr>
          <w:ilvl w:val="0"/>
          <w:numId w:val="8"/>
        </w:numPr>
        <w:tabs>
          <w:tab w:val="left" w:pos="851"/>
          <w:tab w:val="left" w:pos="852"/>
        </w:tabs>
        <w:spacing w:before="20" w:after="200" w:line="259" w:lineRule="auto"/>
        <w:ind w:right="839"/>
      </w:pPr>
      <w:r w:rsidRPr="002A5730">
        <w:t>Heilskapleg</w:t>
      </w:r>
      <w:r w:rsidRPr="002A5730">
        <w:rPr>
          <w:spacing w:val="-3"/>
        </w:rPr>
        <w:t xml:space="preserve"> </w:t>
      </w:r>
      <w:r w:rsidRPr="002A5730">
        <w:t>plan</w:t>
      </w:r>
      <w:r w:rsidRPr="002A5730">
        <w:rPr>
          <w:spacing w:val="-3"/>
        </w:rPr>
        <w:t xml:space="preserve"> </w:t>
      </w:r>
      <w:r w:rsidRPr="002A5730">
        <w:t>for</w:t>
      </w:r>
      <w:r w:rsidRPr="002A5730">
        <w:rPr>
          <w:spacing w:val="-2"/>
        </w:rPr>
        <w:t xml:space="preserve"> </w:t>
      </w:r>
      <w:r w:rsidRPr="002A5730">
        <w:t>bruk</w:t>
      </w:r>
      <w:r w:rsidRPr="002A5730">
        <w:rPr>
          <w:spacing w:val="-4"/>
        </w:rPr>
        <w:t xml:space="preserve"> </w:t>
      </w:r>
      <w:r w:rsidRPr="002A5730">
        <w:t>og</w:t>
      </w:r>
      <w:r w:rsidRPr="002A5730">
        <w:rPr>
          <w:spacing w:val="-3"/>
        </w:rPr>
        <w:t xml:space="preserve"> </w:t>
      </w:r>
      <w:r w:rsidRPr="002A5730">
        <w:t>tilrettelegging</w:t>
      </w:r>
      <w:r w:rsidRPr="002A5730">
        <w:rPr>
          <w:spacing w:val="-3"/>
        </w:rPr>
        <w:t xml:space="preserve"> </w:t>
      </w:r>
      <w:r w:rsidRPr="002A5730">
        <w:t>i</w:t>
      </w:r>
      <w:r w:rsidRPr="002A5730">
        <w:rPr>
          <w:spacing w:val="-3"/>
        </w:rPr>
        <w:t xml:space="preserve"> </w:t>
      </w:r>
      <w:r w:rsidRPr="002A5730">
        <w:t>dei</w:t>
      </w:r>
      <w:r w:rsidRPr="002A5730">
        <w:rPr>
          <w:spacing w:val="-2"/>
        </w:rPr>
        <w:t xml:space="preserve"> </w:t>
      </w:r>
      <w:r w:rsidRPr="002A5730">
        <w:t>ulike</w:t>
      </w:r>
      <w:r w:rsidRPr="002A5730">
        <w:rPr>
          <w:spacing w:val="-4"/>
        </w:rPr>
        <w:t xml:space="preserve"> </w:t>
      </w:r>
      <w:r w:rsidRPr="002A5730">
        <w:t>areala</w:t>
      </w:r>
      <w:r w:rsidRPr="002A5730">
        <w:rPr>
          <w:spacing w:val="-5"/>
        </w:rPr>
        <w:t xml:space="preserve"> </w:t>
      </w:r>
      <w:r w:rsidRPr="002A5730">
        <w:t>med</w:t>
      </w:r>
      <w:r w:rsidRPr="002A5730">
        <w:rPr>
          <w:spacing w:val="-2"/>
        </w:rPr>
        <w:t xml:space="preserve"> </w:t>
      </w:r>
      <w:r w:rsidRPr="002A5730">
        <w:t>særleg</w:t>
      </w:r>
      <w:r w:rsidRPr="002A5730">
        <w:rPr>
          <w:spacing w:val="-3"/>
        </w:rPr>
        <w:t xml:space="preserve"> </w:t>
      </w:r>
      <w:r w:rsidRPr="002A5730">
        <w:t>fokus</w:t>
      </w:r>
      <w:r w:rsidRPr="002A5730">
        <w:rPr>
          <w:spacing w:val="-2"/>
        </w:rPr>
        <w:t xml:space="preserve"> </w:t>
      </w:r>
      <w:r w:rsidRPr="002A5730">
        <w:t>på</w:t>
      </w:r>
      <w:r w:rsidRPr="002A5730">
        <w:rPr>
          <w:spacing w:val="-6"/>
        </w:rPr>
        <w:t xml:space="preserve"> </w:t>
      </w:r>
      <w:r w:rsidRPr="002A5730">
        <w:t>tilrettelegging</w:t>
      </w:r>
      <w:r w:rsidRPr="002A5730">
        <w:rPr>
          <w:spacing w:val="-3"/>
        </w:rPr>
        <w:t xml:space="preserve"> </w:t>
      </w:r>
      <w:r w:rsidRPr="002A5730">
        <w:t>for born, unge, eldre</w:t>
      </w:r>
      <w:r w:rsidRPr="002A5730">
        <w:rPr>
          <w:spacing w:val="80"/>
        </w:rPr>
        <w:t xml:space="preserve"> </w:t>
      </w:r>
      <w:r w:rsidRPr="002A5730">
        <w:t>og menneske med nedsett funksjonsevne.</w:t>
      </w:r>
    </w:p>
    <w:p w14:paraId="4AF62381" w14:textId="77777777" w:rsidR="009E4FA4" w:rsidRPr="002A5730" w:rsidRDefault="009E4FA4" w:rsidP="00C3418F">
      <w:pPr>
        <w:pStyle w:val="Listeavsnitt"/>
        <w:numPr>
          <w:ilvl w:val="0"/>
          <w:numId w:val="8"/>
        </w:numPr>
        <w:tabs>
          <w:tab w:val="left" w:pos="851"/>
          <w:tab w:val="left" w:pos="852"/>
        </w:tabs>
        <w:spacing w:before="1" w:after="200" w:line="288" w:lineRule="auto"/>
        <w:ind w:hanging="361"/>
      </w:pPr>
      <w:r w:rsidRPr="002A5730">
        <w:t>Kunst</w:t>
      </w:r>
      <w:r w:rsidRPr="002A5730">
        <w:rPr>
          <w:spacing w:val="-1"/>
        </w:rPr>
        <w:t xml:space="preserve"> </w:t>
      </w:r>
      <w:r w:rsidRPr="002A5730">
        <w:t>i</w:t>
      </w:r>
      <w:r w:rsidRPr="002A5730">
        <w:rPr>
          <w:spacing w:val="-1"/>
        </w:rPr>
        <w:t xml:space="preserve"> </w:t>
      </w:r>
      <w:r w:rsidRPr="002A5730">
        <w:rPr>
          <w:spacing w:val="-2"/>
        </w:rPr>
        <w:t>sentrum</w:t>
      </w:r>
    </w:p>
    <w:p w14:paraId="5FBCFB5B"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Belysning</w:t>
      </w:r>
      <w:r w:rsidRPr="002A5730">
        <w:rPr>
          <w:spacing w:val="-6"/>
        </w:rPr>
        <w:t xml:space="preserve"> </w:t>
      </w:r>
      <w:r w:rsidRPr="002A5730">
        <w:t>av</w:t>
      </w:r>
      <w:r w:rsidRPr="002A5730">
        <w:rPr>
          <w:spacing w:val="-4"/>
        </w:rPr>
        <w:t xml:space="preserve"> </w:t>
      </w:r>
      <w:r w:rsidRPr="002A5730">
        <w:t>bygg</w:t>
      </w:r>
      <w:r w:rsidRPr="002A5730">
        <w:rPr>
          <w:spacing w:val="-9"/>
        </w:rPr>
        <w:t xml:space="preserve"> </w:t>
      </w:r>
      <w:r w:rsidRPr="002A5730">
        <w:t>og</w:t>
      </w:r>
      <w:r w:rsidRPr="002A5730">
        <w:rPr>
          <w:spacing w:val="-8"/>
        </w:rPr>
        <w:t xml:space="preserve"> </w:t>
      </w:r>
      <w:r w:rsidRPr="002A5730">
        <w:t>offentlege</w:t>
      </w:r>
      <w:r w:rsidRPr="002A5730">
        <w:rPr>
          <w:spacing w:val="-4"/>
        </w:rPr>
        <w:t xml:space="preserve"> </w:t>
      </w:r>
      <w:r w:rsidRPr="002A5730">
        <w:t>torg,</w:t>
      </w:r>
      <w:r w:rsidRPr="002A5730">
        <w:rPr>
          <w:spacing w:val="-5"/>
        </w:rPr>
        <w:t xml:space="preserve"> </w:t>
      </w:r>
      <w:r w:rsidRPr="002A5730">
        <w:t>parkar,</w:t>
      </w:r>
      <w:r w:rsidRPr="002A5730">
        <w:rPr>
          <w:spacing w:val="-5"/>
        </w:rPr>
        <w:t xml:space="preserve"> </w:t>
      </w:r>
      <w:r w:rsidRPr="002A5730">
        <w:t>leikeplassar</w:t>
      </w:r>
      <w:r w:rsidRPr="002A5730">
        <w:rPr>
          <w:spacing w:val="-4"/>
        </w:rPr>
        <w:t xml:space="preserve"> </w:t>
      </w:r>
      <w:r w:rsidRPr="002A5730">
        <w:rPr>
          <w:spacing w:val="-5"/>
        </w:rPr>
        <w:t>mm.</w:t>
      </w:r>
    </w:p>
    <w:p w14:paraId="7003B6AF" w14:textId="77777777" w:rsidR="009E4FA4" w:rsidRPr="002A5730" w:rsidRDefault="009E4FA4" w:rsidP="00C3418F">
      <w:pPr>
        <w:pStyle w:val="Listeavsnitt"/>
        <w:numPr>
          <w:ilvl w:val="0"/>
          <w:numId w:val="8"/>
        </w:numPr>
        <w:tabs>
          <w:tab w:val="left" w:pos="851"/>
          <w:tab w:val="left" w:pos="852"/>
        </w:tabs>
        <w:spacing w:before="19" w:after="200" w:line="288" w:lineRule="auto"/>
        <w:ind w:hanging="361"/>
      </w:pPr>
      <w:r w:rsidRPr="002A5730">
        <w:t>Retningslinjer</w:t>
      </w:r>
      <w:r w:rsidRPr="002A5730">
        <w:rPr>
          <w:spacing w:val="-6"/>
        </w:rPr>
        <w:t xml:space="preserve"> </w:t>
      </w:r>
      <w:r w:rsidRPr="002A5730">
        <w:t>for</w:t>
      </w:r>
      <w:r w:rsidRPr="002A5730">
        <w:rPr>
          <w:spacing w:val="-5"/>
        </w:rPr>
        <w:t xml:space="preserve"> </w:t>
      </w:r>
      <w:r w:rsidRPr="002A5730">
        <w:t>utforming</w:t>
      </w:r>
      <w:r w:rsidRPr="002A5730">
        <w:rPr>
          <w:spacing w:val="-6"/>
        </w:rPr>
        <w:t xml:space="preserve"> </w:t>
      </w:r>
      <w:r w:rsidRPr="002A5730">
        <w:t>av</w:t>
      </w:r>
      <w:r w:rsidRPr="002A5730">
        <w:rPr>
          <w:spacing w:val="-5"/>
        </w:rPr>
        <w:t xml:space="preserve"> </w:t>
      </w:r>
      <w:r w:rsidRPr="002A5730">
        <w:t>butikkfasade,</w:t>
      </w:r>
      <w:r w:rsidRPr="002A5730">
        <w:rPr>
          <w:spacing w:val="-7"/>
        </w:rPr>
        <w:t xml:space="preserve"> </w:t>
      </w:r>
      <w:r w:rsidRPr="002A5730">
        <w:t>inngangsparti,</w:t>
      </w:r>
      <w:r w:rsidRPr="002A5730">
        <w:rPr>
          <w:spacing w:val="40"/>
        </w:rPr>
        <w:t xml:space="preserve"> </w:t>
      </w:r>
      <w:r w:rsidRPr="002A5730">
        <w:t>reklameskilt</w:t>
      </w:r>
      <w:r w:rsidRPr="002A5730">
        <w:rPr>
          <w:spacing w:val="-6"/>
        </w:rPr>
        <w:t xml:space="preserve"> </w:t>
      </w:r>
      <w:r w:rsidRPr="002A5730">
        <w:t>og</w:t>
      </w:r>
      <w:r w:rsidRPr="002A5730">
        <w:rPr>
          <w:spacing w:val="-7"/>
        </w:rPr>
        <w:t xml:space="preserve"> </w:t>
      </w:r>
      <w:r w:rsidRPr="002A5730">
        <w:rPr>
          <w:spacing w:val="-2"/>
        </w:rPr>
        <w:t>belysning.</w:t>
      </w:r>
    </w:p>
    <w:p w14:paraId="5984559A"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Lokalisering</w:t>
      </w:r>
      <w:r w:rsidRPr="002A5730">
        <w:rPr>
          <w:spacing w:val="-9"/>
        </w:rPr>
        <w:t xml:space="preserve"> </w:t>
      </w:r>
      <w:r w:rsidRPr="002A5730">
        <w:t>og</w:t>
      </w:r>
      <w:r w:rsidRPr="002A5730">
        <w:rPr>
          <w:spacing w:val="-4"/>
        </w:rPr>
        <w:t xml:space="preserve"> </w:t>
      </w:r>
      <w:r w:rsidRPr="002A5730">
        <w:t>berekning</w:t>
      </w:r>
      <w:r w:rsidRPr="002A5730">
        <w:rPr>
          <w:spacing w:val="-4"/>
        </w:rPr>
        <w:t xml:space="preserve"> </w:t>
      </w:r>
      <w:r w:rsidRPr="002A5730">
        <w:t>av</w:t>
      </w:r>
      <w:r w:rsidRPr="002A5730">
        <w:rPr>
          <w:spacing w:val="-3"/>
        </w:rPr>
        <w:t xml:space="preserve"> </w:t>
      </w:r>
      <w:r w:rsidRPr="002A5730">
        <w:t>areal</w:t>
      </w:r>
      <w:r w:rsidRPr="002A5730">
        <w:rPr>
          <w:spacing w:val="-7"/>
        </w:rPr>
        <w:t xml:space="preserve"> </w:t>
      </w:r>
      <w:r w:rsidRPr="002A5730">
        <w:t>til</w:t>
      </w:r>
      <w:r w:rsidRPr="002A5730">
        <w:rPr>
          <w:spacing w:val="-5"/>
        </w:rPr>
        <w:t xml:space="preserve"> </w:t>
      </w:r>
      <w:r w:rsidRPr="002A5730">
        <w:t>renovasjonsplassar</w:t>
      </w:r>
      <w:r w:rsidRPr="002A5730">
        <w:rPr>
          <w:spacing w:val="-4"/>
        </w:rPr>
        <w:t xml:space="preserve"> </w:t>
      </w:r>
      <w:r w:rsidRPr="002A5730">
        <w:t>for</w:t>
      </w:r>
      <w:r w:rsidRPr="002A5730">
        <w:rPr>
          <w:spacing w:val="-4"/>
        </w:rPr>
        <w:t xml:space="preserve"> </w:t>
      </w:r>
      <w:r w:rsidRPr="002A5730">
        <w:t>bustad-</w:t>
      </w:r>
      <w:r w:rsidRPr="002A5730">
        <w:rPr>
          <w:spacing w:val="-4"/>
        </w:rPr>
        <w:t xml:space="preserve"> </w:t>
      </w:r>
      <w:r w:rsidRPr="002A5730">
        <w:t>og</w:t>
      </w:r>
      <w:r w:rsidRPr="002A5730">
        <w:rPr>
          <w:spacing w:val="-5"/>
        </w:rPr>
        <w:t xml:space="preserve"> </w:t>
      </w:r>
      <w:r w:rsidRPr="002A5730">
        <w:t>næringsføremål</w:t>
      </w:r>
      <w:r w:rsidRPr="002A5730">
        <w:rPr>
          <w:spacing w:val="-7"/>
        </w:rPr>
        <w:t xml:space="preserve"> </w:t>
      </w:r>
      <w:r w:rsidRPr="002A5730">
        <w:t>i</w:t>
      </w:r>
      <w:r w:rsidRPr="002A5730">
        <w:rPr>
          <w:spacing w:val="-4"/>
        </w:rPr>
        <w:t xml:space="preserve"> </w:t>
      </w:r>
      <w:r w:rsidRPr="002A5730">
        <w:rPr>
          <w:spacing w:val="-2"/>
        </w:rPr>
        <w:t>sentrum.</w:t>
      </w:r>
    </w:p>
    <w:p w14:paraId="44D4E2DD" w14:textId="77777777" w:rsidR="009E4FA4" w:rsidRPr="002A5730" w:rsidRDefault="009E4FA4" w:rsidP="00C3418F">
      <w:pPr>
        <w:pStyle w:val="Listeavsnitt"/>
        <w:numPr>
          <w:ilvl w:val="0"/>
          <w:numId w:val="8"/>
        </w:numPr>
        <w:tabs>
          <w:tab w:val="left" w:pos="851"/>
          <w:tab w:val="left" w:pos="852"/>
        </w:tabs>
        <w:spacing w:before="41" w:after="200" w:line="288" w:lineRule="auto"/>
        <w:ind w:hanging="361"/>
      </w:pPr>
      <w:r w:rsidRPr="002A5730">
        <w:rPr>
          <w:spacing w:val="-2"/>
        </w:rPr>
        <w:t>Varelevering</w:t>
      </w:r>
    </w:p>
    <w:p w14:paraId="36102408"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Materialbruk</w:t>
      </w:r>
      <w:r w:rsidRPr="002A5730">
        <w:rPr>
          <w:spacing w:val="-6"/>
        </w:rPr>
        <w:t xml:space="preserve"> </w:t>
      </w:r>
      <w:r w:rsidRPr="002A5730">
        <w:t>og</w:t>
      </w:r>
      <w:r w:rsidRPr="002A5730">
        <w:rPr>
          <w:spacing w:val="-5"/>
        </w:rPr>
        <w:t xml:space="preserve"> </w:t>
      </w:r>
      <w:r w:rsidRPr="002A5730">
        <w:t>-</w:t>
      </w:r>
      <w:r w:rsidRPr="002A5730">
        <w:rPr>
          <w:spacing w:val="-4"/>
        </w:rPr>
        <w:t xml:space="preserve"> </w:t>
      </w:r>
      <w:r w:rsidRPr="002A5730">
        <w:t>kvalitet</w:t>
      </w:r>
      <w:r w:rsidRPr="002A5730">
        <w:rPr>
          <w:spacing w:val="-4"/>
        </w:rPr>
        <w:t xml:space="preserve"> </w:t>
      </w:r>
      <w:r w:rsidR="000A2EE2">
        <w:rPr>
          <w:spacing w:val="-4"/>
        </w:rPr>
        <w:t xml:space="preserve">på dekke </w:t>
      </w:r>
      <w:r w:rsidRPr="002A5730">
        <w:t>offentlege</w:t>
      </w:r>
      <w:r w:rsidRPr="002A5730">
        <w:rPr>
          <w:spacing w:val="-3"/>
        </w:rPr>
        <w:t xml:space="preserve"> </w:t>
      </w:r>
      <w:r w:rsidRPr="002A5730">
        <w:t>torg,</w:t>
      </w:r>
      <w:r w:rsidRPr="002A5730">
        <w:rPr>
          <w:spacing w:val="-3"/>
        </w:rPr>
        <w:t xml:space="preserve"> </w:t>
      </w:r>
      <w:r w:rsidRPr="002A5730">
        <w:t>parkar,</w:t>
      </w:r>
      <w:r w:rsidRPr="002A5730">
        <w:rPr>
          <w:spacing w:val="-4"/>
        </w:rPr>
        <w:t xml:space="preserve"> </w:t>
      </w:r>
      <w:r w:rsidRPr="002A5730">
        <w:t>gangvegar,</w:t>
      </w:r>
      <w:r w:rsidRPr="002A5730">
        <w:rPr>
          <w:spacing w:val="-6"/>
        </w:rPr>
        <w:t xml:space="preserve"> </w:t>
      </w:r>
      <w:r w:rsidRPr="002A5730">
        <w:rPr>
          <w:spacing w:val="-2"/>
        </w:rPr>
        <w:t>gatetun.</w:t>
      </w:r>
    </w:p>
    <w:p w14:paraId="24432864"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Planting</w:t>
      </w:r>
      <w:r w:rsidRPr="002A5730">
        <w:rPr>
          <w:spacing w:val="-7"/>
        </w:rPr>
        <w:t xml:space="preserve"> </w:t>
      </w:r>
      <w:r w:rsidRPr="002A5730">
        <w:t>og</w:t>
      </w:r>
      <w:r w:rsidRPr="002A5730">
        <w:rPr>
          <w:spacing w:val="-6"/>
        </w:rPr>
        <w:t xml:space="preserve"> </w:t>
      </w:r>
      <w:r w:rsidRPr="002A5730">
        <w:t>samanhengande</w:t>
      </w:r>
      <w:r w:rsidRPr="002A5730">
        <w:rPr>
          <w:spacing w:val="-3"/>
        </w:rPr>
        <w:t xml:space="preserve"> </w:t>
      </w:r>
      <w:r w:rsidRPr="002A5730">
        <w:t>grønstruktur</w:t>
      </w:r>
      <w:r w:rsidRPr="002A5730">
        <w:rPr>
          <w:spacing w:val="-3"/>
        </w:rPr>
        <w:t xml:space="preserve"> </w:t>
      </w:r>
      <w:r w:rsidRPr="002A5730">
        <w:t>i</w:t>
      </w:r>
      <w:r w:rsidRPr="002A5730">
        <w:rPr>
          <w:spacing w:val="-6"/>
        </w:rPr>
        <w:t xml:space="preserve"> </w:t>
      </w:r>
      <w:r w:rsidRPr="002A5730">
        <w:t>offentlege</w:t>
      </w:r>
      <w:r w:rsidRPr="002A5730">
        <w:rPr>
          <w:spacing w:val="-4"/>
        </w:rPr>
        <w:t xml:space="preserve"> </w:t>
      </w:r>
      <w:r w:rsidRPr="002A5730">
        <w:t>torg,</w:t>
      </w:r>
      <w:r w:rsidRPr="002A5730">
        <w:rPr>
          <w:spacing w:val="-3"/>
        </w:rPr>
        <w:t xml:space="preserve"> </w:t>
      </w:r>
      <w:r w:rsidRPr="002A5730">
        <w:t>gater</w:t>
      </w:r>
      <w:r w:rsidRPr="002A5730">
        <w:rPr>
          <w:spacing w:val="-3"/>
        </w:rPr>
        <w:t xml:space="preserve"> </w:t>
      </w:r>
      <w:r w:rsidRPr="002A5730">
        <w:t>og</w:t>
      </w:r>
      <w:r w:rsidRPr="002A5730">
        <w:rPr>
          <w:spacing w:val="-6"/>
        </w:rPr>
        <w:t xml:space="preserve"> </w:t>
      </w:r>
      <w:r w:rsidRPr="002A5730">
        <w:t>langs</w:t>
      </w:r>
      <w:r w:rsidRPr="002A5730">
        <w:rPr>
          <w:spacing w:val="-2"/>
        </w:rPr>
        <w:t xml:space="preserve"> fortau.</w:t>
      </w:r>
    </w:p>
    <w:p w14:paraId="3F7143DE" w14:textId="77777777" w:rsidR="009E4FA4" w:rsidRPr="002A5730" w:rsidRDefault="009E4FA4" w:rsidP="00C3418F">
      <w:pPr>
        <w:pStyle w:val="Listeavsnitt"/>
        <w:numPr>
          <w:ilvl w:val="0"/>
          <w:numId w:val="8"/>
        </w:numPr>
        <w:tabs>
          <w:tab w:val="left" w:pos="851"/>
          <w:tab w:val="left" w:pos="852"/>
        </w:tabs>
        <w:spacing w:before="19" w:after="200" w:line="288" w:lineRule="auto"/>
        <w:ind w:hanging="361"/>
      </w:pPr>
      <w:r w:rsidRPr="002A5730">
        <w:t>Føringsvegar</w:t>
      </w:r>
      <w:r w:rsidRPr="002A5730">
        <w:rPr>
          <w:spacing w:val="-7"/>
        </w:rPr>
        <w:t xml:space="preserve"> </w:t>
      </w:r>
      <w:r w:rsidRPr="002A5730">
        <w:t>for</w:t>
      </w:r>
      <w:r w:rsidRPr="002A5730">
        <w:rPr>
          <w:spacing w:val="-6"/>
        </w:rPr>
        <w:t xml:space="preserve"> </w:t>
      </w:r>
      <w:r w:rsidRPr="002A5730">
        <w:rPr>
          <w:spacing w:val="-2"/>
        </w:rPr>
        <w:t>overvatn</w:t>
      </w:r>
    </w:p>
    <w:p w14:paraId="774576AF"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Skisseprosjekt</w:t>
      </w:r>
      <w:r w:rsidRPr="002A5730">
        <w:rPr>
          <w:spacing w:val="-9"/>
        </w:rPr>
        <w:t xml:space="preserve"> </w:t>
      </w:r>
      <w:r w:rsidRPr="002A5730">
        <w:t>landskapskvalitetar</w:t>
      </w:r>
      <w:r w:rsidRPr="002A5730">
        <w:rPr>
          <w:spacing w:val="-9"/>
        </w:rPr>
        <w:t xml:space="preserve"> </w:t>
      </w:r>
      <w:r w:rsidRPr="002A5730">
        <w:t>knytt</w:t>
      </w:r>
      <w:r w:rsidRPr="002A5730">
        <w:rPr>
          <w:spacing w:val="-7"/>
        </w:rPr>
        <w:t xml:space="preserve"> </w:t>
      </w:r>
      <w:r w:rsidRPr="002A5730">
        <w:t>til</w:t>
      </w:r>
      <w:r w:rsidRPr="002A5730">
        <w:rPr>
          <w:spacing w:val="-6"/>
        </w:rPr>
        <w:t xml:space="preserve"> </w:t>
      </w:r>
      <w:r w:rsidRPr="002A5730">
        <w:t>utforming</w:t>
      </w:r>
      <w:r w:rsidRPr="002A5730">
        <w:rPr>
          <w:spacing w:val="-7"/>
        </w:rPr>
        <w:t xml:space="preserve"> </w:t>
      </w:r>
      <w:r w:rsidRPr="002A5730">
        <w:t>av</w:t>
      </w:r>
      <w:r w:rsidRPr="002A5730">
        <w:rPr>
          <w:spacing w:val="-7"/>
        </w:rPr>
        <w:t xml:space="preserve"> </w:t>
      </w:r>
      <w:r w:rsidRPr="002A5730">
        <w:t>flaumsikring</w:t>
      </w:r>
      <w:r w:rsidRPr="002A5730">
        <w:rPr>
          <w:spacing w:val="-9"/>
        </w:rPr>
        <w:t xml:space="preserve"> </w:t>
      </w:r>
      <w:r w:rsidRPr="002A5730">
        <w:t>mot</w:t>
      </w:r>
      <w:r w:rsidRPr="002A5730">
        <w:rPr>
          <w:spacing w:val="-7"/>
        </w:rPr>
        <w:t xml:space="preserve"> </w:t>
      </w:r>
      <w:r w:rsidRPr="002A5730">
        <w:t>Oselva</w:t>
      </w:r>
      <w:r w:rsidRPr="002A5730">
        <w:rPr>
          <w:spacing w:val="-9"/>
        </w:rPr>
        <w:t xml:space="preserve"> </w:t>
      </w:r>
      <w:r w:rsidRPr="002A5730">
        <w:rPr>
          <w:spacing w:val="-2"/>
        </w:rPr>
        <w:t>(o_GG14)</w:t>
      </w:r>
    </w:p>
    <w:p w14:paraId="3EE70C03" w14:textId="77777777" w:rsidR="009E4FA4" w:rsidRPr="002A5730" w:rsidRDefault="009E4FA4" w:rsidP="00C3418F">
      <w:pPr>
        <w:pStyle w:val="Listeavsnitt"/>
        <w:numPr>
          <w:ilvl w:val="0"/>
          <w:numId w:val="8"/>
        </w:numPr>
        <w:tabs>
          <w:tab w:val="left" w:pos="851"/>
          <w:tab w:val="left" w:pos="852"/>
        </w:tabs>
        <w:spacing w:after="200" w:line="288" w:lineRule="auto"/>
        <w:ind w:hanging="361"/>
      </w:pPr>
      <w:r w:rsidRPr="002A5730">
        <w:t>Kvalitet</w:t>
      </w:r>
      <w:r w:rsidRPr="002A5730">
        <w:rPr>
          <w:spacing w:val="-8"/>
        </w:rPr>
        <w:t xml:space="preserve"> </w:t>
      </w:r>
      <w:r w:rsidRPr="002A5730">
        <w:t>og</w:t>
      </w:r>
      <w:r w:rsidRPr="002A5730">
        <w:rPr>
          <w:spacing w:val="-4"/>
        </w:rPr>
        <w:t xml:space="preserve"> </w:t>
      </w:r>
      <w:r w:rsidRPr="002A5730">
        <w:t>utforming</w:t>
      </w:r>
      <w:r w:rsidRPr="002A5730">
        <w:rPr>
          <w:spacing w:val="-4"/>
        </w:rPr>
        <w:t xml:space="preserve"> </w:t>
      </w:r>
      <w:r w:rsidRPr="002A5730">
        <w:t>siste</w:t>
      </w:r>
      <w:r w:rsidRPr="002A5730">
        <w:rPr>
          <w:spacing w:val="-7"/>
        </w:rPr>
        <w:t xml:space="preserve"> </w:t>
      </w:r>
      <w:r w:rsidRPr="002A5730">
        <w:t>delar</w:t>
      </w:r>
      <w:r w:rsidRPr="002A5730">
        <w:rPr>
          <w:spacing w:val="-4"/>
        </w:rPr>
        <w:t xml:space="preserve"> </w:t>
      </w:r>
      <w:r w:rsidRPr="002A5730">
        <w:t>av</w:t>
      </w:r>
      <w:r w:rsidRPr="002A5730">
        <w:rPr>
          <w:spacing w:val="-5"/>
        </w:rPr>
        <w:t xml:space="preserve"> </w:t>
      </w:r>
      <w:r w:rsidRPr="002A5730">
        <w:t>elvepromenade</w:t>
      </w:r>
      <w:r w:rsidRPr="002A5730">
        <w:rPr>
          <w:spacing w:val="-3"/>
        </w:rPr>
        <w:t xml:space="preserve"> </w:t>
      </w:r>
      <w:r w:rsidRPr="002A5730">
        <w:t>(o_GG10,</w:t>
      </w:r>
      <w:r w:rsidRPr="002A5730">
        <w:rPr>
          <w:spacing w:val="-5"/>
        </w:rPr>
        <w:t xml:space="preserve"> </w:t>
      </w:r>
      <w:r w:rsidRPr="002A5730">
        <w:t>13</w:t>
      </w:r>
      <w:r w:rsidRPr="002A5730">
        <w:rPr>
          <w:spacing w:val="-5"/>
        </w:rPr>
        <w:t xml:space="preserve"> </w:t>
      </w:r>
      <w:r w:rsidRPr="002A5730">
        <w:t>og</w:t>
      </w:r>
      <w:r w:rsidRPr="002A5730">
        <w:rPr>
          <w:spacing w:val="-6"/>
        </w:rPr>
        <w:t xml:space="preserve"> </w:t>
      </w:r>
      <w:r w:rsidRPr="002A5730">
        <w:t>o_FO9,</w:t>
      </w:r>
      <w:r w:rsidRPr="002A5730">
        <w:rPr>
          <w:spacing w:val="-5"/>
        </w:rPr>
        <w:t xml:space="preserve"> </w:t>
      </w:r>
      <w:r w:rsidRPr="002A5730">
        <w:rPr>
          <w:spacing w:val="-2"/>
        </w:rPr>
        <w:t>o_T02)</w:t>
      </w:r>
    </w:p>
    <w:p w14:paraId="40C4B36B" w14:textId="77777777" w:rsidR="009E4FA4" w:rsidRPr="002A5730" w:rsidRDefault="009E4FA4" w:rsidP="009E4FA4">
      <w:pPr>
        <w:pStyle w:val="Brdtekst"/>
      </w:pPr>
    </w:p>
    <w:p w14:paraId="5523F207" w14:textId="77777777" w:rsidR="009E4FA4" w:rsidRPr="002A5730" w:rsidRDefault="009E4FA4" w:rsidP="00B333DB">
      <w:pPr>
        <w:pStyle w:val="Overskrift3"/>
      </w:pPr>
      <w:bookmarkStart w:id="211" w:name="_bookmark119"/>
      <w:bookmarkStart w:id="212" w:name="_Toc163472823"/>
      <w:bookmarkEnd w:id="211"/>
      <w:r w:rsidRPr="002A5730">
        <w:t>Felles</w:t>
      </w:r>
      <w:r w:rsidRPr="002A5730">
        <w:rPr>
          <w:spacing w:val="-8"/>
        </w:rPr>
        <w:t xml:space="preserve"> </w:t>
      </w:r>
      <w:r w:rsidRPr="002A5730">
        <w:t>uteopphaldsareal</w:t>
      </w:r>
      <w:bookmarkEnd w:id="212"/>
    </w:p>
    <w:p w14:paraId="5F08CE6F" w14:textId="77777777" w:rsidR="009E4FA4" w:rsidRPr="002A5730" w:rsidRDefault="009E4FA4" w:rsidP="00E8282F">
      <w:pPr>
        <w:pStyle w:val="Brdtekst"/>
        <w:spacing w:before="160" w:line="259" w:lineRule="auto"/>
        <w:ind w:left="131" w:right="565"/>
        <w:rPr>
          <w:highlight w:val="yellow"/>
        </w:rPr>
      </w:pPr>
      <w:r w:rsidRPr="002A5730">
        <w:rPr>
          <w:color w:val="181818"/>
        </w:rPr>
        <w:t xml:space="preserve">I byggjeområde avsett til bustadføremål skal det setjast av tilstrekkeleg uteareal til leik og opphald for alle aldersgrupper. </w:t>
      </w:r>
      <w:r w:rsidR="007C0FD0" w:rsidRPr="002A5730">
        <w:rPr>
          <w:color w:val="181818"/>
        </w:rPr>
        <w:t>Ø</w:t>
      </w:r>
      <w:r w:rsidR="00BE298F" w:rsidRPr="002A5730">
        <w:rPr>
          <w:color w:val="181818"/>
        </w:rPr>
        <w:t>yro</w:t>
      </w:r>
      <w:r w:rsidRPr="002A5730">
        <w:rPr>
          <w:color w:val="181818"/>
        </w:rPr>
        <w:t xml:space="preserve"> og uteopphaldsareal skal vere ferdig opparbeidd i samsvar med godkjent utomhusplan, før det </w:t>
      </w:r>
      <w:r w:rsidR="00E8282F" w:rsidRPr="002A5730">
        <w:rPr>
          <w:color w:val="181818"/>
        </w:rPr>
        <w:t>blir gitt</w:t>
      </w:r>
      <w:r w:rsidRPr="002A5730">
        <w:rPr>
          <w:color w:val="181818"/>
        </w:rPr>
        <w:t xml:space="preserve"> bruksløyve for bustader. Ved planlegging av nye bustadområde innanfor sentrum</w:t>
      </w:r>
      <w:r w:rsidRPr="002A5730">
        <w:rPr>
          <w:color w:val="181818"/>
          <w:spacing w:val="-4"/>
        </w:rPr>
        <w:t xml:space="preserve"> </w:t>
      </w:r>
      <w:r w:rsidRPr="002A5730">
        <w:rPr>
          <w:color w:val="181818"/>
        </w:rPr>
        <w:t>skal</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sikrast</w:t>
      </w:r>
      <w:r w:rsidRPr="002A5730">
        <w:rPr>
          <w:color w:val="181818"/>
          <w:spacing w:val="-3"/>
        </w:rPr>
        <w:t xml:space="preserve"> </w:t>
      </w:r>
      <w:r w:rsidRPr="002A5730">
        <w:rPr>
          <w:color w:val="181818"/>
        </w:rPr>
        <w:t>felles</w:t>
      </w:r>
      <w:r w:rsidRPr="002A5730">
        <w:rPr>
          <w:color w:val="181818"/>
          <w:spacing w:val="-2"/>
        </w:rPr>
        <w:t xml:space="preserve"> </w:t>
      </w:r>
      <w:r w:rsidRPr="002A5730">
        <w:rPr>
          <w:color w:val="181818"/>
        </w:rPr>
        <w:t>leik-</w:t>
      </w:r>
      <w:r w:rsidRPr="002A5730">
        <w:rPr>
          <w:color w:val="181818"/>
          <w:spacing w:val="-5"/>
        </w:rPr>
        <w:t xml:space="preserve"> </w:t>
      </w:r>
      <w:r w:rsidRPr="002A5730">
        <w:rPr>
          <w:color w:val="181818"/>
        </w:rPr>
        <w:t>og</w:t>
      </w:r>
      <w:r w:rsidRPr="002A5730">
        <w:rPr>
          <w:color w:val="181818"/>
          <w:spacing w:val="-3"/>
        </w:rPr>
        <w:t xml:space="preserve"> </w:t>
      </w:r>
      <w:r w:rsidRPr="002A5730">
        <w:rPr>
          <w:color w:val="181818"/>
        </w:rPr>
        <w:t>uteopphaldsareal</w:t>
      </w:r>
      <w:r w:rsidRPr="002A5730">
        <w:rPr>
          <w:color w:val="181818"/>
          <w:spacing w:val="-2"/>
        </w:rPr>
        <w:t xml:space="preserve"> </w:t>
      </w:r>
      <w:r w:rsidRPr="002A5730">
        <w:rPr>
          <w:color w:val="181818"/>
        </w:rPr>
        <w:t>for alle bueiningar.</w:t>
      </w:r>
      <w:r w:rsidRPr="002A5730">
        <w:rPr>
          <w:color w:val="181818"/>
          <w:spacing w:val="-2"/>
        </w:rPr>
        <w:t xml:space="preserve"> </w:t>
      </w:r>
      <w:r w:rsidRPr="002A5730">
        <w:rPr>
          <w:color w:val="181818"/>
        </w:rPr>
        <w:t>Alle bueiningar skal i tillegg ha privat uteopphaldsareal.</w:t>
      </w:r>
    </w:p>
    <w:p w14:paraId="6FE454A2" w14:textId="77777777" w:rsidR="009E4FA4" w:rsidRPr="002A5730" w:rsidRDefault="009E4FA4" w:rsidP="009E4FA4">
      <w:pPr>
        <w:pStyle w:val="Brdtekst"/>
        <w:spacing w:before="160" w:line="259" w:lineRule="auto"/>
        <w:ind w:left="131" w:right="565"/>
      </w:pPr>
      <w:r w:rsidRPr="002A5730">
        <w:t>Sjå elles meir detaljerte krav i føresegnene</w:t>
      </w:r>
      <w:r w:rsidR="000A2EE2">
        <w:t>.</w:t>
      </w:r>
    </w:p>
    <w:p w14:paraId="258FC2AA" w14:textId="77777777" w:rsidR="009E4FA4" w:rsidRPr="002A5730" w:rsidRDefault="009E4FA4" w:rsidP="009E4FA4">
      <w:pPr>
        <w:pStyle w:val="Brdtekst"/>
        <w:spacing w:before="5"/>
        <w:rPr>
          <w:sz w:val="26"/>
        </w:rPr>
      </w:pPr>
    </w:p>
    <w:p w14:paraId="172BB852" w14:textId="77777777" w:rsidR="009E4FA4" w:rsidRDefault="009E4FA4" w:rsidP="003664BA">
      <w:pPr>
        <w:pStyle w:val="Overskrift2"/>
        <w:numPr>
          <w:ilvl w:val="1"/>
          <w:numId w:val="25"/>
        </w:numPr>
        <w:tabs>
          <w:tab w:val="left" w:pos="579"/>
        </w:tabs>
        <w:spacing w:before="1"/>
        <w:ind w:hanging="448"/>
        <w:rPr>
          <w:spacing w:val="-2"/>
        </w:rPr>
      </w:pPr>
      <w:bookmarkStart w:id="213" w:name="_bookmark120"/>
      <w:bookmarkStart w:id="214" w:name="_Toc163472824"/>
      <w:bookmarkEnd w:id="213"/>
      <w:r w:rsidRPr="002A5730">
        <w:t>Tilgjenge</w:t>
      </w:r>
      <w:r w:rsidRPr="002A5730">
        <w:rPr>
          <w:spacing w:val="-3"/>
        </w:rPr>
        <w:t xml:space="preserve"> </w:t>
      </w:r>
      <w:r w:rsidRPr="002A5730">
        <w:t>og</w:t>
      </w:r>
      <w:r w:rsidRPr="002A5730">
        <w:rPr>
          <w:spacing w:val="-2"/>
        </w:rPr>
        <w:t xml:space="preserve"> </w:t>
      </w:r>
      <w:r w:rsidRPr="002A5730">
        <w:t>universell</w:t>
      </w:r>
      <w:r w:rsidRPr="002A5730">
        <w:rPr>
          <w:spacing w:val="-4"/>
        </w:rPr>
        <w:t xml:space="preserve"> </w:t>
      </w:r>
      <w:r w:rsidRPr="002A5730">
        <w:rPr>
          <w:spacing w:val="-2"/>
        </w:rPr>
        <w:t>utforming</w:t>
      </w:r>
      <w:bookmarkEnd w:id="214"/>
    </w:p>
    <w:p w14:paraId="034ADCFD" w14:textId="77777777" w:rsidR="00F957A3" w:rsidRPr="00F957A3" w:rsidRDefault="00F957A3" w:rsidP="00F957A3"/>
    <w:p w14:paraId="6A0C760D" w14:textId="77777777" w:rsidR="009E4FA4" w:rsidRPr="002A5730" w:rsidRDefault="009E4FA4" w:rsidP="003664BA">
      <w:pPr>
        <w:pStyle w:val="Brdtekst"/>
        <w:spacing w:before="145" w:after="120" w:line="259" w:lineRule="auto"/>
        <w:ind w:left="131" w:right="456"/>
      </w:pPr>
      <w:r w:rsidRPr="002A5730">
        <w:t>Prinsippet</w:t>
      </w:r>
      <w:r w:rsidRPr="002A5730">
        <w:rPr>
          <w:spacing w:val="-4"/>
        </w:rPr>
        <w:t xml:space="preserve"> </w:t>
      </w:r>
      <w:r w:rsidRPr="002A5730">
        <w:t>om</w:t>
      </w:r>
      <w:r w:rsidRPr="002A5730">
        <w:rPr>
          <w:spacing w:val="-1"/>
        </w:rPr>
        <w:t xml:space="preserve"> </w:t>
      </w:r>
      <w:r w:rsidRPr="002A5730">
        <w:t>universell</w:t>
      </w:r>
      <w:r w:rsidRPr="002A5730">
        <w:rPr>
          <w:spacing w:val="-3"/>
        </w:rPr>
        <w:t xml:space="preserve"> </w:t>
      </w:r>
      <w:r w:rsidRPr="002A5730">
        <w:t>utforming</w:t>
      </w:r>
      <w:r w:rsidRPr="002A5730">
        <w:rPr>
          <w:spacing w:val="-5"/>
        </w:rPr>
        <w:t xml:space="preserve"> </w:t>
      </w:r>
      <w:r w:rsidRPr="002A5730">
        <w:t>skal</w:t>
      </w:r>
      <w:r w:rsidRPr="002A5730">
        <w:rPr>
          <w:spacing w:val="-4"/>
        </w:rPr>
        <w:t xml:space="preserve"> </w:t>
      </w:r>
      <w:r w:rsidRPr="002A5730">
        <w:t>vera</w:t>
      </w:r>
      <w:r w:rsidRPr="002A5730">
        <w:rPr>
          <w:spacing w:val="-5"/>
        </w:rPr>
        <w:t xml:space="preserve"> </w:t>
      </w:r>
      <w:r w:rsidRPr="002A5730">
        <w:t>berande</w:t>
      </w:r>
      <w:r w:rsidRPr="002A5730">
        <w:rPr>
          <w:spacing w:val="-1"/>
        </w:rPr>
        <w:t xml:space="preserve"> </w:t>
      </w:r>
      <w:r w:rsidRPr="002A5730">
        <w:t>for</w:t>
      </w:r>
      <w:r w:rsidRPr="002A5730">
        <w:rPr>
          <w:spacing w:val="-2"/>
        </w:rPr>
        <w:t xml:space="preserve"> </w:t>
      </w:r>
      <w:r w:rsidRPr="002A5730">
        <w:t>utforming</w:t>
      </w:r>
      <w:r w:rsidRPr="002A5730">
        <w:rPr>
          <w:spacing w:val="-3"/>
        </w:rPr>
        <w:t xml:space="preserve"> </w:t>
      </w:r>
      <w:r w:rsidRPr="002A5730">
        <w:t>av</w:t>
      </w:r>
      <w:r w:rsidRPr="002A5730">
        <w:rPr>
          <w:spacing w:val="-1"/>
        </w:rPr>
        <w:t xml:space="preserve"> </w:t>
      </w:r>
      <w:r w:rsidRPr="002A5730">
        <w:t>bygningar</w:t>
      </w:r>
      <w:r w:rsidRPr="002A5730">
        <w:rPr>
          <w:spacing w:val="-5"/>
        </w:rPr>
        <w:t xml:space="preserve"> </w:t>
      </w:r>
      <w:r w:rsidRPr="002A5730">
        <w:t>og</w:t>
      </w:r>
      <w:r w:rsidRPr="002A5730">
        <w:rPr>
          <w:spacing w:val="-3"/>
        </w:rPr>
        <w:t xml:space="preserve"> </w:t>
      </w:r>
      <w:r w:rsidRPr="002A5730">
        <w:t>uteareal.</w:t>
      </w:r>
      <w:r w:rsidRPr="002A5730">
        <w:rPr>
          <w:spacing w:val="-2"/>
        </w:rPr>
        <w:t xml:space="preserve"> </w:t>
      </w:r>
      <w:r w:rsidRPr="002A5730">
        <w:t>Areal</w:t>
      </w:r>
      <w:r w:rsidRPr="002A5730">
        <w:rPr>
          <w:spacing w:val="-5"/>
        </w:rPr>
        <w:t xml:space="preserve"> </w:t>
      </w:r>
      <w:r w:rsidRPr="002A5730">
        <w:t>skal</w:t>
      </w:r>
      <w:r w:rsidRPr="002A5730">
        <w:rPr>
          <w:spacing w:val="-5"/>
        </w:rPr>
        <w:t xml:space="preserve"> </w:t>
      </w:r>
      <w:r w:rsidRPr="002A5730">
        <w:t>kunna nyttast på like vilkår for så stor del av befolkninga som mogleg. Dette skal vurderast opp mot omsyn til bevaringsverdige bygningar og natur- og friluftsområde. Detaljplanar skal ha dokumentasjon på korleis universell utforming er ivareteke.</w:t>
      </w:r>
    </w:p>
    <w:p w14:paraId="7B19CE00" w14:textId="77777777" w:rsidR="009E4FA4" w:rsidRPr="002A5730" w:rsidRDefault="009E4FA4" w:rsidP="009E4FA4">
      <w:pPr>
        <w:pStyle w:val="Brdtekst"/>
        <w:spacing w:before="160" w:line="259" w:lineRule="auto"/>
        <w:ind w:left="131" w:right="456"/>
      </w:pPr>
      <w:r w:rsidRPr="002A5730">
        <w:t>Føresegnene</w:t>
      </w:r>
      <w:r w:rsidRPr="002A5730">
        <w:rPr>
          <w:spacing w:val="-1"/>
        </w:rPr>
        <w:t xml:space="preserve"> </w:t>
      </w:r>
      <w:r w:rsidRPr="002A5730">
        <w:t>har</w:t>
      </w:r>
      <w:r w:rsidRPr="002A5730">
        <w:rPr>
          <w:spacing w:val="-1"/>
        </w:rPr>
        <w:t xml:space="preserve"> </w:t>
      </w:r>
      <w:r w:rsidRPr="002A5730">
        <w:t>føringar</w:t>
      </w:r>
      <w:r w:rsidRPr="002A5730">
        <w:rPr>
          <w:spacing w:val="-2"/>
        </w:rPr>
        <w:t xml:space="preserve"> </w:t>
      </w:r>
      <w:r w:rsidRPr="002A5730">
        <w:t>for</w:t>
      </w:r>
      <w:r w:rsidRPr="002A5730">
        <w:rPr>
          <w:spacing w:val="-2"/>
        </w:rPr>
        <w:t xml:space="preserve"> </w:t>
      </w:r>
      <w:r w:rsidRPr="002A5730">
        <w:t>universell</w:t>
      </w:r>
      <w:r w:rsidRPr="002A5730">
        <w:rPr>
          <w:spacing w:val="-3"/>
        </w:rPr>
        <w:t xml:space="preserve"> </w:t>
      </w:r>
      <w:r w:rsidRPr="002A5730">
        <w:t>utforming</w:t>
      </w:r>
      <w:r w:rsidRPr="002A5730">
        <w:rPr>
          <w:spacing w:val="-3"/>
        </w:rPr>
        <w:t xml:space="preserve"> </w:t>
      </w:r>
      <w:r w:rsidRPr="002A5730">
        <w:t>for</w:t>
      </w:r>
      <w:r w:rsidRPr="002A5730">
        <w:rPr>
          <w:spacing w:val="-4"/>
        </w:rPr>
        <w:t xml:space="preserve"> </w:t>
      </w:r>
      <w:r w:rsidRPr="002A5730">
        <w:t>torg</w:t>
      </w:r>
      <w:r w:rsidRPr="002A5730">
        <w:rPr>
          <w:spacing w:val="-5"/>
        </w:rPr>
        <w:t xml:space="preserve"> </w:t>
      </w:r>
      <w:r w:rsidRPr="002A5730">
        <w:t>og</w:t>
      </w:r>
      <w:r w:rsidRPr="002A5730">
        <w:rPr>
          <w:spacing w:val="-3"/>
        </w:rPr>
        <w:t xml:space="preserve"> </w:t>
      </w:r>
      <w:r w:rsidRPr="002A5730">
        <w:t>gatetun,</w:t>
      </w:r>
      <w:r w:rsidRPr="002A5730">
        <w:rPr>
          <w:spacing w:val="-4"/>
        </w:rPr>
        <w:t xml:space="preserve"> </w:t>
      </w:r>
      <w:r w:rsidRPr="002A5730">
        <w:t>og</w:t>
      </w:r>
      <w:r w:rsidRPr="002A5730">
        <w:rPr>
          <w:spacing w:val="-3"/>
        </w:rPr>
        <w:t xml:space="preserve"> </w:t>
      </w:r>
      <w:r w:rsidRPr="002A5730">
        <w:t>rekkverk</w:t>
      </w:r>
      <w:r w:rsidRPr="002A5730">
        <w:rPr>
          <w:spacing w:val="-1"/>
        </w:rPr>
        <w:t xml:space="preserve"> </w:t>
      </w:r>
      <w:r w:rsidRPr="002A5730">
        <w:t>og</w:t>
      </w:r>
      <w:r w:rsidRPr="002A5730">
        <w:rPr>
          <w:spacing w:val="-3"/>
        </w:rPr>
        <w:t xml:space="preserve"> </w:t>
      </w:r>
      <w:r w:rsidRPr="002A5730">
        <w:t>lys</w:t>
      </w:r>
      <w:r w:rsidRPr="002A5730">
        <w:rPr>
          <w:spacing w:val="-2"/>
        </w:rPr>
        <w:t xml:space="preserve"> </w:t>
      </w:r>
      <w:r w:rsidRPr="002A5730">
        <w:t>for</w:t>
      </w:r>
      <w:r w:rsidRPr="002A5730">
        <w:rPr>
          <w:spacing w:val="-2"/>
        </w:rPr>
        <w:t xml:space="preserve"> </w:t>
      </w:r>
      <w:r w:rsidRPr="002A5730">
        <w:t xml:space="preserve">gangvegar. Helling skal tilpassast terreng og med universell utforming der dette er i tråd med god stadtilpassing og god </w:t>
      </w:r>
      <w:r w:rsidRPr="002A5730">
        <w:rPr>
          <w:spacing w:val="-2"/>
        </w:rPr>
        <w:t>terrenghandsaming.</w:t>
      </w:r>
    </w:p>
    <w:p w14:paraId="2800E1D1" w14:textId="77777777" w:rsidR="009E4FA4" w:rsidRPr="002A5730" w:rsidRDefault="009E4FA4" w:rsidP="009E4FA4">
      <w:pPr>
        <w:pStyle w:val="Brdtekst"/>
        <w:spacing w:before="11"/>
        <w:rPr>
          <w:sz w:val="27"/>
        </w:rPr>
      </w:pPr>
    </w:p>
    <w:p w14:paraId="44E3E6AB" w14:textId="77777777" w:rsidR="009E4FA4" w:rsidRPr="002A5730" w:rsidRDefault="009E4FA4" w:rsidP="00C3418F">
      <w:pPr>
        <w:pStyle w:val="Overskrift2"/>
        <w:numPr>
          <w:ilvl w:val="1"/>
          <w:numId w:val="25"/>
        </w:numPr>
        <w:tabs>
          <w:tab w:val="left" w:pos="732"/>
        </w:tabs>
        <w:spacing w:before="80" w:after="0"/>
        <w:ind w:left="731" w:hanging="601"/>
      </w:pPr>
      <w:bookmarkStart w:id="215" w:name="_bookmark121"/>
      <w:bookmarkStart w:id="216" w:name="_Toc163472825"/>
      <w:bookmarkEnd w:id="215"/>
      <w:r w:rsidRPr="002A5730">
        <w:t>Berekraft,</w:t>
      </w:r>
      <w:r w:rsidRPr="002A5730">
        <w:rPr>
          <w:spacing w:val="-4"/>
        </w:rPr>
        <w:t xml:space="preserve"> </w:t>
      </w:r>
      <w:r w:rsidRPr="002A5730">
        <w:t>klima</w:t>
      </w:r>
      <w:r w:rsidRPr="002A5730">
        <w:rPr>
          <w:spacing w:val="-1"/>
        </w:rPr>
        <w:t xml:space="preserve"> </w:t>
      </w:r>
      <w:r w:rsidRPr="002A5730">
        <w:t>og</w:t>
      </w:r>
      <w:r w:rsidRPr="002A5730">
        <w:rPr>
          <w:spacing w:val="-1"/>
        </w:rPr>
        <w:t xml:space="preserve"> </w:t>
      </w:r>
      <w:r w:rsidRPr="002A5730">
        <w:rPr>
          <w:spacing w:val="-4"/>
        </w:rPr>
        <w:t>miljø</w:t>
      </w:r>
      <w:bookmarkEnd w:id="216"/>
    </w:p>
    <w:p w14:paraId="7614FC7E" w14:textId="77777777" w:rsidR="009E4FA4" w:rsidRPr="002A5730" w:rsidRDefault="009E4FA4" w:rsidP="00986594">
      <w:pPr>
        <w:pStyle w:val="Brdtekst"/>
        <w:spacing w:before="149" w:line="259" w:lineRule="auto"/>
        <w:ind w:left="131" w:right="565"/>
        <w:rPr>
          <w:color w:val="181818"/>
        </w:rPr>
      </w:pPr>
      <w:r w:rsidRPr="002A5730">
        <w:rPr>
          <w:color w:val="181818"/>
        </w:rPr>
        <w:t>Planen tar opp i seg relasjonen til framtidsretta løysingar for energiforsyning innan rammene av lova.</w:t>
      </w:r>
      <w:bookmarkStart w:id="217" w:name="_bookmark122"/>
      <w:bookmarkEnd w:id="217"/>
    </w:p>
    <w:p w14:paraId="1E276DD4" w14:textId="77777777" w:rsidR="009E4FA4" w:rsidRPr="002A5730" w:rsidRDefault="009E4FA4" w:rsidP="009E4FA4">
      <w:pPr>
        <w:pStyle w:val="Brdtekst"/>
        <w:spacing w:before="159" w:line="259" w:lineRule="auto"/>
        <w:ind w:left="131" w:right="456"/>
      </w:pPr>
    </w:p>
    <w:p w14:paraId="69AD21D3" w14:textId="77777777" w:rsidR="009E4FA4" w:rsidRPr="002A5730" w:rsidRDefault="009E4FA4" w:rsidP="00C3418F">
      <w:pPr>
        <w:pStyle w:val="Overskrift2"/>
        <w:numPr>
          <w:ilvl w:val="1"/>
          <w:numId w:val="25"/>
        </w:numPr>
        <w:tabs>
          <w:tab w:val="left" w:pos="732"/>
        </w:tabs>
        <w:spacing w:before="81" w:after="0"/>
        <w:ind w:left="731" w:hanging="601"/>
      </w:pPr>
      <w:bookmarkStart w:id="218" w:name="_Toc163472826"/>
      <w:r w:rsidRPr="002A5730">
        <w:rPr>
          <w:spacing w:val="-4"/>
        </w:rPr>
        <w:t>Støy</w:t>
      </w:r>
      <w:bookmarkEnd w:id="218"/>
    </w:p>
    <w:p w14:paraId="31F78441" w14:textId="77777777" w:rsidR="009E4FA4" w:rsidRPr="002A5730" w:rsidRDefault="009E4FA4" w:rsidP="009E4FA4">
      <w:pPr>
        <w:pStyle w:val="Brdtekst"/>
        <w:spacing w:before="146" w:line="259" w:lineRule="auto"/>
        <w:ind w:left="131"/>
      </w:pPr>
      <w:r w:rsidRPr="002A5730">
        <w:t>Rettleiar</w:t>
      </w:r>
      <w:r w:rsidRPr="002A5730">
        <w:rPr>
          <w:spacing w:val="-2"/>
        </w:rPr>
        <w:t xml:space="preserve"> </w:t>
      </w:r>
      <w:r w:rsidRPr="002A5730">
        <w:t>T-1442/2021</w:t>
      </w:r>
      <w:r w:rsidRPr="002A5730">
        <w:rPr>
          <w:spacing w:val="-4"/>
        </w:rPr>
        <w:t xml:space="preserve"> </w:t>
      </w:r>
      <w:r w:rsidRPr="002A5730">
        <w:t>om</w:t>
      </w:r>
      <w:r w:rsidRPr="002A5730">
        <w:rPr>
          <w:spacing w:val="-3"/>
        </w:rPr>
        <w:t xml:space="preserve"> </w:t>
      </w:r>
      <w:r w:rsidRPr="002A5730">
        <w:t>handsaming</w:t>
      </w:r>
      <w:r w:rsidRPr="002A5730">
        <w:rPr>
          <w:spacing w:val="-3"/>
        </w:rPr>
        <w:t xml:space="preserve"> </w:t>
      </w:r>
      <w:r w:rsidRPr="002A5730">
        <w:t>av</w:t>
      </w:r>
      <w:r w:rsidRPr="002A5730">
        <w:rPr>
          <w:spacing w:val="-3"/>
        </w:rPr>
        <w:t xml:space="preserve"> </w:t>
      </w:r>
      <w:r w:rsidRPr="002A5730">
        <w:t>støy</w:t>
      </w:r>
      <w:r w:rsidRPr="002A5730">
        <w:rPr>
          <w:spacing w:val="-2"/>
        </w:rPr>
        <w:t xml:space="preserve"> </w:t>
      </w:r>
      <w:r w:rsidRPr="002A5730">
        <w:t>i</w:t>
      </w:r>
      <w:r w:rsidRPr="002A5730">
        <w:rPr>
          <w:spacing w:val="-3"/>
        </w:rPr>
        <w:t xml:space="preserve"> </w:t>
      </w:r>
      <w:r w:rsidRPr="002A5730">
        <w:t>arealplanlegginga</w:t>
      </w:r>
      <w:r w:rsidRPr="002A5730">
        <w:rPr>
          <w:spacing w:val="-2"/>
        </w:rPr>
        <w:t xml:space="preserve"> </w:t>
      </w:r>
      <w:r w:rsidRPr="002A5730">
        <w:t>skal</w:t>
      </w:r>
      <w:r w:rsidRPr="002A5730">
        <w:rPr>
          <w:spacing w:val="-2"/>
        </w:rPr>
        <w:t xml:space="preserve"> </w:t>
      </w:r>
      <w:r w:rsidRPr="002A5730">
        <w:t>leggjast</w:t>
      </w:r>
      <w:r w:rsidRPr="002A5730">
        <w:rPr>
          <w:spacing w:val="-4"/>
        </w:rPr>
        <w:t xml:space="preserve"> </w:t>
      </w:r>
      <w:r w:rsidRPr="002A5730">
        <w:t>til</w:t>
      </w:r>
      <w:r w:rsidRPr="002A5730">
        <w:rPr>
          <w:spacing w:val="-3"/>
        </w:rPr>
        <w:t xml:space="preserve"> </w:t>
      </w:r>
      <w:r w:rsidRPr="002A5730">
        <w:t>grunn</w:t>
      </w:r>
      <w:r w:rsidRPr="002A5730">
        <w:rPr>
          <w:spacing w:val="-3"/>
        </w:rPr>
        <w:t xml:space="preserve"> </w:t>
      </w:r>
      <w:r w:rsidRPr="002A5730">
        <w:t>ved</w:t>
      </w:r>
      <w:r w:rsidRPr="002A5730">
        <w:rPr>
          <w:spacing w:val="-2"/>
        </w:rPr>
        <w:t xml:space="preserve"> </w:t>
      </w:r>
      <w:r w:rsidRPr="002A5730">
        <w:t>gjennomføring</w:t>
      </w:r>
      <w:r w:rsidRPr="002A5730">
        <w:rPr>
          <w:spacing w:val="-5"/>
        </w:rPr>
        <w:t xml:space="preserve"> </w:t>
      </w:r>
      <w:r w:rsidRPr="002A5730">
        <w:t xml:space="preserve">av planen. </w:t>
      </w:r>
      <w:r w:rsidRPr="002A5730">
        <w:rPr>
          <w:color w:val="181818"/>
        </w:rPr>
        <w:t>Dei generelle føresegn</w:t>
      </w:r>
      <w:r w:rsidR="003C265C" w:rsidRPr="002A5730">
        <w:rPr>
          <w:color w:val="181818"/>
        </w:rPr>
        <w:t>ene</w:t>
      </w:r>
      <w:r w:rsidRPr="002A5730">
        <w:rPr>
          <w:color w:val="181818"/>
        </w:rPr>
        <w:t xml:space="preserve"> har fått reglar om luftkvalitet og støy og det er utarbeida eige støysonekart:</w:t>
      </w:r>
    </w:p>
    <w:p w14:paraId="7F997AF7" w14:textId="77777777" w:rsidR="009E4FA4" w:rsidRPr="002A5730" w:rsidRDefault="009E4FA4" w:rsidP="009E4FA4">
      <w:pPr>
        <w:pStyle w:val="Brdtekst"/>
      </w:pPr>
    </w:p>
    <w:p w14:paraId="3E0F4F44" w14:textId="77777777" w:rsidR="009E4FA4" w:rsidRPr="002A5730" w:rsidRDefault="00A509C0" w:rsidP="009E4FA4">
      <w:pPr>
        <w:pStyle w:val="Brdtekst"/>
      </w:pPr>
      <w:r w:rsidRPr="002A5730">
        <w:rPr>
          <w:noProof/>
        </w:rPr>
        <w:drawing>
          <wp:inline distT="0" distB="0" distL="0" distR="0" wp14:anchorId="6F23A590" wp14:editId="45936B24">
            <wp:extent cx="3395166" cy="4991100"/>
            <wp:effectExtent l="0" t="0" r="0" b="0"/>
            <wp:docPr id="165386035"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05286" cy="5005978"/>
                    </a:xfrm>
                    <a:prstGeom prst="rect">
                      <a:avLst/>
                    </a:prstGeom>
                    <a:noFill/>
                  </pic:spPr>
                </pic:pic>
              </a:graphicData>
            </a:graphic>
          </wp:inline>
        </w:drawing>
      </w:r>
    </w:p>
    <w:p w14:paraId="6C60AF27" w14:textId="77777777" w:rsidR="009E4FA4" w:rsidRPr="002A5730" w:rsidRDefault="009E4FA4" w:rsidP="009E4FA4">
      <w:pPr>
        <w:pStyle w:val="Brdtekst"/>
      </w:pPr>
    </w:p>
    <w:p w14:paraId="542C67FF" w14:textId="77777777" w:rsidR="009E4FA4" w:rsidRPr="002A5730" w:rsidRDefault="009E4FA4" w:rsidP="009E4FA4">
      <w:pPr>
        <w:pStyle w:val="Brdtekst"/>
        <w:spacing w:before="8"/>
        <w:rPr>
          <w:sz w:val="17"/>
        </w:rPr>
      </w:pPr>
    </w:p>
    <w:p w14:paraId="469E9327" w14:textId="77777777" w:rsidR="009E4FA4" w:rsidRPr="002A5730" w:rsidRDefault="009E4FA4" w:rsidP="009E4FA4">
      <w:pPr>
        <w:pStyle w:val="Brdtekst"/>
        <w:spacing w:line="256" w:lineRule="auto"/>
        <w:ind w:left="131"/>
      </w:pPr>
      <w:r w:rsidRPr="002A5730">
        <w:rPr>
          <w:color w:val="181818"/>
        </w:rPr>
        <w:t>Alle</w:t>
      </w:r>
      <w:r w:rsidRPr="002A5730">
        <w:rPr>
          <w:color w:val="181818"/>
          <w:spacing w:val="-2"/>
        </w:rPr>
        <w:t xml:space="preserve"> </w:t>
      </w:r>
      <w:r w:rsidRPr="002A5730">
        <w:rPr>
          <w:color w:val="181818"/>
        </w:rPr>
        <w:t>bygg</w:t>
      </w:r>
      <w:r w:rsidRPr="002A5730">
        <w:rPr>
          <w:color w:val="181818"/>
          <w:spacing w:val="-2"/>
        </w:rPr>
        <w:t xml:space="preserve"> </w:t>
      </w:r>
      <w:r w:rsidRPr="002A5730">
        <w:rPr>
          <w:color w:val="181818"/>
        </w:rPr>
        <w:t>som</w:t>
      </w:r>
      <w:r w:rsidRPr="002A5730">
        <w:rPr>
          <w:color w:val="181818"/>
          <w:spacing w:val="-3"/>
        </w:rPr>
        <w:t xml:space="preserve"> </w:t>
      </w:r>
      <w:r w:rsidRPr="002A5730">
        <w:rPr>
          <w:color w:val="181818"/>
        </w:rPr>
        <w:t>ligg</w:t>
      </w:r>
      <w:r w:rsidRPr="002A5730">
        <w:rPr>
          <w:color w:val="181818"/>
          <w:spacing w:val="-2"/>
        </w:rPr>
        <w:t xml:space="preserve"> </w:t>
      </w:r>
      <w:r w:rsidRPr="002A5730">
        <w:rPr>
          <w:color w:val="181818"/>
        </w:rPr>
        <w:t>innanfor</w:t>
      </w:r>
      <w:r w:rsidRPr="002A5730">
        <w:rPr>
          <w:color w:val="181818"/>
          <w:spacing w:val="-4"/>
        </w:rPr>
        <w:t xml:space="preserve"> </w:t>
      </w:r>
      <w:r w:rsidRPr="002A5730">
        <w:rPr>
          <w:color w:val="181818"/>
        </w:rPr>
        <w:t>gul</w:t>
      </w:r>
      <w:r w:rsidRPr="002A5730">
        <w:rPr>
          <w:color w:val="181818"/>
          <w:spacing w:val="-2"/>
        </w:rPr>
        <w:t xml:space="preserve"> </w:t>
      </w:r>
      <w:r w:rsidRPr="002A5730">
        <w:rPr>
          <w:color w:val="181818"/>
        </w:rPr>
        <w:t>eller</w:t>
      </w:r>
      <w:r w:rsidRPr="002A5730">
        <w:rPr>
          <w:color w:val="181818"/>
          <w:spacing w:val="-1"/>
        </w:rPr>
        <w:t xml:space="preserve"> </w:t>
      </w:r>
      <w:r w:rsidRPr="002A5730">
        <w:rPr>
          <w:color w:val="181818"/>
        </w:rPr>
        <w:t>raud</w:t>
      </w:r>
      <w:r w:rsidRPr="002A5730">
        <w:rPr>
          <w:color w:val="181818"/>
          <w:spacing w:val="-2"/>
        </w:rPr>
        <w:t xml:space="preserve"> </w:t>
      </w:r>
      <w:r w:rsidRPr="002A5730">
        <w:rPr>
          <w:color w:val="181818"/>
        </w:rPr>
        <w:t>støysone</w:t>
      </w:r>
      <w:r w:rsidRPr="002A5730">
        <w:rPr>
          <w:color w:val="181818"/>
          <w:spacing w:val="-3"/>
        </w:rPr>
        <w:t xml:space="preserve"> </w:t>
      </w:r>
      <w:r w:rsidRPr="002A5730">
        <w:rPr>
          <w:color w:val="181818"/>
        </w:rPr>
        <w:t>må</w:t>
      </w:r>
      <w:r w:rsidRPr="002A5730">
        <w:rPr>
          <w:color w:val="181818"/>
          <w:spacing w:val="-4"/>
        </w:rPr>
        <w:t xml:space="preserve"> </w:t>
      </w:r>
      <w:r w:rsidRPr="002A5730">
        <w:rPr>
          <w:color w:val="181818"/>
        </w:rPr>
        <w:t>vurderast</w:t>
      </w:r>
      <w:r w:rsidRPr="002A5730">
        <w:rPr>
          <w:color w:val="181818"/>
          <w:spacing w:val="-1"/>
        </w:rPr>
        <w:t xml:space="preserve"> </w:t>
      </w:r>
      <w:r w:rsidRPr="002A5730">
        <w:rPr>
          <w:color w:val="181818"/>
        </w:rPr>
        <w:t>og</w:t>
      </w:r>
      <w:r w:rsidRPr="002A5730">
        <w:rPr>
          <w:color w:val="181818"/>
          <w:spacing w:val="-4"/>
        </w:rPr>
        <w:t xml:space="preserve"> </w:t>
      </w:r>
      <w:r w:rsidRPr="002A5730">
        <w:rPr>
          <w:color w:val="181818"/>
        </w:rPr>
        <w:t>det</w:t>
      </w:r>
      <w:r w:rsidRPr="002A5730">
        <w:rPr>
          <w:color w:val="181818"/>
          <w:spacing w:val="-3"/>
        </w:rPr>
        <w:t xml:space="preserve"> </w:t>
      </w:r>
      <w:r w:rsidRPr="002A5730">
        <w:rPr>
          <w:color w:val="181818"/>
        </w:rPr>
        <w:t>må</w:t>
      </w:r>
      <w:r w:rsidRPr="002A5730">
        <w:rPr>
          <w:color w:val="181818"/>
          <w:spacing w:val="-4"/>
        </w:rPr>
        <w:t xml:space="preserve"> </w:t>
      </w:r>
      <w:r w:rsidRPr="002A5730">
        <w:rPr>
          <w:color w:val="181818"/>
        </w:rPr>
        <w:t>utgreiast</w:t>
      </w:r>
      <w:r w:rsidRPr="002A5730">
        <w:rPr>
          <w:color w:val="181818"/>
          <w:spacing w:val="-1"/>
        </w:rPr>
        <w:t xml:space="preserve"> </w:t>
      </w:r>
      <w:r w:rsidRPr="002A5730">
        <w:rPr>
          <w:color w:val="181818"/>
        </w:rPr>
        <w:t>ev.</w:t>
      </w:r>
      <w:r w:rsidRPr="002A5730">
        <w:rPr>
          <w:color w:val="181818"/>
          <w:spacing w:val="-1"/>
        </w:rPr>
        <w:t xml:space="preserve"> </w:t>
      </w:r>
      <w:r w:rsidRPr="002A5730">
        <w:rPr>
          <w:color w:val="181818"/>
        </w:rPr>
        <w:t>tiltak</w:t>
      </w:r>
      <w:r w:rsidRPr="002A5730">
        <w:rPr>
          <w:color w:val="181818"/>
          <w:spacing w:val="-1"/>
        </w:rPr>
        <w:t xml:space="preserve"> </w:t>
      </w:r>
      <w:r w:rsidRPr="002A5730">
        <w:rPr>
          <w:color w:val="181818"/>
        </w:rPr>
        <w:t>for</w:t>
      </w:r>
      <w:r w:rsidRPr="002A5730">
        <w:rPr>
          <w:color w:val="181818"/>
          <w:spacing w:val="-1"/>
        </w:rPr>
        <w:t xml:space="preserve"> </w:t>
      </w:r>
      <w:r w:rsidRPr="002A5730">
        <w:rPr>
          <w:color w:val="181818"/>
        </w:rPr>
        <w:t>å</w:t>
      </w:r>
      <w:r w:rsidRPr="002A5730">
        <w:rPr>
          <w:color w:val="181818"/>
          <w:spacing w:val="-3"/>
        </w:rPr>
        <w:t xml:space="preserve"> </w:t>
      </w:r>
      <w:r w:rsidRPr="002A5730">
        <w:rPr>
          <w:color w:val="181818"/>
        </w:rPr>
        <w:t>sikre tilfredsstillande luftkvalitet og støyforhold.</w:t>
      </w:r>
    </w:p>
    <w:p w14:paraId="4C802020" w14:textId="77777777" w:rsidR="009E4FA4" w:rsidRPr="002A5730" w:rsidRDefault="009E4FA4" w:rsidP="009E4FA4">
      <w:pPr>
        <w:pStyle w:val="Brdtekst"/>
        <w:spacing w:before="4"/>
        <w:rPr>
          <w:sz w:val="28"/>
        </w:rPr>
      </w:pPr>
    </w:p>
    <w:p w14:paraId="6A5D471C" w14:textId="77777777" w:rsidR="009E4FA4" w:rsidRPr="002A5730" w:rsidRDefault="009E4FA4" w:rsidP="00C3418F">
      <w:pPr>
        <w:pStyle w:val="Overskrift2"/>
        <w:numPr>
          <w:ilvl w:val="1"/>
          <w:numId w:val="25"/>
        </w:numPr>
        <w:tabs>
          <w:tab w:val="left" w:pos="732"/>
        </w:tabs>
        <w:spacing w:before="80" w:after="0"/>
        <w:ind w:left="731" w:hanging="601"/>
      </w:pPr>
      <w:bookmarkStart w:id="219" w:name="_bookmark123"/>
      <w:bookmarkStart w:id="220" w:name="_Toc163472827"/>
      <w:bookmarkEnd w:id="219"/>
      <w:r w:rsidRPr="002A5730">
        <w:rPr>
          <w:spacing w:val="-2"/>
        </w:rPr>
        <w:t>Naturtilhøve</w:t>
      </w:r>
      <w:bookmarkEnd w:id="220"/>
    </w:p>
    <w:p w14:paraId="177DF50F" w14:textId="77777777" w:rsidR="009E4FA4" w:rsidRPr="002A5730" w:rsidRDefault="009E4FA4" w:rsidP="009E4FA4">
      <w:pPr>
        <w:pStyle w:val="Brdtekst"/>
        <w:spacing w:before="146" w:line="259" w:lineRule="auto"/>
        <w:ind w:left="131" w:right="565"/>
      </w:pPr>
      <w:r w:rsidRPr="002A5730">
        <w:t>Det</w:t>
      </w:r>
      <w:r w:rsidRPr="002A5730">
        <w:rPr>
          <w:spacing w:val="-4"/>
        </w:rPr>
        <w:t xml:space="preserve"> </w:t>
      </w:r>
      <w:r w:rsidRPr="002A5730">
        <w:t>er</w:t>
      </w:r>
      <w:r w:rsidRPr="002A5730">
        <w:rPr>
          <w:spacing w:val="-2"/>
        </w:rPr>
        <w:t xml:space="preserve"> </w:t>
      </w:r>
      <w:r w:rsidRPr="002A5730">
        <w:t>sett</w:t>
      </w:r>
      <w:r w:rsidRPr="002A5730">
        <w:rPr>
          <w:spacing w:val="-4"/>
        </w:rPr>
        <w:t xml:space="preserve"> </w:t>
      </w:r>
      <w:r w:rsidRPr="002A5730">
        <w:t>av</w:t>
      </w:r>
      <w:r w:rsidRPr="002A5730">
        <w:rPr>
          <w:spacing w:val="-3"/>
        </w:rPr>
        <w:t xml:space="preserve"> </w:t>
      </w:r>
      <w:r w:rsidRPr="002A5730">
        <w:t>ei</w:t>
      </w:r>
      <w:r w:rsidRPr="002A5730">
        <w:rPr>
          <w:spacing w:val="-5"/>
        </w:rPr>
        <w:t xml:space="preserve"> </w:t>
      </w:r>
      <w:r w:rsidRPr="002A5730">
        <w:t>omsynssone</w:t>
      </w:r>
      <w:r w:rsidRPr="002A5730">
        <w:rPr>
          <w:spacing w:val="-1"/>
        </w:rPr>
        <w:t xml:space="preserve"> </w:t>
      </w:r>
      <w:r w:rsidRPr="002A5730">
        <w:rPr>
          <w:spacing w:val="-2"/>
        </w:rPr>
        <w:t xml:space="preserve"> </w:t>
      </w:r>
      <w:r w:rsidRPr="002A5730">
        <w:t>for</w:t>
      </w:r>
      <w:r w:rsidRPr="002A5730">
        <w:rPr>
          <w:spacing w:val="-2"/>
        </w:rPr>
        <w:t xml:space="preserve"> </w:t>
      </w:r>
      <w:r w:rsidRPr="002A5730">
        <w:t>naturmiljø;</w:t>
      </w:r>
      <w:r w:rsidRPr="002A5730">
        <w:rPr>
          <w:spacing w:val="-2"/>
        </w:rPr>
        <w:t xml:space="preserve"> </w:t>
      </w:r>
      <w:r w:rsidRPr="002A5730">
        <w:t>H560_1, Oselva.</w:t>
      </w:r>
      <w:r w:rsidRPr="002A5730">
        <w:rPr>
          <w:spacing w:val="40"/>
        </w:rPr>
        <w:t xml:space="preserve"> </w:t>
      </w:r>
      <w:r w:rsidRPr="002A5730">
        <w:t>Slike</w:t>
      </w:r>
      <w:r w:rsidRPr="002A5730">
        <w:rPr>
          <w:spacing w:val="-2"/>
        </w:rPr>
        <w:t xml:space="preserve"> </w:t>
      </w:r>
      <w:r w:rsidRPr="002A5730">
        <w:t>soner</w:t>
      </w:r>
      <w:r w:rsidRPr="002A5730">
        <w:rPr>
          <w:spacing w:val="-4"/>
        </w:rPr>
        <w:t xml:space="preserve"> </w:t>
      </w:r>
      <w:r w:rsidRPr="002A5730">
        <w:t>omfattar</w:t>
      </w:r>
      <w:r w:rsidRPr="002A5730">
        <w:rPr>
          <w:spacing w:val="-2"/>
        </w:rPr>
        <w:t xml:space="preserve"> </w:t>
      </w:r>
      <w:r w:rsidRPr="002A5730">
        <w:t xml:space="preserve">område som har særleg verdi for natur og biologisk mangfald. Langsiktig vern av det biologiske mangfaldet skal </w:t>
      </w:r>
      <w:r w:rsidRPr="002A5730">
        <w:rPr>
          <w:spacing w:val="-2"/>
        </w:rPr>
        <w:t>prioriterast</w:t>
      </w:r>
    </w:p>
    <w:p w14:paraId="562F0BE7" w14:textId="77777777" w:rsidR="009E4FA4" w:rsidRPr="002A5730" w:rsidRDefault="009E4FA4" w:rsidP="009E4FA4">
      <w:pPr>
        <w:pStyle w:val="Brdtekst"/>
        <w:spacing w:before="160" w:line="259" w:lineRule="auto"/>
        <w:ind w:left="131" w:right="565"/>
      </w:pPr>
      <w:r w:rsidRPr="002A5730">
        <w:t>Utover</w:t>
      </w:r>
      <w:r w:rsidRPr="002A5730">
        <w:rPr>
          <w:spacing w:val="-4"/>
        </w:rPr>
        <w:t xml:space="preserve"> </w:t>
      </w:r>
      <w:r w:rsidRPr="002A5730">
        <w:t>dette</w:t>
      </w:r>
      <w:r w:rsidRPr="002A5730">
        <w:rPr>
          <w:spacing w:val="-2"/>
        </w:rPr>
        <w:t xml:space="preserve"> </w:t>
      </w:r>
      <w:r w:rsidRPr="002A5730">
        <w:t>skal</w:t>
      </w:r>
      <w:r w:rsidRPr="002A5730">
        <w:rPr>
          <w:spacing w:val="-1"/>
        </w:rPr>
        <w:t xml:space="preserve"> </w:t>
      </w:r>
      <w:r w:rsidRPr="002A5730">
        <w:t>Forvaltningsplan</w:t>
      </w:r>
      <w:r w:rsidRPr="002A5730">
        <w:rPr>
          <w:spacing w:val="-3"/>
        </w:rPr>
        <w:t xml:space="preserve"> </w:t>
      </w:r>
      <w:r w:rsidRPr="002A5730">
        <w:t>for</w:t>
      </w:r>
      <w:r w:rsidRPr="002A5730">
        <w:rPr>
          <w:spacing w:val="-2"/>
        </w:rPr>
        <w:t xml:space="preserve"> </w:t>
      </w:r>
      <w:r w:rsidRPr="002A5730">
        <w:t>Oselvvassdraget</w:t>
      </w:r>
      <w:r w:rsidRPr="002A5730">
        <w:rPr>
          <w:spacing w:val="-2"/>
        </w:rPr>
        <w:t xml:space="preserve"> </w:t>
      </w:r>
      <w:r w:rsidRPr="002A5730">
        <w:t>leggast</w:t>
      </w:r>
      <w:r w:rsidRPr="002A5730">
        <w:rPr>
          <w:spacing w:val="-4"/>
        </w:rPr>
        <w:t xml:space="preserve"> </w:t>
      </w:r>
      <w:r w:rsidRPr="002A5730">
        <w:t>til</w:t>
      </w:r>
      <w:r w:rsidRPr="002A5730">
        <w:rPr>
          <w:spacing w:val="-2"/>
        </w:rPr>
        <w:t xml:space="preserve"> </w:t>
      </w:r>
      <w:r w:rsidRPr="002A5730">
        <w:t>grunn</w:t>
      </w:r>
      <w:r w:rsidRPr="002A5730">
        <w:rPr>
          <w:spacing w:val="-3"/>
        </w:rPr>
        <w:t xml:space="preserve"> </w:t>
      </w:r>
      <w:r w:rsidRPr="002A5730">
        <w:t>for</w:t>
      </w:r>
      <w:r w:rsidRPr="002A5730">
        <w:rPr>
          <w:spacing w:val="-5"/>
        </w:rPr>
        <w:t xml:space="preserve"> </w:t>
      </w:r>
      <w:r w:rsidRPr="002A5730">
        <w:t>alle</w:t>
      </w:r>
      <w:r w:rsidRPr="002A5730">
        <w:rPr>
          <w:spacing w:val="-2"/>
        </w:rPr>
        <w:t xml:space="preserve"> </w:t>
      </w:r>
      <w:r w:rsidRPr="002A5730">
        <w:t>regulerings-</w:t>
      </w:r>
      <w:r w:rsidRPr="002A5730">
        <w:rPr>
          <w:spacing w:val="-2"/>
        </w:rPr>
        <w:t xml:space="preserve"> </w:t>
      </w:r>
      <w:r w:rsidRPr="002A5730">
        <w:t>og</w:t>
      </w:r>
      <w:r w:rsidRPr="002A5730">
        <w:rPr>
          <w:spacing w:val="-3"/>
        </w:rPr>
        <w:t xml:space="preserve"> </w:t>
      </w:r>
      <w:r w:rsidRPr="002A5730">
        <w:t>byggetiltak langs vassdraget. Det skal i planarbeid langs vassdraget dokumenterast behov for avbøtande tiltak i</w:t>
      </w:r>
      <w:r w:rsidRPr="002A5730">
        <w:rPr>
          <w:spacing w:val="-1"/>
        </w:rPr>
        <w:t xml:space="preserve"> </w:t>
      </w:r>
      <w:r w:rsidRPr="002A5730">
        <w:t>anleggsperioden,</w:t>
      </w:r>
      <w:r w:rsidRPr="002A5730">
        <w:rPr>
          <w:spacing w:val="-4"/>
        </w:rPr>
        <w:t xml:space="preserve"> </w:t>
      </w:r>
      <w:r w:rsidRPr="002A5730">
        <w:t>og</w:t>
      </w:r>
      <w:r w:rsidRPr="002A5730">
        <w:rPr>
          <w:spacing w:val="-4"/>
        </w:rPr>
        <w:t xml:space="preserve"> </w:t>
      </w:r>
      <w:r w:rsidRPr="002A5730">
        <w:t>tiltak</w:t>
      </w:r>
      <w:r w:rsidRPr="002A5730">
        <w:rPr>
          <w:spacing w:val="-4"/>
        </w:rPr>
        <w:t xml:space="preserve"> </w:t>
      </w:r>
      <w:r w:rsidRPr="002A5730">
        <w:t>mot</w:t>
      </w:r>
      <w:r w:rsidRPr="002A5730">
        <w:rPr>
          <w:spacing w:val="-1"/>
        </w:rPr>
        <w:t xml:space="preserve"> </w:t>
      </w:r>
      <w:r w:rsidRPr="002A5730">
        <w:t>avrenning.</w:t>
      </w:r>
      <w:r w:rsidRPr="002A5730">
        <w:rPr>
          <w:spacing w:val="-1"/>
        </w:rPr>
        <w:t xml:space="preserve"> </w:t>
      </w:r>
      <w:r w:rsidRPr="002A5730">
        <w:t>Det</w:t>
      </w:r>
      <w:r w:rsidRPr="002A5730">
        <w:rPr>
          <w:spacing w:val="-3"/>
        </w:rPr>
        <w:t xml:space="preserve"> </w:t>
      </w:r>
      <w:r w:rsidRPr="002A5730">
        <w:t>er</w:t>
      </w:r>
      <w:r w:rsidRPr="002A5730">
        <w:rPr>
          <w:spacing w:val="-1"/>
        </w:rPr>
        <w:t xml:space="preserve"> </w:t>
      </w:r>
      <w:r w:rsidRPr="002A5730">
        <w:t>lagt</w:t>
      </w:r>
      <w:r w:rsidRPr="002A5730">
        <w:rPr>
          <w:spacing w:val="-5"/>
        </w:rPr>
        <w:t xml:space="preserve"> </w:t>
      </w:r>
      <w:r w:rsidRPr="002A5730">
        <w:t>inn</w:t>
      </w:r>
      <w:r w:rsidRPr="002A5730">
        <w:rPr>
          <w:spacing w:val="-2"/>
        </w:rPr>
        <w:t xml:space="preserve"> </w:t>
      </w:r>
      <w:r w:rsidRPr="002A5730">
        <w:t>omsynssoner</w:t>
      </w:r>
      <w:r w:rsidRPr="002A5730">
        <w:rPr>
          <w:spacing w:val="-1"/>
        </w:rPr>
        <w:t xml:space="preserve"> </w:t>
      </w:r>
      <w:r w:rsidRPr="002A5730">
        <w:t>i</w:t>
      </w:r>
      <w:r w:rsidRPr="002A5730">
        <w:rPr>
          <w:spacing w:val="-4"/>
        </w:rPr>
        <w:t xml:space="preserve"> </w:t>
      </w:r>
      <w:r w:rsidRPr="002A5730">
        <w:t>plankartet</w:t>
      </w:r>
      <w:r w:rsidRPr="002A5730">
        <w:rPr>
          <w:spacing w:val="-3"/>
        </w:rPr>
        <w:t xml:space="preserve"> </w:t>
      </w:r>
      <w:r w:rsidRPr="002A5730">
        <w:t>og</w:t>
      </w:r>
      <w:r w:rsidRPr="002A5730">
        <w:rPr>
          <w:spacing w:val="-2"/>
        </w:rPr>
        <w:t xml:space="preserve"> </w:t>
      </w:r>
      <w:r w:rsidRPr="002A5730">
        <w:t>eigne føresegner</w:t>
      </w:r>
      <w:r w:rsidRPr="002A5730">
        <w:rPr>
          <w:spacing w:val="-1"/>
        </w:rPr>
        <w:t xml:space="preserve"> </w:t>
      </w:r>
      <w:r w:rsidRPr="002A5730">
        <w:t>som sikrar føringane som ligg i forvaltningsplanen</w:t>
      </w:r>
    </w:p>
    <w:p w14:paraId="65E87362" w14:textId="77777777" w:rsidR="009E4FA4" w:rsidRPr="002A5730" w:rsidRDefault="009E4FA4" w:rsidP="009E4FA4">
      <w:pPr>
        <w:pStyle w:val="Brdtekst"/>
        <w:spacing w:before="160" w:line="259" w:lineRule="auto"/>
        <w:ind w:left="131" w:right="456"/>
      </w:pPr>
      <w:r w:rsidRPr="002A5730">
        <w:rPr>
          <w:color w:val="181818"/>
        </w:rPr>
        <w:t>I</w:t>
      </w:r>
      <w:r w:rsidRPr="002A5730">
        <w:rPr>
          <w:color w:val="181818"/>
          <w:spacing w:val="-2"/>
        </w:rPr>
        <w:t xml:space="preserve"> </w:t>
      </w:r>
      <w:r w:rsidRPr="002A5730">
        <w:rPr>
          <w:color w:val="181818"/>
        </w:rPr>
        <w:t>føresegna</w:t>
      </w:r>
      <w:r w:rsidRPr="002A5730">
        <w:rPr>
          <w:color w:val="181818"/>
          <w:spacing w:val="-2"/>
        </w:rPr>
        <w:t xml:space="preserve"> </w:t>
      </w:r>
      <w:r w:rsidRPr="002A5730">
        <w:rPr>
          <w:color w:val="181818"/>
        </w:rPr>
        <w:t>er</w:t>
      </w:r>
      <w:r w:rsidRPr="002A5730">
        <w:rPr>
          <w:color w:val="181818"/>
          <w:spacing w:val="-2"/>
        </w:rPr>
        <w:t xml:space="preserve"> </w:t>
      </w:r>
      <w:r w:rsidRPr="002A5730">
        <w:rPr>
          <w:color w:val="181818"/>
        </w:rPr>
        <w:t>naturmangfaldet</w:t>
      </w:r>
      <w:r w:rsidRPr="002A5730">
        <w:rPr>
          <w:color w:val="181818"/>
          <w:spacing w:val="-2"/>
        </w:rPr>
        <w:t xml:space="preserve"> </w:t>
      </w:r>
      <w:r w:rsidRPr="002A5730">
        <w:rPr>
          <w:color w:val="181818"/>
        </w:rPr>
        <w:t>fremma</w:t>
      </w:r>
      <w:r w:rsidRPr="002A5730">
        <w:rPr>
          <w:color w:val="181818"/>
          <w:spacing w:val="-2"/>
        </w:rPr>
        <w:t xml:space="preserve"> </w:t>
      </w:r>
      <w:r w:rsidRPr="002A5730">
        <w:rPr>
          <w:color w:val="181818"/>
        </w:rPr>
        <w:t>gjennom</w:t>
      </w:r>
      <w:r w:rsidRPr="002A5730">
        <w:rPr>
          <w:color w:val="181818"/>
          <w:spacing w:val="-6"/>
        </w:rPr>
        <w:t xml:space="preserve"> </w:t>
      </w:r>
      <w:r w:rsidRPr="002A5730">
        <w:rPr>
          <w:color w:val="181818"/>
        </w:rPr>
        <w:t>mellom</w:t>
      </w:r>
      <w:r w:rsidRPr="002A5730">
        <w:rPr>
          <w:color w:val="181818"/>
          <w:spacing w:val="-4"/>
        </w:rPr>
        <w:t xml:space="preserve"> </w:t>
      </w:r>
      <w:r w:rsidRPr="002A5730">
        <w:rPr>
          <w:color w:val="181818"/>
        </w:rPr>
        <w:t>anna</w:t>
      </w:r>
      <w:r w:rsidRPr="002A5730">
        <w:rPr>
          <w:color w:val="181818"/>
          <w:spacing w:val="-2"/>
        </w:rPr>
        <w:t xml:space="preserve"> </w:t>
      </w:r>
      <w:r w:rsidRPr="002A5730">
        <w:rPr>
          <w:color w:val="181818"/>
        </w:rPr>
        <w:t>bruk</w:t>
      </w:r>
      <w:r w:rsidRPr="002A5730">
        <w:rPr>
          <w:color w:val="181818"/>
          <w:spacing w:val="-1"/>
        </w:rPr>
        <w:t xml:space="preserve"> </w:t>
      </w:r>
      <w:r w:rsidRPr="002A5730">
        <w:rPr>
          <w:color w:val="181818"/>
        </w:rPr>
        <w:t>av</w:t>
      </w:r>
      <w:r w:rsidRPr="002A5730">
        <w:rPr>
          <w:color w:val="181818"/>
          <w:spacing w:val="-1"/>
        </w:rPr>
        <w:t xml:space="preserve"> </w:t>
      </w:r>
      <w:r w:rsidRPr="002A5730">
        <w:rPr>
          <w:color w:val="181818"/>
        </w:rPr>
        <w:t>arealføremål</w:t>
      </w:r>
      <w:r w:rsidRPr="002A5730">
        <w:rPr>
          <w:color w:val="181818"/>
          <w:spacing w:val="-2"/>
        </w:rPr>
        <w:t xml:space="preserve"> </w:t>
      </w:r>
      <w:r w:rsidRPr="002A5730">
        <w:rPr>
          <w:color w:val="181818"/>
        </w:rPr>
        <w:t>der</w:t>
      </w:r>
      <w:r w:rsidRPr="002A5730">
        <w:rPr>
          <w:color w:val="181818"/>
          <w:spacing w:val="-4"/>
        </w:rPr>
        <w:t xml:space="preserve"> </w:t>
      </w:r>
      <w:r w:rsidRPr="002A5730">
        <w:rPr>
          <w:color w:val="181818"/>
        </w:rPr>
        <w:t>arealet</w:t>
      </w:r>
      <w:r w:rsidRPr="002A5730">
        <w:rPr>
          <w:color w:val="181818"/>
          <w:spacing w:val="-2"/>
        </w:rPr>
        <w:t xml:space="preserve"> </w:t>
      </w:r>
      <w:r w:rsidRPr="002A5730">
        <w:rPr>
          <w:color w:val="181818"/>
        </w:rPr>
        <w:t>ikkje</w:t>
      </w:r>
      <w:r w:rsidRPr="002A5730">
        <w:rPr>
          <w:color w:val="181818"/>
          <w:spacing w:val="-4"/>
        </w:rPr>
        <w:t xml:space="preserve"> </w:t>
      </w:r>
      <w:r w:rsidRPr="002A5730">
        <w:rPr>
          <w:color w:val="181818"/>
        </w:rPr>
        <w:t>er,</w:t>
      </w:r>
      <w:r w:rsidRPr="002A5730">
        <w:rPr>
          <w:color w:val="181818"/>
          <w:spacing w:val="-4"/>
        </w:rPr>
        <w:t xml:space="preserve"> </w:t>
      </w:r>
      <w:r w:rsidRPr="002A5730">
        <w:rPr>
          <w:color w:val="181818"/>
        </w:rPr>
        <w:t>eller skal bli, eit byggeformål. I tillegg er det lagt på omsynssone for bevaring av grønstruktur der arealet er delvis bygd og arealbruken ikkje skal endrast, men dei grøne kvalitetane på området har ein verdi som skal</w:t>
      </w:r>
      <w:r w:rsidR="004D0593" w:rsidRPr="002A5730">
        <w:rPr>
          <w:color w:val="181818"/>
        </w:rPr>
        <w:t xml:space="preserve"> </w:t>
      </w:r>
      <w:r w:rsidRPr="002A5730">
        <w:rPr>
          <w:color w:val="181818"/>
        </w:rPr>
        <w:t>vidareførast.</w:t>
      </w:r>
      <w:r w:rsidRPr="002A5730">
        <w:rPr>
          <w:color w:val="181818"/>
          <w:spacing w:val="-4"/>
        </w:rPr>
        <w:t xml:space="preserve"> </w:t>
      </w:r>
      <w:r w:rsidRPr="002A5730">
        <w:rPr>
          <w:color w:val="181818"/>
        </w:rPr>
        <w:t>Det</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i</w:t>
      </w:r>
      <w:r w:rsidRPr="002A5730">
        <w:rPr>
          <w:color w:val="181818"/>
          <w:spacing w:val="-5"/>
        </w:rPr>
        <w:t xml:space="preserve"> </w:t>
      </w:r>
      <w:r w:rsidRPr="002A5730">
        <w:rPr>
          <w:color w:val="181818"/>
        </w:rPr>
        <w:t>tillegg</w:t>
      </w:r>
      <w:r w:rsidRPr="002A5730">
        <w:rPr>
          <w:color w:val="181818"/>
          <w:spacing w:val="-5"/>
        </w:rPr>
        <w:t xml:space="preserve"> </w:t>
      </w:r>
      <w:r w:rsidRPr="002A5730">
        <w:rPr>
          <w:color w:val="181818"/>
        </w:rPr>
        <w:t>lagt</w:t>
      </w:r>
      <w:r w:rsidRPr="002A5730">
        <w:rPr>
          <w:color w:val="181818"/>
          <w:spacing w:val="-2"/>
        </w:rPr>
        <w:t xml:space="preserve"> </w:t>
      </w:r>
      <w:r w:rsidRPr="002A5730">
        <w:rPr>
          <w:color w:val="181818"/>
        </w:rPr>
        <w:t>inn</w:t>
      </w:r>
      <w:r w:rsidRPr="002A5730">
        <w:rPr>
          <w:color w:val="181818"/>
          <w:spacing w:val="-3"/>
        </w:rPr>
        <w:t xml:space="preserve"> </w:t>
      </w:r>
      <w:r w:rsidRPr="002A5730">
        <w:rPr>
          <w:color w:val="181818"/>
        </w:rPr>
        <w:t>føringar</w:t>
      </w:r>
      <w:r w:rsidRPr="002A5730">
        <w:rPr>
          <w:color w:val="181818"/>
          <w:spacing w:val="-2"/>
        </w:rPr>
        <w:t xml:space="preserve"> </w:t>
      </w:r>
      <w:r w:rsidRPr="002A5730">
        <w:rPr>
          <w:color w:val="181818"/>
        </w:rPr>
        <w:t>for</w:t>
      </w:r>
      <w:r w:rsidRPr="002A5730">
        <w:rPr>
          <w:color w:val="181818"/>
          <w:spacing w:val="-4"/>
        </w:rPr>
        <w:t xml:space="preserve"> </w:t>
      </w:r>
      <w:r w:rsidRPr="002A5730">
        <w:rPr>
          <w:color w:val="181818"/>
        </w:rPr>
        <w:t>vegetasjon,</w:t>
      </w:r>
      <w:r w:rsidRPr="002A5730">
        <w:rPr>
          <w:color w:val="181818"/>
          <w:spacing w:val="-2"/>
        </w:rPr>
        <w:t xml:space="preserve"> </w:t>
      </w:r>
      <w:r w:rsidRPr="002A5730">
        <w:rPr>
          <w:color w:val="181818"/>
        </w:rPr>
        <w:t>bevaring</w:t>
      </w:r>
      <w:r w:rsidRPr="002A5730">
        <w:rPr>
          <w:color w:val="181818"/>
          <w:spacing w:val="-3"/>
        </w:rPr>
        <w:t xml:space="preserve"> </w:t>
      </w:r>
      <w:r w:rsidRPr="002A5730">
        <w:rPr>
          <w:color w:val="181818"/>
        </w:rPr>
        <w:t>av</w:t>
      </w:r>
      <w:r w:rsidRPr="002A5730">
        <w:rPr>
          <w:color w:val="181818"/>
          <w:spacing w:val="-1"/>
        </w:rPr>
        <w:t xml:space="preserve"> </w:t>
      </w:r>
      <w:r w:rsidRPr="002A5730">
        <w:rPr>
          <w:color w:val="181818"/>
        </w:rPr>
        <w:t>trer</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bruk</w:t>
      </w:r>
      <w:r w:rsidRPr="002A5730">
        <w:rPr>
          <w:color w:val="181818"/>
          <w:spacing w:val="-1"/>
        </w:rPr>
        <w:t xml:space="preserve"> </w:t>
      </w:r>
      <w:r w:rsidRPr="002A5730">
        <w:rPr>
          <w:color w:val="181818"/>
        </w:rPr>
        <w:t>av</w:t>
      </w:r>
      <w:r w:rsidRPr="002A5730">
        <w:rPr>
          <w:color w:val="181818"/>
          <w:spacing w:val="-2"/>
        </w:rPr>
        <w:t xml:space="preserve"> </w:t>
      </w:r>
      <w:r w:rsidRPr="002A5730">
        <w:rPr>
          <w:color w:val="181818"/>
        </w:rPr>
        <w:t>plantar. Planarbeidet har identifisert det grøne draget som går gjennom sentrum:</w:t>
      </w:r>
    </w:p>
    <w:p w14:paraId="219F67F8" w14:textId="77777777" w:rsidR="009E4FA4" w:rsidRPr="002A5730" w:rsidRDefault="009E4FA4" w:rsidP="009E4FA4">
      <w:pPr>
        <w:pStyle w:val="Brdtekst"/>
      </w:pPr>
    </w:p>
    <w:p w14:paraId="7B64681C" w14:textId="77777777" w:rsidR="009E4FA4" w:rsidRPr="002A5730" w:rsidRDefault="009E4FA4" w:rsidP="009E4FA4">
      <w:pPr>
        <w:pStyle w:val="Brdtekst"/>
      </w:pPr>
    </w:p>
    <w:p w14:paraId="55FB0444" w14:textId="77777777" w:rsidR="009E4FA4" w:rsidRPr="002A5730" w:rsidRDefault="009E4FA4" w:rsidP="009E4FA4">
      <w:pPr>
        <w:pStyle w:val="Brdtekst"/>
      </w:pPr>
    </w:p>
    <w:p w14:paraId="19DF758E" w14:textId="77777777" w:rsidR="0046292D" w:rsidRPr="002A5730" w:rsidRDefault="00A509C0" w:rsidP="0046292D">
      <w:pPr>
        <w:pStyle w:val="Brdtekst"/>
        <w:keepNext/>
      </w:pPr>
      <w:r w:rsidRPr="002A5730">
        <w:rPr>
          <w:noProof/>
        </w:rPr>
        <w:drawing>
          <wp:inline distT="0" distB="0" distL="0" distR="0" wp14:anchorId="43821839" wp14:editId="70E81BDE">
            <wp:extent cx="3499485" cy="3688715"/>
            <wp:effectExtent l="0" t="0" r="5715" b="6985"/>
            <wp:docPr id="1807895206"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99485" cy="3688715"/>
                    </a:xfrm>
                    <a:prstGeom prst="rect">
                      <a:avLst/>
                    </a:prstGeom>
                    <a:noFill/>
                  </pic:spPr>
                </pic:pic>
              </a:graphicData>
            </a:graphic>
          </wp:inline>
        </w:drawing>
      </w:r>
    </w:p>
    <w:p w14:paraId="2CAD7BB0" w14:textId="77777777" w:rsidR="009E4FA4" w:rsidRPr="002A5730" w:rsidRDefault="0046292D" w:rsidP="0046292D">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42</w:t>
      </w:r>
      <w:r w:rsidRPr="002A5730">
        <w:rPr>
          <w:lang w:val="nn-NO"/>
        </w:rPr>
        <w:fldChar w:fldCharType="end"/>
      </w:r>
      <w:r w:rsidRPr="002A5730">
        <w:rPr>
          <w:lang w:val="nn-NO"/>
        </w:rPr>
        <w:t xml:space="preserve"> Grønstruktur i os sentrum</w:t>
      </w:r>
    </w:p>
    <w:p w14:paraId="166EE422" w14:textId="77777777" w:rsidR="009E4FA4" w:rsidRPr="002A5730" w:rsidRDefault="009E4FA4" w:rsidP="009E4FA4">
      <w:pPr>
        <w:pStyle w:val="Brdtekst"/>
      </w:pPr>
    </w:p>
    <w:p w14:paraId="3732B3FC" w14:textId="77777777" w:rsidR="009E4FA4" w:rsidRPr="002A5730" w:rsidRDefault="009E4FA4" w:rsidP="009E4FA4">
      <w:pPr>
        <w:pStyle w:val="Brdtekst"/>
        <w:spacing w:before="166" w:line="259" w:lineRule="auto"/>
        <w:ind w:left="131" w:right="456"/>
      </w:pPr>
      <w:r w:rsidRPr="002A5730">
        <w:rPr>
          <w:color w:val="181818"/>
        </w:rPr>
        <w:t>I føresegna har ein også hatt fokus på vegetasjon og terrenghandsaming i den generelle delen av planen. Fysiske inngrep skal i størst mogleg grad ivareta eksisterande terrengformasjon og naturelement. Store trer (med stammeomkrets</w:t>
      </w:r>
      <w:r w:rsidRPr="002A5730">
        <w:rPr>
          <w:color w:val="181818"/>
          <w:spacing w:val="-2"/>
        </w:rPr>
        <w:t xml:space="preserve"> </w:t>
      </w:r>
      <w:r w:rsidRPr="002A5730">
        <w:rPr>
          <w:color w:val="181818"/>
        </w:rPr>
        <w:t>over</w:t>
      </w:r>
      <w:r w:rsidRPr="002A5730">
        <w:rPr>
          <w:color w:val="181818"/>
          <w:spacing w:val="-2"/>
        </w:rPr>
        <w:t xml:space="preserve"> </w:t>
      </w:r>
      <w:r w:rsidRPr="002A5730">
        <w:rPr>
          <w:color w:val="181818"/>
        </w:rPr>
        <w:t>1</w:t>
      </w:r>
      <w:r w:rsidRPr="002A5730">
        <w:rPr>
          <w:color w:val="181818"/>
          <w:spacing w:val="-2"/>
        </w:rPr>
        <w:t xml:space="preserve"> </w:t>
      </w:r>
      <w:r w:rsidRPr="002A5730">
        <w:rPr>
          <w:color w:val="181818"/>
        </w:rPr>
        <w:t>meter,</w:t>
      </w:r>
      <w:r w:rsidRPr="002A5730">
        <w:rPr>
          <w:color w:val="181818"/>
          <w:spacing w:val="-2"/>
        </w:rPr>
        <w:t xml:space="preserve"> </w:t>
      </w:r>
      <w:r w:rsidRPr="002A5730">
        <w:rPr>
          <w:color w:val="181818"/>
        </w:rPr>
        <w:t>målt</w:t>
      </w:r>
      <w:r w:rsidRPr="002A5730">
        <w:rPr>
          <w:color w:val="181818"/>
          <w:spacing w:val="-3"/>
        </w:rPr>
        <w:t xml:space="preserve"> </w:t>
      </w:r>
      <w:r w:rsidRPr="002A5730">
        <w:rPr>
          <w:color w:val="181818"/>
        </w:rPr>
        <w:t>1</w:t>
      </w:r>
      <w:r w:rsidRPr="002A5730">
        <w:rPr>
          <w:color w:val="181818"/>
          <w:spacing w:val="-1"/>
        </w:rPr>
        <w:t xml:space="preserve"> </w:t>
      </w:r>
      <w:r w:rsidRPr="002A5730">
        <w:rPr>
          <w:color w:val="181818"/>
        </w:rPr>
        <w:t>meter</w:t>
      </w:r>
      <w:r w:rsidRPr="002A5730">
        <w:rPr>
          <w:color w:val="181818"/>
          <w:spacing w:val="-2"/>
        </w:rPr>
        <w:t xml:space="preserve"> </w:t>
      </w:r>
      <w:r w:rsidRPr="002A5730">
        <w:rPr>
          <w:color w:val="181818"/>
        </w:rPr>
        <w:t>opp</w:t>
      </w:r>
      <w:r w:rsidRPr="002A5730">
        <w:rPr>
          <w:color w:val="181818"/>
          <w:spacing w:val="-1"/>
        </w:rPr>
        <w:t xml:space="preserve"> </w:t>
      </w:r>
      <w:r w:rsidRPr="002A5730">
        <w:rPr>
          <w:color w:val="181818"/>
        </w:rPr>
        <w:t>frå bakken)</w:t>
      </w:r>
      <w:r w:rsidRPr="002A5730">
        <w:rPr>
          <w:color w:val="181818"/>
          <w:spacing w:val="-2"/>
        </w:rPr>
        <w:t xml:space="preserve"> </w:t>
      </w:r>
      <w:r w:rsidRPr="002A5730">
        <w:rPr>
          <w:color w:val="181818"/>
        </w:rPr>
        <w:t>skal</w:t>
      </w:r>
      <w:r w:rsidRPr="002A5730">
        <w:rPr>
          <w:color w:val="181818"/>
          <w:spacing w:val="-2"/>
        </w:rPr>
        <w:t xml:space="preserve"> </w:t>
      </w:r>
      <w:r w:rsidRPr="002A5730">
        <w:rPr>
          <w:color w:val="181818"/>
        </w:rPr>
        <w:t>takast</w:t>
      </w:r>
      <w:r w:rsidRPr="002A5730">
        <w:rPr>
          <w:color w:val="181818"/>
          <w:spacing w:val="-2"/>
        </w:rPr>
        <w:t xml:space="preserve"> </w:t>
      </w:r>
      <w:r w:rsidRPr="002A5730">
        <w:rPr>
          <w:color w:val="181818"/>
        </w:rPr>
        <w:t>vare på.</w:t>
      </w:r>
      <w:r w:rsidRPr="002A5730">
        <w:rPr>
          <w:color w:val="181818"/>
          <w:spacing w:val="-3"/>
        </w:rPr>
        <w:t xml:space="preserve"> </w:t>
      </w:r>
      <w:r w:rsidRPr="002A5730">
        <w:rPr>
          <w:color w:val="181818"/>
        </w:rPr>
        <w:t>Større</w:t>
      </w:r>
      <w:r w:rsidRPr="002A5730">
        <w:rPr>
          <w:color w:val="181818"/>
          <w:spacing w:val="-2"/>
        </w:rPr>
        <w:t xml:space="preserve"> </w:t>
      </w:r>
      <w:r w:rsidRPr="002A5730">
        <w:rPr>
          <w:color w:val="181818"/>
        </w:rPr>
        <w:t>trer</w:t>
      </w:r>
      <w:r w:rsidRPr="002A5730">
        <w:rPr>
          <w:color w:val="181818"/>
          <w:spacing w:val="-2"/>
        </w:rPr>
        <w:t xml:space="preserve"> </w:t>
      </w:r>
      <w:r w:rsidRPr="002A5730">
        <w:rPr>
          <w:color w:val="181818"/>
        </w:rPr>
        <w:t>(stammeomkrets &gt; 60 cm) skal, så langt som mogleg, bevarast. Felling av slike trer kan berre skje etter løyve frå kommunen, eller med</w:t>
      </w:r>
      <w:r w:rsidRPr="002A5730">
        <w:rPr>
          <w:color w:val="181818"/>
          <w:spacing w:val="-2"/>
        </w:rPr>
        <w:t xml:space="preserve"> </w:t>
      </w:r>
      <w:r w:rsidRPr="002A5730">
        <w:rPr>
          <w:color w:val="181818"/>
        </w:rPr>
        <w:t>heimel</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detaljregulering.</w:t>
      </w:r>
      <w:r w:rsidRPr="002A5730">
        <w:rPr>
          <w:color w:val="181818"/>
          <w:spacing w:val="-3"/>
        </w:rPr>
        <w:t xml:space="preserve"> </w:t>
      </w:r>
      <w:r w:rsidRPr="002A5730">
        <w:rPr>
          <w:color w:val="181818"/>
        </w:rPr>
        <w:t>Ved</w:t>
      </w:r>
      <w:r w:rsidRPr="002A5730">
        <w:rPr>
          <w:color w:val="181818"/>
          <w:spacing w:val="-2"/>
        </w:rPr>
        <w:t xml:space="preserve"> </w:t>
      </w:r>
      <w:r w:rsidRPr="002A5730">
        <w:rPr>
          <w:color w:val="181818"/>
        </w:rPr>
        <w:t>detaljregulering</w:t>
      </w:r>
      <w:r w:rsidRPr="002A5730">
        <w:rPr>
          <w:color w:val="181818"/>
          <w:spacing w:val="-3"/>
        </w:rPr>
        <w:t xml:space="preserve"> </w:t>
      </w:r>
      <w:r w:rsidRPr="002A5730">
        <w:rPr>
          <w:color w:val="181818"/>
        </w:rPr>
        <w:t>skal</w:t>
      </w:r>
      <w:r w:rsidRPr="002A5730">
        <w:rPr>
          <w:color w:val="181818"/>
          <w:spacing w:val="-2"/>
        </w:rPr>
        <w:t xml:space="preserve"> </w:t>
      </w:r>
      <w:r w:rsidRPr="002A5730">
        <w:rPr>
          <w:color w:val="181818"/>
        </w:rPr>
        <w:t>ein</w:t>
      </w:r>
      <w:r w:rsidRPr="002A5730">
        <w:rPr>
          <w:color w:val="181818"/>
          <w:spacing w:val="-5"/>
        </w:rPr>
        <w:t xml:space="preserve"> </w:t>
      </w:r>
      <w:r w:rsidRPr="002A5730">
        <w:rPr>
          <w:color w:val="181818"/>
        </w:rPr>
        <w:t>markere</w:t>
      </w:r>
      <w:r w:rsidRPr="002A5730">
        <w:rPr>
          <w:color w:val="181818"/>
          <w:spacing w:val="-1"/>
        </w:rPr>
        <w:t xml:space="preserve"> </w:t>
      </w:r>
      <w:r w:rsidRPr="002A5730">
        <w:rPr>
          <w:color w:val="181818"/>
        </w:rPr>
        <w:t>kva</w:t>
      </w:r>
      <w:r w:rsidRPr="002A5730">
        <w:rPr>
          <w:color w:val="181818"/>
          <w:spacing w:val="-4"/>
        </w:rPr>
        <w:t xml:space="preserve"> </w:t>
      </w:r>
      <w:r w:rsidRPr="002A5730">
        <w:rPr>
          <w:color w:val="181818"/>
        </w:rPr>
        <w:t>trer</w:t>
      </w:r>
      <w:r w:rsidRPr="002A5730">
        <w:rPr>
          <w:color w:val="181818"/>
          <w:spacing w:val="-4"/>
        </w:rPr>
        <w:t xml:space="preserve"> </w:t>
      </w:r>
      <w:r w:rsidRPr="002A5730">
        <w:rPr>
          <w:color w:val="181818"/>
        </w:rPr>
        <w:t>som</w:t>
      </w:r>
      <w:r w:rsidRPr="002A5730">
        <w:rPr>
          <w:color w:val="181818"/>
          <w:spacing w:val="-4"/>
        </w:rPr>
        <w:t xml:space="preserve"> </w:t>
      </w:r>
      <w:r w:rsidRPr="002A5730">
        <w:rPr>
          <w:color w:val="181818"/>
        </w:rPr>
        <w:t>skal</w:t>
      </w:r>
      <w:r w:rsidRPr="002A5730">
        <w:rPr>
          <w:color w:val="181818"/>
          <w:spacing w:val="-2"/>
        </w:rPr>
        <w:t xml:space="preserve"> </w:t>
      </w:r>
      <w:r w:rsidRPr="002A5730">
        <w:rPr>
          <w:color w:val="181818"/>
        </w:rPr>
        <w:t>bevarast</w:t>
      </w:r>
      <w:r w:rsidRPr="002A5730">
        <w:rPr>
          <w:color w:val="181818"/>
          <w:spacing w:val="-2"/>
        </w:rPr>
        <w:t xml:space="preserve"> </w:t>
      </w:r>
      <w:r w:rsidRPr="002A5730">
        <w:rPr>
          <w:color w:val="181818"/>
        </w:rPr>
        <w:t>og</w:t>
      </w:r>
      <w:r w:rsidRPr="002A5730">
        <w:rPr>
          <w:color w:val="181818"/>
          <w:spacing w:val="-5"/>
        </w:rPr>
        <w:t xml:space="preserve"> </w:t>
      </w:r>
      <w:r w:rsidRPr="002A5730">
        <w:rPr>
          <w:color w:val="181818"/>
        </w:rPr>
        <w:t>kva</w:t>
      </w:r>
      <w:r w:rsidRPr="002A5730">
        <w:rPr>
          <w:color w:val="181818"/>
          <w:spacing w:val="-2"/>
        </w:rPr>
        <w:t xml:space="preserve"> </w:t>
      </w:r>
      <w:r w:rsidRPr="002A5730">
        <w:rPr>
          <w:color w:val="181818"/>
        </w:rPr>
        <w:t>trer</w:t>
      </w:r>
      <w:r w:rsidRPr="002A5730">
        <w:rPr>
          <w:color w:val="181818"/>
          <w:spacing w:val="-2"/>
        </w:rPr>
        <w:t xml:space="preserve"> </w:t>
      </w:r>
      <w:r w:rsidRPr="002A5730">
        <w:rPr>
          <w:color w:val="181818"/>
        </w:rPr>
        <w:t xml:space="preserve">som </w:t>
      </w:r>
      <w:r w:rsidR="0027182B" w:rsidRPr="002A5730">
        <w:rPr>
          <w:color w:val="181818"/>
        </w:rPr>
        <w:t xml:space="preserve">blir </w:t>
      </w:r>
      <w:r w:rsidRPr="002A5730">
        <w:rPr>
          <w:color w:val="181818"/>
        </w:rPr>
        <w:t xml:space="preserve">fjerna. </w:t>
      </w:r>
    </w:p>
    <w:p w14:paraId="2F2F96E6" w14:textId="77777777" w:rsidR="009E4FA4" w:rsidRPr="002A5730" w:rsidRDefault="009E4FA4" w:rsidP="00AC3984">
      <w:pPr>
        <w:pStyle w:val="Brdtekst"/>
        <w:spacing w:before="160" w:line="256" w:lineRule="auto"/>
        <w:ind w:left="131" w:right="456"/>
        <w:rPr>
          <w:color w:val="181818"/>
        </w:rPr>
      </w:pPr>
      <w:r w:rsidRPr="002A5730">
        <w:rPr>
          <w:color w:val="181818"/>
        </w:rPr>
        <w:t>I</w:t>
      </w:r>
      <w:r w:rsidRPr="002A5730">
        <w:rPr>
          <w:color w:val="181818"/>
          <w:spacing w:val="-2"/>
        </w:rPr>
        <w:t xml:space="preserve"> </w:t>
      </w:r>
      <w:r w:rsidRPr="002A5730">
        <w:rPr>
          <w:color w:val="181818"/>
        </w:rPr>
        <w:t>fri-</w:t>
      </w:r>
      <w:r w:rsidRPr="002A5730">
        <w:rPr>
          <w:color w:val="181818"/>
          <w:spacing w:val="-2"/>
        </w:rPr>
        <w:t xml:space="preserve"> </w:t>
      </w:r>
      <w:r w:rsidRPr="002A5730">
        <w:rPr>
          <w:color w:val="181818"/>
        </w:rPr>
        <w:t>og</w:t>
      </w:r>
      <w:r w:rsidRPr="002A5730">
        <w:rPr>
          <w:color w:val="181818"/>
          <w:spacing w:val="-3"/>
        </w:rPr>
        <w:t xml:space="preserve"> </w:t>
      </w:r>
      <w:r w:rsidRPr="002A5730">
        <w:rPr>
          <w:color w:val="181818"/>
        </w:rPr>
        <w:t>naturområde</w:t>
      </w:r>
      <w:r w:rsidRPr="002A5730">
        <w:rPr>
          <w:color w:val="181818"/>
          <w:spacing w:val="-1"/>
        </w:rPr>
        <w:t xml:space="preserve"> </w:t>
      </w:r>
      <w:r w:rsidRPr="002A5730">
        <w:rPr>
          <w:color w:val="181818"/>
        </w:rPr>
        <w:t>skal</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fortrinnsvis</w:t>
      </w:r>
      <w:r w:rsidRPr="002A5730">
        <w:rPr>
          <w:color w:val="181818"/>
          <w:spacing w:val="-5"/>
        </w:rPr>
        <w:t xml:space="preserve"> </w:t>
      </w:r>
      <w:r w:rsidRPr="002A5730">
        <w:rPr>
          <w:color w:val="181818"/>
        </w:rPr>
        <w:t>nyttast</w:t>
      </w:r>
      <w:r w:rsidRPr="002A5730">
        <w:rPr>
          <w:color w:val="181818"/>
          <w:spacing w:val="-4"/>
        </w:rPr>
        <w:t xml:space="preserve"> </w:t>
      </w:r>
      <w:r w:rsidRPr="002A5730">
        <w:rPr>
          <w:color w:val="181818"/>
        </w:rPr>
        <w:t>stadeigne</w:t>
      </w:r>
      <w:r w:rsidRPr="002A5730">
        <w:rPr>
          <w:color w:val="181818"/>
          <w:spacing w:val="-1"/>
        </w:rPr>
        <w:t xml:space="preserve"> </w:t>
      </w:r>
      <w:r w:rsidRPr="002A5730">
        <w:rPr>
          <w:color w:val="181818"/>
        </w:rPr>
        <w:t>artar.</w:t>
      </w:r>
      <w:r w:rsidRPr="002A5730">
        <w:rPr>
          <w:color w:val="181818"/>
          <w:spacing w:val="-5"/>
        </w:rPr>
        <w:t xml:space="preserve"> </w:t>
      </w:r>
      <w:r w:rsidRPr="002A5730">
        <w:rPr>
          <w:color w:val="181818"/>
        </w:rPr>
        <w:t>Kunnskapen</w:t>
      </w:r>
      <w:r w:rsidRPr="002A5730">
        <w:rPr>
          <w:color w:val="181818"/>
          <w:spacing w:val="-5"/>
        </w:rPr>
        <w:t xml:space="preserve"> </w:t>
      </w:r>
      <w:r w:rsidRPr="002A5730">
        <w:rPr>
          <w:color w:val="181818"/>
        </w:rPr>
        <w:t>og</w:t>
      </w:r>
      <w:r w:rsidRPr="002A5730">
        <w:rPr>
          <w:color w:val="181818"/>
          <w:spacing w:val="-5"/>
        </w:rPr>
        <w:t xml:space="preserve"> </w:t>
      </w:r>
      <w:r w:rsidRPr="002A5730">
        <w:rPr>
          <w:color w:val="181818"/>
        </w:rPr>
        <w:t>føringane</w:t>
      </w:r>
      <w:r w:rsidRPr="002A5730">
        <w:rPr>
          <w:color w:val="181818"/>
          <w:spacing w:val="-1"/>
        </w:rPr>
        <w:t xml:space="preserve"> </w:t>
      </w:r>
      <w:r w:rsidRPr="002A5730">
        <w:rPr>
          <w:color w:val="181818"/>
        </w:rPr>
        <w:t>i</w:t>
      </w:r>
      <w:r w:rsidRPr="002A5730">
        <w:rPr>
          <w:color w:val="181818"/>
          <w:spacing w:val="-3"/>
        </w:rPr>
        <w:t xml:space="preserve"> </w:t>
      </w:r>
      <w:r w:rsidRPr="002A5730">
        <w:rPr>
          <w:color w:val="181818"/>
        </w:rPr>
        <w:t>forvaltningsplan for Oselvvassdraget er vidareført gjennom tilvising. Denne skal leggast til grunn for alle regulerings- og</w:t>
      </w:r>
      <w:r w:rsidR="00AC3984" w:rsidRPr="002A5730">
        <w:t xml:space="preserve"> </w:t>
      </w:r>
      <w:r w:rsidRPr="002A5730">
        <w:rPr>
          <w:color w:val="181818"/>
        </w:rPr>
        <w:t>byggetiltak</w:t>
      </w:r>
      <w:r w:rsidRPr="002A5730">
        <w:rPr>
          <w:color w:val="181818"/>
          <w:spacing w:val="-7"/>
        </w:rPr>
        <w:t xml:space="preserve"> </w:t>
      </w:r>
      <w:r w:rsidRPr="002A5730">
        <w:rPr>
          <w:color w:val="181818"/>
        </w:rPr>
        <w:t>langs</w:t>
      </w:r>
      <w:r w:rsidRPr="002A5730">
        <w:rPr>
          <w:color w:val="181818"/>
          <w:spacing w:val="-4"/>
        </w:rPr>
        <w:t xml:space="preserve"> </w:t>
      </w:r>
      <w:r w:rsidRPr="002A5730">
        <w:rPr>
          <w:color w:val="181818"/>
        </w:rPr>
        <w:t>vassdraget.</w:t>
      </w:r>
      <w:r w:rsidRPr="002A5730">
        <w:rPr>
          <w:color w:val="181818"/>
          <w:spacing w:val="-5"/>
        </w:rPr>
        <w:t xml:space="preserve"> </w:t>
      </w:r>
      <w:r w:rsidRPr="002A5730">
        <w:rPr>
          <w:color w:val="181818"/>
        </w:rPr>
        <w:t>Ved</w:t>
      </w:r>
      <w:r w:rsidRPr="002A5730">
        <w:rPr>
          <w:color w:val="181818"/>
          <w:spacing w:val="-4"/>
        </w:rPr>
        <w:t xml:space="preserve"> </w:t>
      </w:r>
      <w:r w:rsidRPr="002A5730">
        <w:rPr>
          <w:color w:val="181818"/>
        </w:rPr>
        <w:t>regulering</w:t>
      </w:r>
      <w:r w:rsidRPr="002A5730">
        <w:rPr>
          <w:color w:val="181818"/>
          <w:spacing w:val="-6"/>
        </w:rPr>
        <w:t xml:space="preserve"> </w:t>
      </w:r>
      <w:r w:rsidRPr="002A5730">
        <w:rPr>
          <w:color w:val="181818"/>
        </w:rPr>
        <w:t>nær</w:t>
      </w:r>
      <w:r w:rsidRPr="002A5730">
        <w:rPr>
          <w:color w:val="181818"/>
          <w:spacing w:val="-8"/>
        </w:rPr>
        <w:t xml:space="preserve"> </w:t>
      </w:r>
      <w:r w:rsidRPr="002A5730">
        <w:rPr>
          <w:color w:val="181818"/>
        </w:rPr>
        <w:t>Oselvvassdraget</w:t>
      </w:r>
      <w:r w:rsidRPr="002A5730">
        <w:rPr>
          <w:color w:val="181818"/>
          <w:spacing w:val="-6"/>
        </w:rPr>
        <w:t xml:space="preserve"> </w:t>
      </w:r>
      <w:r w:rsidRPr="002A5730">
        <w:rPr>
          <w:color w:val="181818"/>
        </w:rPr>
        <w:t>skal</w:t>
      </w:r>
      <w:r w:rsidRPr="002A5730">
        <w:rPr>
          <w:color w:val="181818"/>
          <w:spacing w:val="-7"/>
        </w:rPr>
        <w:t xml:space="preserve"> </w:t>
      </w:r>
      <w:r w:rsidRPr="002A5730">
        <w:rPr>
          <w:color w:val="181818"/>
        </w:rPr>
        <w:t>behovet</w:t>
      </w:r>
      <w:r w:rsidRPr="002A5730">
        <w:rPr>
          <w:color w:val="181818"/>
          <w:spacing w:val="-5"/>
        </w:rPr>
        <w:t xml:space="preserve"> </w:t>
      </w:r>
      <w:r w:rsidRPr="002A5730">
        <w:rPr>
          <w:color w:val="181818"/>
        </w:rPr>
        <w:t>for</w:t>
      </w:r>
      <w:r w:rsidRPr="002A5730">
        <w:rPr>
          <w:color w:val="181818"/>
          <w:spacing w:val="-7"/>
        </w:rPr>
        <w:t xml:space="preserve"> </w:t>
      </w:r>
      <w:r w:rsidRPr="002A5730">
        <w:rPr>
          <w:color w:val="181818"/>
        </w:rPr>
        <w:t>avbøtande</w:t>
      </w:r>
      <w:r w:rsidRPr="002A5730">
        <w:rPr>
          <w:color w:val="181818"/>
          <w:spacing w:val="-3"/>
        </w:rPr>
        <w:t xml:space="preserve"> </w:t>
      </w:r>
      <w:r w:rsidRPr="002A5730">
        <w:rPr>
          <w:color w:val="181818"/>
          <w:spacing w:val="-2"/>
        </w:rPr>
        <w:t>tiltak</w:t>
      </w:r>
      <w:r w:rsidR="00AC3984" w:rsidRPr="002A5730">
        <w:t xml:space="preserve"> </w:t>
      </w:r>
      <w:r w:rsidRPr="002A5730">
        <w:rPr>
          <w:color w:val="181818"/>
        </w:rPr>
        <w:t>i anleggsperioden, og tiltak mot avrenning, dokumenterast i planarbeidet. I tillegg til dette har planen eige punkt om tiltak i anleggsfase.</w:t>
      </w:r>
    </w:p>
    <w:p w14:paraId="4FBCD2EA" w14:textId="77777777" w:rsidR="002B070D" w:rsidRPr="002A5730" w:rsidRDefault="002B070D" w:rsidP="00F67876">
      <w:pPr>
        <w:pStyle w:val="Brdtekst"/>
        <w:spacing w:before="21" w:line="259" w:lineRule="auto"/>
        <w:ind w:right="456"/>
        <w:rPr>
          <w:color w:val="181818"/>
        </w:rPr>
      </w:pPr>
    </w:p>
    <w:p w14:paraId="19F4414A" w14:textId="77777777" w:rsidR="009E4FA4" w:rsidRPr="002A5730" w:rsidRDefault="009E4FA4" w:rsidP="00C3418F">
      <w:pPr>
        <w:pStyle w:val="Overskrift2"/>
        <w:numPr>
          <w:ilvl w:val="1"/>
          <w:numId w:val="25"/>
        </w:numPr>
        <w:tabs>
          <w:tab w:val="left" w:pos="732"/>
        </w:tabs>
        <w:spacing w:before="80" w:after="0"/>
        <w:ind w:left="731" w:hanging="601"/>
      </w:pPr>
      <w:bookmarkStart w:id="221" w:name="_bookmark124"/>
      <w:bookmarkStart w:id="222" w:name="_Toc163472828"/>
      <w:bookmarkEnd w:id="221"/>
      <w:r w:rsidRPr="002A5730">
        <w:t>Kulturminne</w:t>
      </w:r>
      <w:r w:rsidRPr="002A5730">
        <w:rPr>
          <w:spacing w:val="-2"/>
        </w:rPr>
        <w:t xml:space="preserve"> </w:t>
      </w:r>
      <w:r w:rsidRPr="002A5730">
        <w:t>og</w:t>
      </w:r>
      <w:r w:rsidRPr="002A5730">
        <w:rPr>
          <w:spacing w:val="-2"/>
        </w:rPr>
        <w:t xml:space="preserve"> kulturmiljø</w:t>
      </w:r>
      <w:bookmarkEnd w:id="222"/>
      <w:r w:rsidRPr="002A5730">
        <w:br/>
      </w:r>
    </w:p>
    <w:p w14:paraId="4A796509" w14:textId="77777777" w:rsidR="009E4FA4" w:rsidRPr="0034026A" w:rsidRDefault="009E4FA4" w:rsidP="009E4FA4">
      <w:pPr>
        <w:tabs>
          <w:tab w:val="left" w:pos="852"/>
        </w:tabs>
        <w:spacing w:before="23" w:line="259" w:lineRule="auto"/>
        <w:ind w:right="844"/>
        <w:rPr>
          <w:i/>
          <w:iCs/>
          <w:lang w:val="nb-NO"/>
        </w:rPr>
      </w:pPr>
      <w:r w:rsidRPr="002A5730">
        <w:t>Kulturminnelova sin definisjon av kulturminner og kulturmiljø er: «</w:t>
      </w:r>
      <w:r w:rsidRPr="002A5730">
        <w:rPr>
          <w:i/>
          <w:iCs/>
        </w:rPr>
        <w:t>Med kulturminne menes al</w:t>
      </w:r>
      <w:r w:rsidR="00993A35" w:rsidRPr="002A5730">
        <w:rPr>
          <w:i/>
          <w:iCs/>
        </w:rPr>
        <w:t>l</w:t>
      </w:r>
      <w:r w:rsidRPr="002A5730">
        <w:rPr>
          <w:i/>
          <w:iCs/>
        </w:rPr>
        <w:t xml:space="preserve">e spor etter menneskelig virksomhet i vårt fysiske miljø, herunder lokaliteter der det knytter seg historiske hendelser, tro eller tradisjon til. </w:t>
      </w:r>
      <w:r w:rsidRPr="0034026A">
        <w:rPr>
          <w:i/>
          <w:iCs/>
          <w:lang w:val="nb-NO"/>
        </w:rPr>
        <w:t xml:space="preserve">Med kulturmiljø menes områder hvor kulturminner inngår som del av en større helhet og sammenheng.» </w:t>
      </w:r>
    </w:p>
    <w:p w14:paraId="2E25EA1B" w14:textId="77777777" w:rsidR="00AC3984" w:rsidRPr="0034026A" w:rsidRDefault="00AC3984" w:rsidP="009E4FA4">
      <w:pPr>
        <w:tabs>
          <w:tab w:val="left" w:pos="852"/>
        </w:tabs>
        <w:spacing w:before="23" w:line="259" w:lineRule="auto"/>
        <w:ind w:right="844"/>
        <w:rPr>
          <w:i/>
          <w:iCs/>
          <w:lang w:val="nb-NO"/>
        </w:rPr>
      </w:pPr>
    </w:p>
    <w:p w14:paraId="7F92CD7E" w14:textId="77777777" w:rsidR="009E4FA4" w:rsidRPr="002A5730" w:rsidRDefault="009E4FA4" w:rsidP="009E4FA4">
      <w:pPr>
        <w:tabs>
          <w:tab w:val="left" w:pos="852"/>
        </w:tabs>
        <w:spacing w:before="23" w:line="259" w:lineRule="auto"/>
        <w:ind w:right="844"/>
      </w:pPr>
      <w:r w:rsidRPr="002A5730">
        <w:t>Dette betyr ikkje at alle kulturminner og kulturmiljø kan eller skal bevarast. Samfunnet må prioritere kva som er verdfullt og skal bevarast. Ved vurdering av verneverdi, er det tre hovudparameter som blir vektlagt. Kulturminna skal v</w:t>
      </w:r>
      <w:r w:rsidR="004F2A13" w:rsidRPr="002A5730">
        <w:t>e</w:t>
      </w:r>
      <w:r w:rsidRPr="002A5730">
        <w:t xml:space="preserve">re ei kjelde til kunnskap, gje grunnlag for oppleving, og vere ein bruksressurs for framtida. I det ligg </w:t>
      </w:r>
      <w:r w:rsidR="00591710" w:rsidRPr="002A5730">
        <w:t>òg</w:t>
      </w:r>
      <w:r w:rsidRPr="002A5730">
        <w:t xml:space="preserve"> ei vurdering av om kulturminna har nasjonal, regional eller lokal verdi (kjelde:Riksantik</w:t>
      </w:r>
      <w:r w:rsidR="00096ADC" w:rsidRPr="002A5730">
        <w:t>v</w:t>
      </w:r>
      <w:r w:rsidRPr="002A5730">
        <w:t>aren)</w:t>
      </w:r>
    </w:p>
    <w:p w14:paraId="3DE26A1D" w14:textId="77777777" w:rsidR="00AC3984" w:rsidRPr="002A5730" w:rsidRDefault="00AC3984" w:rsidP="009E4FA4">
      <w:pPr>
        <w:tabs>
          <w:tab w:val="left" w:pos="852"/>
        </w:tabs>
        <w:spacing w:before="23" w:line="259" w:lineRule="auto"/>
        <w:ind w:right="844"/>
      </w:pPr>
    </w:p>
    <w:p w14:paraId="320DA072" w14:textId="77777777" w:rsidR="00CC1C41" w:rsidRPr="002A5730" w:rsidRDefault="009E4FA4" w:rsidP="009E4FA4">
      <w:pPr>
        <w:tabs>
          <w:tab w:val="left" w:pos="852"/>
        </w:tabs>
        <w:spacing w:before="23" w:line="259" w:lineRule="auto"/>
        <w:ind w:right="844"/>
      </w:pPr>
      <w:r w:rsidRPr="002A5730">
        <w:t>Kulturmiljø/kulturminner av lokal verdi blir forvalta av kommunen som vedtaksmynde etter plan- og bygningslova. Kulturmiljø/kulturminner av regional og nasjonal verdi blir forvalta av fylkeskommunen eller Riksantikvaren etter kulturminnelova og som sektormynde med rett til uttale/motsegn etter plan- og bygningslova.</w:t>
      </w:r>
    </w:p>
    <w:p w14:paraId="4FD0FAF2" w14:textId="77777777" w:rsidR="00CA10F8" w:rsidRPr="002A5730" w:rsidRDefault="00CA10F8" w:rsidP="00CA10F8">
      <w:pPr>
        <w:pStyle w:val="Brdtekst"/>
        <w:spacing w:before="148"/>
      </w:pPr>
      <w:r w:rsidRPr="002A5730">
        <w:t xml:space="preserve">Der tiltak allereie har eit vern etter kulturminnelova, skal dette også synleggjerast i plankartet.  Areal og bygningar som er bandlagt etter kulturminnelova er vist med sosikode H730. </w:t>
      </w:r>
    </w:p>
    <w:p w14:paraId="1F380556" w14:textId="77777777" w:rsidR="00CA10F8" w:rsidRPr="002A5730" w:rsidRDefault="00CA10F8" w:rsidP="009E4FA4">
      <w:pPr>
        <w:tabs>
          <w:tab w:val="left" w:pos="852"/>
        </w:tabs>
        <w:spacing w:before="23" w:line="259" w:lineRule="auto"/>
        <w:ind w:right="844"/>
      </w:pPr>
    </w:p>
    <w:p w14:paraId="43316B8A" w14:textId="77777777" w:rsidR="009E4FA4" w:rsidRPr="002A5730" w:rsidRDefault="009E4FA4" w:rsidP="009E4FA4">
      <w:pPr>
        <w:tabs>
          <w:tab w:val="left" w:pos="852"/>
        </w:tabs>
        <w:spacing w:before="23" w:line="259" w:lineRule="auto"/>
        <w:ind w:right="844"/>
      </w:pPr>
      <w:r w:rsidRPr="002A5730">
        <w:t xml:space="preserve">Ut frå kunnskapsgrunnlaget i DIVE-analysen er det gjort ei vurdering av kva for kulturminne som skal sikrast vern gjennom plan- og bygningslova. </w:t>
      </w:r>
    </w:p>
    <w:p w14:paraId="59F768EB" w14:textId="77777777" w:rsidR="009E4FA4" w:rsidRPr="002A5730" w:rsidRDefault="009E4FA4" w:rsidP="009E4FA4">
      <w:pPr>
        <w:pStyle w:val="Brdtekst"/>
        <w:spacing w:before="148"/>
        <w:rPr>
          <w:i/>
        </w:rPr>
      </w:pPr>
      <w:r w:rsidRPr="002A5730">
        <w:t>V</w:t>
      </w:r>
      <w:r w:rsidR="00AE0EF0" w:rsidRPr="002A5730">
        <w:t>e</w:t>
      </w:r>
      <w:r w:rsidRPr="002A5730">
        <w:t xml:space="preserve">rkemiddel for sikring og bevaring av kulturminne etter plan- og bygningslova er fastsetting av omsynssoner </w:t>
      </w:r>
      <w:r w:rsidR="002F1FB4" w:rsidRPr="002A5730">
        <w:t>i</w:t>
      </w:r>
      <w:r w:rsidRPr="002A5730">
        <w:t xml:space="preserve"> plankartet etter § 12-6, og føresegner med heimel i § 12-7, nr. 6 – “</w:t>
      </w:r>
      <w:r w:rsidRPr="002A5730">
        <w:rPr>
          <w:i/>
          <w:iCs/>
        </w:rPr>
        <w:t xml:space="preserve">for å sikre </w:t>
      </w:r>
      <w:r w:rsidRPr="002A5730">
        <w:rPr>
          <w:i/>
        </w:rPr>
        <w:t xml:space="preserve">verneverdier i bygninger, andre kulturminner, og kulturmiljøer, herunder vern av fasade, materialbruk og interiør”. </w:t>
      </w:r>
    </w:p>
    <w:p w14:paraId="0380ECC5" w14:textId="77777777" w:rsidR="009E4FA4" w:rsidRPr="002A5730" w:rsidRDefault="009E4FA4" w:rsidP="009E4FA4">
      <w:pPr>
        <w:pStyle w:val="Brdtekst"/>
        <w:spacing w:before="148"/>
      </w:pPr>
      <w:r w:rsidRPr="002A5730">
        <w:t xml:space="preserve">I plankartet kan vern visast som kulturmiljø (H570), som viser bygningane sin verneverdi også som ein del av ein heilskap. </w:t>
      </w:r>
    </w:p>
    <w:p w14:paraId="0407FC8A" w14:textId="77777777" w:rsidR="00CC1C41" w:rsidRPr="002A5730" w:rsidRDefault="009E4FA4" w:rsidP="009E4FA4">
      <w:pPr>
        <w:pStyle w:val="Brdtekst"/>
        <w:spacing w:before="148"/>
        <w:rPr>
          <w:spacing w:val="-2"/>
        </w:rPr>
      </w:pPr>
      <w:r w:rsidRPr="002A5730">
        <w:rPr>
          <w:spacing w:val="-3"/>
          <w:u w:val="single"/>
        </w:rPr>
        <w:t xml:space="preserve">Bevaring </w:t>
      </w:r>
      <w:r w:rsidR="007602C7" w:rsidRPr="002A5730">
        <w:rPr>
          <w:spacing w:val="-3"/>
          <w:u w:val="single"/>
        </w:rPr>
        <w:t>o</w:t>
      </w:r>
      <w:r w:rsidRPr="002A5730">
        <w:rPr>
          <w:u w:val="single"/>
        </w:rPr>
        <w:t>g</w:t>
      </w:r>
      <w:r w:rsidRPr="002A5730">
        <w:rPr>
          <w:spacing w:val="-4"/>
          <w:u w:val="single"/>
        </w:rPr>
        <w:t xml:space="preserve"> </w:t>
      </w:r>
      <w:r w:rsidRPr="002A5730">
        <w:rPr>
          <w:u w:val="single"/>
        </w:rPr>
        <w:t>vern</w:t>
      </w:r>
      <w:r w:rsidRPr="002A5730">
        <w:rPr>
          <w:spacing w:val="-2"/>
          <w:u w:val="single"/>
        </w:rPr>
        <w:t xml:space="preserve"> </w:t>
      </w:r>
      <w:r w:rsidRPr="002A5730">
        <w:rPr>
          <w:u w:val="single"/>
        </w:rPr>
        <w:t>av</w:t>
      </w:r>
      <w:r w:rsidRPr="002A5730">
        <w:rPr>
          <w:spacing w:val="-1"/>
          <w:u w:val="single"/>
        </w:rPr>
        <w:t xml:space="preserve"> </w:t>
      </w:r>
      <w:r w:rsidRPr="002A5730">
        <w:rPr>
          <w:u w:val="single"/>
        </w:rPr>
        <w:t>5</w:t>
      </w:r>
      <w:r w:rsidRPr="002A5730">
        <w:rPr>
          <w:spacing w:val="-5"/>
          <w:u w:val="single"/>
        </w:rPr>
        <w:t xml:space="preserve"> </w:t>
      </w:r>
      <w:r w:rsidRPr="002A5730">
        <w:rPr>
          <w:u w:val="single"/>
        </w:rPr>
        <w:t>kulturmiljø</w:t>
      </w:r>
      <w:r w:rsidRPr="002A5730">
        <w:rPr>
          <w:spacing w:val="-1"/>
          <w:u w:val="single"/>
        </w:rPr>
        <w:t xml:space="preserve"> </w:t>
      </w:r>
      <w:r w:rsidRPr="002A5730">
        <w:rPr>
          <w:u w:val="single"/>
        </w:rPr>
        <w:t>i</w:t>
      </w:r>
      <w:r w:rsidRPr="002A5730">
        <w:rPr>
          <w:spacing w:val="-3"/>
          <w:u w:val="single"/>
        </w:rPr>
        <w:t xml:space="preserve"> </w:t>
      </w:r>
      <w:r w:rsidRPr="002A5730">
        <w:rPr>
          <w:u w:val="single"/>
        </w:rPr>
        <w:t>planområdet er</w:t>
      </w:r>
      <w:r w:rsidRPr="002A5730">
        <w:t xml:space="preserve">; </w:t>
      </w:r>
      <w:r w:rsidRPr="002A5730">
        <w:rPr>
          <w:spacing w:val="-2"/>
        </w:rPr>
        <w:t xml:space="preserve"> </w:t>
      </w:r>
      <w:r w:rsidR="00951EBD" w:rsidRPr="002A5730">
        <w:rPr>
          <w:spacing w:val="-2"/>
        </w:rPr>
        <w:br/>
      </w:r>
    </w:p>
    <w:p w14:paraId="416FEBBC" w14:textId="77777777" w:rsidR="009E4FA4" w:rsidRPr="002A5730" w:rsidRDefault="009E4FA4" w:rsidP="009E4FA4">
      <w:pPr>
        <w:tabs>
          <w:tab w:val="left" w:pos="852"/>
        </w:tabs>
        <w:spacing w:before="23" w:line="259" w:lineRule="auto"/>
        <w:ind w:right="844"/>
      </w:pPr>
      <w:r w:rsidRPr="002A5730">
        <w:t>H570_1: Det gamle kommunehuset, Øyro, Os kyrkje, prestegarden og Prestegardsnaust</w:t>
      </w:r>
      <w:r w:rsidR="00164178" w:rsidRPr="002A5730">
        <w:t>et</w:t>
      </w:r>
      <w:r w:rsidRPr="002A5730">
        <w:t xml:space="preserve"> </w:t>
      </w:r>
    </w:p>
    <w:p w14:paraId="7DB36E93" w14:textId="77777777" w:rsidR="009E4FA4" w:rsidRPr="002A5730" w:rsidRDefault="009E4FA4" w:rsidP="009E4FA4">
      <w:pPr>
        <w:tabs>
          <w:tab w:val="left" w:pos="852"/>
        </w:tabs>
        <w:spacing w:before="23" w:line="259" w:lineRule="auto"/>
        <w:ind w:right="844"/>
      </w:pPr>
      <w:r w:rsidRPr="002A5730">
        <w:t xml:space="preserve">H570_2: Osbanetraséen på strekninga frå Fjellheim til Stegen </w:t>
      </w:r>
    </w:p>
    <w:p w14:paraId="67A5F117" w14:textId="77777777" w:rsidR="009E4FA4" w:rsidRPr="002A5730" w:rsidRDefault="009E4FA4" w:rsidP="009E4FA4">
      <w:pPr>
        <w:tabs>
          <w:tab w:val="left" w:pos="852"/>
        </w:tabs>
        <w:spacing w:before="23" w:line="259" w:lineRule="auto"/>
        <w:ind w:right="844"/>
      </w:pPr>
      <w:r w:rsidRPr="002A5730">
        <w:t xml:space="preserve">H570_3: </w:t>
      </w:r>
      <w:r w:rsidR="007105A6" w:rsidRPr="002A5730">
        <w:t xml:space="preserve">Dei gamle bygga ved </w:t>
      </w:r>
      <w:r w:rsidRPr="002A5730">
        <w:t>Gamle Finnebrekka/Finnebrekka</w:t>
      </w:r>
    </w:p>
    <w:p w14:paraId="641EEA93" w14:textId="77777777" w:rsidR="009E4FA4" w:rsidRPr="002A5730" w:rsidRDefault="009E4FA4" w:rsidP="009E4FA4">
      <w:pPr>
        <w:tabs>
          <w:tab w:val="left" w:pos="852"/>
        </w:tabs>
        <w:spacing w:before="23" w:line="259" w:lineRule="auto"/>
        <w:ind w:right="844"/>
      </w:pPr>
      <w:r w:rsidRPr="002A5730">
        <w:t xml:space="preserve">H570_4: Orrebakken naustmiljø </w:t>
      </w:r>
    </w:p>
    <w:p w14:paraId="111A06D6" w14:textId="77777777" w:rsidR="009E4FA4" w:rsidRPr="002A5730" w:rsidRDefault="009E4FA4" w:rsidP="009E4FA4">
      <w:pPr>
        <w:tabs>
          <w:tab w:val="left" w:pos="852"/>
        </w:tabs>
        <w:spacing w:before="23" w:line="259" w:lineRule="auto"/>
        <w:ind w:right="844"/>
      </w:pPr>
      <w:r w:rsidRPr="002A5730">
        <w:t>H570_5:</w:t>
      </w:r>
      <w:r w:rsidR="007D1ED1" w:rsidRPr="002A5730">
        <w:t xml:space="preserve"> </w:t>
      </w:r>
      <w:r w:rsidRPr="002A5730">
        <w:t>Stasjonsbygningen og vognhall</w:t>
      </w:r>
      <w:r w:rsidR="00B266F4" w:rsidRPr="002A5730">
        <w:t>en</w:t>
      </w:r>
    </w:p>
    <w:p w14:paraId="2E84F5C4" w14:textId="77777777" w:rsidR="00411B0D" w:rsidRPr="002A5730" w:rsidRDefault="00411B0D" w:rsidP="009E4FA4">
      <w:pPr>
        <w:tabs>
          <w:tab w:val="left" w:pos="852"/>
        </w:tabs>
        <w:spacing w:before="23" w:line="259" w:lineRule="auto"/>
        <w:ind w:right="844"/>
      </w:pPr>
      <w:r w:rsidRPr="002A5730">
        <w:t>H570_6: Den Stavangerske postvegen</w:t>
      </w:r>
      <w:r w:rsidR="00CC3216" w:rsidRPr="002A5730">
        <w:t xml:space="preserve"> i Finnebrekka</w:t>
      </w:r>
    </w:p>
    <w:p w14:paraId="3DD5389E" w14:textId="77777777" w:rsidR="00CC1C41" w:rsidRPr="002A5730" w:rsidRDefault="00CC1C41" w:rsidP="009E4FA4">
      <w:pPr>
        <w:tabs>
          <w:tab w:val="left" w:pos="852"/>
        </w:tabs>
        <w:spacing w:before="23" w:line="259" w:lineRule="auto"/>
        <w:ind w:right="844"/>
      </w:pPr>
    </w:p>
    <w:p w14:paraId="37E9EC20" w14:textId="77777777" w:rsidR="009E4FA4" w:rsidRPr="002A5730" w:rsidRDefault="009E4FA4" w:rsidP="009E4FA4">
      <w:pPr>
        <w:pStyle w:val="Brdtekst"/>
        <w:spacing w:line="256" w:lineRule="auto"/>
      </w:pPr>
      <w:r w:rsidRPr="002A5730">
        <w:t>I</w:t>
      </w:r>
      <w:r w:rsidRPr="002A5730">
        <w:rPr>
          <w:spacing w:val="-2"/>
        </w:rPr>
        <w:t xml:space="preserve"> </w:t>
      </w:r>
      <w:r w:rsidRPr="002A5730">
        <w:t>tillegg</w:t>
      </w:r>
      <w:r w:rsidRPr="002A5730">
        <w:rPr>
          <w:spacing w:val="-3"/>
        </w:rPr>
        <w:t xml:space="preserve"> </w:t>
      </w:r>
      <w:r w:rsidR="007D2FA6" w:rsidRPr="002A5730">
        <w:t>er enkeltbygg både innafor o</w:t>
      </w:r>
      <w:r w:rsidR="00EC5E9E" w:rsidRPr="002A5730">
        <w:t>g</w:t>
      </w:r>
      <w:r w:rsidR="007D2FA6" w:rsidRPr="002A5730">
        <w:t xml:space="preserve"> utanfor desse omsynssonene, </w:t>
      </w:r>
      <w:r w:rsidRPr="002A5730">
        <w:t>som</w:t>
      </w:r>
      <w:r w:rsidRPr="002A5730">
        <w:rPr>
          <w:spacing w:val="-1"/>
        </w:rPr>
        <w:t xml:space="preserve"> </w:t>
      </w:r>
      <w:r w:rsidRPr="002A5730">
        <w:t>i</w:t>
      </w:r>
      <w:r w:rsidRPr="002A5730">
        <w:rPr>
          <w:spacing w:val="-7"/>
        </w:rPr>
        <w:t xml:space="preserve"> </w:t>
      </w:r>
      <w:r w:rsidRPr="002A5730">
        <w:t>kunnskapsgrunnlaget</w:t>
      </w:r>
      <w:r w:rsidRPr="002A5730">
        <w:rPr>
          <w:spacing w:val="-2"/>
        </w:rPr>
        <w:t xml:space="preserve"> </w:t>
      </w:r>
      <w:r w:rsidRPr="002A5730">
        <w:t>er</w:t>
      </w:r>
      <w:r w:rsidRPr="002A5730">
        <w:rPr>
          <w:spacing w:val="-4"/>
        </w:rPr>
        <w:t xml:space="preserve"> </w:t>
      </w:r>
      <w:r w:rsidRPr="002A5730">
        <w:t>vurdert</w:t>
      </w:r>
      <w:r w:rsidRPr="002A5730">
        <w:rPr>
          <w:spacing w:val="-1"/>
        </w:rPr>
        <w:t xml:space="preserve"> </w:t>
      </w:r>
      <w:r w:rsidRPr="002A5730">
        <w:t>å</w:t>
      </w:r>
      <w:r w:rsidRPr="002A5730">
        <w:rPr>
          <w:spacing w:val="-1"/>
        </w:rPr>
        <w:t xml:space="preserve"> </w:t>
      </w:r>
      <w:r w:rsidRPr="002A5730">
        <w:t>ha</w:t>
      </w:r>
      <w:r w:rsidRPr="002A5730">
        <w:rPr>
          <w:spacing w:val="-4"/>
        </w:rPr>
        <w:t xml:space="preserve"> </w:t>
      </w:r>
      <w:r w:rsidRPr="002A5730">
        <w:t>stor</w:t>
      </w:r>
      <w:r w:rsidRPr="002A5730">
        <w:rPr>
          <w:spacing w:val="-2"/>
        </w:rPr>
        <w:t xml:space="preserve"> </w:t>
      </w:r>
      <w:r w:rsidRPr="002A5730">
        <w:t>verdi</w:t>
      </w:r>
      <w:r w:rsidR="00C15FE9" w:rsidRPr="002A5730">
        <w:t>,</w:t>
      </w:r>
      <w:r w:rsidRPr="002A5730">
        <w:rPr>
          <w:spacing w:val="-5"/>
        </w:rPr>
        <w:t xml:space="preserve"> </w:t>
      </w:r>
      <w:r w:rsidRPr="002A5730">
        <w:t>markert</w:t>
      </w:r>
      <w:r w:rsidRPr="002A5730">
        <w:rPr>
          <w:spacing w:val="-2"/>
        </w:rPr>
        <w:t xml:space="preserve"> </w:t>
      </w:r>
      <w:r w:rsidRPr="002A5730">
        <w:t>med</w:t>
      </w:r>
      <w:r w:rsidRPr="002A5730">
        <w:rPr>
          <w:spacing w:val="-2"/>
        </w:rPr>
        <w:t xml:space="preserve"> </w:t>
      </w:r>
      <w:r w:rsidRPr="002A5730">
        <w:t>eigen</w:t>
      </w:r>
      <w:r w:rsidRPr="002A5730">
        <w:rPr>
          <w:spacing w:val="-5"/>
        </w:rPr>
        <w:t xml:space="preserve"> </w:t>
      </w:r>
      <w:r w:rsidRPr="002A5730">
        <w:t>juridisk</w:t>
      </w:r>
      <w:r w:rsidRPr="002A5730">
        <w:rPr>
          <w:spacing w:val="-3"/>
        </w:rPr>
        <w:t xml:space="preserve"> </w:t>
      </w:r>
      <w:r w:rsidRPr="002A5730">
        <w:t>linje</w:t>
      </w:r>
      <w:r w:rsidRPr="002A5730">
        <w:rPr>
          <w:spacing w:val="-4"/>
        </w:rPr>
        <w:t xml:space="preserve"> </w:t>
      </w:r>
      <w:r w:rsidRPr="002A5730">
        <w:t>i plankartet  Bygning, kulturminne mm. som skal bevarast, (sosikode 1210, svart strek)</w:t>
      </w:r>
      <w:r w:rsidR="00377B6C" w:rsidRPr="002A5730">
        <w:t>.</w:t>
      </w:r>
      <w:r w:rsidRPr="002A5730">
        <w:t xml:space="preserve"> </w:t>
      </w:r>
    </w:p>
    <w:p w14:paraId="24146297" w14:textId="77777777" w:rsidR="009E4FA4" w:rsidRPr="002A5730" w:rsidRDefault="009E4FA4" w:rsidP="009E4FA4">
      <w:pPr>
        <w:tabs>
          <w:tab w:val="left" w:pos="852"/>
        </w:tabs>
        <w:spacing w:before="23" w:line="259" w:lineRule="auto"/>
        <w:ind w:right="844"/>
      </w:pPr>
    </w:p>
    <w:p w14:paraId="3D1701F7" w14:textId="77777777" w:rsidR="009E4FA4" w:rsidRPr="002A5730" w:rsidRDefault="009E4FA4" w:rsidP="009E4FA4">
      <w:pPr>
        <w:tabs>
          <w:tab w:val="left" w:pos="852"/>
        </w:tabs>
        <w:spacing w:before="23" w:line="259" w:lineRule="auto"/>
        <w:ind w:right="844"/>
        <w:rPr>
          <w:b/>
          <w:bCs/>
        </w:rPr>
      </w:pPr>
      <w:r w:rsidRPr="002A5730">
        <w:rPr>
          <w:b/>
          <w:bCs/>
        </w:rPr>
        <w:t>Nærmare om vurdering av kulturminneverdi for enkeltbygg i kulturhistorisk stadanalyse (DIVE-analysen)</w:t>
      </w:r>
    </w:p>
    <w:p w14:paraId="36B322AB" w14:textId="77777777" w:rsidR="009E4FA4" w:rsidRPr="002A5730" w:rsidRDefault="009E4FA4" w:rsidP="009E4FA4">
      <w:pPr>
        <w:tabs>
          <w:tab w:val="left" w:pos="852"/>
        </w:tabs>
        <w:spacing w:before="23" w:line="259" w:lineRule="auto"/>
        <w:ind w:right="844"/>
      </w:pPr>
      <w:r w:rsidRPr="002A5730">
        <w:t xml:space="preserve">Handlingsrommet for regulering til vern i områdeplanen, vidare detaljregulering og konkrete byggesøknader vil avhenge etter grad av verneverdi. </w:t>
      </w:r>
    </w:p>
    <w:p w14:paraId="1145CDF8" w14:textId="77777777" w:rsidR="00CC1C41" w:rsidRPr="002A5730" w:rsidRDefault="00CC1C41" w:rsidP="009E4FA4">
      <w:pPr>
        <w:tabs>
          <w:tab w:val="left" w:pos="852"/>
        </w:tabs>
        <w:spacing w:before="23" w:line="259" w:lineRule="auto"/>
        <w:ind w:right="844"/>
      </w:pPr>
    </w:p>
    <w:p w14:paraId="3DFB6063" w14:textId="77777777" w:rsidR="009E4FA4" w:rsidRPr="002A5730" w:rsidRDefault="009E4FA4" w:rsidP="009E4FA4">
      <w:pPr>
        <w:tabs>
          <w:tab w:val="left" w:pos="852"/>
        </w:tabs>
        <w:spacing w:before="23" w:line="259" w:lineRule="auto"/>
        <w:ind w:right="844"/>
      </w:pPr>
      <w:r w:rsidRPr="002A5730">
        <w:t>I den kulturhistoriske stadanalysen er der først gjort ei skildring og fortolking av kulturminna (trinn 1 og 2). Deretter er det gjort ei vurdering av tolegrense med inndeling i følgande hov</w:t>
      </w:r>
      <w:r w:rsidR="00C36B54" w:rsidRPr="002A5730">
        <w:t>u</w:t>
      </w:r>
      <w:r w:rsidRPr="002A5730">
        <w:t xml:space="preserve">dkategoriar (trinn 3) </w:t>
      </w:r>
    </w:p>
    <w:p w14:paraId="6FAD7FC4" w14:textId="77777777" w:rsidR="00485967" w:rsidRPr="002A5730" w:rsidRDefault="00485967" w:rsidP="009E4FA4">
      <w:pPr>
        <w:tabs>
          <w:tab w:val="left" w:pos="852"/>
        </w:tabs>
        <w:spacing w:before="23" w:line="259" w:lineRule="auto"/>
        <w:ind w:right="844"/>
      </w:pPr>
    </w:p>
    <w:p w14:paraId="6E0B7F2E" w14:textId="77777777" w:rsidR="009E4FA4" w:rsidRPr="002A5730" w:rsidRDefault="009E4FA4" w:rsidP="009E4FA4">
      <w:pPr>
        <w:tabs>
          <w:tab w:val="left" w:pos="852"/>
        </w:tabs>
        <w:spacing w:before="23" w:line="259" w:lineRule="auto"/>
        <w:ind w:right="844"/>
        <w:rPr>
          <w:i/>
          <w:iCs/>
        </w:rPr>
      </w:pPr>
      <w:r w:rsidRPr="002A5730">
        <w:rPr>
          <w:b/>
          <w:bCs/>
          <w:i/>
          <w:iCs/>
        </w:rPr>
        <w:t xml:space="preserve">A </w:t>
      </w:r>
      <w:r w:rsidRPr="002A5730">
        <w:rPr>
          <w:i/>
          <w:iCs/>
        </w:rPr>
        <w:t xml:space="preserve">Bygg og miljø med høg kvalitet og autensitet, freda etter kulturminnelova eller verdiar som kjem nært opp mot fredningsklasse. Endringar og tekniske oppgraderingar på eksisterande bygningar bør berre skje i samråd med kulturminnemynde. Ved regulering etter plan- og bygningslova (pbl) skal ein nytte omsynssone C og D med strenge føresegner for vern av og tilpassing til verdiane. Vern kan omfatta bygningane sitt eksteriør og interiør, utomhus/park/grøntområde, grønstrukturelement, vegar/stiar, murar, gjerder, siktlinjer etc. Nye tiltak bør berre gje små inngrep i kulturminna, og ikkje vere i konflikt med juridisk vern. Moglegheit for ytterlegare utvikling utan konflikt med området sine verdiar er liten. På enkeltbygningar som er definert som bevaringsverdige av kommune/fylkeskommune, bør autentisk materiale og bygningsdelar bevarast (ikkje fjernast). </w:t>
      </w:r>
    </w:p>
    <w:p w14:paraId="4A1B0704" w14:textId="77777777" w:rsidR="0080257D" w:rsidRPr="002A5730" w:rsidRDefault="0080257D" w:rsidP="009E4FA4">
      <w:pPr>
        <w:tabs>
          <w:tab w:val="left" w:pos="852"/>
        </w:tabs>
        <w:spacing w:before="23" w:line="259" w:lineRule="auto"/>
        <w:ind w:right="844"/>
        <w:rPr>
          <w:b/>
          <w:bCs/>
          <w:i/>
          <w:iCs/>
        </w:rPr>
      </w:pPr>
    </w:p>
    <w:p w14:paraId="09E8EF4F" w14:textId="77777777" w:rsidR="009E4FA4" w:rsidRPr="002A5730" w:rsidRDefault="009E4FA4" w:rsidP="009E4FA4">
      <w:pPr>
        <w:tabs>
          <w:tab w:val="left" w:pos="852"/>
        </w:tabs>
        <w:spacing w:before="23" w:line="259" w:lineRule="auto"/>
        <w:ind w:right="844"/>
        <w:rPr>
          <w:i/>
          <w:iCs/>
        </w:rPr>
      </w:pPr>
      <w:r w:rsidRPr="002A5730">
        <w:rPr>
          <w:b/>
          <w:bCs/>
          <w:i/>
          <w:iCs/>
        </w:rPr>
        <w:t>B</w:t>
      </w:r>
      <w:r w:rsidRPr="002A5730">
        <w:rPr>
          <w:i/>
          <w:iCs/>
        </w:rPr>
        <w:t>: Bygningar, strukturar og område vert opplevd som tilnærma autentisk med små/få endringar. Det bør bli teke omsyn til karakteren i området, og verdiar bør sikrast i vidare planlegging. Ved regulering etter pbl vert det knytt strenge føresegner til omsynssone C. Vern omfattar både eksteriør ved enkeltbygningar og strukturen i området. Moglegheit for ytterlegare utvikling utan konflikt med området sine verdiar er begrensa. Det bør ikkje gjevast løyve til fortetting i form av nye tomter eller bygningsvolum av større sto</w:t>
      </w:r>
      <w:r w:rsidR="005A04C6" w:rsidRPr="002A5730">
        <w:rPr>
          <w:i/>
          <w:iCs/>
        </w:rPr>
        <w:t>r</w:t>
      </w:r>
      <w:r w:rsidRPr="002A5730">
        <w:rPr>
          <w:i/>
          <w:iCs/>
        </w:rPr>
        <w:t xml:space="preserve">leik/fleire einingar enn det ein finn i eksisterande bygningsmasse i området. Eventuell infill-bygg/nye erstatningar bør regulerast strengt, og tilpassast hovudkarakteren i området når det gjeld tomtestruktur, fotavtrykk, volum og retning, plassering av bygg på tomt, eksponering mot gate, høgder og storleik. Dette må gjerast slik at delområdet sitt særpreg ikkje vert svekka. Fjernverknad av tiltak mot kulturhistorisk omgjevnad skal dokumenterast. På definerte enkeltbygg bør autentiske element, material og bygningsdelar bli bevart (ikkje fjerna). </w:t>
      </w:r>
    </w:p>
    <w:p w14:paraId="48316EC8" w14:textId="77777777" w:rsidR="00485967" w:rsidRPr="002A5730" w:rsidRDefault="00485967" w:rsidP="009E4FA4">
      <w:pPr>
        <w:tabs>
          <w:tab w:val="left" w:pos="852"/>
        </w:tabs>
        <w:spacing w:before="23" w:line="259" w:lineRule="auto"/>
        <w:ind w:right="844"/>
        <w:rPr>
          <w:i/>
          <w:iCs/>
        </w:rPr>
      </w:pPr>
    </w:p>
    <w:p w14:paraId="2B73DAA1" w14:textId="77777777" w:rsidR="009E4FA4" w:rsidRPr="002A5730" w:rsidRDefault="009E4FA4" w:rsidP="009E4FA4">
      <w:pPr>
        <w:tabs>
          <w:tab w:val="left" w:pos="852"/>
        </w:tabs>
        <w:spacing w:before="23" w:line="259" w:lineRule="auto"/>
        <w:ind w:right="844"/>
        <w:rPr>
          <w:i/>
          <w:iCs/>
        </w:rPr>
      </w:pPr>
      <w:r w:rsidRPr="002A5730">
        <w:rPr>
          <w:b/>
          <w:bCs/>
          <w:i/>
          <w:iCs/>
        </w:rPr>
        <w:t>C</w:t>
      </w:r>
      <w:r w:rsidRPr="002A5730">
        <w:rPr>
          <w:i/>
          <w:iCs/>
        </w:rPr>
        <w:t>: Bygningar, strukturar og område vert opplevd som noko endra, og bygningsmasser er samansett av verneverdige bygg og nyare bygg, og med få vesentlege avvikande inngrep. Kompromissløysingar der både vern og utvikling vert ivareteke kan eit godt stykke på veg vurderast. For å unngå ytterlegare forringing av områder, bør det ikkje bli gjeve løyve til ombygging/endring/riving som er i direkte konflikt med verneverdige bygg. Både bygnings- og eigedomsstruktur bør oppretthaldast. Nye bygg bør tilpassast, særleg med tanke på høgder, volum, skala og plassering på tomt. Fjernverknad av tiltak mot kulturhistorisk omgjevnad skal dokumenterast. På verneverdige enkeltbygg bør autentiske material og bygningsdelar bli bevart (ikkje fjerna).</w:t>
      </w:r>
    </w:p>
    <w:p w14:paraId="16972284" w14:textId="77777777" w:rsidR="00485967" w:rsidRPr="002A5730" w:rsidRDefault="00485967" w:rsidP="009E4FA4">
      <w:pPr>
        <w:tabs>
          <w:tab w:val="left" w:pos="852"/>
        </w:tabs>
        <w:spacing w:before="23" w:line="259" w:lineRule="auto"/>
        <w:ind w:right="844"/>
        <w:rPr>
          <w:i/>
          <w:iCs/>
        </w:rPr>
      </w:pPr>
    </w:p>
    <w:p w14:paraId="3F13D521" w14:textId="77777777" w:rsidR="00A35570" w:rsidRPr="002A5730" w:rsidRDefault="009E4FA4" w:rsidP="00EB1352">
      <w:pPr>
        <w:tabs>
          <w:tab w:val="left" w:pos="852"/>
        </w:tabs>
        <w:spacing w:before="23" w:line="259" w:lineRule="auto"/>
        <w:ind w:right="844"/>
        <w:rPr>
          <w:i/>
          <w:sz w:val="25"/>
        </w:rPr>
      </w:pPr>
      <w:r w:rsidRPr="002A5730">
        <w:rPr>
          <w:b/>
          <w:bCs/>
          <w:i/>
          <w:iCs/>
        </w:rPr>
        <w:t>D</w:t>
      </w:r>
      <w:r w:rsidRPr="002A5730">
        <w:rPr>
          <w:i/>
          <w:iCs/>
        </w:rPr>
        <w:t>: Områder der verdiane er fråverande eller borte. Moglege utviklings- /transformasjonsområder der det kan vere aktuelt å rive eller flytte bygningar. Ved nærleik til kulturhistorisk viktige områder bør nye bygg tilpasse seg, slik at dei ikkje dominerer eller forringar verdiar i tilgrensande område. Nær</w:t>
      </w:r>
      <w:r w:rsidR="002D48F7" w:rsidRPr="002A5730">
        <w:rPr>
          <w:i/>
          <w:iCs/>
        </w:rPr>
        <w:t xml:space="preserve"> </w:t>
      </w:r>
      <w:r w:rsidRPr="002A5730">
        <w:rPr>
          <w:i/>
          <w:iCs/>
        </w:rPr>
        <w:t>eller fjernverknad av tiltak mot kulturhistorisk omgjevnad bør dokumenterast</w:t>
      </w:r>
      <w:r w:rsidRPr="002A5730">
        <w:rPr>
          <w:i/>
          <w:iCs/>
          <w:sz w:val="25"/>
        </w:rPr>
        <w:t>.</w:t>
      </w:r>
    </w:p>
    <w:p w14:paraId="76E42F26" w14:textId="77777777" w:rsidR="00A35570" w:rsidRPr="002A5730" w:rsidRDefault="00A35570" w:rsidP="00EB1352">
      <w:pPr>
        <w:tabs>
          <w:tab w:val="left" w:pos="852"/>
        </w:tabs>
        <w:spacing w:before="23" w:line="259" w:lineRule="auto"/>
        <w:ind w:right="844"/>
      </w:pPr>
    </w:p>
    <w:p w14:paraId="2AF1AEAE" w14:textId="77777777" w:rsidR="00DF3FF8" w:rsidRPr="002A5730" w:rsidRDefault="00DF3FF8" w:rsidP="00EB1352">
      <w:pPr>
        <w:tabs>
          <w:tab w:val="left" w:pos="852"/>
        </w:tabs>
        <w:spacing w:before="23" w:line="259" w:lineRule="auto"/>
        <w:ind w:right="844"/>
        <w:rPr>
          <w:iCs/>
        </w:rPr>
      </w:pPr>
      <w:r w:rsidRPr="002A5730">
        <w:rPr>
          <w:iCs/>
        </w:rPr>
        <w:t xml:space="preserve">Kartet under syner områder </w:t>
      </w:r>
      <w:r w:rsidR="00700F81" w:rsidRPr="002A5730">
        <w:rPr>
          <w:iCs/>
        </w:rPr>
        <w:t xml:space="preserve">og bygningar </w:t>
      </w:r>
      <w:r w:rsidRPr="002A5730">
        <w:rPr>
          <w:iCs/>
        </w:rPr>
        <w:t xml:space="preserve">med </w:t>
      </w:r>
      <w:r w:rsidR="00700F81" w:rsidRPr="002A5730">
        <w:rPr>
          <w:iCs/>
        </w:rPr>
        <w:t>kulturminne</w:t>
      </w:r>
      <w:r w:rsidR="000523E2" w:rsidRPr="002A5730">
        <w:rPr>
          <w:iCs/>
        </w:rPr>
        <w:t>verdiar</w:t>
      </w:r>
      <w:r w:rsidR="00700F81" w:rsidRPr="002A5730">
        <w:rPr>
          <w:iCs/>
        </w:rPr>
        <w:t xml:space="preserve">. </w:t>
      </w:r>
    </w:p>
    <w:p w14:paraId="14C71604" w14:textId="77777777" w:rsidR="000F661A" w:rsidRPr="002A5730" w:rsidRDefault="00F630A8" w:rsidP="000F661A">
      <w:pPr>
        <w:pStyle w:val="Brdtekst"/>
        <w:keepNext/>
        <w:spacing w:before="1"/>
      </w:pPr>
      <w:r w:rsidRPr="002A5730">
        <w:rPr>
          <w:i/>
          <w:iCs/>
          <w:noProof/>
        </w:rPr>
        <w:drawing>
          <wp:inline distT="0" distB="0" distL="0" distR="0" wp14:anchorId="138219B3" wp14:editId="012099DC">
            <wp:extent cx="5627370" cy="8138795"/>
            <wp:effectExtent l="0" t="0" r="0" b="0"/>
            <wp:docPr id="778854145"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27370" cy="8138795"/>
                    </a:xfrm>
                    <a:prstGeom prst="rect">
                      <a:avLst/>
                    </a:prstGeom>
                    <a:noFill/>
                  </pic:spPr>
                </pic:pic>
              </a:graphicData>
            </a:graphic>
          </wp:inline>
        </w:drawing>
      </w:r>
    </w:p>
    <w:p w14:paraId="34A451E6" w14:textId="77777777" w:rsidR="003B793C" w:rsidRPr="002A5730" w:rsidRDefault="000F661A" w:rsidP="00F46722">
      <w:pPr>
        <w:pStyle w:val="Bildetekst"/>
        <w:rPr>
          <w:i/>
          <w:iCs/>
          <w:sz w:val="22"/>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43</w:t>
      </w:r>
      <w:r w:rsidRPr="002A5730">
        <w:rPr>
          <w:lang w:val="nn-NO"/>
        </w:rPr>
        <w:fldChar w:fldCharType="end"/>
      </w:r>
      <w:r w:rsidR="00700F81" w:rsidRPr="002A5730">
        <w:rPr>
          <w:lang w:val="nn-NO"/>
        </w:rPr>
        <w:t xml:space="preserve"> Områder og bygningar med </w:t>
      </w:r>
      <w:r w:rsidR="00AB7D4D" w:rsidRPr="002A5730">
        <w:rPr>
          <w:lang w:val="nn-NO"/>
        </w:rPr>
        <w:t xml:space="preserve">ulike verdiar. </w:t>
      </w:r>
    </w:p>
    <w:p w14:paraId="1EE6B21C" w14:textId="77777777" w:rsidR="002B070D" w:rsidRPr="002A5730" w:rsidRDefault="002B070D" w:rsidP="009E4FA4">
      <w:pPr>
        <w:pStyle w:val="Brdtekst"/>
        <w:spacing w:before="1"/>
        <w:rPr>
          <w:sz w:val="24"/>
        </w:rPr>
      </w:pPr>
    </w:p>
    <w:p w14:paraId="134B8F93" w14:textId="77777777" w:rsidR="002B070D" w:rsidRPr="002A5730" w:rsidRDefault="002B070D" w:rsidP="009E4FA4">
      <w:pPr>
        <w:pStyle w:val="Brdtekst"/>
        <w:spacing w:before="1"/>
        <w:rPr>
          <w:sz w:val="24"/>
        </w:rPr>
      </w:pPr>
    </w:p>
    <w:p w14:paraId="54CFC51B" w14:textId="77777777" w:rsidR="002B070D" w:rsidRPr="002A5730" w:rsidRDefault="002B070D" w:rsidP="009E4FA4">
      <w:pPr>
        <w:pStyle w:val="Brdtekst"/>
        <w:spacing w:before="1"/>
        <w:rPr>
          <w:sz w:val="24"/>
        </w:rPr>
      </w:pPr>
    </w:p>
    <w:p w14:paraId="41C97A52" w14:textId="77777777" w:rsidR="002B070D" w:rsidRPr="002A5730" w:rsidRDefault="002B070D" w:rsidP="009E4FA4">
      <w:pPr>
        <w:pStyle w:val="Brdtekst"/>
        <w:spacing w:before="1"/>
        <w:rPr>
          <w:sz w:val="24"/>
        </w:rPr>
      </w:pPr>
    </w:p>
    <w:p w14:paraId="696669A3" w14:textId="77777777" w:rsidR="002B070D" w:rsidRPr="002A5730" w:rsidRDefault="002B070D" w:rsidP="009E4FA4">
      <w:pPr>
        <w:pStyle w:val="Brdtekst"/>
        <w:spacing w:before="1"/>
        <w:rPr>
          <w:sz w:val="24"/>
        </w:rPr>
      </w:pPr>
      <w:r w:rsidRPr="002A5730">
        <w:rPr>
          <w:i/>
          <w:iCs/>
          <w:noProof/>
        </w:rPr>
        <w:drawing>
          <wp:inline distT="0" distB="0" distL="0" distR="0" wp14:anchorId="5ABB3861" wp14:editId="5B6EC890">
            <wp:extent cx="6673850" cy="1247140"/>
            <wp:effectExtent l="0" t="0" r="0" b="0"/>
            <wp:docPr id="334287384" name="Picture 1095966342" descr="Et bilde som inneholder tekst, skjermbilde, Fon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66342" name="Picture 1095966342" descr="Et bilde som inneholder tekst, skjermbilde, Font, line&#10;&#10;Automatisk generert beskrivels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76111" cy="1247563"/>
                    </a:xfrm>
                    <a:prstGeom prst="rect">
                      <a:avLst/>
                    </a:prstGeom>
                    <a:noFill/>
                  </pic:spPr>
                </pic:pic>
              </a:graphicData>
            </a:graphic>
          </wp:inline>
        </w:drawing>
      </w:r>
    </w:p>
    <w:p w14:paraId="18EF87DB" w14:textId="77777777" w:rsidR="002B070D" w:rsidRPr="002A5730" w:rsidRDefault="002B070D" w:rsidP="009E4FA4">
      <w:pPr>
        <w:pStyle w:val="Brdtekst"/>
        <w:spacing w:before="1"/>
        <w:rPr>
          <w:sz w:val="24"/>
        </w:rPr>
      </w:pPr>
    </w:p>
    <w:p w14:paraId="383B96C7" w14:textId="77777777" w:rsidR="00F46722" w:rsidRPr="002A5730" w:rsidRDefault="00F46722" w:rsidP="009E4FA4">
      <w:pPr>
        <w:pStyle w:val="Brdtekst"/>
        <w:spacing w:before="1"/>
      </w:pPr>
    </w:p>
    <w:p w14:paraId="61142F4D" w14:textId="77777777" w:rsidR="00D85FF1" w:rsidRPr="002A5730" w:rsidRDefault="009E4FA4" w:rsidP="009E4FA4">
      <w:pPr>
        <w:pStyle w:val="Brdtekst"/>
        <w:spacing w:before="1"/>
      </w:pPr>
      <w:r w:rsidRPr="002A5730">
        <w:t>Med grunnlag i vurdering av verdi og sårbarhe</w:t>
      </w:r>
      <w:r w:rsidR="002B070D" w:rsidRPr="002A5730">
        <w:t>i</w:t>
      </w:r>
      <w:r w:rsidRPr="002A5730">
        <w:t>t er det i</w:t>
      </w:r>
      <w:r w:rsidR="0057543A" w:rsidRPr="002A5730">
        <w:t xml:space="preserve"> kulturhistorisk stadanalyse </w:t>
      </w:r>
      <w:r w:rsidRPr="002A5730">
        <w:t>trinn 4</w:t>
      </w:r>
      <w:r w:rsidR="0057543A" w:rsidRPr="002A5730">
        <w:t xml:space="preserve">, </w:t>
      </w:r>
      <w:r w:rsidRPr="002A5730">
        <w:t>gjort ei vurdering av handlingsrom</w:t>
      </w:r>
      <w:r w:rsidR="003A0CEB" w:rsidRPr="002A5730">
        <w:t>, sjå nærmare om dette i Dive-analysen</w:t>
      </w:r>
      <w:r w:rsidRPr="002A5730">
        <w:t xml:space="preserve">. </w:t>
      </w:r>
    </w:p>
    <w:p w14:paraId="5E678319" w14:textId="77777777" w:rsidR="003A0CEB" w:rsidRPr="002A5730" w:rsidRDefault="003A0CEB" w:rsidP="009E4FA4">
      <w:pPr>
        <w:pStyle w:val="Brdtekst"/>
        <w:spacing w:before="1"/>
      </w:pPr>
    </w:p>
    <w:p w14:paraId="441D4606" w14:textId="77777777" w:rsidR="00C058A0" w:rsidRPr="002A5730" w:rsidRDefault="009E4FA4" w:rsidP="009E4FA4">
      <w:pPr>
        <w:pStyle w:val="Brdtekst"/>
        <w:spacing w:before="1"/>
        <w:rPr>
          <w:b/>
          <w:bCs/>
        </w:rPr>
      </w:pPr>
      <w:r w:rsidRPr="002A5730">
        <w:rPr>
          <w:b/>
          <w:bCs/>
        </w:rPr>
        <w:t xml:space="preserve">Tabellen i det følgande viser </w:t>
      </w:r>
      <w:r w:rsidR="0091041B" w:rsidRPr="002A5730">
        <w:rPr>
          <w:b/>
          <w:bCs/>
        </w:rPr>
        <w:t xml:space="preserve">oppsummert </w:t>
      </w:r>
      <w:r w:rsidRPr="002A5730">
        <w:rPr>
          <w:b/>
          <w:bCs/>
        </w:rPr>
        <w:t xml:space="preserve">trinn </w:t>
      </w:r>
      <w:r w:rsidR="003A0CEB" w:rsidRPr="002A5730">
        <w:rPr>
          <w:b/>
          <w:bCs/>
        </w:rPr>
        <w:t>3</w:t>
      </w:r>
      <w:r w:rsidRPr="002A5730">
        <w:rPr>
          <w:b/>
          <w:bCs/>
        </w:rPr>
        <w:t xml:space="preserve"> for kulturminne som er omfatta av omsynssone kulturmiljø og/eller vern av enkeltbygg i plankartet med tilhøyrande føresegner. Vurderingane </w:t>
      </w:r>
      <w:r w:rsidR="003A0CEB" w:rsidRPr="002A5730">
        <w:rPr>
          <w:b/>
          <w:bCs/>
        </w:rPr>
        <w:t xml:space="preserve">gjeld kvalitative </w:t>
      </w:r>
      <w:r w:rsidR="00057A98" w:rsidRPr="002A5730">
        <w:rPr>
          <w:b/>
          <w:bCs/>
        </w:rPr>
        <w:t>eigenskapar og tolegrense for området</w:t>
      </w:r>
      <w:r w:rsidR="00C058A0" w:rsidRPr="002A5730">
        <w:rPr>
          <w:b/>
          <w:bCs/>
        </w:rPr>
        <w:t xml:space="preserve">. </w:t>
      </w:r>
    </w:p>
    <w:p w14:paraId="32143C42" w14:textId="77777777" w:rsidR="00932650" w:rsidRPr="002A5730" w:rsidRDefault="00932650" w:rsidP="009E4FA4">
      <w:pPr>
        <w:pStyle w:val="Brdtekst"/>
        <w:spacing w:before="1"/>
      </w:pPr>
    </w:p>
    <w:p w14:paraId="4D586EEA" w14:textId="77777777" w:rsidR="00932650" w:rsidRPr="002A5730" w:rsidRDefault="000E3D26" w:rsidP="00932650">
      <w:pPr>
        <w:pStyle w:val="Brdtekst"/>
        <w:spacing w:before="1"/>
      </w:pPr>
      <w:r w:rsidRPr="002A5730">
        <w:t xml:space="preserve">Med utgangspunkt i </w:t>
      </w:r>
      <w:r w:rsidR="00B27CF8" w:rsidRPr="002A5730">
        <w:t xml:space="preserve">vern gitt i </w:t>
      </w:r>
      <w:r w:rsidR="00F117E3" w:rsidRPr="002A5730">
        <w:t xml:space="preserve">områdeplanen, </w:t>
      </w:r>
      <w:r w:rsidR="00B27CF8" w:rsidRPr="002A5730">
        <w:t xml:space="preserve">vil </w:t>
      </w:r>
      <w:r w:rsidR="00F117E3" w:rsidRPr="002A5730">
        <w:t>k</w:t>
      </w:r>
      <w:r w:rsidR="00932650" w:rsidRPr="002A5730">
        <w:t xml:space="preserve">unnskapsgrunnlaget i </w:t>
      </w:r>
      <w:r w:rsidR="006B1F6B" w:rsidRPr="002A5730">
        <w:t>DIVE</w:t>
      </w:r>
      <w:r w:rsidR="00932650" w:rsidRPr="002A5730">
        <w:t xml:space="preserve">-analysen </w:t>
      </w:r>
      <w:r w:rsidR="00BC5FB8" w:rsidRPr="002A5730">
        <w:t xml:space="preserve">være grunnlag for </w:t>
      </w:r>
      <w:r w:rsidR="00F117E3" w:rsidRPr="002A5730">
        <w:t xml:space="preserve"> </w:t>
      </w:r>
      <w:r w:rsidR="00932650" w:rsidRPr="002A5730">
        <w:t xml:space="preserve"> kommunen si</w:t>
      </w:r>
      <w:r w:rsidR="0080648A" w:rsidRPr="002A5730">
        <w:t>ne</w:t>
      </w:r>
      <w:r w:rsidR="00932650" w:rsidRPr="002A5730">
        <w:t xml:space="preserve"> vurdering</w:t>
      </w:r>
      <w:r w:rsidR="0080648A" w:rsidRPr="002A5730">
        <w:t>ar</w:t>
      </w:r>
      <w:r w:rsidR="00932650" w:rsidRPr="002A5730">
        <w:t xml:space="preserve"> ved handsaming av detaljreguleringsplanar og byggesøknader. </w:t>
      </w:r>
    </w:p>
    <w:p w14:paraId="54A3F706" w14:textId="77777777" w:rsidR="00932650" w:rsidRPr="002A5730" w:rsidRDefault="00932650" w:rsidP="009E4FA4">
      <w:pPr>
        <w:pStyle w:val="Brdtekst"/>
        <w:spacing w:before="1"/>
      </w:pPr>
    </w:p>
    <w:p w14:paraId="3148903A" w14:textId="77777777" w:rsidR="006B1F6B" w:rsidRPr="002A5730" w:rsidRDefault="009E4FA4" w:rsidP="009E4FA4">
      <w:pPr>
        <w:pStyle w:val="Brdtekst"/>
        <w:spacing w:before="1"/>
        <w:rPr>
          <w:b/>
        </w:rPr>
      </w:pPr>
      <w:r w:rsidRPr="002A5730">
        <w:rPr>
          <w:b/>
          <w:bCs/>
        </w:rPr>
        <w:t xml:space="preserve">Kolonne for nasjonal/regional eller lokal verdi er lagt til </w:t>
      </w:r>
      <w:r w:rsidR="0091041B" w:rsidRPr="002A5730">
        <w:rPr>
          <w:b/>
          <w:bCs/>
        </w:rPr>
        <w:t xml:space="preserve">som del av planomtalen. Dette er </w:t>
      </w:r>
      <w:r w:rsidRPr="002A5730">
        <w:rPr>
          <w:b/>
          <w:bCs/>
        </w:rPr>
        <w:t>ingen eksakt fasit men indikerer handlingsrom i forhold til regional og nasjonal kulturminnemynde.</w:t>
      </w:r>
      <w:r w:rsidR="0091041B" w:rsidRPr="002A5730">
        <w:rPr>
          <w:b/>
          <w:bCs/>
        </w:rPr>
        <w:t xml:space="preserve"> </w:t>
      </w:r>
    </w:p>
    <w:p w14:paraId="47D1BBE4" w14:textId="77777777" w:rsidR="0091041B" w:rsidRPr="002A5730" w:rsidRDefault="0091041B" w:rsidP="009E4FA4">
      <w:pPr>
        <w:pStyle w:val="Brdtekst"/>
        <w:spacing w:before="1"/>
        <w:rPr>
          <w:b/>
          <w:bCs/>
        </w:rPr>
      </w:pPr>
      <w:r w:rsidRPr="002A5730">
        <w:rPr>
          <w:b/>
          <w:bCs/>
        </w:rPr>
        <w:br/>
      </w:r>
    </w:p>
    <w:p w14:paraId="5421E3DB" w14:textId="77777777" w:rsidR="006B1F6B" w:rsidRPr="002A5730" w:rsidRDefault="006B1F6B" w:rsidP="006B1F6B">
      <w:pPr>
        <w:pStyle w:val="Bildetekst"/>
        <w:keepNext/>
        <w:rPr>
          <w:lang w:val="nn-NO"/>
        </w:rPr>
      </w:pPr>
      <w:r w:rsidRPr="002A5730">
        <w:rPr>
          <w:lang w:val="nn-NO"/>
        </w:rPr>
        <w:t xml:space="preserve">Tabell </w:t>
      </w:r>
      <w:r w:rsidRPr="002A5730">
        <w:rPr>
          <w:lang w:val="nn-NO"/>
        </w:rPr>
        <w:fldChar w:fldCharType="begin"/>
      </w:r>
      <w:r w:rsidRPr="002A5730">
        <w:rPr>
          <w:lang w:val="nn-NO"/>
        </w:rPr>
        <w:instrText xml:space="preserve"> SEQ Tabell \* ARABIC </w:instrText>
      </w:r>
      <w:r w:rsidRPr="002A5730">
        <w:rPr>
          <w:lang w:val="nn-NO"/>
        </w:rPr>
        <w:fldChar w:fldCharType="separate"/>
      </w:r>
      <w:r w:rsidR="00917E86" w:rsidRPr="002A5730">
        <w:rPr>
          <w:lang w:val="nn-NO"/>
        </w:rPr>
        <w:t>4</w:t>
      </w:r>
      <w:r w:rsidRPr="002A5730">
        <w:rPr>
          <w:lang w:val="nn-NO"/>
        </w:rPr>
        <w:fldChar w:fldCharType="end"/>
      </w:r>
      <w:r w:rsidRPr="002A5730">
        <w:rPr>
          <w:lang w:val="nn-NO"/>
        </w:rPr>
        <w:t xml:space="preserve"> </w:t>
      </w:r>
      <w:r w:rsidR="000E4A6E" w:rsidRPr="002A5730">
        <w:rPr>
          <w:lang w:val="nn-NO"/>
        </w:rPr>
        <w:t>Oversikt over</w:t>
      </w:r>
      <w:r w:rsidR="00C804F8" w:rsidRPr="002A5730">
        <w:rPr>
          <w:lang w:val="nn-NO"/>
        </w:rPr>
        <w:t xml:space="preserve"> kulturminne</w:t>
      </w:r>
      <w:r w:rsidR="00835DFD" w:rsidRPr="002A5730">
        <w:rPr>
          <w:lang w:val="nn-NO"/>
        </w:rPr>
        <w:t xml:space="preserve"> i Os sentrum</w:t>
      </w:r>
      <w:r w:rsidR="00C804F8" w:rsidRPr="002A5730">
        <w:rPr>
          <w:lang w:val="nn-NO"/>
        </w:rPr>
        <w:t xml:space="preserve"> </w:t>
      </w:r>
      <w:r w:rsidR="00835DFD" w:rsidRPr="002A5730">
        <w:rPr>
          <w:lang w:val="nn-NO"/>
        </w:rPr>
        <w:t>med nasjonal, regional eller lokal verdi</w:t>
      </w:r>
    </w:p>
    <w:tbl>
      <w:tblPr>
        <w:tblStyle w:val="Tabellrutenett"/>
        <w:tblW w:w="10500" w:type="dxa"/>
        <w:tblLayout w:type="fixed"/>
        <w:tblLook w:val="04A0" w:firstRow="1" w:lastRow="0" w:firstColumn="1" w:lastColumn="0" w:noHBand="0" w:noVBand="1"/>
      </w:tblPr>
      <w:tblGrid>
        <w:gridCol w:w="687"/>
        <w:gridCol w:w="1009"/>
        <w:gridCol w:w="2410"/>
        <w:gridCol w:w="2302"/>
        <w:gridCol w:w="2577"/>
        <w:gridCol w:w="1515"/>
      </w:tblGrid>
      <w:tr w:rsidR="00F84FCC" w:rsidRPr="002A5730" w14:paraId="157F68A9" w14:textId="77777777" w:rsidTr="000877B3">
        <w:trPr>
          <w:trHeight w:val="962"/>
        </w:trPr>
        <w:tc>
          <w:tcPr>
            <w:tcW w:w="687" w:type="dxa"/>
            <w:shd w:val="clear" w:color="auto" w:fill="FA8A60" w:themeFill="accent5" w:themeFillTint="99"/>
            <w:hideMark/>
          </w:tcPr>
          <w:p w14:paraId="332F3415"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Nr i Dive</w:t>
            </w:r>
          </w:p>
        </w:tc>
        <w:tc>
          <w:tcPr>
            <w:tcW w:w="1009" w:type="dxa"/>
            <w:shd w:val="clear" w:color="auto" w:fill="FA8A60" w:themeFill="accent5" w:themeFillTint="99"/>
            <w:noWrap/>
            <w:hideMark/>
          </w:tcPr>
          <w:p w14:paraId="34EDD635"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Gnr/bnr</w:t>
            </w:r>
          </w:p>
        </w:tc>
        <w:tc>
          <w:tcPr>
            <w:tcW w:w="2410" w:type="dxa"/>
            <w:shd w:val="clear" w:color="auto" w:fill="FA8A60" w:themeFill="accent5" w:themeFillTint="99"/>
            <w:noWrap/>
            <w:hideMark/>
          </w:tcPr>
          <w:p w14:paraId="233F7B29"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 xml:space="preserve">Namn og adresse </w:t>
            </w:r>
          </w:p>
        </w:tc>
        <w:tc>
          <w:tcPr>
            <w:tcW w:w="2302" w:type="dxa"/>
            <w:shd w:val="clear" w:color="auto" w:fill="FA8A60" w:themeFill="accent5" w:themeFillTint="99"/>
            <w:hideMark/>
          </w:tcPr>
          <w:p w14:paraId="55648772" w14:textId="77777777" w:rsidR="003501F8" w:rsidRPr="002A5730" w:rsidRDefault="003501F8">
            <w:pPr>
              <w:rPr>
                <w:rFonts w:ascii="Aptos Narrow" w:eastAsia="Times New Roman" w:hAnsi="Aptos Narrow"/>
                <w:b/>
                <w:bCs/>
                <w:color w:val="000000"/>
                <w:lang w:eastAsia="nn-NO"/>
              </w:rPr>
            </w:pPr>
            <w:r w:rsidRPr="002A5730">
              <w:rPr>
                <w:rFonts w:ascii="Aptos Narrow" w:eastAsia="Times New Roman" w:hAnsi="Aptos Narrow"/>
                <w:b/>
                <w:bCs/>
                <w:color w:val="000000"/>
                <w:lang w:eastAsia="nn-NO"/>
              </w:rPr>
              <w:t>Skildring av kultur</w:t>
            </w:r>
            <w:r w:rsidR="00685632" w:rsidRPr="002A5730">
              <w:rPr>
                <w:rFonts w:ascii="Aptos Narrow" w:eastAsia="Times New Roman" w:hAnsi="Aptos Narrow"/>
                <w:b/>
                <w:bCs/>
                <w:color w:val="000000"/>
                <w:lang w:eastAsia="nn-NO"/>
              </w:rPr>
              <w:t>-</w:t>
            </w:r>
            <w:r w:rsidRPr="002A5730">
              <w:rPr>
                <w:rFonts w:ascii="Aptos Narrow" w:eastAsia="Times New Roman" w:hAnsi="Aptos Narrow"/>
                <w:b/>
                <w:bCs/>
                <w:color w:val="000000"/>
                <w:lang w:eastAsia="nn-NO"/>
              </w:rPr>
              <w:t xml:space="preserve">minneverdi/tolking </w:t>
            </w:r>
          </w:p>
        </w:tc>
        <w:tc>
          <w:tcPr>
            <w:tcW w:w="2577" w:type="dxa"/>
            <w:shd w:val="clear" w:color="auto" w:fill="FA8A60" w:themeFill="accent5" w:themeFillTint="99"/>
            <w:hideMark/>
          </w:tcPr>
          <w:p w14:paraId="0CACF90F"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Vurdering av kvalitative eigenskapar/tolegrense område</w:t>
            </w:r>
          </w:p>
        </w:tc>
        <w:tc>
          <w:tcPr>
            <w:tcW w:w="1515" w:type="dxa"/>
            <w:shd w:val="clear" w:color="auto" w:fill="FA8A60" w:themeFill="accent5" w:themeFillTint="99"/>
            <w:hideMark/>
          </w:tcPr>
          <w:p w14:paraId="62DB635A"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 xml:space="preserve">Verdi          Nasjonal regional eller lokal verdi </w:t>
            </w:r>
          </w:p>
        </w:tc>
      </w:tr>
      <w:tr w:rsidR="00F15CC1" w:rsidRPr="002A5730" w14:paraId="3FF956CF" w14:textId="77777777" w:rsidTr="000877B3">
        <w:trPr>
          <w:trHeight w:val="2076"/>
        </w:trPr>
        <w:tc>
          <w:tcPr>
            <w:tcW w:w="687" w:type="dxa"/>
            <w:noWrap/>
            <w:hideMark/>
          </w:tcPr>
          <w:p w14:paraId="53DEE3A0"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2</w:t>
            </w:r>
          </w:p>
        </w:tc>
        <w:tc>
          <w:tcPr>
            <w:tcW w:w="1009" w:type="dxa"/>
            <w:hideMark/>
          </w:tcPr>
          <w:p w14:paraId="28CF4EDD"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52/117, 52/25, </w:t>
            </w:r>
          </w:p>
        </w:tc>
        <w:tc>
          <w:tcPr>
            <w:tcW w:w="2410" w:type="dxa"/>
            <w:hideMark/>
          </w:tcPr>
          <w:p w14:paraId="341130AE"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Os Stasjon   Mobergsbakken1, 9, 15</w:t>
            </w:r>
          </w:p>
        </w:tc>
        <w:tc>
          <w:tcPr>
            <w:tcW w:w="2302" w:type="dxa"/>
            <w:hideMark/>
          </w:tcPr>
          <w:p w14:paraId="1285462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Stasjonbygning i sveitsarstil, og vognhall som blei restaurert og bygd om til utstillingslokale på slutten av 1990-talet. Rekonstruert verkstadbygg til pumpehus, i  </w:t>
            </w:r>
            <w:r w:rsidRPr="002A5730">
              <w:rPr>
                <w:rFonts w:ascii="Aptos Narrow" w:eastAsia="Times New Roman" w:hAnsi="Aptos Narrow"/>
                <w:lang w:eastAsia="nn-NO"/>
              </w:rPr>
              <w:t>dag i bruk som lager for samling av store kulturhistoriske gjenstandar.</w:t>
            </w:r>
            <w:r w:rsidRPr="002A5730">
              <w:rPr>
                <w:rFonts w:ascii="Aptos Narrow" w:eastAsia="Times New Roman" w:hAnsi="Aptos Narrow"/>
                <w:color w:val="000000"/>
                <w:lang w:eastAsia="nn-NO"/>
              </w:rPr>
              <w:t xml:space="preserve"> Stasjonsmiljøet blir opplevd som opphaveleg og  har stor kunnskaps-, opplevings- og bruksverdi. </w:t>
            </w:r>
          </w:p>
        </w:tc>
        <w:tc>
          <w:tcPr>
            <w:tcW w:w="2577" w:type="dxa"/>
            <w:hideMark/>
          </w:tcPr>
          <w:p w14:paraId="1DDFF4F8"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lang w:eastAsia="nn-NO"/>
              </w:rPr>
              <w:t>A/B.</w:t>
            </w:r>
            <w:r w:rsidRPr="002A5730">
              <w:rPr>
                <w:rFonts w:ascii="Aptos Narrow" w:eastAsia="Times New Roman" w:hAnsi="Aptos Narrow"/>
                <w:color w:val="000000"/>
                <w:lang w:eastAsia="nn-NO"/>
              </w:rPr>
              <w:t xml:space="preserve"> Stor bevaringsverdi og lav tolegrense.</w:t>
            </w:r>
          </w:p>
        </w:tc>
        <w:tc>
          <w:tcPr>
            <w:tcW w:w="1515" w:type="dxa"/>
            <w:hideMark/>
          </w:tcPr>
          <w:p w14:paraId="33C5A28A"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 xml:space="preserve">Særleg stor        Regional </w:t>
            </w:r>
          </w:p>
        </w:tc>
      </w:tr>
      <w:tr w:rsidR="00685632" w:rsidRPr="002A5730" w14:paraId="2D942262" w14:textId="77777777" w:rsidTr="000877B3">
        <w:trPr>
          <w:trHeight w:val="279"/>
        </w:trPr>
        <w:tc>
          <w:tcPr>
            <w:tcW w:w="687" w:type="dxa"/>
            <w:shd w:val="clear" w:color="auto" w:fill="FDBC67" w:themeFill="accent6" w:themeFillTint="99"/>
            <w:noWrap/>
            <w:hideMark/>
          </w:tcPr>
          <w:p w14:paraId="5B841266"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009" w:type="dxa"/>
            <w:shd w:val="clear" w:color="auto" w:fill="FDBC67" w:themeFill="accent6" w:themeFillTint="99"/>
            <w:noWrap/>
            <w:hideMark/>
          </w:tcPr>
          <w:p w14:paraId="74C2ACAB"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shd w:val="clear" w:color="auto" w:fill="FDBC67" w:themeFill="accent6" w:themeFillTint="99"/>
            <w:noWrap/>
            <w:hideMark/>
          </w:tcPr>
          <w:p w14:paraId="6B66FF40"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 xml:space="preserve">Sentrumstrukturen </w:t>
            </w:r>
          </w:p>
        </w:tc>
        <w:tc>
          <w:tcPr>
            <w:tcW w:w="2302" w:type="dxa"/>
            <w:shd w:val="clear" w:color="auto" w:fill="FDBC67" w:themeFill="accent6" w:themeFillTint="99"/>
            <w:hideMark/>
          </w:tcPr>
          <w:p w14:paraId="695B201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577" w:type="dxa"/>
            <w:shd w:val="clear" w:color="auto" w:fill="FDBC67" w:themeFill="accent6" w:themeFillTint="99"/>
            <w:noWrap/>
            <w:hideMark/>
          </w:tcPr>
          <w:p w14:paraId="67EA7368"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515" w:type="dxa"/>
            <w:shd w:val="clear" w:color="auto" w:fill="FDBC67" w:themeFill="accent6" w:themeFillTint="99"/>
            <w:noWrap/>
            <w:hideMark/>
          </w:tcPr>
          <w:p w14:paraId="285A5C5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r>
      <w:tr w:rsidR="00F15CC1" w:rsidRPr="002A5730" w14:paraId="77F2349E" w14:textId="77777777" w:rsidTr="000877B3">
        <w:trPr>
          <w:trHeight w:val="1152"/>
        </w:trPr>
        <w:tc>
          <w:tcPr>
            <w:tcW w:w="687" w:type="dxa"/>
            <w:noWrap/>
            <w:hideMark/>
          </w:tcPr>
          <w:p w14:paraId="26F7E1B8"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4</w:t>
            </w:r>
          </w:p>
        </w:tc>
        <w:tc>
          <w:tcPr>
            <w:tcW w:w="1009" w:type="dxa"/>
            <w:noWrap/>
            <w:hideMark/>
          </w:tcPr>
          <w:p w14:paraId="0E9B1AB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55/330</w:t>
            </w:r>
          </w:p>
        </w:tc>
        <w:tc>
          <w:tcPr>
            <w:tcW w:w="2410" w:type="dxa"/>
            <w:noWrap/>
            <w:hideMark/>
          </w:tcPr>
          <w:p w14:paraId="6F5C0A1C"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Øyro 15 og 17</w:t>
            </w:r>
          </w:p>
        </w:tc>
        <w:tc>
          <w:tcPr>
            <w:tcW w:w="2302" w:type="dxa"/>
            <w:hideMark/>
          </w:tcPr>
          <w:p w14:paraId="38FCC025"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Bakketeig, trekk frå jugendstilen.  Opphaveleg kombinert handelshus med bustad i andre høgda. Bygd i 1923. Hovudlinene i bygget er uendra.</w:t>
            </w:r>
          </w:p>
        </w:tc>
        <w:tc>
          <w:tcPr>
            <w:tcW w:w="2577" w:type="dxa"/>
            <w:vMerge w:val="restart"/>
            <w:hideMark/>
          </w:tcPr>
          <w:p w14:paraId="53641B8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lang w:eastAsia="nn-NO"/>
              </w:rPr>
              <w:t>B/C.</w:t>
            </w:r>
            <w:r w:rsidRPr="002A5730">
              <w:rPr>
                <w:rFonts w:ascii="Aptos Narrow" w:eastAsia="Times New Roman" w:hAnsi="Aptos Narrow"/>
                <w:color w:val="000000"/>
                <w:lang w:eastAsia="nn-NO"/>
              </w:rPr>
              <w:t xml:space="preserve"> Eventuelle innfillbygg/erstatningsbygg bør regulerast strengt og tilpassast hovudkarakteren i området. Ein bør ikkje gje løyve til ombygging/endringar/riving som er i direkte konflikt med verneverdige bygningar. Ved nærleik til historisk viktige område må nye bygg tilpasse seg. </w:t>
            </w:r>
          </w:p>
        </w:tc>
        <w:tc>
          <w:tcPr>
            <w:tcW w:w="1515" w:type="dxa"/>
            <w:noWrap/>
            <w:hideMark/>
          </w:tcPr>
          <w:p w14:paraId="42815DA4"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Stor - Lokal</w:t>
            </w:r>
          </w:p>
        </w:tc>
      </w:tr>
      <w:tr w:rsidR="00F15CC1" w:rsidRPr="002A5730" w14:paraId="3DB462BC" w14:textId="77777777" w:rsidTr="000877B3">
        <w:trPr>
          <w:trHeight w:val="1512"/>
        </w:trPr>
        <w:tc>
          <w:tcPr>
            <w:tcW w:w="687" w:type="dxa"/>
            <w:noWrap/>
            <w:hideMark/>
          </w:tcPr>
          <w:p w14:paraId="21D97BA6"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4</w:t>
            </w:r>
          </w:p>
        </w:tc>
        <w:tc>
          <w:tcPr>
            <w:tcW w:w="1009" w:type="dxa"/>
            <w:noWrap/>
            <w:hideMark/>
          </w:tcPr>
          <w:p w14:paraId="2F6958A9"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52/7</w:t>
            </w:r>
          </w:p>
        </w:tc>
        <w:tc>
          <w:tcPr>
            <w:tcW w:w="2410" w:type="dxa"/>
            <w:noWrap/>
            <w:hideMark/>
          </w:tcPr>
          <w:p w14:paraId="777B1E9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Brugata </w:t>
            </w:r>
          </w:p>
        </w:tc>
        <w:tc>
          <w:tcPr>
            <w:tcW w:w="2302" w:type="dxa"/>
            <w:hideMark/>
          </w:tcPr>
          <w:p w14:paraId="49506BF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Sildafabrikken (Bjørnegården), dagens bygg frå 1946-51. Påbygd og ein del endra mot vest, men austfasaden mot elva er relativt godt bevart. Ein av dei største arbeidsplassane i Os i si tid, har og kulturhistorisk verdi.</w:t>
            </w:r>
          </w:p>
        </w:tc>
        <w:tc>
          <w:tcPr>
            <w:tcW w:w="2577" w:type="dxa"/>
            <w:vMerge/>
            <w:hideMark/>
          </w:tcPr>
          <w:p w14:paraId="2D4B44CA" w14:textId="77777777" w:rsidR="003501F8" w:rsidRPr="002A5730" w:rsidRDefault="003501F8">
            <w:pPr>
              <w:rPr>
                <w:rFonts w:ascii="Aptos Narrow" w:eastAsia="Times New Roman" w:hAnsi="Aptos Narrow"/>
                <w:color w:val="000000"/>
                <w:lang w:eastAsia="nn-NO"/>
              </w:rPr>
            </w:pPr>
          </w:p>
        </w:tc>
        <w:tc>
          <w:tcPr>
            <w:tcW w:w="1515" w:type="dxa"/>
            <w:noWrap/>
            <w:hideMark/>
          </w:tcPr>
          <w:p w14:paraId="3B9AD399"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Middels - Lokal</w:t>
            </w:r>
          </w:p>
        </w:tc>
      </w:tr>
      <w:tr w:rsidR="00F15CC1" w:rsidRPr="002A5730" w14:paraId="5C433042" w14:textId="77777777" w:rsidTr="000877B3">
        <w:trPr>
          <w:trHeight w:val="576"/>
        </w:trPr>
        <w:tc>
          <w:tcPr>
            <w:tcW w:w="687" w:type="dxa"/>
            <w:noWrap/>
            <w:hideMark/>
          </w:tcPr>
          <w:p w14:paraId="4C3C8B15"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4</w:t>
            </w:r>
          </w:p>
        </w:tc>
        <w:tc>
          <w:tcPr>
            <w:tcW w:w="1009" w:type="dxa"/>
            <w:noWrap/>
            <w:hideMark/>
          </w:tcPr>
          <w:p w14:paraId="49B074B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55/5</w:t>
            </w:r>
          </w:p>
        </w:tc>
        <w:tc>
          <w:tcPr>
            <w:tcW w:w="2410" w:type="dxa"/>
            <w:noWrap/>
            <w:hideMark/>
          </w:tcPr>
          <w:p w14:paraId="117AE415"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Brugata 10</w:t>
            </w:r>
          </w:p>
        </w:tc>
        <w:tc>
          <w:tcPr>
            <w:tcW w:w="2302" w:type="dxa"/>
            <w:hideMark/>
          </w:tcPr>
          <w:p w14:paraId="328CAB4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Os Privatbank, nybarokk, 1933. Lite endra og i god stand.</w:t>
            </w:r>
          </w:p>
        </w:tc>
        <w:tc>
          <w:tcPr>
            <w:tcW w:w="2577" w:type="dxa"/>
            <w:vMerge/>
            <w:hideMark/>
          </w:tcPr>
          <w:p w14:paraId="5994B995" w14:textId="77777777" w:rsidR="003501F8" w:rsidRPr="002A5730" w:rsidRDefault="003501F8">
            <w:pPr>
              <w:rPr>
                <w:rFonts w:ascii="Aptos Narrow" w:eastAsia="Times New Roman" w:hAnsi="Aptos Narrow"/>
                <w:color w:val="000000"/>
                <w:lang w:eastAsia="nn-NO"/>
              </w:rPr>
            </w:pPr>
          </w:p>
        </w:tc>
        <w:tc>
          <w:tcPr>
            <w:tcW w:w="1515" w:type="dxa"/>
            <w:noWrap/>
            <w:hideMark/>
          </w:tcPr>
          <w:p w14:paraId="39A078B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Stor  - Lokal</w:t>
            </w:r>
          </w:p>
        </w:tc>
      </w:tr>
      <w:tr w:rsidR="00F15CC1" w:rsidRPr="002A5730" w14:paraId="08DE93C4" w14:textId="77777777" w:rsidTr="000877B3">
        <w:trPr>
          <w:trHeight w:val="864"/>
        </w:trPr>
        <w:tc>
          <w:tcPr>
            <w:tcW w:w="687" w:type="dxa"/>
            <w:noWrap/>
            <w:hideMark/>
          </w:tcPr>
          <w:p w14:paraId="189F4DE3"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4</w:t>
            </w:r>
          </w:p>
        </w:tc>
        <w:tc>
          <w:tcPr>
            <w:tcW w:w="1009" w:type="dxa"/>
            <w:noWrap/>
            <w:hideMark/>
          </w:tcPr>
          <w:p w14:paraId="327BC53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52/6</w:t>
            </w:r>
          </w:p>
        </w:tc>
        <w:tc>
          <w:tcPr>
            <w:tcW w:w="2410" w:type="dxa"/>
            <w:noWrap/>
            <w:hideMark/>
          </w:tcPr>
          <w:p w14:paraId="514ADC2D"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Øyro 2</w:t>
            </w:r>
          </w:p>
        </w:tc>
        <w:tc>
          <w:tcPr>
            <w:tcW w:w="2302" w:type="dxa"/>
            <w:hideMark/>
          </w:tcPr>
          <w:p w14:paraId="3FED7F77"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Tøsdalshuset, overgang historisme (nygotikk)/nyklassisisme (jugend) og funksjonalisme, 1922. Lite endra og i god stand.</w:t>
            </w:r>
          </w:p>
        </w:tc>
        <w:tc>
          <w:tcPr>
            <w:tcW w:w="2577" w:type="dxa"/>
            <w:vMerge/>
            <w:hideMark/>
          </w:tcPr>
          <w:p w14:paraId="153FDF43" w14:textId="77777777" w:rsidR="003501F8" w:rsidRPr="002A5730" w:rsidRDefault="003501F8">
            <w:pPr>
              <w:rPr>
                <w:rFonts w:ascii="Aptos Narrow" w:eastAsia="Times New Roman" w:hAnsi="Aptos Narrow"/>
                <w:color w:val="000000"/>
                <w:lang w:eastAsia="nn-NO"/>
              </w:rPr>
            </w:pPr>
          </w:p>
        </w:tc>
        <w:tc>
          <w:tcPr>
            <w:tcW w:w="1515" w:type="dxa"/>
            <w:noWrap/>
            <w:hideMark/>
          </w:tcPr>
          <w:p w14:paraId="4E64B77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Stor - Lokal</w:t>
            </w:r>
          </w:p>
        </w:tc>
      </w:tr>
      <w:tr w:rsidR="00F15CC1" w:rsidRPr="002A5730" w14:paraId="30652B23" w14:textId="77777777" w:rsidTr="000877B3">
        <w:trPr>
          <w:trHeight w:val="636"/>
        </w:trPr>
        <w:tc>
          <w:tcPr>
            <w:tcW w:w="687" w:type="dxa"/>
            <w:noWrap/>
            <w:hideMark/>
          </w:tcPr>
          <w:p w14:paraId="5DD789A3"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4</w:t>
            </w:r>
          </w:p>
        </w:tc>
        <w:tc>
          <w:tcPr>
            <w:tcW w:w="1009" w:type="dxa"/>
            <w:hideMark/>
          </w:tcPr>
          <w:p w14:paraId="30C81E56"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52/10</w:t>
            </w:r>
          </w:p>
        </w:tc>
        <w:tc>
          <w:tcPr>
            <w:tcW w:w="2410" w:type="dxa"/>
            <w:hideMark/>
          </w:tcPr>
          <w:p w14:paraId="0840A735"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Torggata 2</w:t>
            </w:r>
          </w:p>
        </w:tc>
        <w:tc>
          <w:tcPr>
            <w:tcW w:w="2302" w:type="dxa"/>
            <w:hideMark/>
          </w:tcPr>
          <w:p w14:paraId="335B473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Drageset, funksjonalistisk, 1937. Lite endra og i god stand. Teikna av arkitekt Leif Grung. </w:t>
            </w:r>
          </w:p>
        </w:tc>
        <w:tc>
          <w:tcPr>
            <w:tcW w:w="2577" w:type="dxa"/>
            <w:vMerge/>
            <w:hideMark/>
          </w:tcPr>
          <w:p w14:paraId="4FC6D959" w14:textId="77777777" w:rsidR="003501F8" w:rsidRPr="002A5730" w:rsidRDefault="003501F8">
            <w:pPr>
              <w:rPr>
                <w:rFonts w:ascii="Aptos Narrow" w:eastAsia="Times New Roman" w:hAnsi="Aptos Narrow"/>
                <w:color w:val="000000"/>
                <w:lang w:eastAsia="nn-NO"/>
              </w:rPr>
            </w:pPr>
          </w:p>
        </w:tc>
        <w:tc>
          <w:tcPr>
            <w:tcW w:w="1515" w:type="dxa"/>
            <w:noWrap/>
            <w:hideMark/>
          </w:tcPr>
          <w:p w14:paraId="1A8D0E2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Stor -Regional</w:t>
            </w:r>
          </w:p>
        </w:tc>
      </w:tr>
      <w:tr w:rsidR="00685632" w:rsidRPr="002A5730" w14:paraId="2AA918F3" w14:textId="77777777" w:rsidTr="000877B3">
        <w:trPr>
          <w:trHeight w:val="288"/>
        </w:trPr>
        <w:tc>
          <w:tcPr>
            <w:tcW w:w="687" w:type="dxa"/>
            <w:shd w:val="clear" w:color="auto" w:fill="FDBC67" w:themeFill="accent6" w:themeFillTint="99"/>
            <w:noWrap/>
            <w:hideMark/>
          </w:tcPr>
          <w:p w14:paraId="3434BB4D"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009" w:type="dxa"/>
            <w:shd w:val="clear" w:color="auto" w:fill="FDBC67" w:themeFill="accent6" w:themeFillTint="99"/>
            <w:hideMark/>
          </w:tcPr>
          <w:p w14:paraId="66024DC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shd w:val="clear" w:color="auto" w:fill="FDBC67" w:themeFill="accent6" w:themeFillTint="99"/>
            <w:hideMark/>
          </w:tcPr>
          <w:p w14:paraId="016F2FE7"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b/>
                <w:color w:val="000000"/>
                <w:lang w:eastAsia="nn-NO"/>
              </w:rPr>
              <w:t>Kyrkjeflaten/</w:t>
            </w:r>
            <w:r w:rsidR="00A31D3D" w:rsidRPr="002A5730">
              <w:rPr>
                <w:rFonts w:ascii="Aptos Narrow" w:eastAsia="Times New Roman" w:hAnsi="Aptos Narrow"/>
                <w:b/>
                <w:color w:val="000000"/>
                <w:lang w:eastAsia="nn-NO"/>
              </w:rPr>
              <w:br/>
            </w:r>
            <w:r w:rsidRPr="002A5730">
              <w:rPr>
                <w:rFonts w:ascii="Aptos Narrow" w:eastAsia="Times New Roman" w:hAnsi="Aptos Narrow"/>
                <w:b/>
                <w:color w:val="000000"/>
                <w:lang w:eastAsia="nn-NO"/>
              </w:rPr>
              <w:t>trehusmiljø</w:t>
            </w:r>
          </w:p>
        </w:tc>
        <w:tc>
          <w:tcPr>
            <w:tcW w:w="2302" w:type="dxa"/>
            <w:shd w:val="clear" w:color="auto" w:fill="FDBC67" w:themeFill="accent6" w:themeFillTint="99"/>
            <w:noWrap/>
            <w:hideMark/>
          </w:tcPr>
          <w:p w14:paraId="218D6B84"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577" w:type="dxa"/>
            <w:shd w:val="clear" w:color="auto" w:fill="FDBC67" w:themeFill="accent6" w:themeFillTint="99"/>
            <w:noWrap/>
            <w:hideMark/>
          </w:tcPr>
          <w:p w14:paraId="49625C14"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515" w:type="dxa"/>
            <w:shd w:val="clear" w:color="auto" w:fill="FDBC67" w:themeFill="accent6" w:themeFillTint="99"/>
            <w:noWrap/>
            <w:hideMark/>
          </w:tcPr>
          <w:p w14:paraId="5D73484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r>
      <w:tr w:rsidR="00F15CC1" w:rsidRPr="002A5730" w14:paraId="671F5259" w14:textId="77777777" w:rsidTr="000877B3">
        <w:trPr>
          <w:trHeight w:val="288"/>
        </w:trPr>
        <w:tc>
          <w:tcPr>
            <w:tcW w:w="687" w:type="dxa"/>
            <w:noWrap/>
            <w:hideMark/>
          </w:tcPr>
          <w:p w14:paraId="342EE27E"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6</w:t>
            </w:r>
          </w:p>
        </w:tc>
        <w:tc>
          <w:tcPr>
            <w:tcW w:w="1009" w:type="dxa"/>
            <w:hideMark/>
          </w:tcPr>
          <w:p w14:paraId="05B3C8CE"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55/16</w:t>
            </w:r>
          </w:p>
        </w:tc>
        <w:tc>
          <w:tcPr>
            <w:tcW w:w="2410" w:type="dxa"/>
            <w:hideMark/>
          </w:tcPr>
          <w:p w14:paraId="5D2B2FD2"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Postvegen 2 og 4 </w:t>
            </w:r>
          </w:p>
        </w:tc>
        <w:tc>
          <w:tcPr>
            <w:tcW w:w="2302" w:type="dxa"/>
            <w:hideMark/>
          </w:tcPr>
          <w:p w14:paraId="5CD672D7"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Netland, sveitserstil, 1898</w:t>
            </w:r>
          </w:p>
        </w:tc>
        <w:tc>
          <w:tcPr>
            <w:tcW w:w="2577" w:type="dxa"/>
            <w:vMerge w:val="restart"/>
            <w:hideMark/>
          </w:tcPr>
          <w:p w14:paraId="2A007CFF" w14:textId="77777777" w:rsidR="003501F8" w:rsidRPr="002A5730" w:rsidRDefault="003501F8">
            <w:pPr>
              <w:rPr>
                <w:rFonts w:ascii="Aptos Narrow" w:eastAsia="Times New Roman" w:hAnsi="Aptos Narrow"/>
                <w:color w:val="000000"/>
                <w:lang w:eastAsia="nn-NO"/>
              </w:rPr>
            </w:pPr>
          </w:p>
        </w:tc>
        <w:tc>
          <w:tcPr>
            <w:tcW w:w="1515" w:type="dxa"/>
            <w:noWrap/>
            <w:hideMark/>
          </w:tcPr>
          <w:p w14:paraId="6FC802C6"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Stor - Lokal</w:t>
            </w:r>
          </w:p>
        </w:tc>
      </w:tr>
      <w:tr w:rsidR="00F15CC1" w:rsidRPr="002A5730" w14:paraId="15F278A7" w14:textId="77777777" w:rsidTr="000877B3">
        <w:trPr>
          <w:trHeight w:val="576"/>
        </w:trPr>
        <w:tc>
          <w:tcPr>
            <w:tcW w:w="687" w:type="dxa"/>
            <w:noWrap/>
            <w:hideMark/>
          </w:tcPr>
          <w:p w14:paraId="37A71A3E"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6</w:t>
            </w:r>
          </w:p>
        </w:tc>
        <w:tc>
          <w:tcPr>
            <w:tcW w:w="1009" w:type="dxa"/>
            <w:hideMark/>
          </w:tcPr>
          <w:p w14:paraId="20A6844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55/16</w:t>
            </w:r>
          </w:p>
        </w:tc>
        <w:tc>
          <w:tcPr>
            <w:tcW w:w="2410" w:type="dxa"/>
            <w:hideMark/>
          </w:tcPr>
          <w:p w14:paraId="2F2E7EA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Postvegen 8 </w:t>
            </w:r>
          </w:p>
        </w:tc>
        <w:tc>
          <w:tcPr>
            <w:tcW w:w="2302" w:type="dxa"/>
            <w:hideMark/>
          </w:tcPr>
          <w:p w14:paraId="25BC953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Mellombels bustad medan Netlandhuset blei bygd.</w:t>
            </w:r>
          </w:p>
        </w:tc>
        <w:tc>
          <w:tcPr>
            <w:tcW w:w="2577" w:type="dxa"/>
            <w:vMerge/>
            <w:hideMark/>
          </w:tcPr>
          <w:p w14:paraId="4EB6528D" w14:textId="77777777" w:rsidR="003501F8" w:rsidRPr="002A5730" w:rsidRDefault="003501F8">
            <w:pPr>
              <w:rPr>
                <w:rFonts w:ascii="Aptos Narrow" w:eastAsia="Times New Roman" w:hAnsi="Aptos Narrow"/>
                <w:color w:val="000000"/>
                <w:lang w:eastAsia="nn-NO"/>
              </w:rPr>
            </w:pPr>
          </w:p>
        </w:tc>
        <w:tc>
          <w:tcPr>
            <w:tcW w:w="1515" w:type="dxa"/>
            <w:noWrap/>
            <w:hideMark/>
          </w:tcPr>
          <w:p w14:paraId="4389BBB2"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Stor - Lokal</w:t>
            </w:r>
          </w:p>
        </w:tc>
      </w:tr>
      <w:tr w:rsidR="00F15CC1" w:rsidRPr="002A5730" w14:paraId="3328FEC2" w14:textId="77777777" w:rsidTr="000877B3">
        <w:trPr>
          <w:trHeight w:val="576"/>
        </w:trPr>
        <w:tc>
          <w:tcPr>
            <w:tcW w:w="687" w:type="dxa"/>
            <w:noWrap/>
            <w:hideMark/>
          </w:tcPr>
          <w:p w14:paraId="120B621B"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6</w:t>
            </w:r>
          </w:p>
        </w:tc>
        <w:tc>
          <w:tcPr>
            <w:tcW w:w="1009" w:type="dxa"/>
            <w:hideMark/>
          </w:tcPr>
          <w:p w14:paraId="59BF6B91"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55/18</w:t>
            </w:r>
          </w:p>
        </w:tc>
        <w:tc>
          <w:tcPr>
            <w:tcW w:w="2410" w:type="dxa"/>
            <w:hideMark/>
          </w:tcPr>
          <w:p w14:paraId="1F8E77A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Postvegen 10</w:t>
            </w:r>
          </w:p>
        </w:tc>
        <w:tc>
          <w:tcPr>
            <w:tcW w:w="2302" w:type="dxa"/>
            <w:hideMark/>
          </w:tcPr>
          <w:p w14:paraId="3790798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Roarheim, sveitserstil, 1897/98, ombygd mot nord, </w:t>
            </w:r>
            <w:r w:rsidR="00F17D99" w:rsidRPr="002A5730">
              <w:rPr>
                <w:rFonts w:ascii="Aptos Narrow" w:eastAsia="Times New Roman" w:hAnsi="Aptos Narrow"/>
                <w:color w:val="000000"/>
                <w:lang w:eastAsia="nn-NO"/>
              </w:rPr>
              <w:t>intakt</w:t>
            </w:r>
            <w:r w:rsidRPr="002A5730">
              <w:rPr>
                <w:rFonts w:ascii="Aptos Narrow" w:eastAsia="Times New Roman" w:hAnsi="Aptos Narrow"/>
                <w:color w:val="000000"/>
                <w:lang w:eastAsia="nn-NO"/>
              </w:rPr>
              <w:t xml:space="preserve"> mot sør. </w:t>
            </w:r>
          </w:p>
        </w:tc>
        <w:tc>
          <w:tcPr>
            <w:tcW w:w="2577" w:type="dxa"/>
            <w:vMerge/>
            <w:hideMark/>
          </w:tcPr>
          <w:p w14:paraId="3C927380" w14:textId="77777777" w:rsidR="003501F8" w:rsidRPr="002A5730" w:rsidRDefault="003501F8">
            <w:pPr>
              <w:rPr>
                <w:rFonts w:ascii="Aptos Narrow" w:eastAsia="Times New Roman" w:hAnsi="Aptos Narrow"/>
                <w:color w:val="000000"/>
                <w:lang w:eastAsia="nn-NO"/>
              </w:rPr>
            </w:pPr>
          </w:p>
        </w:tc>
        <w:tc>
          <w:tcPr>
            <w:tcW w:w="1515" w:type="dxa"/>
            <w:noWrap/>
            <w:hideMark/>
          </w:tcPr>
          <w:p w14:paraId="5965D854"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Stor - Lokal</w:t>
            </w:r>
          </w:p>
        </w:tc>
      </w:tr>
      <w:tr w:rsidR="00F15CC1" w:rsidRPr="002A5730" w14:paraId="745B1DA8" w14:textId="77777777" w:rsidTr="000877B3">
        <w:trPr>
          <w:trHeight w:val="576"/>
        </w:trPr>
        <w:tc>
          <w:tcPr>
            <w:tcW w:w="687" w:type="dxa"/>
            <w:noWrap/>
            <w:hideMark/>
          </w:tcPr>
          <w:p w14:paraId="46C23610"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6</w:t>
            </w:r>
          </w:p>
        </w:tc>
        <w:tc>
          <w:tcPr>
            <w:tcW w:w="1009" w:type="dxa"/>
            <w:hideMark/>
          </w:tcPr>
          <w:p w14:paraId="23A0D8A2"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55/133</w:t>
            </w:r>
          </w:p>
        </w:tc>
        <w:tc>
          <w:tcPr>
            <w:tcW w:w="2410" w:type="dxa"/>
            <w:hideMark/>
          </w:tcPr>
          <w:p w14:paraId="6CA38A01"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Postvegen 1 </w:t>
            </w:r>
          </w:p>
        </w:tc>
        <w:tc>
          <w:tcPr>
            <w:tcW w:w="2302" w:type="dxa"/>
            <w:hideMark/>
          </w:tcPr>
          <w:p w14:paraId="58F22952"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Kommunehuset frå 1720, flytta frå Osøyro til Kyrkjeflaten i 1986</w:t>
            </w:r>
          </w:p>
        </w:tc>
        <w:tc>
          <w:tcPr>
            <w:tcW w:w="2577" w:type="dxa"/>
            <w:vMerge/>
            <w:hideMark/>
          </w:tcPr>
          <w:p w14:paraId="5D280A6D" w14:textId="77777777" w:rsidR="003501F8" w:rsidRPr="002A5730" w:rsidRDefault="003501F8">
            <w:pPr>
              <w:rPr>
                <w:rFonts w:ascii="Aptos Narrow" w:eastAsia="Times New Roman" w:hAnsi="Aptos Narrow"/>
                <w:color w:val="000000"/>
                <w:lang w:eastAsia="nn-NO"/>
              </w:rPr>
            </w:pPr>
          </w:p>
        </w:tc>
        <w:tc>
          <w:tcPr>
            <w:tcW w:w="1515" w:type="dxa"/>
            <w:hideMark/>
          </w:tcPr>
          <w:p w14:paraId="6424D70E"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Særleg stor - Lokal</w:t>
            </w:r>
          </w:p>
        </w:tc>
      </w:tr>
      <w:tr w:rsidR="00F15CC1" w:rsidRPr="002A5730" w14:paraId="7D104EC5" w14:textId="77777777" w:rsidTr="000877B3">
        <w:trPr>
          <w:trHeight w:val="576"/>
        </w:trPr>
        <w:tc>
          <w:tcPr>
            <w:tcW w:w="687" w:type="dxa"/>
            <w:noWrap/>
            <w:hideMark/>
          </w:tcPr>
          <w:p w14:paraId="668DB39C"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6</w:t>
            </w:r>
          </w:p>
        </w:tc>
        <w:tc>
          <w:tcPr>
            <w:tcW w:w="1009" w:type="dxa"/>
            <w:hideMark/>
          </w:tcPr>
          <w:p w14:paraId="653051FE"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55/17</w:t>
            </w:r>
          </w:p>
        </w:tc>
        <w:tc>
          <w:tcPr>
            <w:tcW w:w="2410" w:type="dxa"/>
            <w:hideMark/>
          </w:tcPr>
          <w:p w14:paraId="09C673D0"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Landboden 10</w:t>
            </w:r>
          </w:p>
        </w:tc>
        <w:tc>
          <w:tcPr>
            <w:tcW w:w="2302" w:type="dxa"/>
            <w:hideMark/>
          </w:tcPr>
          <w:p w14:paraId="1D55B3AD"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Fagerheim, sveitserstil, 1898. Nyare verkstadspåbygg mot vest.</w:t>
            </w:r>
          </w:p>
        </w:tc>
        <w:tc>
          <w:tcPr>
            <w:tcW w:w="2577" w:type="dxa"/>
            <w:vMerge/>
            <w:hideMark/>
          </w:tcPr>
          <w:p w14:paraId="7BDAC7C4" w14:textId="77777777" w:rsidR="003501F8" w:rsidRPr="002A5730" w:rsidRDefault="003501F8">
            <w:pPr>
              <w:rPr>
                <w:rFonts w:ascii="Aptos Narrow" w:eastAsia="Times New Roman" w:hAnsi="Aptos Narrow"/>
                <w:color w:val="000000"/>
                <w:lang w:eastAsia="nn-NO"/>
              </w:rPr>
            </w:pPr>
          </w:p>
        </w:tc>
        <w:tc>
          <w:tcPr>
            <w:tcW w:w="1515" w:type="dxa"/>
            <w:noWrap/>
            <w:hideMark/>
          </w:tcPr>
          <w:p w14:paraId="132E94D4" w14:textId="77777777" w:rsidR="003501F8" w:rsidRPr="002A5730" w:rsidRDefault="003501F8">
            <w:pPr>
              <w:rPr>
                <w:rFonts w:ascii="Aptos Narrow" w:eastAsia="Times New Roman" w:hAnsi="Aptos Narrow"/>
                <w:lang w:eastAsia="nn-NO"/>
              </w:rPr>
            </w:pPr>
            <w:r w:rsidRPr="002A5730">
              <w:rPr>
                <w:rFonts w:ascii="Aptos Narrow" w:eastAsia="Times New Roman" w:hAnsi="Aptos Narrow"/>
                <w:lang w:eastAsia="nn-NO"/>
              </w:rPr>
              <w:t>Stor - Lokal</w:t>
            </w:r>
          </w:p>
        </w:tc>
      </w:tr>
      <w:tr w:rsidR="00F15CC1" w:rsidRPr="002A5730" w14:paraId="2E4E342A" w14:textId="77777777" w:rsidTr="000877B3">
        <w:trPr>
          <w:trHeight w:val="1212"/>
        </w:trPr>
        <w:tc>
          <w:tcPr>
            <w:tcW w:w="687" w:type="dxa"/>
            <w:noWrap/>
            <w:hideMark/>
          </w:tcPr>
          <w:p w14:paraId="75AADFE3"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7a</w:t>
            </w:r>
          </w:p>
        </w:tc>
        <w:tc>
          <w:tcPr>
            <w:tcW w:w="1009" w:type="dxa"/>
            <w:hideMark/>
          </w:tcPr>
          <w:p w14:paraId="375BFF47"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55/350</w:t>
            </w:r>
          </w:p>
        </w:tc>
        <w:tc>
          <w:tcPr>
            <w:tcW w:w="2410" w:type="dxa"/>
            <w:hideMark/>
          </w:tcPr>
          <w:p w14:paraId="5F5D0B5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Os Kyrkje           Landboden 30</w:t>
            </w:r>
          </w:p>
        </w:tc>
        <w:tc>
          <w:tcPr>
            <w:tcW w:w="2302" w:type="dxa"/>
            <w:hideMark/>
          </w:tcPr>
          <w:p w14:paraId="0F895D41"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Langkyrkje i nygotikk frå 1879 teikna av Ole Vangberg. Listeført. I god stand. Ligg i ope landskap utan nye bygningar eller strukturar tett på. </w:t>
            </w:r>
          </w:p>
        </w:tc>
        <w:tc>
          <w:tcPr>
            <w:tcW w:w="2577" w:type="dxa"/>
            <w:vMerge w:val="restart"/>
            <w:hideMark/>
          </w:tcPr>
          <w:p w14:paraId="23CB4D1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lang w:eastAsia="nn-NO"/>
              </w:rPr>
              <w:t>A/B</w:t>
            </w:r>
            <w:r w:rsidRPr="002A5730">
              <w:rPr>
                <w:rFonts w:ascii="Aptos Narrow" w:eastAsia="Times New Roman" w:hAnsi="Aptos Narrow"/>
                <w:color w:val="000000"/>
                <w:lang w:eastAsia="nn-NO"/>
              </w:rPr>
              <w:t xml:space="preserve">. Bygg og miljø med høg kvalitet og autensitet </w:t>
            </w:r>
          </w:p>
        </w:tc>
        <w:tc>
          <w:tcPr>
            <w:tcW w:w="1515" w:type="dxa"/>
            <w:hideMark/>
          </w:tcPr>
          <w:p w14:paraId="495A752E"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Særleg stor - Nasjonal</w:t>
            </w:r>
          </w:p>
        </w:tc>
      </w:tr>
      <w:tr w:rsidR="00F15CC1" w:rsidRPr="002A5730" w14:paraId="16293AAA" w14:textId="77777777" w:rsidTr="000877B3">
        <w:trPr>
          <w:trHeight w:val="2088"/>
        </w:trPr>
        <w:tc>
          <w:tcPr>
            <w:tcW w:w="687" w:type="dxa"/>
            <w:noWrap/>
            <w:hideMark/>
          </w:tcPr>
          <w:p w14:paraId="0933E98E"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7b</w:t>
            </w:r>
          </w:p>
        </w:tc>
        <w:tc>
          <w:tcPr>
            <w:tcW w:w="1009" w:type="dxa"/>
            <w:hideMark/>
          </w:tcPr>
          <w:p w14:paraId="2793AC34"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55/1</w:t>
            </w:r>
          </w:p>
        </w:tc>
        <w:tc>
          <w:tcPr>
            <w:tcW w:w="2410" w:type="dxa"/>
            <w:hideMark/>
          </w:tcPr>
          <w:p w14:paraId="67420288"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Prestegarden Giskavollen 3-5</w:t>
            </w:r>
          </w:p>
        </w:tc>
        <w:tc>
          <w:tcPr>
            <w:tcW w:w="2302" w:type="dxa"/>
            <w:hideMark/>
          </w:tcPr>
          <w:p w14:paraId="6A680BB9"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Hovudhuset frå 1925 (ark. Ole Landmark), Paktaren (Glasstova) frå 1650 , Borgstova (Gamlestova) seiast å vera frå 1350 men er truleg yngre, stabbur med ukjent alder og Prestegardsnaustet oppført 1850. Paktaren, stabburet og Borgstova er freda etter kulturminnelova. </w:t>
            </w:r>
          </w:p>
        </w:tc>
        <w:tc>
          <w:tcPr>
            <w:tcW w:w="2577" w:type="dxa"/>
            <w:vMerge/>
            <w:hideMark/>
          </w:tcPr>
          <w:p w14:paraId="34969CC3" w14:textId="77777777" w:rsidR="003501F8" w:rsidRPr="002A5730" w:rsidRDefault="003501F8">
            <w:pPr>
              <w:rPr>
                <w:rFonts w:ascii="Aptos Narrow" w:eastAsia="Times New Roman" w:hAnsi="Aptos Narrow"/>
                <w:color w:val="000000"/>
                <w:lang w:eastAsia="nn-NO"/>
              </w:rPr>
            </w:pPr>
          </w:p>
        </w:tc>
        <w:tc>
          <w:tcPr>
            <w:tcW w:w="1515" w:type="dxa"/>
            <w:hideMark/>
          </w:tcPr>
          <w:p w14:paraId="1108B58A"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Særleg stor - Nasjonal</w:t>
            </w:r>
          </w:p>
        </w:tc>
      </w:tr>
      <w:tr w:rsidR="00685632" w:rsidRPr="002A5730" w14:paraId="45A5FC85" w14:textId="77777777" w:rsidTr="000877B3">
        <w:trPr>
          <w:trHeight w:val="288"/>
        </w:trPr>
        <w:tc>
          <w:tcPr>
            <w:tcW w:w="687" w:type="dxa"/>
            <w:shd w:val="clear" w:color="auto" w:fill="FDBC67" w:themeFill="accent6" w:themeFillTint="99"/>
            <w:noWrap/>
            <w:hideMark/>
          </w:tcPr>
          <w:p w14:paraId="46BC42D4" w14:textId="77777777" w:rsidR="003501F8" w:rsidRPr="002A5730" w:rsidRDefault="003501F8">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009" w:type="dxa"/>
            <w:shd w:val="clear" w:color="auto" w:fill="FDBC67" w:themeFill="accent6" w:themeFillTint="99"/>
            <w:hideMark/>
          </w:tcPr>
          <w:p w14:paraId="3F5CAC43"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shd w:val="clear" w:color="auto" w:fill="FDBC67" w:themeFill="accent6" w:themeFillTint="99"/>
            <w:hideMark/>
          </w:tcPr>
          <w:p w14:paraId="614959BC" w14:textId="77777777" w:rsidR="003501F8" w:rsidRPr="002A5730" w:rsidRDefault="003501F8">
            <w:pPr>
              <w:rPr>
                <w:rFonts w:ascii="Aptos Narrow" w:eastAsia="Times New Roman" w:hAnsi="Aptos Narrow"/>
                <w:b/>
                <w:color w:val="000000"/>
                <w:lang w:eastAsia="nn-NO"/>
              </w:rPr>
            </w:pPr>
            <w:r w:rsidRPr="002A5730">
              <w:rPr>
                <w:rFonts w:ascii="Aptos Narrow" w:eastAsia="Times New Roman" w:hAnsi="Aptos Narrow"/>
                <w:color w:val="000000"/>
                <w:lang w:eastAsia="nn-NO"/>
              </w:rPr>
              <w:t> </w:t>
            </w:r>
            <w:r w:rsidR="008424FF" w:rsidRPr="002A5730">
              <w:rPr>
                <w:rFonts w:ascii="Aptos Narrow" w:eastAsia="Times New Roman" w:hAnsi="Aptos Narrow"/>
                <w:b/>
                <w:color w:val="000000"/>
                <w:lang w:eastAsia="nn-NO"/>
              </w:rPr>
              <w:t xml:space="preserve">Skuleområdet </w:t>
            </w:r>
          </w:p>
        </w:tc>
        <w:tc>
          <w:tcPr>
            <w:tcW w:w="2302" w:type="dxa"/>
            <w:shd w:val="clear" w:color="auto" w:fill="FDBC67" w:themeFill="accent6" w:themeFillTint="99"/>
            <w:hideMark/>
          </w:tcPr>
          <w:p w14:paraId="56046181"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577" w:type="dxa"/>
            <w:shd w:val="clear" w:color="auto" w:fill="FDBC67" w:themeFill="accent6" w:themeFillTint="99"/>
            <w:noWrap/>
            <w:hideMark/>
          </w:tcPr>
          <w:p w14:paraId="011D7466"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515" w:type="dxa"/>
            <w:shd w:val="clear" w:color="auto" w:fill="FDBC67" w:themeFill="accent6" w:themeFillTint="99"/>
            <w:noWrap/>
            <w:hideMark/>
          </w:tcPr>
          <w:p w14:paraId="62071B0F" w14:textId="77777777" w:rsidR="003501F8" w:rsidRPr="002A5730" w:rsidRDefault="003501F8">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r>
      <w:tr w:rsidR="00260E96" w:rsidRPr="002A5730" w14:paraId="7C2A4A58" w14:textId="77777777" w:rsidTr="000877B3">
        <w:trPr>
          <w:trHeight w:val="1176"/>
        </w:trPr>
        <w:tc>
          <w:tcPr>
            <w:tcW w:w="687" w:type="dxa"/>
            <w:noWrap/>
            <w:hideMark/>
          </w:tcPr>
          <w:p w14:paraId="0BD5591B"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8</w:t>
            </w:r>
          </w:p>
        </w:tc>
        <w:tc>
          <w:tcPr>
            <w:tcW w:w="1009" w:type="dxa"/>
            <w:hideMark/>
          </w:tcPr>
          <w:p w14:paraId="12C80BAC"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55/1/7</w:t>
            </w:r>
          </w:p>
        </w:tc>
        <w:tc>
          <w:tcPr>
            <w:tcW w:w="2410" w:type="dxa"/>
            <w:hideMark/>
          </w:tcPr>
          <w:p w14:paraId="1F747511"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Gamleheim         Oshaugen 1</w:t>
            </w:r>
          </w:p>
        </w:tc>
        <w:tc>
          <w:tcPr>
            <w:tcW w:w="2302" w:type="dxa"/>
            <w:hideMark/>
          </w:tcPr>
          <w:p w14:paraId="51BBCDC3"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Gamleheimen frå 1931, teikna av Jens Bull i klassisistisk stil. Både kulturhistorisk og arkitektonisk verdi, godt bevart.</w:t>
            </w:r>
          </w:p>
        </w:tc>
        <w:tc>
          <w:tcPr>
            <w:tcW w:w="2577" w:type="dxa"/>
            <w:hideMark/>
          </w:tcPr>
          <w:p w14:paraId="2CD1A1B6"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B/C. Enkeltbygg som bør bevarast. Unngå ombygging/endringar/riving som er i direkte konflikt med verneverdige bygningar. </w:t>
            </w:r>
          </w:p>
        </w:tc>
        <w:tc>
          <w:tcPr>
            <w:tcW w:w="1515" w:type="dxa"/>
            <w:hideMark/>
          </w:tcPr>
          <w:p w14:paraId="01357DDD"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Middels         Lokal </w:t>
            </w:r>
          </w:p>
        </w:tc>
      </w:tr>
      <w:tr w:rsidR="00260E96" w:rsidRPr="002A5730" w14:paraId="3EEAC35E" w14:textId="77777777" w:rsidTr="000877B3">
        <w:trPr>
          <w:trHeight w:val="288"/>
        </w:trPr>
        <w:tc>
          <w:tcPr>
            <w:tcW w:w="687" w:type="dxa"/>
            <w:shd w:val="clear" w:color="auto" w:fill="FDBC67" w:themeFill="accent6" w:themeFillTint="99"/>
            <w:noWrap/>
            <w:hideMark/>
          </w:tcPr>
          <w:p w14:paraId="7D73019C"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009" w:type="dxa"/>
            <w:shd w:val="clear" w:color="auto" w:fill="FDBC67" w:themeFill="accent6" w:themeFillTint="99"/>
            <w:noWrap/>
            <w:hideMark/>
          </w:tcPr>
          <w:p w14:paraId="4011BBC7"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shd w:val="clear" w:color="auto" w:fill="FDBC67" w:themeFill="accent6" w:themeFillTint="99"/>
            <w:noWrap/>
            <w:hideMark/>
          </w:tcPr>
          <w:p w14:paraId="035D8FBF" w14:textId="77777777" w:rsidR="00260E96" w:rsidRPr="002A5730" w:rsidRDefault="00260E96" w:rsidP="00260E96">
            <w:pPr>
              <w:rPr>
                <w:rFonts w:ascii="Aptos Narrow" w:eastAsia="Times New Roman" w:hAnsi="Aptos Narrow"/>
                <w:b/>
                <w:color w:val="000000"/>
                <w:lang w:eastAsia="nn-NO"/>
              </w:rPr>
            </w:pPr>
            <w:r w:rsidRPr="002A5730">
              <w:rPr>
                <w:rFonts w:ascii="Aptos Narrow" w:eastAsia="Times New Roman" w:hAnsi="Aptos Narrow"/>
                <w:b/>
                <w:color w:val="000000"/>
                <w:lang w:eastAsia="nn-NO"/>
              </w:rPr>
              <w:t>Industri/næring</w:t>
            </w:r>
          </w:p>
        </w:tc>
        <w:tc>
          <w:tcPr>
            <w:tcW w:w="2302" w:type="dxa"/>
            <w:shd w:val="clear" w:color="auto" w:fill="FDBC67" w:themeFill="accent6" w:themeFillTint="99"/>
            <w:hideMark/>
          </w:tcPr>
          <w:p w14:paraId="37604CAF"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577" w:type="dxa"/>
            <w:shd w:val="clear" w:color="auto" w:fill="FDBC67" w:themeFill="accent6" w:themeFillTint="99"/>
            <w:noWrap/>
            <w:hideMark/>
          </w:tcPr>
          <w:p w14:paraId="046A9531"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515" w:type="dxa"/>
            <w:shd w:val="clear" w:color="auto" w:fill="FDBC67" w:themeFill="accent6" w:themeFillTint="99"/>
            <w:noWrap/>
            <w:hideMark/>
          </w:tcPr>
          <w:p w14:paraId="07EA3473"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r>
      <w:tr w:rsidR="00260E96" w:rsidRPr="002A5730" w14:paraId="492FC6EE" w14:textId="77777777" w:rsidTr="000877B3">
        <w:trPr>
          <w:trHeight w:val="576"/>
        </w:trPr>
        <w:tc>
          <w:tcPr>
            <w:tcW w:w="687" w:type="dxa"/>
            <w:noWrap/>
            <w:hideMark/>
          </w:tcPr>
          <w:p w14:paraId="4F55D1B4"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9c</w:t>
            </w:r>
          </w:p>
        </w:tc>
        <w:tc>
          <w:tcPr>
            <w:tcW w:w="1009" w:type="dxa"/>
            <w:noWrap/>
            <w:hideMark/>
          </w:tcPr>
          <w:p w14:paraId="2A5AB717"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63/128</w:t>
            </w:r>
          </w:p>
        </w:tc>
        <w:tc>
          <w:tcPr>
            <w:tcW w:w="2410" w:type="dxa"/>
            <w:hideMark/>
          </w:tcPr>
          <w:p w14:paraId="752EB8E1"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Irisfabrikken                Hamnevegen 48</w:t>
            </w:r>
          </w:p>
        </w:tc>
        <w:tc>
          <w:tcPr>
            <w:tcW w:w="2302" w:type="dxa"/>
            <w:hideMark/>
          </w:tcPr>
          <w:p w14:paraId="1C77938A"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Funksjonalistisk stil, 1953, teikna av Erlend Tryti. Påbygd men opphavleg stil godt bevart</w:t>
            </w:r>
          </w:p>
        </w:tc>
        <w:tc>
          <w:tcPr>
            <w:tcW w:w="2577" w:type="dxa"/>
            <w:hideMark/>
          </w:tcPr>
          <w:p w14:paraId="3263DC17" w14:textId="77777777" w:rsidR="00260E96" w:rsidRPr="002A5730" w:rsidRDefault="00260E96" w:rsidP="00260E96">
            <w:pPr>
              <w:rPr>
                <w:rFonts w:ascii="Aptos Narrow" w:eastAsia="Times New Roman" w:hAnsi="Aptos Narrow"/>
                <w:color w:val="000000"/>
                <w:lang w:eastAsia="nn-NO"/>
              </w:rPr>
            </w:pPr>
          </w:p>
        </w:tc>
        <w:tc>
          <w:tcPr>
            <w:tcW w:w="1515" w:type="dxa"/>
            <w:hideMark/>
          </w:tcPr>
          <w:p w14:paraId="3BFF38B8"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Stor                 Lokal</w:t>
            </w:r>
          </w:p>
        </w:tc>
      </w:tr>
      <w:tr w:rsidR="00260E96" w:rsidRPr="002A5730" w14:paraId="42E39474" w14:textId="77777777" w:rsidTr="000877B3">
        <w:trPr>
          <w:trHeight w:val="208"/>
        </w:trPr>
        <w:tc>
          <w:tcPr>
            <w:tcW w:w="687" w:type="dxa"/>
            <w:shd w:val="clear" w:color="auto" w:fill="FDBC67" w:themeFill="accent6" w:themeFillTint="99"/>
            <w:noWrap/>
            <w:hideMark/>
          </w:tcPr>
          <w:p w14:paraId="48EF7B5E"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009" w:type="dxa"/>
            <w:shd w:val="clear" w:color="auto" w:fill="FDBC67" w:themeFill="accent6" w:themeFillTint="99"/>
            <w:noWrap/>
            <w:hideMark/>
          </w:tcPr>
          <w:p w14:paraId="265C95FF"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shd w:val="clear" w:color="auto" w:fill="FDBC67" w:themeFill="accent6" w:themeFillTint="99"/>
            <w:noWrap/>
            <w:hideMark/>
          </w:tcPr>
          <w:p w14:paraId="48F3311A" w14:textId="77777777" w:rsidR="00260E96" w:rsidRPr="002A5730" w:rsidRDefault="00260E96" w:rsidP="00260E96">
            <w:pPr>
              <w:rPr>
                <w:rFonts w:ascii="Aptos Narrow" w:eastAsia="Times New Roman" w:hAnsi="Aptos Narrow"/>
                <w:b/>
                <w:color w:val="000000"/>
                <w:lang w:eastAsia="nn-NO"/>
              </w:rPr>
            </w:pPr>
            <w:r w:rsidRPr="002A5730">
              <w:rPr>
                <w:rFonts w:ascii="Aptos Narrow" w:eastAsia="Times New Roman" w:hAnsi="Aptos Narrow"/>
                <w:color w:val="000000"/>
                <w:lang w:eastAsia="nn-NO"/>
              </w:rPr>
              <w:t> </w:t>
            </w:r>
            <w:r w:rsidRPr="002A5730">
              <w:rPr>
                <w:rFonts w:ascii="Aptos Narrow" w:eastAsia="Times New Roman" w:hAnsi="Aptos Narrow"/>
                <w:b/>
                <w:color w:val="000000"/>
                <w:lang w:eastAsia="nn-NO"/>
              </w:rPr>
              <w:t xml:space="preserve">Finnebrekka </w:t>
            </w:r>
          </w:p>
        </w:tc>
        <w:tc>
          <w:tcPr>
            <w:tcW w:w="2302" w:type="dxa"/>
            <w:shd w:val="clear" w:color="auto" w:fill="FDBC67" w:themeFill="accent6" w:themeFillTint="99"/>
            <w:hideMark/>
          </w:tcPr>
          <w:p w14:paraId="34AF87A4"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577" w:type="dxa"/>
            <w:shd w:val="clear" w:color="auto" w:fill="FDBC67" w:themeFill="accent6" w:themeFillTint="99"/>
            <w:hideMark/>
          </w:tcPr>
          <w:p w14:paraId="4CF36636"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1515" w:type="dxa"/>
            <w:shd w:val="clear" w:color="auto" w:fill="FDBC67" w:themeFill="accent6" w:themeFillTint="99"/>
            <w:noWrap/>
            <w:hideMark/>
          </w:tcPr>
          <w:p w14:paraId="30A4F1F8"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r>
      <w:tr w:rsidR="00260E96" w:rsidRPr="002A5730" w14:paraId="16B59FC9" w14:textId="77777777" w:rsidTr="000877B3">
        <w:trPr>
          <w:trHeight w:val="600"/>
        </w:trPr>
        <w:tc>
          <w:tcPr>
            <w:tcW w:w="687" w:type="dxa"/>
            <w:noWrap/>
            <w:hideMark/>
          </w:tcPr>
          <w:p w14:paraId="2FC30C6B"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10a </w:t>
            </w:r>
          </w:p>
        </w:tc>
        <w:tc>
          <w:tcPr>
            <w:tcW w:w="1009" w:type="dxa"/>
            <w:noWrap/>
            <w:hideMark/>
          </w:tcPr>
          <w:p w14:paraId="68C03C63"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63/40</w:t>
            </w:r>
          </w:p>
        </w:tc>
        <w:tc>
          <w:tcPr>
            <w:tcW w:w="2410" w:type="dxa"/>
            <w:hideMark/>
          </w:tcPr>
          <w:p w14:paraId="31D981CD"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Bedehuset </w:t>
            </w:r>
            <w:r w:rsidRPr="002A5730">
              <w:rPr>
                <w:rFonts w:ascii="Aptos Narrow" w:eastAsia="Times New Roman" w:hAnsi="Aptos Narrow"/>
                <w:color w:val="000000"/>
                <w:lang w:eastAsia="nn-NO"/>
              </w:rPr>
              <w:br/>
              <w:t>Troppabakken 8</w:t>
            </w:r>
          </w:p>
        </w:tc>
        <w:tc>
          <w:tcPr>
            <w:tcW w:w="2302" w:type="dxa"/>
            <w:hideMark/>
          </w:tcPr>
          <w:p w14:paraId="0055552A"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Bedehuset Betanien, 1915</w:t>
            </w:r>
          </w:p>
        </w:tc>
        <w:tc>
          <w:tcPr>
            <w:tcW w:w="2577" w:type="dxa"/>
            <w:vMerge w:val="restart"/>
            <w:hideMark/>
          </w:tcPr>
          <w:p w14:paraId="64B0EEDE"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B. Ein bør ta omsyn til karakteren for området, og verdiar må sikrast i den vidare planlegginga. Verneverdige enkeltbygg som bør bevarast. </w:t>
            </w:r>
          </w:p>
        </w:tc>
        <w:tc>
          <w:tcPr>
            <w:tcW w:w="1515" w:type="dxa"/>
            <w:hideMark/>
          </w:tcPr>
          <w:p w14:paraId="72C8A6D8"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Stor                Lokal</w:t>
            </w:r>
          </w:p>
        </w:tc>
      </w:tr>
      <w:tr w:rsidR="00260E96" w:rsidRPr="002A5730" w14:paraId="35ACFCE6" w14:textId="77777777" w:rsidTr="000877B3">
        <w:trPr>
          <w:trHeight w:val="612"/>
        </w:trPr>
        <w:tc>
          <w:tcPr>
            <w:tcW w:w="687" w:type="dxa"/>
            <w:noWrap/>
            <w:hideMark/>
          </w:tcPr>
          <w:p w14:paraId="50BFAA79"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10b</w:t>
            </w:r>
          </w:p>
        </w:tc>
        <w:tc>
          <w:tcPr>
            <w:tcW w:w="1009" w:type="dxa"/>
            <w:noWrap/>
            <w:hideMark/>
          </w:tcPr>
          <w:p w14:paraId="63FBD698"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63/537</w:t>
            </w:r>
          </w:p>
        </w:tc>
        <w:tc>
          <w:tcPr>
            <w:tcW w:w="2410" w:type="dxa"/>
            <w:hideMark/>
          </w:tcPr>
          <w:p w14:paraId="4F6481F9"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Villa Sanna    </w:t>
            </w:r>
            <w:r w:rsidRPr="002A5730">
              <w:rPr>
                <w:rFonts w:ascii="Aptos Narrow" w:eastAsia="Times New Roman" w:hAnsi="Aptos Narrow"/>
                <w:color w:val="000000"/>
                <w:lang w:eastAsia="nn-NO"/>
              </w:rPr>
              <w:br/>
              <w:t>Finnebrekka 29</w:t>
            </w:r>
          </w:p>
        </w:tc>
        <w:tc>
          <w:tcPr>
            <w:tcW w:w="2302" w:type="dxa"/>
            <w:hideMark/>
          </w:tcPr>
          <w:p w14:paraId="5DDB17DB"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Jugend/klassisisme, 1895, bygd som sommarhus, kjøpt av Osbanen i 1922, i god stand. </w:t>
            </w:r>
          </w:p>
        </w:tc>
        <w:tc>
          <w:tcPr>
            <w:tcW w:w="2577" w:type="dxa"/>
            <w:vMerge/>
            <w:hideMark/>
          </w:tcPr>
          <w:p w14:paraId="392F03B3" w14:textId="77777777" w:rsidR="00260E96" w:rsidRPr="002A5730" w:rsidRDefault="00260E96" w:rsidP="00260E96">
            <w:pPr>
              <w:rPr>
                <w:rFonts w:ascii="Aptos Narrow" w:eastAsia="Times New Roman" w:hAnsi="Aptos Narrow"/>
                <w:color w:val="000000"/>
                <w:lang w:eastAsia="nn-NO"/>
              </w:rPr>
            </w:pPr>
          </w:p>
        </w:tc>
        <w:tc>
          <w:tcPr>
            <w:tcW w:w="1515" w:type="dxa"/>
            <w:hideMark/>
          </w:tcPr>
          <w:p w14:paraId="5BADCD62"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Stor                Lokal</w:t>
            </w:r>
          </w:p>
        </w:tc>
      </w:tr>
      <w:tr w:rsidR="00260E96" w:rsidRPr="002A5730" w14:paraId="43DA435E" w14:textId="77777777" w:rsidTr="000877B3">
        <w:trPr>
          <w:trHeight w:val="576"/>
        </w:trPr>
        <w:tc>
          <w:tcPr>
            <w:tcW w:w="687" w:type="dxa"/>
            <w:noWrap/>
            <w:hideMark/>
          </w:tcPr>
          <w:p w14:paraId="486EC44B"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10c </w:t>
            </w:r>
          </w:p>
        </w:tc>
        <w:tc>
          <w:tcPr>
            <w:tcW w:w="1009" w:type="dxa"/>
            <w:noWrap/>
            <w:hideMark/>
          </w:tcPr>
          <w:p w14:paraId="5C6D48B0"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63/4</w:t>
            </w:r>
          </w:p>
        </w:tc>
        <w:tc>
          <w:tcPr>
            <w:tcW w:w="2410" w:type="dxa"/>
            <w:hideMark/>
          </w:tcPr>
          <w:p w14:paraId="678A60CD"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Orrebakken  </w:t>
            </w:r>
            <w:r w:rsidRPr="002A5730">
              <w:rPr>
                <w:rFonts w:ascii="Aptos Narrow" w:eastAsia="Times New Roman" w:hAnsi="Aptos Narrow"/>
                <w:color w:val="000000"/>
                <w:lang w:eastAsia="nn-NO"/>
              </w:rPr>
              <w:br/>
              <w:t>Finnebrekka 22</w:t>
            </w:r>
          </w:p>
        </w:tc>
        <w:tc>
          <w:tcPr>
            <w:tcW w:w="2302" w:type="dxa"/>
            <w:hideMark/>
          </w:tcPr>
          <w:p w14:paraId="42B082A5"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Naust oppført før 1850, våningshus, verkstad og eit naust oppført siste halvdel av 1800-talet </w:t>
            </w:r>
          </w:p>
        </w:tc>
        <w:tc>
          <w:tcPr>
            <w:tcW w:w="2577" w:type="dxa"/>
            <w:vMerge/>
            <w:hideMark/>
          </w:tcPr>
          <w:p w14:paraId="0890DC8C" w14:textId="77777777" w:rsidR="00260E96" w:rsidRPr="002A5730" w:rsidRDefault="00260E96" w:rsidP="00260E96">
            <w:pPr>
              <w:rPr>
                <w:rFonts w:ascii="Aptos Narrow" w:eastAsia="Times New Roman" w:hAnsi="Aptos Narrow"/>
                <w:color w:val="000000"/>
                <w:lang w:eastAsia="nn-NO"/>
              </w:rPr>
            </w:pPr>
          </w:p>
        </w:tc>
        <w:tc>
          <w:tcPr>
            <w:tcW w:w="1515" w:type="dxa"/>
            <w:hideMark/>
          </w:tcPr>
          <w:p w14:paraId="386989DA"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Stor           Regional</w:t>
            </w:r>
          </w:p>
        </w:tc>
      </w:tr>
      <w:tr w:rsidR="00260E96" w:rsidRPr="002A5730" w14:paraId="014ABCEC" w14:textId="77777777" w:rsidTr="000877B3">
        <w:trPr>
          <w:trHeight w:val="1524"/>
        </w:trPr>
        <w:tc>
          <w:tcPr>
            <w:tcW w:w="687" w:type="dxa"/>
            <w:noWrap/>
            <w:hideMark/>
          </w:tcPr>
          <w:p w14:paraId="27573874" w14:textId="77777777" w:rsidR="00260E96" w:rsidRPr="002A5730" w:rsidRDefault="00260E96" w:rsidP="00260E96">
            <w:pPr>
              <w:jc w:val="center"/>
              <w:rPr>
                <w:rFonts w:ascii="Aptos Narrow" w:eastAsia="Times New Roman" w:hAnsi="Aptos Narrow"/>
                <w:color w:val="000000"/>
                <w:lang w:eastAsia="nn-NO"/>
              </w:rPr>
            </w:pPr>
            <w:r w:rsidRPr="002A5730">
              <w:rPr>
                <w:rFonts w:ascii="Aptos Narrow" w:eastAsia="Times New Roman" w:hAnsi="Aptos Narrow"/>
                <w:color w:val="000000"/>
                <w:lang w:eastAsia="nn-NO"/>
              </w:rPr>
              <w:t>14</w:t>
            </w:r>
          </w:p>
        </w:tc>
        <w:tc>
          <w:tcPr>
            <w:tcW w:w="1009" w:type="dxa"/>
            <w:noWrap/>
            <w:hideMark/>
          </w:tcPr>
          <w:p w14:paraId="581D82AC"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w:t>
            </w:r>
          </w:p>
        </w:tc>
        <w:tc>
          <w:tcPr>
            <w:tcW w:w="2410" w:type="dxa"/>
            <w:noWrap/>
            <w:hideMark/>
          </w:tcPr>
          <w:p w14:paraId="7F2AD3BA"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Naustrekka Elvemiljøet</w:t>
            </w:r>
          </w:p>
        </w:tc>
        <w:tc>
          <w:tcPr>
            <w:tcW w:w="2302" w:type="dxa"/>
            <w:hideMark/>
          </w:tcPr>
          <w:p w14:paraId="29097F35"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Nausta er oppført over tid, har aldersverdi og viser tidsdjupne. Miljøet er lite endra og påverka av store tiltak, og blir rekna som nokså unik både lokalt og i større samanheng. </w:t>
            </w:r>
          </w:p>
        </w:tc>
        <w:tc>
          <w:tcPr>
            <w:tcW w:w="2577" w:type="dxa"/>
            <w:hideMark/>
          </w:tcPr>
          <w:p w14:paraId="6C61D8D0" w14:textId="77777777" w:rsidR="00260E96" w:rsidRPr="002A5730" w:rsidRDefault="00260E96" w:rsidP="00260E96">
            <w:pPr>
              <w:rPr>
                <w:rFonts w:ascii="Aptos Narrow" w:eastAsia="Times New Roman" w:hAnsi="Aptos Narrow"/>
                <w:color w:val="000000"/>
                <w:lang w:eastAsia="nn-NO"/>
              </w:rPr>
            </w:pPr>
            <w:r w:rsidRPr="002A5730">
              <w:rPr>
                <w:rFonts w:ascii="Aptos Narrow" w:eastAsia="Times New Roman" w:hAnsi="Aptos Narrow"/>
                <w:color w:val="000000"/>
                <w:lang w:eastAsia="nn-NO"/>
              </w:rPr>
              <w:t xml:space="preserve">B. Bygningar/området blir opplevd som tilnærma autentisk. Verneverdige enkeltbygg som bør bevarast. </w:t>
            </w:r>
          </w:p>
        </w:tc>
        <w:tc>
          <w:tcPr>
            <w:tcW w:w="1515" w:type="dxa"/>
            <w:hideMark/>
          </w:tcPr>
          <w:p w14:paraId="00C78520" w14:textId="77777777" w:rsidR="00260E96" w:rsidRPr="002A5730" w:rsidRDefault="00260E96" w:rsidP="00260E96">
            <w:pPr>
              <w:rPr>
                <w:rFonts w:ascii="Aptos Narrow" w:eastAsia="Times New Roman" w:hAnsi="Aptos Narrow"/>
                <w:lang w:eastAsia="nn-NO"/>
              </w:rPr>
            </w:pPr>
            <w:r w:rsidRPr="002A5730">
              <w:rPr>
                <w:rFonts w:ascii="Aptos Narrow" w:eastAsia="Times New Roman" w:hAnsi="Aptos Narrow"/>
                <w:lang w:eastAsia="nn-NO"/>
              </w:rPr>
              <w:t xml:space="preserve">Stor           Regional </w:t>
            </w:r>
          </w:p>
        </w:tc>
      </w:tr>
    </w:tbl>
    <w:p w14:paraId="2B3E683A" w14:textId="77777777" w:rsidR="009E4FA4" w:rsidRPr="002A5730" w:rsidRDefault="009E4FA4" w:rsidP="009E4FA4">
      <w:pPr>
        <w:pStyle w:val="Brdtekst"/>
      </w:pPr>
    </w:p>
    <w:p w14:paraId="14314AC8" w14:textId="77777777" w:rsidR="009E4FA4" w:rsidRPr="002A5730" w:rsidRDefault="009E4FA4" w:rsidP="009E4FA4">
      <w:pPr>
        <w:pStyle w:val="Brdtekst"/>
      </w:pPr>
    </w:p>
    <w:p w14:paraId="420E8D58" w14:textId="77777777" w:rsidR="009E4FA4" w:rsidRPr="002A5730" w:rsidRDefault="009E4FA4" w:rsidP="00C3418F">
      <w:pPr>
        <w:pStyle w:val="Overskrift2"/>
        <w:numPr>
          <w:ilvl w:val="1"/>
          <w:numId w:val="25"/>
        </w:numPr>
        <w:tabs>
          <w:tab w:val="left" w:pos="732"/>
        </w:tabs>
        <w:spacing w:before="146" w:after="0"/>
        <w:ind w:left="731" w:hanging="601"/>
      </w:pPr>
      <w:bookmarkStart w:id="223" w:name="_bookmark125"/>
      <w:bookmarkStart w:id="224" w:name="_Toc163472829"/>
      <w:bookmarkEnd w:id="223"/>
      <w:r w:rsidRPr="002A5730">
        <w:t>Handel</w:t>
      </w:r>
      <w:r w:rsidRPr="002A5730">
        <w:rPr>
          <w:spacing w:val="-3"/>
        </w:rPr>
        <w:t xml:space="preserve"> </w:t>
      </w:r>
      <w:r w:rsidRPr="002A5730">
        <w:t xml:space="preserve">og </w:t>
      </w:r>
      <w:r w:rsidRPr="002A5730">
        <w:rPr>
          <w:spacing w:val="-2"/>
        </w:rPr>
        <w:t>næringsliv</w:t>
      </w:r>
      <w:bookmarkEnd w:id="224"/>
    </w:p>
    <w:p w14:paraId="43515162" w14:textId="77777777" w:rsidR="0096737E" w:rsidRPr="002A5730" w:rsidRDefault="0096737E" w:rsidP="00B333DB">
      <w:pPr>
        <w:pStyle w:val="Overskrift3"/>
      </w:pPr>
      <w:bookmarkStart w:id="225" w:name="_bookmark126"/>
      <w:bookmarkEnd w:id="225"/>
    </w:p>
    <w:p w14:paraId="21ABE7AF" w14:textId="77777777" w:rsidR="009E4FA4" w:rsidRPr="002A5730" w:rsidRDefault="009E4FA4" w:rsidP="00B333DB">
      <w:pPr>
        <w:pStyle w:val="Overskrift3"/>
      </w:pPr>
      <w:bookmarkStart w:id="226" w:name="_Toc163472830"/>
      <w:r w:rsidRPr="002A5730">
        <w:t>Arealbehov</w:t>
      </w:r>
      <w:r w:rsidRPr="002A5730">
        <w:rPr>
          <w:spacing w:val="-4"/>
        </w:rPr>
        <w:t xml:space="preserve"> </w:t>
      </w:r>
      <w:r w:rsidRPr="002A5730">
        <w:t>i</w:t>
      </w:r>
      <w:r w:rsidRPr="002A5730">
        <w:rPr>
          <w:spacing w:val="-4"/>
        </w:rPr>
        <w:t xml:space="preserve"> </w:t>
      </w:r>
      <w:r w:rsidRPr="002A5730">
        <w:rPr>
          <w:spacing w:val="-2"/>
        </w:rPr>
        <w:t>sentrum</w:t>
      </w:r>
      <w:bookmarkEnd w:id="226"/>
    </w:p>
    <w:p w14:paraId="5AE3D833" w14:textId="77777777" w:rsidR="009E4FA4" w:rsidRPr="002A5730" w:rsidRDefault="009E4FA4" w:rsidP="009E4FA4">
      <w:pPr>
        <w:pStyle w:val="Brdtekst"/>
        <w:spacing w:before="178" w:line="259" w:lineRule="auto"/>
        <w:ind w:left="131" w:right="456"/>
      </w:pPr>
      <w:r w:rsidRPr="002A5730">
        <w:rPr>
          <w:color w:val="181818"/>
        </w:rPr>
        <w:t>Handelsanalys</w:t>
      </w:r>
      <w:r w:rsidR="00AA3B71" w:rsidRPr="002A5730">
        <w:rPr>
          <w:color w:val="181818"/>
        </w:rPr>
        <w:t>a</w:t>
      </w:r>
      <w:r w:rsidRPr="002A5730">
        <w:rPr>
          <w:color w:val="181818"/>
        </w:rPr>
        <w:t>ne</w:t>
      </w:r>
      <w:r w:rsidRPr="002A5730">
        <w:rPr>
          <w:color w:val="181818"/>
          <w:spacing w:val="-5"/>
        </w:rPr>
        <w:t xml:space="preserve"> </w:t>
      </w:r>
      <w:r w:rsidRPr="002A5730">
        <w:rPr>
          <w:color w:val="181818"/>
        </w:rPr>
        <w:t>har</w:t>
      </w:r>
      <w:r w:rsidRPr="002A5730">
        <w:rPr>
          <w:color w:val="181818"/>
          <w:spacing w:val="-2"/>
        </w:rPr>
        <w:t xml:space="preserve"> </w:t>
      </w:r>
      <w:r w:rsidRPr="002A5730">
        <w:rPr>
          <w:color w:val="181818"/>
        </w:rPr>
        <w:t>estimert</w:t>
      </w:r>
      <w:r w:rsidRPr="002A5730">
        <w:rPr>
          <w:color w:val="181818"/>
          <w:spacing w:val="-4"/>
        </w:rPr>
        <w:t xml:space="preserve"> </w:t>
      </w:r>
      <w:r w:rsidRPr="002A5730">
        <w:rPr>
          <w:color w:val="181818"/>
        </w:rPr>
        <w:t>eit</w:t>
      </w:r>
      <w:r w:rsidRPr="002A5730">
        <w:rPr>
          <w:color w:val="181818"/>
          <w:spacing w:val="-5"/>
        </w:rPr>
        <w:t xml:space="preserve"> </w:t>
      </w:r>
      <w:r w:rsidRPr="002A5730">
        <w:rPr>
          <w:color w:val="181818"/>
        </w:rPr>
        <w:t>framtidig</w:t>
      </w:r>
      <w:r w:rsidRPr="002A5730">
        <w:rPr>
          <w:color w:val="181818"/>
          <w:spacing w:val="-4"/>
        </w:rPr>
        <w:t xml:space="preserve"> </w:t>
      </w:r>
      <w:r w:rsidRPr="002A5730">
        <w:rPr>
          <w:color w:val="181818"/>
        </w:rPr>
        <w:t>arealbehov</w:t>
      </w:r>
      <w:r w:rsidRPr="002A5730">
        <w:rPr>
          <w:color w:val="181818"/>
          <w:spacing w:val="-4"/>
        </w:rPr>
        <w:t xml:space="preserve"> </w:t>
      </w:r>
      <w:r w:rsidRPr="002A5730">
        <w:rPr>
          <w:color w:val="181818"/>
        </w:rPr>
        <w:t>på</w:t>
      </w:r>
      <w:r w:rsidRPr="002A5730">
        <w:rPr>
          <w:color w:val="181818"/>
          <w:spacing w:val="-2"/>
        </w:rPr>
        <w:t xml:space="preserve"> </w:t>
      </w:r>
      <w:r w:rsidRPr="002A5730">
        <w:rPr>
          <w:color w:val="181818"/>
        </w:rPr>
        <w:t>16 000 –</w:t>
      </w:r>
      <w:r w:rsidRPr="002A5730">
        <w:rPr>
          <w:color w:val="181818"/>
          <w:spacing w:val="-4"/>
        </w:rPr>
        <w:t xml:space="preserve"> </w:t>
      </w:r>
      <w:r w:rsidRPr="002A5730">
        <w:rPr>
          <w:color w:val="181818"/>
        </w:rPr>
        <w:t>34</w:t>
      </w:r>
      <w:r w:rsidR="00332FB1" w:rsidRPr="002A5730">
        <w:rPr>
          <w:color w:val="181818"/>
          <w:spacing w:val="-1"/>
        </w:rPr>
        <w:t> </w:t>
      </w:r>
      <w:r w:rsidRPr="002A5730">
        <w:rPr>
          <w:color w:val="181818"/>
        </w:rPr>
        <w:t>000</w:t>
      </w:r>
      <w:r w:rsidR="00332FB1" w:rsidRPr="002A5730">
        <w:rPr>
          <w:color w:val="181818"/>
        </w:rPr>
        <w:t xml:space="preserve"> </w:t>
      </w:r>
      <w:r w:rsidRPr="002A5730">
        <w:rPr>
          <w:color w:val="181818"/>
        </w:rPr>
        <w:t>m</w:t>
      </w:r>
      <w:r w:rsidR="00332FB1" w:rsidRPr="002A5730">
        <w:rPr>
          <w:color w:val="181818"/>
        </w:rPr>
        <w:t>²</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utvalsvarer</w:t>
      </w:r>
      <w:r w:rsidRPr="002A5730">
        <w:rPr>
          <w:color w:val="181818"/>
          <w:spacing w:val="-2"/>
        </w:rPr>
        <w:t xml:space="preserve"> </w:t>
      </w:r>
      <w:r w:rsidRPr="002A5730">
        <w:rPr>
          <w:color w:val="181818"/>
        </w:rPr>
        <w:t>i</w:t>
      </w:r>
      <w:r w:rsidRPr="002A5730">
        <w:rPr>
          <w:color w:val="181818"/>
          <w:spacing w:val="-5"/>
        </w:rPr>
        <w:t xml:space="preserve"> </w:t>
      </w:r>
      <w:r w:rsidR="008C6A2F" w:rsidRPr="002A5730">
        <w:rPr>
          <w:color w:val="181818"/>
        </w:rPr>
        <w:t>regionsenter Osøyro</w:t>
      </w:r>
      <w:r w:rsidR="003811FF" w:rsidRPr="002A5730">
        <w:rPr>
          <w:color w:val="181818"/>
          <w:spacing w:val="-2"/>
        </w:rPr>
        <w:t>,</w:t>
      </w:r>
      <w:r w:rsidRPr="002A5730">
        <w:rPr>
          <w:color w:val="181818"/>
          <w:spacing w:val="-2"/>
        </w:rPr>
        <w:t xml:space="preserve"> </w:t>
      </w:r>
      <w:r w:rsidRPr="002A5730">
        <w:rPr>
          <w:color w:val="181818"/>
        </w:rPr>
        <w:t>avhengig</w:t>
      </w:r>
      <w:r w:rsidRPr="002A5730">
        <w:rPr>
          <w:color w:val="181818"/>
          <w:spacing w:val="-3"/>
        </w:rPr>
        <w:t xml:space="preserve"> </w:t>
      </w:r>
      <w:r w:rsidRPr="002A5730">
        <w:rPr>
          <w:color w:val="181818"/>
        </w:rPr>
        <w:t>av vekstscenario (ref. kap. 3-1. Handelsanalyse, del 2). Jf. Regional plan for attraktive senter skal detaljhandel lokaliserast til sentrum/regionsenter. Vidare viser analysane at det allereie innafor eksisterande planar i prinsippet er plass i planområdet til å dekke det framtidige handelsbehovet, også ved høg vekst (40 000 in</w:t>
      </w:r>
      <w:r w:rsidR="00C472A3" w:rsidRPr="002A5730">
        <w:rPr>
          <w:color w:val="181818"/>
        </w:rPr>
        <w:t>n</w:t>
      </w:r>
      <w:r w:rsidRPr="002A5730">
        <w:rPr>
          <w:color w:val="181818"/>
        </w:rPr>
        <w:t>byggarar i 2040).</w:t>
      </w:r>
      <w:r w:rsidR="00E531AD" w:rsidRPr="002A5730">
        <w:rPr>
          <w:color w:val="181818"/>
        </w:rPr>
        <w:br/>
      </w:r>
    </w:p>
    <w:p w14:paraId="71E9FC22" w14:textId="77777777" w:rsidR="009E4FA4" w:rsidRPr="002A5730" w:rsidRDefault="009E4FA4" w:rsidP="00B333DB">
      <w:pPr>
        <w:pStyle w:val="Overskrift3"/>
      </w:pPr>
      <w:bookmarkStart w:id="227" w:name="_bookmark127"/>
      <w:bookmarkStart w:id="228" w:name="_Toc163472831"/>
      <w:bookmarkEnd w:id="227"/>
      <w:r w:rsidRPr="002A5730">
        <w:t>Kva</w:t>
      </w:r>
      <w:r w:rsidRPr="002A5730">
        <w:rPr>
          <w:spacing w:val="-3"/>
        </w:rPr>
        <w:t xml:space="preserve"> </w:t>
      </w:r>
      <w:r w:rsidRPr="002A5730">
        <w:t>type</w:t>
      </w:r>
      <w:r w:rsidRPr="002A5730">
        <w:rPr>
          <w:spacing w:val="-5"/>
        </w:rPr>
        <w:t xml:space="preserve"> </w:t>
      </w:r>
      <w:r w:rsidRPr="002A5730">
        <w:t>handel</w:t>
      </w:r>
      <w:r w:rsidRPr="002A5730">
        <w:rPr>
          <w:spacing w:val="-3"/>
        </w:rPr>
        <w:t xml:space="preserve"> </w:t>
      </w:r>
      <w:r w:rsidRPr="002A5730">
        <w:t>bør</w:t>
      </w:r>
      <w:r w:rsidRPr="002A5730">
        <w:rPr>
          <w:spacing w:val="-2"/>
        </w:rPr>
        <w:t xml:space="preserve"> </w:t>
      </w:r>
      <w:r w:rsidRPr="002A5730">
        <w:t>ligge</w:t>
      </w:r>
      <w:r w:rsidRPr="002A5730">
        <w:rPr>
          <w:spacing w:val="-3"/>
        </w:rPr>
        <w:t xml:space="preserve"> </w:t>
      </w:r>
      <w:r w:rsidRPr="002A5730">
        <w:t>i</w:t>
      </w:r>
      <w:r w:rsidRPr="002A5730">
        <w:rPr>
          <w:spacing w:val="-2"/>
        </w:rPr>
        <w:t xml:space="preserve"> sentrum?</w:t>
      </w:r>
      <w:bookmarkEnd w:id="228"/>
    </w:p>
    <w:p w14:paraId="387A9BDD" w14:textId="77777777" w:rsidR="009E4FA4" w:rsidRPr="002A5730" w:rsidRDefault="009E4FA4" w:rsidP="009E4FA4">
      <w:pPr>
        <w:pStyle w:val="Brdtekst"/>
        <w:spacing w:before="181" w:line="259" w:lineRule="auto"/>
        <w:ind w:left="131" w:right="565"/>
      </w:pPr>
      <w:r w:rsidRPr="002A5730">
        <w:rPr>
          <w:color w:val="181818"/>
        </w:rPr>
        <w:t xml:space="preserve">Slik som </w:t>
      </w:r>
      <w:r w:rsidR="00E531AD" w:rsidRPr="002A5730">
        <w:rPr>
          <w:color w:val="181818"/>
        </w:rPr>
        <w:t>det er gjort greie</w:t>
      </w:r>
      <w:r w:rsidRPr="002A5730">
        <w:rPr>
          <w:color w:val="181818"/>
        </w:rPr>
        <w:t xml:space="preserve"> for i den kommunale handelsanalys</w:t>
      </w:r>
      <w:r w:rsidR="00CA4D75" w:rsidRPr="002A5730">
        <w:rPr>
          <w:color w:val="181818"/>
        </w:rPr>
        <w:t>en</w:t>
      </w:r>
      <w:r w:rsidRPr="002A5730">
        <w:rPr>
          <w:color w:val="181818"/>
        </w:rPr>
        <w:t xml:space="preserve"> for Os (ref. kap.1.2) så bør mest mogleg handel lokaliserast</w:t>
      </w:r>
      <w:r w:rsidRPr="002A5730">
        <w:rPr>
          <w:color w:val="181818"/>
          <w:spacing w:val="-1"/>
        </w:rPr>
        <w:t xml:space="preserve"> </w:t>
      </w:r>
      <w:r w:rsidRPr="002A5730">
        <w:rPr>
          <w:color w:val="181818"/>
        </w:rPr>
        <w:t>i</w:t>
      </w:r>
      <w:r w:rsidRPr="002A5730">
        <w:rPr>
          <w:color w:val="181818"/>
          <w:spacing w:val="-4"/>
        </w:rPr>
        <w:t xml:space="preserve"> </w:t>
      </w:r>
      <w:r w:rsidRPr="002A5730">
        <w:rPr>
          <w:color w:val="181818"/>
        </w:rPr>
        <w:t>sentrum for</w:t>
      </w:r>
      <w:r w:rsidRPr="002A5730">
        <w:rPr>
          <w:color w:val="181818"/>
          <w:spacing w:val="-1"/>
        </w:rPr>
        <w:t xml:space="preserve"> </w:t>
      </w:r>
      <w:r w:rsidRPr="002A5730">
        <w:rPr>
          <w:color w:val="181818"/>
        </w:rPr>
        <w:t>å</w:t>
      </w:r>
      <w:r w:rsidRPr="002A5730">
        <w:rPr>
          <w:color w:val="181818"/>
          <w:spacing w:val="-3"/>
        </w:rPr>
        <w:t xml:space="preserve"> </w:t>
      </w:r>
      <w:r w:rsidRPr="002A5730">
        <w:rPr>
          <w:color w:val="181818"/>
        </w:rPr>
        <w:t>styrke</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skape</w:t>
      </w:r>
      <w:r w:rsidRPr="002A5730">
        <w:rPr>
          <w:color w:val="181818"/>
          <w:spacing w:val="-3"/>
        </w:rPr>
        <w:t xml:space="preserve"> </w:t>
      </w:r>
      <w:r w:rsidRPr="002A5730">
        <w:rPr>
          <w:color w:val="181818"/>
        </w:rPr>
        <w:t>liv</w:t>
      </w:r>
      <w:r w:rsidRPr="002A5730">
        <w:rPr>
          <w:color w:val="181818"/>
          <w:spacing w:val="-3"/>
        </w:rPr>
        <w:t xml:space="preserve"> </w:t>
      </w:r>
      <w:r w:rsidRPr="002A5730">
        <w:rPr>
          <w:color w:val="181818"/>
        </w:rPr>
        <w:t>på</w:t>
      </w:r>
      <w:r w:rsidRPr="002A5730">
        <w:rPr>
          <w:color w:val="181818"/>
          <w:spacing w:val="-1"/>
        </w:rPr>
        <w:t xml:space="preserve"> </w:t>
      </w:r>
      <w:r w:rsidRPr="002A5730">
        <w:rPr>
          <w:color w:val="181818"/>
        </w:rPr>
        <w:t>Øyro.</w:t>
      </w:r>
      <w:r w:rsidRPr="002A5730">
        <w:rPr>
          <w:color w:val="181818"/>
          <w:spacing w:val="-2"/>
        </w:rPr>
        <w:t xml:space="preserve"> </w:t>
      </w:r>
      <w:r w:rsidRPr="002A5730">
        <w:rPr>
          <w:color w:val="181818"/>
        </w:rPr>
        <w:t>Den</w:t>
      </w:r>
      <w:r w:rsidRPr="002A5730">
        <w:rPr>
          <w:color w:val="181818"/>
          <w:spacing w:val="-1"/>
        </w:rPr>
        <w:t xml:space="preserve"> </w:t>
      </w:r>
      <w:r w:rsidRPr="002A5730">
        <w:rPr>
          <w:color w:val="181818"/>
        </w:rPr>
        <w:t>type handel</w:t>
      </w:r>
      <w:r w:rsidRPr="002A5730">
        <w:rPr>
          <w:color w:val="181818"/>
          <w:spacing w:val="-3"/>
        </w:rPr>
        <w:t xml:space="preserve"> </w:t>
      </w:r>
      <w:r w:rsidRPr="002A5730">
        <w:rPr>
          <w:color w:val="181818"/>
        </w:rPr>
        <w:t>som</w:t>
      </w:r>
      <w:r w:rsidRPr="002A5730">
        <w:rPr>
          <w:color w:val="181818"/>
          <w:spacing w:val="-2"/>
        </w:rPr>
        <w:t xml:space="preserve"> </w:t>
      </w:r>
      <w:r w:rsidRPr="002A5730">
        <w:rPr>
          <w:color w:val="181818"/>
        </w:rPr>
        <w:t>er</w:t>
      </w:r>
      <w:r w:rsidRPr="002A5730">
        <w:rPr>
          <w:color w:val="181818"/>
          <w:spacing w:val="-3"/>
        </w:rPr>
        <w:t xml:space="preserve"> </w:t>
      </w:r>
      <w:r w:rsidRPr="002A5730">
        <w:rPr>
          <w:color w:val="181818"/>
        </w:rPr>
        <w:t>naturleg</w:t>
      </w:r>
      <w:r w:rsidRPr="002A5730">
        <w:rPr>
          <w:color w:val="181818"/>
          <w:spacing w:val="-2"/>
        </w:rPr>
        <w:t xml:space="preserve"> </w:t>
      </w:r>
      <w:r w:rsidRPr="002A5730">
        <w:rPr>
          <w:color w:val="181818"/>
        </w:rPr>
        <w:t>å</w:t>
      </w:r>
      <w:r w:rsidRPr="002A5730">
        <w:rPr>
          <w:color w:val="181818"/>
          <w:spacing w:val="-1"/>
        </w:rPr>
        <w:t xml:space="preserve"> </w:t>
      </w:r>
      <w:r w:rsidRPr="002A5730">
        <w:rPr>
          <w:color w:val="181818"/>
        </w:rPr>
        <w:t>etablere</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 xml:space="preserve">Osøyro, og som </w:t>
      </w:r>
      <w:r w:rsidR="00B953F4" w:rsidRPr="002A5730">
        <w:rPr>
          <w:color w:val="181818"/>
        </w:rPr>
        <w:t>ò</w:t>
      </w:r>
      <w:r w:rsidRPr="002A5730">
        <w:rPr>
          <w:color w:val="181818"/>
        </w:rPr>
        <w:t xml:space="preserve">g stettar opp om den regionale planen for attraktive senter, vil fyrst og fremst vere utvalsvarer og </w:t>
      </w:r>
      <w:r w:rsidRPr="002A5730">
        <w:rPr>
          <w:color w:val="181818"/>
          <w:spacing w:val="-2"/>
        </w:rPr>
        <w:t>daglegvarer.</w:t>
      </w:r>
    </w:p>
    <w:p w14:paraId="52BA3C55" w14:textId="77777777" w:rsidR="009E4FA4" w:rsidRPr="002A5730" w:rsidRDefault="009E4FA4" w:rsidP="009E4FA4">
      <w:pPr>
        <w:pStyle w:val="Brdtekst"/>
        <w:spacing w:before="157" w:line="259" w:lineRule="auto"/>
        <w:ind w:left="131" w:right="456"/>
      </w:pPr>
      <w:r w:rsidRPr="002A5730">
        <w:rPr>
          <w:color w:val="181818"/>
        </w:rPr>
        <w:t>For</w:t>
      </w:r>
      <w:r w:rsidRPr="002A5730">
        <w:rPr>
          <w:color w:val="181818"/>
          <w:spacing w:val="-1"/>
        </w:rPr>
        <w:t xml:space="preserve"> </w:t>
      </w:r>
      <w:r w:rsidRPr="002A5730">
        <w:rPr>
          <w:color w:val="181818"/>
        </w:rPr>
        <w:t>å</w:t>
      </w:r>
      <w:r w:rsidRPr="002A5730">
        <w:rPr>
          <w:color w:val="181818"/>
          <w:spacing w:val="-1"/>
        </w:rPr>
        <w:t xml:space="preserve"> </w:t>
      </w:r>
      <w:r w:rsidRPr="002A5730">
        <w:rPr>
          <w:color w:val="181818"/>
        </w:rPr>
        <w:t>styrke</w:t>
      </w:r>
      <w:r w:rsidRPr="002A5730">
        <w:rPr>
          <w:color w:val="181818"/>
          <w:spacing w:val="-1"/>
        </w:rPr>
        <w:t xml:space="preserve"> </w:t>
      </w:r>
      <w:r w:rsidRPr="002A5730">
        <w:rPr>
          <w:color w:val="181818"/>
        </w:rPr>
        <w:t>Osøyro</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det</w:t>
      </w:r>
      <w:r w:rsidRPr="002A5730">
        <w:rPr>
          <w:color w:val="181818"/>
          <w:spacing w:val="-3"/>
        </w:rPr>
        <w:t xml:space="preserve"> </w:t>
      </w:r>
      <w:r w:rsidRPr="002A5730">
        <w:rPr>
          <w:color w:val="181818"/>
        </w:rPr>
        <w:t>ønskeleg</w:t>
      </w:r>
      <w:r w:rsidRPr="002A5730">
        <w:rPr>
          <w:color w:val="181818"/>
          <w:spacing w:val="-1"/>
        </w:rPr>
        <w:t xml:space="preserve"> </w:t>
      </w:r>
      <w:r w:rsidRPr="002A5730">
        <w:rPr>
          <w:color w:val="181818"/>
        </w:rPr>
        <w:t>å</w:t>
      </w:r>
      <w:r w:rsidRPr="002A5730">
        <w:rPr>
          <w:color w:val="181818"/>
          <w:spacing w:val="-1"/>
        </w:rPr>
        <w:t xml:space="preserve"> </w:t>
      </w:r>
      <w:r w:rsidRPr="002A5730">
        <w:rPr>
          <w:color w:val="181818"/>
        </w:rPr>
        <w:t>få</w:t>
      </w:r>
      <w:r w:rsidRPr="002A5730">
        <w:rPr>
          <w:color w:val="181818"/>
          <w:spacing w:val="-3"/>
        </w:rPr>
        <w:t xml:space="preserve"> </w:t>
      </w:r>
      <w:r w:rsidRPr="002A5730">
        <w:rPr>
          <w:color w:val="181818"/>
        </w:rPr>
        <w:t>opp</w:t>
      </w:r>
      <w:r w:rsidRPr="002A5730">
        <w:rPr>
          <w:color w:val="181818"/>
          <w:spacing w:val="-2"/>
        </w:rPr>
        <w:t xml:space="preserve"> </w:t>
      </w:r>
      <w:r w:rsidRPr="002A5730">
        <w:rPr>
          <w:color w:val="181818"/>
        </w:rPr>
        <w:t>ei</w:t>
      </w:r>
      <w:r w:rsidR="00E97415" w:rsidRPr="002A5730">
        <w:rPr>
          <w:color w:val="181818"/>
        </w:rPr>
        <w:t>t</w:t>
      </w:r>
      <w:r w:rsidRPr="002A5730">
        <w:rPr>
          <w:color w:val="181818"/>
          <w:spacing w:val="-3"/>
        </w:rPr>
        <w:t xml:space="preserve"> </w:t>
      </w:r>
      <w:r w:rsidRPr="002A5730">
        <w:rPr>
          <w:color w:val="181818"/>
        </w:rPr>
        <w:t>«kraftsenter»</w:t>
      </w:r>
      <w:r w:rsidRPr="002A5730">
        <w:rPr>
          <w:color w:val="181818"/>
          <w:spacing w:val="-4"/>
        </w:rPr>
        <w:t xml:space="preserve"> </w:t>
      </w:r>
      <w:r w:rsidRPr="002A5730">
        <w:rPr>
          <w:color w:val="181818"/>
        </w:rPr>
        <w:t>for</w:t>
      </w:r>
      <w:r w:rsidRPr="002A5730">
        <w:rPr>
          <w:color w:val="181818"/>
          <w:spacing w:val="-4"/>
        </w:rPr>
        <w:t xml:space="preserve"> </w:t>
      </w:r>
      <w:r w:rsidRPr="002A5730">
        <w:rPr>
          <w:color w:val="181818"/>
        </w:rPr>
        <w:t>handel,</w:t>
      </w:r>
      <w:r w:rsidRPr="002A5730">
        <w:rPr>
          <w:color w:val="181818"/>
          <w:spacing w:val="-3"/>
        </w:rPr>
        <w:t xml:space="preserve"> </w:t>
      </w:r>
      <w:r w:rsidRPr="002A5730">
        <w:rPr>
          <w:color w:val="181818"/>
        </w:rPr>
        <w:t>og</w:t>
      </w:r>
      <w:r w:rsidRPr="002A5730">
        <w:rPr>
          <w:color w:val="181818"/>
          <w:spacing w:val="-2"/>
        </w:rPr>
        <w:t xml:space="preserve"> </w:t>
      </w:r>
      <w:r w:rsidRPr="002A5730">
        <w:rPr>
          <w:color w:val="181818"/>
        </w:rPr>
        <w:t>dette</w:t>
      </w:r>
      <w:r w:rsidRPr="002A5730">
        <w:rPr>
          <w:color w:val="181818"/>
          <w:spacing w:val="-3"/>
        </w:rPr>
        <w:t xml:space="preserve"> </w:t>
      </w:r>
      <w:r w:rsidRPr="002A5730">
        <w:rPr>
          <w:color w:val="181818"/>
        </w:rPr>
        <w:t>vil</w:t>
      </w:r>
      <w:r w:rsidRPr="002A5730">
        <w:rPr>
          <w:color w:val="181818"/>
          <w:spacing w:val="-2"/>
        </w:rPr>
        <w:t xml:space="preserve"> </w:t>
      </w:r>
      <w:r w:rsidRPr="002A5730">
        <w:rPr>
          <w:color w:val="181818"/>
        </w:rPr>
        <w:t>i</w:t>
      </w:r>
      <w:r w:rsidRPr="002A5730">
        <w:rPr>
          <w:color w:val="181818"/>
          <w:spacing w:val="-2"/>
        </w:rPr>
        <w:t xml:space="preserve"> </w:t>
      </w:r>
      <w:r w:rsidRPr="002A5730">
        <w:rPr>
          <w:color w:val="181818"/>
        </w:rPr>
        <w:t>hovudsak</w:t>
      </w:r>
      <w:r w:rsidRPr="002A5730">
        <w:rPr>
          <w:color w:val="181818"/>
          <w:spacing w:val="-4"/>
        </w:rPr>
        <w:t xml:space="preserve"> </w:t>
      </w:r>
      <w:r w:rsidRPr="002A5730">
        <w:rPr>
          <w:color w:val="181818"/>
        </w:rPr>
        <w:t>vere butikkar med utvalsvarer, eventuelt og noko daglegvarer for dei som bur i sentrum. For at handelstilbodet i ei</w:t>
      </w:r>
      <w:r w:rsidR="00BC4B06" w:rsidRPr="002A5730">
        <w:rPr>
          <w:color w:val="181818"/>
        </w:rPr>
        <w:t>t</w:t>
      </w:r>
      <w:r w:rsidRPr="002A5730">
        <w:rPr>
          <w:color w:val="181818"/>
        </w:rPr>
        <w:t xml:space="preserve"> så lite sentrum som Osøyro ikkje skal verte utvatna, bør ny handel konsentrerast i størst mogleg grad. </w:t>
      </w:r>
      <w:r w:rsidRPr="002A5730">
        <w:t xml:space="preserve">Om det skal etablerast kjøpesenter skal dette være innanfor sentrumskjernen, og det </w:t>
      </w:r>
      <w:r w:rsidR="00775A87" w:rsidRPr="002A5730">
        <w:t xml:space="preserve">er </w:t>
      </w:r>
      <w:r w:rsidRPr="002A5730">
        <w:t>kr</w:t>
      </w:r>
      <w:r w:rsidR="00775A87" w:rsidRPr="002A5730">
        <w:t>av om</w:t>
      </w:r>
      <w:r w:rsidRPr="002A5730">
        <w:t xml:space="preserve"> detaljregulering. </w:t>
      </w:r>
    </w:p>
    <w:p w14:paraId="4DA97AEB" w14:textId="77777777" w:rsidR="000901E3" w:rsidRPr="002A5730" w:rsidRDefault="000901E3" w:rsidP="009E4FA4">
      <w:pPr>
        <w:pStyle w:val="Brdtekst"/>
        <w:spacing w:before="157" w:line="259" w:lineRule="auto"/>
        <w:ind w:left="131" w:right="456"/>
      </w:pPr>
      <w:bookmarkStart w:id="229" w:name="_bookmark128"/>
      <w:bookmarkEnd w:id="229"/>
    </w:p>
    <w:p w14:paraId="79DD74BD" w14:textId="77777777" w:rsidR="009E4FA4" w:rsidRPr="002A5730" w:rsidRDefault="009E4FA4" w:rsidP="00B333DB">
      <w:pPr>
        <w:pStyle w:val="Overskrift3"/>
      </w:pPr>
      <w:bookmarkStart w:id="230" w:name="_Toc163472832"/>
      <w:r w:rsidRPr="002A5730">
        <w:t>Kvar</w:t>
      </w:r>
      <w:r w:rsidRPr="002A5730">
        <w:rPr>
          <w:spacing w:val="-3"/>
        </w:rPr>
        <w:t xml:space="preserve"> </w:t>
      </w:r>
      <w:r w:rsidRPr="002A5730">
        <w:t>på</w:t>
      </w:r>
      <w:r w:rsidRPr="002A5730">
        <w:rPr>
          <w:spacing w:val="-5"/>
        </w:rPr>
        <w:t xml:space="preserve"> </w:t>
      </w:r>
      <w:r w:rsidRPr="002A5730">
        <w:t>Osøyro</w:t>
      </w:r>
      <w:r w:rsidRPr="002A5730">
        <w:rPr>
          <w:spacing w:val="-6"/>
        </w:rPr>
        <w:t xml:space="preserve"> </w:t>
      </w:r>
      <w:r w:rsidRPr="002A5730">
        <w:t>bør</w:t>
      </w:r>
      <w:r w:rsidRPr="002A5730">
        <w:rPr>
          <w:spacing w:val="-4"/>
        </w:rPr>
        <w:t xml:space="preserve"> </w:t>
      </w:r>
      <w:r w:rsidRPr="002A5730">
        <w:t>handelen</w:t>
      </w:r>
      <w:r w:rsidRPr="002A5730">
        <w:rPr>
          <w:spacing w:val="-3"/>
        </w:rPr>
        <w:t xml:space="preserve"> </w:t>
      </w:r>
      <w:r w:rsidRPr="002A5730">
        <w:rPr>
          <w:spacing w:val="-2"/>
        </w:rPr>
        <w:t>ligge?</w:t>
      </w:r>
      <w:bookmarkEnd w:id="230"/>
    </w:p>
    <w:p w14:paraId="3FD48207" w14:textId="77777777" w:rsidR="009E4FA4" w:rsidRPr="002A5730" w:rsidRDefault="009E4FA4" w:rsidP="009E4FA4">
      <w:pPr>
        <w:pStyle w:val="Brdtekst"/>
        <w:spacing w:before="178" w:line="259" w:lineRule="auto"/>
        <w:ind w:left="131" w:right="565"/>
      </w:pPr>
      <w:r w:rsidRPr="002A5730">
        <w:rPr>
          <w:color w:val="181818"/>
        </w:rPr>
        <w:t>Føringar i regional plan for</w:t>
      </w:r>
      <w:r w:rsidRPr="002A5730">
        <w:rPr>
          <w:color w:val="181818"/>
          <w:spacing w:val="-1"/>
        </w:rPr>
        <w:t xml:space="preserve"> </w:t>
      </w:r>
      <w:r w:rsidRPr="002A5730">
        <w:rPr>
          <w:color w:val="181818"/>
        </w:rPr>
        <w:t xml:space="preserve">attraktive senter, og som er </w:t>
      </w:r>
      <w:r w:rsidR="00F17D99" w:rsidRPr="002A5730">
        <w:rPr>
          <w:color w:val="181818"/>
        </w:rPr>
        <w:t>følgt</w:t>
      </w:r>
      <w:r w:rsidRPr="002A5730">
        <w:rPr>
          <w:color w:val="181818"/>
        </w:rPr>
        <w:t xml:space="preserve"> opp i handelsanalyse for Os kommune i 2017, seier at ein bør etablere utvalsvarehandel (klede, sko, leiker, jernvarer etc.) innafor sentrum.</w:t>
      </w:r>
      <w:r w:rsidRPr="002A5730">
        <w:rPr>
          <w:color w:val="181818"/>
          <w:spacing w:val="40"/>
        </w:rPr>
        <w:t xml:space="preserve"> </w:t>
      </w:r>
      <w:r w:rsidRPr="002A5730">
        <w:rPr>
          <w:color w:val="181818"/>
        </w:rPr>
        <w:t>Som regionsenter bør Osøyro få opp ei «kritisk masse» av handel (både i volum og ulike typar varer) for å konkurrere med andre handelsområder. Arealbehovet for utvalsvarer er estimert til 16 800 – 33 600 m², avhengig</w:t>
      </w:r>
      <w:r w:rsidRPr="002A5730">
        <w:rPr>
          <w:color w:val="181818"/>
          <w:spacing w:val="-4"/>
        </w:rPr>
        <w:t xml:space="preserve"> </w:t>
      </w:r>
      <w:r w:rsidRPr="002A5730">
        <w:rPr>
          <w:color w:val="181818"/>
        </w:rPr>
        <w:t>av</w:t>
      </w:r>
      <w:r w:rsidRPr="002A5730">
        <w:rPr>
          <w:color w:val="181818"/>
          <w:spacing w:val="-3"/>
        </w:rPr>
        <w:t xml:space="preserve"> </w:t>
      </w:r>
      <w:r w:rsidRPr="002A5730">
        <w:rPr>
          <w:color w:val="181818"/>
        </w:rPr>
        <w:t>kva</w:t>
      </w:r>
      <w:r w:rsidRPr="002A5730">
        <w:rPr>
          <w:color w:val="181818"/>
          <w:spacing w:val="-2"/>
        </w:rPr>
        <w:t xml:space="preserve"> </w:t>
      </w:r>
      <w:r w:rsidRPr="002A5730">
        <w:rPr>
          <w:color w:val="181818"/>
        </w:rPr>
        <w:t>folkevekst</w:t>
      </w:r>
      <w:r w:rsidRPr="002A5730">
        <w:rPr>
          <w:color w:val="181818"/>
          <w:spacing w:val="-4"/>
        </w:rPr>
        <w:t xml:space="preserve"> </w:t>
      </w:r>
      <w:r w:rsidRPr="002A5730">
        <w:rPr>
          <w:color w:val="181818"/>
        </w:rPr>
        <w:t>ein</w:t>
      </w:r>
      <w:r w:rsidRPr="002A5730">
        <w:rPr>
          <w:color w:val="181818"/>
          <w:spacing w:val="-3"/>
        </w:rPr>
        <w:t xml:space="preserve"> </w:t>
      </w:r>
      <w:r w:rsidRPr="002A5730">
        <w:rPr>
          <w:color w:val="181818"/>
        </w:rPr>
        <w:t>legg</w:t>
      </w:r>
      <w:r w:rsidRPr="002A5730">
        <w:rPr>
          <w:color w:val="181818"/>
          <w:spacing w:val="-4"/>
        </w:rPr>
        <w:t xml:space="preserve"> </w:t>
      </w:r>
      <w:r w:rsidRPr="002A5730">
        <w:rPr>
          <w:color w:val="181818"/>
        </w:rPr>
        <w:t>til</w:t>
      </w:r>
      <w:r w:rsidRPr="002A5730">
        <w:rPr>
          <w:color w:val="181818"/>
          <w:spacing w:val="-3"/>
        </w:rPr>
        <w:t xml:space="preserve"> </w:t>
      </w:r>
      <w:r w:rsidRPr="002A5730">
        <w:rPr>
          <w:color w:val="181818"/>
        </w:rPr>
        <w:t>grunn.</w:t>
      </w:r>
      <w:r w:rsidRPr="002A5730">
        <w:rPr>
          <w:color w:val="181818"/>
          <w:spacing w:val="-3"/>
        </w:rPr>
        <w:t xml:space="preserve"> </w:t>
      </w:r>
      <w:r w:rsidRPr="002A5730">
        <w:rPr>
          <w:color w:val="181818"/>
        </w:rPr>
        <w:t>Til</w:t>
      </w:r>
      <w:r w:rsidRPr="002A5730">
        <w:rPr>
          <w:color w:val="181818"/>
          <w:spacing w:val="-2"/>
        </w:rPr>
        <w:t xml:space="preserve"> </w:t>
      </w:r>
      <w:r w:rsidRPr="002A5730">
        <w:rPr>
          <w:color w:val="181818"/>
        </w:rPr>
        <w:t>samanlikning</w:t>
      </w:r>
      <w:r w:rsidRPr="002A5730">
        <w:rPr>
          <w:color w:val="181818"/>
          <w:spacing w:val="-3"/>
        </w:rPr>
        <w:t xml:space="preserve"> </w:t>
      </w:r>
      <w:r w:rsidRPr="002A5730">
        <w:rPr>
          <w:color w:val="181818"/>
        </w:rPr>
        <w:t>er</w:t>
      </w:r>
      <w:r w:rsidRPr="002A5730">
        <w:rPr>
          <w:color w:val="181818"/>
          <w:spacing w:val="-2"/>
        </w:rPr>
        <w:t xml:space="preserve"> </w:t>
      </w:r>
      <w:r w:rsidRPr="002A5730">
        <w:rPr>
          <w:color w:val="181818"/>
        </w:rPr>
        <w:t>det</w:t>
      </w:r>
      <w:r w:rsidRPr="002A5730">
        <w:rPr>
          <w:color w:val="181818"/>
          <w:spacing w:val="-4"/>
        </w:rPr>
        <w:t xml:space="preserve"> </w:t>
      </w:r>
      <w:r w:rsidRPr="002A5730">
        <w:rPr>
          <w:color w:val="181818"/>
        </w:rPr>
        <w:t>vurdert</w:t>
      </w:r>
      <w:r w:rsidRPr="002A5730">
        <w:rPr>
          <w:color w:val="181818"/>
          <w:spacing w:val="-2"/>
        </w:rPr>
        <w:t xml:space="preserve"> </w:t>
      </w:r>
      <w:r w:rsidRPr="002A5730">
        <w:rPr>
          <w:color w:val="181818"/>
        </w:rPr>
        <w:t>at</w:t>
      </w:r>
      <w:r w:rsidRPr="002A5730">
        <w:rPr>
          <w:color w:val="181818"/>
          <w:spacing w:val="-2"/>
        </w:rPr>
        <w:t xml:space="preserve"> </w:t>
      </w:r>
      <w:r w:rsidRPr="002A5730">
        <w:rPr>
          <w:color w:val="181818"/>
        </w:rPr>
        <w:t>det</w:t>
      </w:r>
      <w:r w:rsidRPr="002A5730">
        <w:rPr>
          <w:color w:val="181818"/>
          <w:spacing w:val="-2"/>
        </w:rPr>
        <w:t xml:space="preserve"> </w:t>
      </w:r>
      <w:r w:rsidRPr="002A5730">
        <w:rPr>
          <w:color w:val="181818"/>
        </w:rPr>
        <w:t>innafor</w:t>
      </w:r>
      <w:r w:rsidRPr="002A5730">
        <w:rPr>
          <w:color w:val="181818"/>
          <w:spacing w:val="-2"/>
        </w:rPr>
        <w:t xml:space="preserve"> </w:t>
      </w:r>
      <w:r w:rsidRPr="002A5730">
        <w:rPr>
          <w:color w:val="181818"/>
        </w:rPr>
        <w:t>dagens</w:t>
      </w:r>
      <w:r w:rsidRPr="002A5730">
        <w:rPr>
          <w:color w:val="181818"/>
          <w:spacing w:val="-5"/>
        </w:rPr>
        <w:t xml:space="preserve"> </w:t>
      </w:r>
      <w:r w:rsidRPr="002A5730">
        <w:rPr>
          <w:color w:val="181818"/>
        </w:rPr>
        <w:t>planar</w:t>
      </w:r>
      <w:r w:rsidRPr="002A5730">
        <w:rPr>
          <w:color w:val="181818"/>
          <w:spacing w:val="-2"/>
        </w:rPr>
        <w:t xml:space="preserve"> </w:t>
      </w:r>
      <w:r w:rsidRPr="002A5730">
        <w:rPr>
          <w:color w:val="181818"/>
        </w:rPr>
        <w:t>er potensielt ledig ca. 15 000 m² handelsareal i sentrum av Osøyro (Sjå Forenkla handelsanalyse- Del 1, AsplanViak, 2019).</w:t>
      </w:r>
    </w:p>
    <w:p w14:paraId="568D1AB0" w14:textId="77777777" w:rsidR="009E4FA4" w:rsidRPr="002A5730" w:rsidRDefault="009E4FA4" w:rsidP="009E4FA4">
      <w:pPr>
        <w:pStyle w:val="Brdtekst"/>
        <w:spacing w:before="159" w:line="259" w:lineRule="auto"/>
        <w:ind w:left="131" w:right="456"/>
      </w:pPr>
      <w:r w:rsidRPr="002A5730">
        <w:rPr>
          <w:color w:val="181818"/>
        </w:rPr>
        <w:t>Handel</w:t>
      </w:r>
      <w:r w:rsidRPr="002A5730">
        <w:rPr>
          <w:color w:val="181818"/>
          <w:spacing w:val="-2"/>
        </w:rPr>
        <w:t xml:space="preserve"> </w:t>
      </w:r>
      <w:r w:rsidRPr="002A5730">
        <w:rPr>
          <w:color w:val="181818"/>
        </w:rPr>
        <w:t>av</w:t>
      </w:r>
      <w:r w:rsidRPr="002A5730">
        <w:rPr>
          <w:color w:val="181818"/>
          <w:spacing w:val="-3"/>
        </w:rPr>
        <w:t xml:space="preserve"> </w:t>
      </w:r>
      <w:r w:rsidRPr="002A5730">
        <w:rPr>
          <w:color w:val="181818"/>
        </w:rPr>
        <w:t>meir</w:t>
      </w:r>
      <w:r w:rsidRPr="002A5730">
        <w:rPr>
          <w:color w:val="181818"/>
          <w:spacing w:val="-5"/>
        </w:rPr>
        <w:t xml:space="preserve"> </w:t>
      </w:r>
      <w:r w:rsidRPr="002A5730">
        <w:rPr>
          <w:color w:val="181818"/>
        </w:rPr>
        <w:t>plasskrevjande</w:t>
      </w:r>
      <w:r w:rsidRPr="002A5730">
        <w:rPr>
          <w:color w:val="181818"/>
          <w:spacing w:val="-1"/>
        </w:rPr>
        <w:t xml:space="preserve"> </w:t>
      </w:r>
      <w:r w:rsidRPr="002A5730">
        <w:rPr>
          <w:color w:val="181818"/>
        </w:rPr>
        <w:t>karakter,</w:t>
      </w:r>
      <w:r w:rsidRPr="002A5730">
        <w:rPr>
          <w:color w:val="181818"/>
          <w:spacing w:val="-2"/>
        </w:rPr>
        <w:t xml:space="preserve"> </w:t>
      </w:r>
      <w:r w:rsidRPr="002A5730">
        <w:rPr>
          <w:color w:val="181818"/>
        </w:rPr>
        <w:t>som</w:t>
      </w:r>
      <w:r w:rsidRPr="002A5730">
        <w:rPr>
          <w:color w:val="181818"/>
          <w:spacing w:val="-1"/>
        </w:rPr>
        <w:t xml:space="preserve"> </w:t>
      </w:r>
      <w:r w:rsidRPr="002A5730">
        <w:rPr>
          <w:color w:val="181818"/>
        </w:rPr>
        <w:t>til</w:t>
      </w:r>
      <w:r w:rsidRPr="002A5730">
        <w:rPr>
          <w:color w:val="181818"/>
          <w:spacing w:val="-6"/>
        </w:rPr>
        <w:t xml:space="preserve"> </w:t>
      </w:r>
      <w:r w:rsidRPr="002A5730">
        <w:rPr>
          <w:color w:val="181818"/>
        </w:rPr>
        <w:t>dømes</w:t>
      </w:r>
      <w:r w:rsidRPr="002A5730">
        <w:rPr>
          <w:color w:val="181818"/>
          <w:spacing w:val="-2"/>
        </w:rPr>
        <w:t xml:space="preserve"> </w:t>
      </w:r>
      <w:r w:rsidRPr="002A5730">
        <w:rPr>
          <w:color w:val="181818"/>
        </w:rPr>
        <w:t>bilar,</w:t>
      </w:r>
      <w:r w:rsidRPr="002A5730">
        <w:rPr>
          <w:color w:val="181818"/>
          <w:spacing w:val="-2"/>
        </w:rPr>
        <w:t xml:space="preserve"> </w:t>
      </w:r>
      <w:r w:rsidRPr="002A5730">
        <w:rPr>
          <w:color w:val="181818"/>
        </w:rPr>
        <w:t>båtar</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trelast</w:t>
      </w:r>
      <w:r w:rsidRPr="002A5730">
        <w:rPr>
          <w:color w:val="181818"/>
          <w:spacing w:val="-4"/>
        </w:rPr>
        <w:t xml:space="preserve"> </w:t>
      </w:r>
      <w:r w:rsidRPr="002A5730">
        <w:rPr>
          <w:color w:val="181818"/>
        </w:rPr>
        <w:t>(definert</w:t>
      </w:r>
      <w:r w:rsidRPr="002A5730">
        <w:rPr>
          <w:color w:val="181818"/>
          <w:spacing w:val="-1"/>
        </w:rPr>
        <w:t xml:space="preserve"> </w:t>
      </w:r>
      <w:r w:rsidRPr="002A5730">
        <w:rPr>
          <w:color w:val="181818"/>
        </w:rPr>
        <w:t>som</w:t>
      </w:r>
      <w:r w:rsidRPr="002A5730">
        <w:rPr>
          <w:color w:val="181818"/>
          <w:spacing w:val="-4"/>
        </w:rPr>
        <w:t xml:space="preserve"> </w:t>
      </w:r>
      <w:r w:rsidRPr="002A5730">
        <w:rPr>
          <w:color w:val="181818"/>
        </w:rPr>
        <w:t xml:space="preserve">unntaksvarer i regional plan for attraktive sentre, </w:t>
      </w:r>
      <w:r w:rsidR="003C4793" w:rsidRPr="002A5730">
        <w:rPr>
          <w:color w:val="181818"/>
        </w:rPr>
        <w:t xml:space="preserve">tillatast </w:t>
      </w:r>
      <w:r w:rsidRPr="002A5730">
        <w:rPr>
          <w:color w:val="181818"/>
        </w:rPr>
        <w:t>ikkje plassert i sentrum.</w:t>
      </w:r>
    </w:p>
    <w:p w14:paraId="7E45AB19" w14:textId="77777777" w:rsidR="009E4FA4" w:rsidRPr="002A5730" w:rsidRDefault="00F370E3" w:rsidP="009E4FA4">
      <w:pPr>
        <w:pStyle w:val="Brdtekst"/>
        <w:spacing w:before="161" w:line="259" w:lineRule="auto"/>
        <w:ind w:left="131" w:right="456"/>
        <w:rPr>
          <w:color w:val="181818"/>
        </w:rPr>
      </w:pPr>
      <w:r w:rsidRPr="002A5730">
        <w:rPr>
          <w:color w:val="181818"/>
        </w:rPr>
        <w:t>I forhold til meir konsentrert handelslokale med fleire butikkar/kjøp</w:t>
      </w:r>
      <w:r w:rsidR="006835C4" w:rsidRPr="002A5730">
        <w:rPr>
          <w:color w:val="181818"/>
        </w:rPr>
        <w:t>e</w:t>
      </w:r>
      <w:r w:rsidRPr="002A5730">
        <w:rPr>
          <w:color w:val="181818"/>
        </w:rPr>
        <w:t xml:space="preserve">senter, </w:t>
      </w:r>
      <w:r w:rsidR="009E4FA4" w:rsidRPr="002A5730">
        <w:rPr>
          <w:color w:val="181818"/>
        </w:rPr>
        <w:t>er</w:t>
      </w:r>
      <w:r w:rsidR="009E4FA4" w:rsidRPr="002A5730">
        <w:rPr>
          <w:color w:val="181818"/>
          <w:spacing w:val="-1"/>
        </w:rPr>
        <w:t xml:space="preserve"> </w:t>
      </w:r>
      <w:r w:rsidR="00270B54" w:rsidRPr="002A5730">
        <w:rPr>
          <w:color w:val="181818"/>
          <w:spacing w:val="-1"/>
        </w:rPr>
        <w:t xml:space="preserve">det </w:t>
      </w:r>
      <w:r w:rsidR="009E4FA4" w:rsidRPr="002A5730">
        <w:rPr>
          <w:color w:val="181818"/>
        </w:rPr>
        <w:t>vurdert</w:t>
      </w:r>
      <w:r w:rsidR="009E4FA4" w:rsidRPr="002A5730">
        <w:rPr>
          <w:color w:val="181818"/>
          <w:spacing w:val="-1"/>
        </w:rPr>
        <w:t xml:space="preserve"> </w:t>
      </w:r>
      <w:r w:rsidR="009E4FA4" w:rsidRPr="002A5730">
        <w:rPr>
          <w:color w:val="181818"/>
        </w:rPr>
        <w:t xml:space="preserve">ulike alternativ </w:t>
      </w:r>
      <w:r w:rsidR="005A45B3" w:rsidRPr="002A5730">
        <w:rPr>
          <w:color w:val="181818"/>
        </w:rPr>
        <w:t>d</w:t>
      </w:r>
      <w:r w:rsidR="009E4FA4" w:rsidRPr="002A5730">
        <w:rPr>
          <w:color w:val="181818"/>
        </w:rPr>
        <w:t>e</w:t>
      </w:r>
      <w:r w:rsidR="005A45B3" w:rsidRPr="002A5730">
        <w:rPr>
          <w:color w:val="181818"/>
        </w:rPr>
        <w:t>r</w:t>
      </w:r>
      <w:r w:rsidR="009E4FA4" w:rsidRPr="002A5730">
        <w:rPr>
          <w:color w:val="181818"/>
        </w:rPr>
        <w:t xml:space="preserve"> «Torgkvartalet» er</w:t>
      </w:r>
      <w:r w:rsidR="009E4FA4" w:rsidRPr="002A5730">
        <w:rPr>
          <w:color w:val="181818"/>
          <w:spacing w:val="-2"/>
        </w:rPr>
        <w:t xml:space="preserve"> </w:t>
      </w:r>
      <w:r w:rsidR="009E4FA4" w:rsidRPr="002A5730">
        <w:rPr>
          <w:color w:val="181818"/>
        </w:rPr>
        <w:t>vurdert å</w:t>
      </w:r>
      <w:r w:rsidR="009E4FA4" w:rsidRPr="002A5730">
        <w:rPr>
          <w:color w:val="181818"/>
          <w:spacing w:val="-1"/>
        </w:rPr>
        <w:t xml:space="preserve"> </w:t>
      </w:r>
      <w:r w:rsidR="009E4FA4" w:rsidRPr="002A5730">
        <w:rPr>
          <w:color w:val="181818"/>
        </w:rPr>
        <w:t xml:space="preserve">kunne skape mest liv på Øyro. Ei sterk handelsutvikling i dette kvartalet vil kunne gi liv til gatene i sentrum. Planen bygger vidare opp om ein akse frå nord gjennom </w:t>
      </w:r>
      <w:r w:rsidR="005E2D76" w:rsidRPr="002A5730">
        <w:rPr>
          <w:color w:val="181818"/>
        </w:rPr>
        <w:t>Ø</w:t>
      </w:r>
      <w:r w:rsidR="009E4FA4" w:rsidRPr="002A5730">
        <w:rPr>
          <w:color w:val="181818"/>
        </w:rPr>
        <w:t>yro og sørover mot sjøen</w:t>
      </w:r>
      <w:r w:rsidR="009E4FA4" w:rsidRPr="002A5730">
        <w:rPr>
          <w:color w:val="181818"/>
          <w:spacing w:val="40"/>
        </w:rPr>
        <w:t xml:space="preserve"> </w:t>
      </w:r>
      <w:r w:rsidR="009E4FA4" w:rsidRPr="002A5730">
        <w:rPr>
          <w:color w:val="181818"/>
        </w:rPr>
        <w:t>med ny gangforbindelse over elva mot Irisbygget/Oselvarverkstaden.</w:t>
      </w:r>
      <w:r w:rsidR="009E4FA4" w:rsidRPr="002A5730">
        <w:rPr>
          <w:color w:val="181818"/>
          <w:spacing w:val="-3"/>
        </w:rPr>
        <w:t xml:space="preserve"> </w:t>
      </w:r>
      <w:r w:rsidR="009E4FA4" w:rsidRPr="002A5730">
        <w:rPr>
          <w:color w:val="181818"/>
        </w:rPr>
        <w:t>Ei</w:t>
      </w:r>
      <w:r w:rsidR="009E4FA4" w:rsidRPr="002A5730">
        <w:rPr>
          <w:color w:val="181818"/>
          <w:spacing w:val="-2"/>
        </w:rPr>
        <w:t xml:space="preserve"> </w:t>
      </w:r>
      <w:r w:rsidR="009E4FA4" w:rsidRPr="002A5730">
        <w:rPr>
          <w:color w:val="181818"/>
        </w:rPr>
        <w:t>eller</w:t>
      </w:r>
      <w:r w:rsidR="009E4FA4" w:rsidRPr="002A5730">
        <w:rPr>
          <w:color w:val="181818"/>
          <w:spacing w:val="-2"/>
        </w:rPr>
        <w:t xml:space="preserve"> </w:t>
      </w:r>
      <w:r w:rsidR="009E4FA4" w:rsidRPr="002A5730">
        <w:rPr>
          <w:color w:val="181818"/>
        </w:rPr>
        <w:t>fleire</w:t>
      </w:r>
      <w:r w:rsidR="009E4FA4" w:rsidRPr="002A5730">
        <w:rPr>
          <w:color w:val="181818"/>
          <w:spacing w:val="-1"/>
        </w:rPr>
        <w:t xml:space="preserve"> </w:t>
      </w:r>
      <w:r w:rsidR="009E4FA4" w:rsidRPr="002A5730">
        <w:rPr>
          <w:color w:val="181818"/>
        </w:rPr>
        <w:t>nye</w:t>
      </w:r>
      <w:r w:rsidR="009E4FA4" w:rsidRPr="002A5730">
        <w:rPr>
          <w:color w:val="181818"/>
          <w:spacing w:val="-1"/>
        </w:rPr>
        <w:t xml:space="preserve"> </w:t>
      </w:r>
      <w:r w:rsidR="009E4FA4" w:rsidRPr="002A5730">
        <w:rPr>
          <w:color w:val="181818"/>
        </w:rPr>
        <w:t>gang-</w:t>
      </w:r>
      <w:r w:rsidR="009E4FA4" w:rsidRPr="002A5730">
        <w:rPr>
          <w:color w:val="181818"/>
          <w:spacing w:val="-5"/>
        </w:rPr>
        <w:t xml:space="preserve"> </w:t>
      </w:r>
      <w:r w:rsidR="009E4FA4" w:rsidRPr="002A5730">
        <w:rPr>
          <w:color w:val="181818"/>
        </w:rPr>
        <w:t>og</w:t>
      </w:r>
      <w:r w:rsidR="009E4FA4" w:rsidRPr="002A5730">
        <w:rPr>
          <w:color w:val="181818"/>
          <w:spacing w:val="-3"/>
        </w:rPr>
        <w:t xml:space="preserve"> </w:t>
      </w:r>
      <w:r w:rsidR="009E4FA4" w:rsidRPr="002A5730">
        <w:rPr>
          <w:color w:val="181818"/>
        </w:rPr>
        <w:t>sykkelbruer</w:t>
      </w:r>
      <w:r w:rsidR="009E4FA4" w:rsidRPr="002A5730">
        <w:rPr>
          <w:color w:val="181818"/>
          <w:spacing w:val="-2"/>
        </w:rPr>
        <w:t xml:space="preserve"> </w:t>
      </w:r>
      <w:r w:rsidR="009E4FA4" w:rsidRPr="002A5730">
        <w:rPr>
          <w:color w:val="181818"/>
        </w:rPr>
        <w:t>over</w:t>
      </w:r>
      <w:r w:rsidR="009E4FA4" w:rsidRPr="002A5730">
        <w:rPr>
          <w:color w:val="181818"/>
          <w:spacing w:val="-2"/>
        </w:rPr>
        <w:t xml:space="preserve"> </w:t>
      </w:r>
      <w:r w:rsidR="009E4FA4" w:rsidRPr="002A5730">
        <w:rPr>
          <w:color w:val="181818"/>
        </w:rPr>
        <w:t>Oselva,</w:t>
      </w:r>
      <w:r w:rsidR="009E4FA4" w:rsidRPr="002A5730">
        <w:rPr>
          <w:color w:val="181818"/>
          <w:spacing w:val="-2"/>
        </w:rPr>
        <w:t xml:space="preserve"> </w:t>
      </w:r>
      <w:r w:rsidR="009E4FA4" w:rsidRPr="002A5730">
        <w:rPr>
          <w:color w:val="181818"/>
        </w:rPr>
        <w:t>mellom</w:t>
      </w:r>
      <w:r w:rsidR="009E4FA4" w:rsidRPr="002A5730">
        <w:rPr>
          <w:color w:val="181818"/>
          <w:spacing w:val="-1"/>
        </w:rPr>
        <w:t xml:space="preserve"> </w:t>
      </w:r>
      <w:r w:rsidR="009E4FA4" w:rsidRPr="002A5730">
        <w:rPr>
          <w:color w:val="181818"/>
        </w:rPr>
        <w:t>dagens</w:t>
      </w:r>
      <w:r w:rsidR="009E4FA4" w:rsidRPr="002A5730">
        <w:rPr>
          <w:color w:val="181818"/>
          <w:spacing w:val="-5"/>
        </w:rPr>
        <w:t xml:space="preserve"> </w:t>
      </w:r>
      <w:r w:rsidR="009E4FA4" w:rsidRPr="002A5730">
        <w:rPr>
          <w:color w:val="181818"/>
        </w:rPr>
        <w:t>bruer,</w:t>
      </w:r>
      <w:r w:rsidR="009E4FA4" w:rsidRPr="002A5730">
        <w:rPr>
          <w:color w:val="181818"/>
          <w:spacing w:val="-4"/>
        </w:rPr>
        <w:t xml:space="preserve"> </w:t>
      </w:r>
      <w:r w:rsidR="009E4FA4" w:rsidRPr="002A5730">
        <w:rPr>
          <w:color w:val="181818"/>
        </w:rPr>
        <w:t>vil</w:t>
      </w:r>
      <w:r w:rsidR="009E4FA4" w:rsidRPr="002A5730">
        <w:rPr>
          <w:color w:val="181818"/>
          <w:spacing w:val="-5"/>
        </w:rPr>
        <w:t xml:space="preserve"> </w:t>
      </w:r>
      <w:r w:rsidR="00CF5BC2" w:rsidRPr="002A5730">
        <w:rPr>
          <w:color w:val="181818"/>
        </w:rPr>
        <w:t>òg</w:t>
      </w:r>
      <w:r w:rsidR="009E4FA4" w:rsidRPr="002A5730">
        <w:rPr>
          <w:color w:val="181818"/>
        </w:rPr>
        <w:t xml:space="preserve"> kunne auke kundegrunnlaget rundt Torgkvartalet.</w:t>
      </w:r>
    </w:p>
    <w:p w14:paraId="51C1E421" w14:textId="77777777" w:rsidR="00A313B3" w:rsidRPr="002A5730" w:rsidRDefault="00A313B3" w:rsidP="009E4FA4">
      <w:pPr>
        <w:pStyle w:val="Brdtekst"/>
        <w:spacing w:before="161" w:line="259" w:lineRule="auto"/>
        <w:ind w:left="131" w:right="456"/>
        <w:rPr>
          <w:color w:val="181818"/>
        </w:rPr>
      </w:pPr>
    </w:p>
    <w:p w14:paraId="16599E2F" w14:textId="77777777" w:rsidR="00A313B3" w:rsidRPr="002A5730" w:rsidRDefault="0073264C" w:rsidP="00A313B3">
      <w:pPr>
        <w:pStyle w:val="Brdtekst"/>
        <w:keepNext/>
        <w:spacing w:before="161" w:line="259" w:lineRule="auto"/>
        <w:ind w:left="131" w:right="456"/>
      </w:pPr>
      <w:r w:rsidRPr="002A5730">
        <w:rPr>
          <w:noProof/>
          <w:color w:val="181818"/>
        </w:rPr>
        <w:drawing>
          <wp:inline distT="0" distB="0" distL="0" distR="0" wp14:anchorId="4411341F" wp14:editId="6309741C">
            <wp:extent cx="4086795" cy="2638793"/>
            <wp:effectExtent l="0" t="0" r="9525" b="9525"/>
            <wp:docPr id="13318888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88876" name=""/>
                    <pic:cNvPicPr/>
                  </pic:nvPicPr>
                  <pic:blipFill>
                    <a:blip r:embed="rId78"/>
                    <a:stretch>
                      <a:fillRect/>
                    </a:stretch>
                  </pic:blipFill>
                  <pic:spPr>
                    <a:xfrm>
                      <a:off x="0" y="0"/>
                      <a:ext cx="4086795" cy="2638793"/>
                    </a:xfrm>
                    <a:prstGeom prst="rect">
                      <a:avLst/>
                    </a:prstGeom>
                  </pic:spPr>
                </pic:pic>
              </a:graphicData>
            </a:graphic>
          </wp:inline>
        </w:drawing>
      </w:r>
    </w:p>
    <w:p w14:paraId="07161C89" w14:textId="77777777" w:rsidR="0073264C" w:rsidRPr="002A5730" w:rsidRDefault="00A313B3" w:rsidP="00A313B3">
      <w:pPr>
        <w:pStyle w:val="Bildetekst"/>
        <w:rPr>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44</w:t>
      </w:r>
      <w:r w:rsidRPr="002A5730">
        <w:rPr>
          <w:lang w:val="nn-NO"/>
        </w:rPr>
        <w:fldChar w:fldCharType="end"/>
      </w:r>
      <w:r w:rsidRPr="002A5730">
        <w:rPr>
          <w:lang w:val="nn-NO"/>
        </w:rPr>
        <w:t xml:space="preserve"> Alternativ for "kraftsenter" for handel i Os sentrum i raudt og dei viktigaste handlegatene i blått (Forenkla handelsanalyse, AsplaViak 2019)</w:t>
      </w:r>
    </w:p>
    <w:p w14:paraId="765174BB" w14:textId="77777777" w:rsidR="001F3572" w:rsidRPr="002A5730" w:rsidRDefault="001F3572" w:rsidP="001F3572">
      <w:pPr>
        <w:pStyle w:val="Brdtekst"/>
        <w:spacing w:before="161" w:line="259" w:lineRule="auto"/>
        <w:ind w:left="131" w:right="456"/>
        <w:rPr>
          <w:color w:val="181818"/>
        </w:rPr>
      </w:pPr>
    </w:p>
    <w:p w14:paraId="2DF81648" w14:textId="77777777" w:rsidR="009E4FA4" w:rsidRPr="002A5730" w:rsidRDefault="009E4FA4" w:rsidP="009E4FA4">
      <w:pPr>
        <w:pStyle w:val="Brdtekst"/>
        <w:spacing w:line="256" w:lineRule="auto"/>
        <w:ind w:left="131" w:right="565"/>
      </w:pPr>
      <w:r w:rsidRPr="002A5730">
        <w:rPr>
          <w:color w:val="181818"/>
        </w:rPr>
        <w:t>Det</w:t>
      </w:r>
      <w:r w:rsidRPr="002A5730">
        <w:rPr>
          <w:color w:val="181818"/>
          <w:spacing w:val="-3"/>
        </w:rPr>
        <w:t xml:space="preserve"> </w:t>
      </w:r>
      <w:r w:rsidRPr="002A5730">
        <w:rPr>
          <w:color w:val="181818"/>
        </w:rPr>
        <w:t>er</w:t>
      </w:r>
      <w:r w:rsidRPr="002A5730">
        <w:rPr>
          <w:color w:val="181818"/>
          <w:spacing w:val="-1"/>
        </w:rPr>
        <w:t xml:space="preserve"> </w:t>
      </w:r>
      <w:r w:rsidRPr="002A5730">
        <w:rPr>
          <w:color w:val="181818"/>
        </w:rPr>
        <w:t>lagt</w:t>
      </w:r>
      <w:r w:rsidRPr="002A5730">
        <w:rPr>
          <w:color w:val="181818"/>
          <w:spacing w:val="-3"/>
        </w:rPr>
        <w:t xml:space="preserve"> </w:t>
      </w:r>
      <w:r w:rsidRPr="002A5730">
        <w:rPr>
          <w:color w:val="181818"/>
        </w:rPr>
        <w:t>føringar</w:t>
      </w:r>
      <w:r w:rsidRPr="002A5730">
        <w:rPr>
          <w:color w:val="181818"/>
          <w:spacing w:val="-4"/>
        </w:rPr>
        <w:t xml:space="preserve"> </w:t>
      </w:r>
      <w:r w:rsidRPr="002A5730">
        <w:rPr>
          <w:color w:val="181818"/>
        </w:rPr>
        <w:t>om at</w:t>
      </w:r>
      <w:r w:rsidRPr="002A5730">
        <w:rPr>
          <w:color w:val="181818"/>
          <w:spacing w:val="-3"/>
        </w:rPr>
        <w:t xml:space="preserve"> </w:t>
      </w:r>
      <w:r w:rsidRPr="002A5730">
        <w:rPr>
          <w:color w:val="181818"/>
        </w:rPr>
        <w:t>handel</w:t>
      </w:r>
      <w:r w:rsidRPr="002A5730">
        <w:rPr>
          <w:color w:val="181818"/>
          <w:spacing w:val="-1"/>
        </w:rPr>
        <w:t xml:space="preserve"> </w:t>
      </w:r>
      <w:r w:rsidRPr="002A5730">
        <w:rPr>
          <w:color w:val="181818"/>
        </w:rPr>
        <w:t>skal plasserast</w:t>
      </w:r>
      <w:r w:rsidRPr="002A5730">
        <w:rPr>
          <w:color w:val="181818"/>
          <w:spacing w:val="-3"/>
        </w:rPr>
        <w:t xml:space="preserve"> </w:t>
      </w:r>
      <w:r w:rsidRPr="002A5730">
        <w:rPr>
          <w:color w:val="181818"/>
        </w:rPr>
        <w:t>i</w:t>
      </w:r>
      <w:r w:rsidRPr="002A5730">
        <w:rPr>
          <w:color w:val="181818"/>
          <w:spacing w:val="-2"/>
        </w:rPr>
        <w:t xml:space="preserve"> </w:t>
      </w:r>
      <w:r w:rsidRPr="002A5730">
        <w:rPr>
          <w:color w:val="181818"/>
        </w:rPr>
        <w:t>1.</w:t>
      </w:r>
      <w:r w:rsidRPr="002A5730">
        <w:rPr>
          <w:color w:val="181818"/>
          <w:spacing w:val="-4"/>
        </w:rPr>
        <w:t xml:space="preserve"> </w:t>
      </w:r>
      <w:r w:rsidRPr="002A5730">
        <w:rPr>
          <w:color w:val="181818"/>
        </w:rPr>
        <w:t>etasje</w:t>
      </w:r>
      <w:r w:rsidRPr="002A5730">
        <w:rPr>
          <w:color w:val="181818"/>
          <w:spacing w:val="-1"/>
        </w:rPr>
        <w:t xml:space="preserve"> </w:t>
      </w:r>
      <w:r w:rsidRPr="002A5730">
        <w:rPr>
          <w:color w:val="181818"/>
        </w:rPr>
        <w:t>i</w:t>
      </w:r>
      <w:r w:rsidRPr="002A5730">
        <w:rPr>
          <w:color w:val="181818"/>
          <w:spacing w:val="-2"/>
        </w:rPr>
        <w:t xml:space="preserve"> </w:t>
      </w:r>
      <w:r w:rsidRPr="002A5730">
        <w:rPr>
          <w:color w:val="181818"/>
        </w:rPr>
        <w:t>denne</w:t>
      </w:r>
      <w:r w:rsidRPr="002A5730">
        <w:rPr>
          <w:color w:val="181818"/>
          <w:spacing w:val="-3"/>
        </w:rPr>
        <w:t xml:space="preserve"> </w:t>
      </w:r>
      <w:r w:rsidRPr="002A5730">
        <w:rPr>
          <w:color w:val="181818"/>
        </w:rPr>
        <w:t>handelsaksen.</w:t>
      </w:r>
      <w:r w:rsidRPr="002A5730">
        <w:rPr>
          <w:color w:val="181818"/>
          <w:spacing w:val="-4"/>
        </w:rPr>
        <w:t xml:space="preserve"> </w:t>
      </w:r>
      <w:r w:rsidRPr="002A5730">
        <w:rPr>
          <w:color w:val="181818"/>
        </w:rPr>
        <w:t>Ved</w:t>
      </w:r>
      <w:r w:rsidRPr="002A5730">
        <w:rPr>
          <w:color w:val="181818"/>
          <w:spacing w:val="-2"/>
        </w:rPr>
        <w:t xml:space="preserve"> </w:t>
      </w:r>
      <w:r w:rsidRPr="002A5730">
        <w:rPr>
          <w:color w:val="181818"/>
        </w:rPr>
        <w:t>detaljregulering</w:t>
      </w:r>
      <w:r w:rsidRPr="002A5730">
        <w:rPr>
          <w:color w:val="181818"/>
          <w:spacing w:val="-2"/>
        </w:rPr>
        <w:t xml:space="preserve"> </w:t>
      </w:r>
      <w:r w:rsidRPr="002A5730">
        <w:rPr>
          <w:color w:val="181818"/>
        </w:rPr>
        <w:t>kan dette aukast til også å omfatte 2. etasje.</w:t>
      </w:r>
    </w:p>
    <w:p w14:paraId="217B94CF" w14:textId="77777777" w:rsidR="009E4FA4" w:rsidRPr="002A5730" w:rsidRDefault="009E4FA4" w:rsidP="009E4FA4">
      <w:pPr>
        <w:pStyle w:val="Brdtekst"/>
        <w:spacing w:before="4"/>
        <w:rPr>
          <w:sz w:val="28"/>
        </w:rPr>
      </w:pPr>
    </w:p>
    <w:p w14:paraId="1D089C13" w14:textId="77777777" w:rsidR="009E4FA4" w:rsidRPr="002A5730" w:rsidRDefault="009E4FA4" w:rsidP="00C3418F">
      <w:pPr>
        <w:pStyle w:val="Overskrift2"/>
        <w:numPr>
          <w:ilvl w:val="1"/>
          <w:numId w:val="25"/>
        </w:numPr>
        <w:tabs>
          <w:tab w:val="left" w:pos="732"/>
        </w:tabs>
        <w:spacing w:before="80" w:after="0"/>
        <w:ind w:left="731" w:hanging="601"/>
      </w:pPr>
      <w:bookmarkStart w:id="231" w:name="_bookmark129"/>
      <w:bookmarkStart w:id="232" w:name="_Toc163472833"/>
      <w:bookmarkEnd w:id="231"/>
      <w:r w:rsidRPr="002A5730">
        <w:t>Avklaring av reell naturfare (ras, skred, flaum og stormflo)</w:t>
      </w:r>
      <w:bookmarkEnd w:id="232"/>
      <w:r w:rsidRPr="002A5730">
        <w:t xml:space="preserve"> </w:t>
      </w:r>
    </w:p>
    <w:p w14:paraId="6E583454" w14:textId="77777777" w:rsidR="009E4FA4" w:rsidRPr="002A5730" w:rsidRDefault="009E4FA4" w:rsidP="009E4FA4">
      <w:pPr>
        <w:pStyle w:val="Brdtekst"/>
        <w:spacing w:before="146" w:line="256" w:lineRule="auto"/>
        <w:ind w:right="456"/>
        <w:rPr>
          <w:color w:val="181818"/>
        </w:rPr>
      </w:pPr>
    </w:p>
    <w:p w14:paraId="48DC79E5" w14:textId="77777777" w:rsidR="009E4FA4" w:rsidRPr="002A5730" w:rsidRDefault="009E4FA4" w:rsidP="00B333DB">
      <w:pPr>
        <w:pStyle w:val="Overskrift3"/>
      </w:pPr>
      <w:bookmarkStart w:id="233" w:name="_Toc163472834"/>
      <w:r w:rsidRPr="002A5730">
        <w:t>Flaum og stormflo</w:t>
      </w:r>
      <w:bookmarkEnd w:id="233"/>
    </w:p>
    <w:p w14:paraId="4D3D17F0" w14:textId="77777777" w:rsidR="00587961" w:rsidRPr="002A5730" w:rsidRDefault="009E4FA4" w:rsidP="006001B2">
      <w:pPr>
        <w:pStyle w:val="Brdtekst"/>
        <w:spacing w:before="146" w:line="256" w:lineRule="auto"/>
        <w:ind w:left="131" w:right="456"/>
        <w:rPr>
          <w:color w:val="181818"/>
        </w:rPr>
      </w:pPr>
      <w:r w:rsidRPr="002A5730">
        <w:rPr>
          <w:color w:val="181818"/>
        </w:rPr>
        <w:t xml:space="preserve">Flaum og stormflo har vore eit viktig tema i arbeidet med områdeplan for </w:t>
      </w:r>
      <w:r w:rsidR="001C467F" w:rsidRPr="002A5730">
        <w:rPr>
          <w:color w:val="181818"/>
        </w:rPr>
        <w:t>Osøyro</w:t>
      </w:r>
      <w:r w:rsidRPr="002A5730">
        <w:rPr>
          <w:color w:val="181818"/>
        </w:rPr>
        <w:t xml:space="preserve">. </w:t>
      </w:r>
    </w:p>
    <w:p w14:paraId="3BCC328C" w14:textId="77777777" w:rsidR="009E4FA4" w:rsidRPr="002A5730" w:rsidRDefault="009E4FA4" w:rsidP="009E4FA4">
      <w:pPr>
        <w:pStyle w:val="Brdtekst"/>
        <w:spacing w:before="146" w:line="256" w:lineRule="auto"/>
        <w:ind w:left="131" w:right="456"/>
        <w:rPr>
          <w:color w:val="181818"/>
          <w:u w:val="single"/>
        </w:rPr>
      </w:pPr>
      <w:r w:rsidRPr="002A5730">
        <w:rPr>
          <w:color w:val="181818"/>
          <w:u w:val="single"/>
        </w:rPr>
        <w:t xml:space="preserve">Omsynssoner flaum og stormflo </w:t>
      </w:r>
    </w:p>
    <w:p w14:paraId="23BBEEF7" w14:textId="77777777" w:rsidR="009E4FA4" w:rsidRPr="002A5730" w:rsidRDefault="009E4FA4" w:rsidP="009E4FA4">
      <w:pPr>
        <w:pStyle w:val="Brdtekst"/>
        <w:spacing w:before="146" w:line="256" w:lineRule="auto"/>
        <w:ind w:left="131" w:right="456"/>
        <w:rPr>
          <w:color w:val="181818"/>
        </w:rPr>
      </w:pPr>
      <w:r w:rsidRPr="002A5730">
        <w:rPr>
          <w:color w:val="181818"/>
        </w:rPr>
        <w:t xml:space="preserve">Asplan Viak sin rapport dat. 31.1.2019, sjå pkt. 5.1.. ovanfor, er grunnlag for omsynssoner for flaum og stormflo i plankartet, som også er vist på eigne temakart. </w:t>
      </w:r>
    </w:p>
    <w:p w14:paraId="7BCB45DB" w14:textId="77777777" w:rsidR="009E4FA4" w:rsidRPr="002A5730" w:rsidRDefault="009E4FA4" w:rsidP="009E4FA4">
      <w:pPr>
        <w:pStyle w:val="Brdtekst"/>
        <w:spacing w:before="146" w:line="256" w:lineRule="auto"/>
        <w:ind w:left="131" w:right="456"/>
        <w:rPr>
          <w:color w:val="181818"/>
        </w:rPr>
      </w:pPr>
      <w:r w:rsidRPr="002A5730">
        <w:rPr>
          <w:color w:val="181818"/>
        </w:rPr>
        <w:t>Omsynssone stormflo H320_3 og fl</w:t>
      </w:r>
      <w:r w:rsidR="001E5458" w:rsidRPr="002A5730">
        <w:rPr>
          <w:color w:val="181818"/>
        </w:rPr>
        <w:t>aum</w:t>
      </w:r>
      <w:r w:rsidRPr="002A5730">
        <w:rPr>
          <w:color w:val="181818"/>
        </w:rPr>
        <w:t>sone H_320_2 viser reell fl</w:t>
      </w:r>
      <w:r w:rsidR="007756ED" w:rsidRPr="002A5730">
        <w:rPr>
          <w:color w:val="181818"/>
        </w:rPr>
        <w:t>aum</w:t>
      </w:r>
      <w:r w:rsidRPr="002A5730">
        <w:rPr>
          <w:color w:val="181818"/>
        </w:rPr>
        <w:t>fare. Område med fare for fl</w:t>
      </w:r>
      <w:r w:rsidR="006F555D" w:rsidRPr="002A5730">
        <w:rPr>
          <w:color w:val="181818"/>
        </w:rPr>
        <w:t>au</w:t>
      </w:r>
      <w:r w:rsidRPr="002A5730">
        <w:rPr>
          <w:color w:val="181818"/>
        </w:rPr>
        <w:t>m men der nivået ikkje er tilstrekkeleg avklart, er vist som omsynssone H320_1 (aktsemdsone, potensiell fare for fl</w:t>
      </w:r>
      <w:r w:rsidR="006F555D" w:rsidRPr="002A5730">
        <w:rPr>
          <w:color w:val="181818"/>
        </w:rPr>
        <w:t>au</w:t>
      </w:r>
      <w:r w:rsidRPr="002A5730">
        <w:rPr>
          <w:color w:val="181818"/>
        </w:rPr>
        <w:t xml:space="preserve">m). </w:t>
      </w:r>
    </w:p>
    <w:p w14:paraId="4043D161" w14:textId="77777777" w:rsidR="00587961" w:rsidRPr="002A5730" w:rsidRDefault="009E4FA4" w:rsidP="009E4FA4">
      <w:pPr>
        <w:pStyle w:val="Brdtekst"/>
        <w:spacing w:before="146" w:line="256" w:lineRule="auto"/>
        <w:ind w:left="131" w:right="456"/>
        <w:rPr>
          <w:color w:val="181818"/>
        </w:rPr>
      </w:pPr>
      <w:r w:rsidRPr="002A5730">
        <w:rPr>
          <w:color w:val="181818"/>
        </w:rPr>
        <w:t>Innafor område for reell fl</w:t>
      </w:r>
      <w:r w:rsidR="006F555D" w:rsidRPr="002A5730">
        <w:rPr>
          <w:color w:val="181818"/>
        </w:rPr>
        <w:t>aum</w:t>
      </w:r>
      <w:r w:rsidRPr="002A5730">
        <w:rPr>
          <w:color w:val="181818"/>
        </w:rPr>
        <w:t>fare er det krav om at alle nye bygg skal plasserast på minimum kotehøgde +2,5. Innafor aktsemdsone flaum er det krav om at detaljreguleringsplan skal avklare reell fl</w:t>
      </w:r>
      <w:r w:rsidR="007756ED" w:rsidRPr="002A5730">
        <w:rPr>
          <w:color w:val="181818"/>
        </w:rPr>
        <w:t>aum</w:t>
      </w:r>
      <w:r w:rsidRPr="002A5730">
        <w:rPr>
          <w:color w:val="181818"/>
        </w:rPr>
        <w:t xml:space="preserve">fare. </w:t>
      </w:r>
    </w:p>
    <w:p w14:paraId="04C44298" w14:textId="77777777" w:rsidR="009E4FA4" w:rsidRPr="002A5730" w:rsidRDefault="009E4FA4" w:rsidP="009E4FA4">
      <w:pPr>
        <w:pStyle w:val="Brdtekst"/>
        <w:spacing w:before="146" w:line="256" w:lineRule="auto"/>
        <w:ind w:left="131" w:right="456"/>
        <w:rPr>
          <w:color w:val="181818"/>
          <w:sz w:val="24"/>
          <w:szCs w:val="24"/>
          <w:u w:val="single"/>
        </w:rPr>
      </w:pPr>
      <w:r w:rsidRPr="002A5730">
        <w:rPr>
          <w:color w:val="181818"/>
          <w:sz w:val="24"/>
          <w:szCs w:val="24"/>
          <w:u w:val="single"/>
        </w:rPr>
        <w:t xml:space="preserve">Tiltak for å sikre mot flaum og stormflo </w:t>
      </w:r>
    </w:p>
    <w:p w14:paraId="783B7837" w14:textId="77777777" w:rsidR="009E4FA4" w:rsidRPr="002A5730" w:rsidRDefault="009E4FA4" w:rsidP="009E4FA4">
      <w:pPr>
        <w:pStyle w:val="Brdtekst"/>
        <w:spacing w:before="146" w:line="256" w:lineRule="auto"/>
        <w:ind w:left="131" w:right="456"/>
        <w:rPr>
          <w:color w:val="181818"/>
        </w:rPr>
      </w:pPr>
      <w:r w:rsidRPr="002A5730">
        <w:rPr>
          <w:color w:val="181818"/>
        </w:rPr>
        <w:t>På oppdrag frå Bjørnafjorden kommune har Multiconsult utarbeida eit moglegheitsstudie for ulike tiltak som kan sikre Osøyro mot flaum og stormflo, basert på kunnskapsgrunnlaget i Asplan Viak sin rapport</w:t>
      </w:r>
      <w:r w:rsidR="00717B31" w:rsidRPr="002A5730">
        <w:rPr>
          <w:color w:val="181818"/>
        </w:rPr>
        <w:t>.</w:t>
      </w:r>
    </w:p>
    <w:p w14:paraId="1C7FBC43" w14:textId="77777777" w:rsidR="009E4FA4" w:rsidRPr="002A5730" w:rsidRDefault="009E4FA4" w:rsidP="009E4FA4">
      <w:pPr>
        <w:pStyle w:val="Brdtekst"/>
        <w:spacing w:before="146" w:line="256" w:lineRule="auto"/>
        <w:ind w:left="131" w:right="456"/>
        <w:rPr>
          <w:color w:val="181818"/>
        </w:rPr>
      </w:pPr>
      <w:r w:rsidRPr="002A5730">
        <w:rPr>
          <w:color w:val="181818"/>
        </w:rPr>
        <w:t>I moglegheitsstudiet er det er vurdert tiltak som oppdemming av Oselvvassdraget, flaumbarrierar, flaumport ved Hatvikbrua,</w:t>
      </w:r>
      <w:r w:rsidRPr="002A5730">
        <w:rPr>
          <w:color w:val="181818"/>
          <w:spacing w:val="-2"/>
        </w:rPr>
        <w:t xml:space="preserve"> </w:t>
      </w:r>
      <w:r w:rsidRPr="002A5730">
        <w:rPr>
          <w:color w:val="181818"/>
        </w:rPr>
        <w:t>flaumtunnel,</w:t>
      </w:r>
      <w:r w:rsidRPr="002A5730">
        <w:rPr>
          <w:color w:val="181818"/>
          <w:spacing w:val="-2"/>
        </w:rPr>
        <w:t xml:space="preserve"> </w:t>
      </w:r>
      <w:r w:rsidRPr="002A5730">
        <w:rPr>
          <w:color w:val="181818"/>
        </w:rPr>
        <w:t>heving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terreng</w:t>
      </w:r>
      <w:r w:rsidRPr="002A5730">
        <w:rPr>
          <w:color w:val="181818"/>
          <w:spacing w:val="-3"/>
        </w:rPr>
        <w:t xml:space="preserve"> </w:t>
      </w:r>
      <w:r w:rsidRPr="002A5730">
        <w:rPr>
          <w:color w:val="181818"/>
        </w:rPr>
        <w:t>og</w:t>
      </w:r>
      <w:r w:rsidRPr="002A5730">
        <w:rPr>
          <w:color w:val="181818"/>
          <w:spacing w:val="-5"/>
        </w:rPr>
        <w:t xml:space="preserve"> </w:t>
      </w:r>
      <w:r w:rsidRPr="002A5730">
        <w:rPr>
          <w:color w:val="181818"/>
        </w:rPr>
        <w:t>eventuelt</w:t>
      </w:r>
      <w:r w:rsidRPr="002A5730">
        <w:rPr>
          <w:color w:val="181818"/>
          <w:spacing w:val="-2"/>
        </w:rPr>
        <w:t xml:space="preserve"> </w:t>
      </w:r>
      <w:r w:rsidRPr="002A5730">
        <w:rPr>
          <w:color w:val="181818"/>
        </w:rPr>
        <w:t>konsekvensar</w:t>
      </w:r>
      <w:r w:rsidRPr="002A5730">
        <w:rPr>
          <w:color w:val="181818"/>
          <w:spacing w:val="-5"/>
        </w:rPr>
        <w:t xml:space="preserve"> </w:t>
      </w:r>
      <w:r w:rsidRPr="002A5730">
        <w:rPr>
          <w:color w:val="181818"/>
        </w:rPr>
        <w:t>av</w:t>
      </w:r>
      <w:r w:rsidRPr="002A5730">
        <w:rPr>
          <w:color w:val="181818"/>
          <w:spacing w:val="-3"/>
        </w:rPr>
        <w:t xml:space="preserve"> </w:t>
      </w:r>
      <w:r w:rsidRPr="002A5730">
        <w:rPr>
          <w:color w:val="181818"/>
        </w:rPr>
        <w:t>å</w:t>
      </w:r>
      <w:r w:rsidRPr="002A5730">
        <w:rPr>
          <w:color w:val="181818"/>
          <w:spacing w:val="-2"/>
        </w:rPr>
        <w:t xml:space="preserve"> </w:t>
      </w:r>
      <w:r w:rsidRPr="002A5730">
        <w:rPr>
          <w:color w:val="181818"/>
        </w:rPr>
        <w:t>akseptere</w:t>
      </w:r>
      <w:r w:rsidRPr="002A5730">
        <w:rPr>
          <w:color w:val="181818"/>
          <w:spacing w:val="-1"/>
        </w:rPr>
        <w:t xml:space="preserve"> </w:t>
      </w:r>
      <w:r w:rsidRPr="002A5730">
        <w:rPr>
          <w:color w:val="181818"/>
        </w:rPr>
        <w:t>flaum</w:t>
      </w:r>
      <w:r w:rsidRPr="002A5730">
        <w:rPr>
          <w:color w:val="181818"/>
          <w:spacing w:val="-1"/>
        </w:rPr>
        <w:t xml:space="preserve"> </w:t>
      </w:r>
      <w:r w:rsidRPr="002A5730">
        <w:rPr>
          <w:color w:val="181818"/>
        </w:rPr>
        <w:t>i</w:t>
      </w:r>
      <w:r w:rsidRPr="002A5730">
        <w:rPr>
          <w:color w:val="181818"/>
          <w:spacing w:val="-3"/>
        </w:rPr>
        <w:t xml:space="preserve"> </w:t>
      </w:r>
      <w:r w:rsidRPr="002A5730">
        <w:rPr>
          <w:color w:val="181818"/>
        </w:rPr>
        <w:t>delar</w:t>
      </w:r>
      <w:r w:rsidRPr="002A5730">
        <w:rPr>
          <w:color w:val="181818"/>
          <w:spacing w:val="-2"/>
        </w:rPr>
        <w:t xml:space="preserve"> </w:t>
      </w:r>
      <w:r w:rsidRPr="002A5730">
        <w:rPr>
          <w:color w:val="181818"/>
        </w:rPr>
        <w:t>av</w:t>
      </w:r>
      <w:r w:rsidRPr="002A5730">
        <w:rPr>
          <w:color w:val="181818"/>
          <w:spacing w:val="-1"/>
        </w:rPr>
        <w:t xml:space="preserve"> </w:t>
      </w:r>
      <w:r w:rsidRPr="002A5730">
        <w:rPr>
          <w:color w:val="181818"/>
        </w:rPr>
        <w:t>sentrum. Mulegheitsstudie</w:t>
      </w:r>
      <w:r w:rsidR="001C467F">
        <w:rPr>
          <w:color w:val="181818"/>
        </w:rPr>
        <w:t>t</w:t>
      </w:r>
      <w:r w:rsidRPr="002A5730">
        <w:rPr>
          <w:color w:val="181818"/>
        </w:rPr>
        <w:t xml:space="preserve"> ser vidare på fire ulike tiltakskombinasjonar og gir ein overordna kost/nytte-analyse av </w:t>
      </w:r>
      <w:r w:rsidRPr="002A5730">
        <w:rPr>
          <w:color w:val="181818"/>
          <w:spacing w:val="-2"/>
        </w:rPr>
        <w:t>desse.</w:t>
      </w:r>
    </w:p>
    <w:p w14:paraId="6B660791" w14:textId="77777777" w:rsidR="009E4FA4" w:rsidRPr="002A5730" w:rsidRDefault="009E4FA4" w:rsidP="009E4FA4">
      <w:pPr>
        <w:pStyle w:val="Brdtekst"/>
        <w:spacing w:before="146" w:line="256" w:lineRule="auto"/>
        <w:ind w:left="131" w:right="456"/>
        <w:rPr>
          <w:color w:val="181818"/>
        </w:rPr>
      </w:pPr>
      <w:r w:rsidRPr="002A5730">
        <w:rPr>
          <w:color w:val="181818"/>
        </w:rPr>
        <w:t>Utgreiinga</w:t>
      </w:r>
      <w:r w:rsidRPr="002A5730">
        <w:rPr>
          <w:color w:val="181818"/>
          <w:spacing w:val="-2"/>
        </w:rPr>
        <w:t xml:space="preserve"> </w:t>
      </w:r>
      <w:r w:rsidRPr="002A5730">
        <w:rPr>
          <w:color w:val="181818"/>
        </w:rPr>
        <w:t>viser</w:t>
      </w:r>
      <w:r w:rsidRPr="002A5730">
        <w:rPr>
          <w:color w:val="181818"/>
          <w:spacing w:val="-2"/>
        </w:rPr>
        <w:t xml:space="preserve"> </w:t>
      </w:r>
      <w:r w:rsidRPr="002A5730">
        <w:rPr>
          <w:color w:val="181818"/>
        </w:rPr>
        <w:t>at</w:t>
      </w:r>
      <w:r w:rsidRPr="002A5730">
        <w:rPr>
          <w:color w:val="181818"/>
          <w:spacing w:val="-2"/>
        </w:rPr>
        <w:t xml:space="preserve"> </w:t>
      </w:r>
      <w:r w:rsidRPr="002A5730">
        <w:rPr>
          <w:color w:val="181818"/>
        </w:rPr>
        <w:t>tiltak</w:t>
      </w:r>
      <w:r w:rsidRPr="002A5730">
        <w:rPr>
          <w:color w:val="181818"/>
          <w:spacing w:val="-4"/>
        </w:rPr>
        <w:t xml:space="preserve"> </w:t>
      </w:r>
      <w:r w:rsidRPr="002A5730">
        <w:rPr>
          <w:color w:val="181818"/>
        </w:rPr>
        <w:t>oppstr</w:t>
      </w:r>
      <w:r w:rsidR="003106E2" w:rsidRPr="002A5730">
        <w:rPr>
          <w:color w:val="181818"/>
        </w:rPr>
        <w:t>au</w:t>
      </w:r>
      <w:r w:rsidRPr="002A5730">
        <w:rPr>
          <w:color w:val="181818"/>
        </w:rPr>
        <w:t>ms</w:t>
      </w:r>
      <w:r w:rsidRPr="002A5730">
        <w:rPr>
          <w:color w:val="181818"/>
          <w:spacing w:val="-2"/>
        </w:rPr>
        <w:t xml:space="preserve"> </w:t>
      </w:r>
      <w:r w:rsidRPr="002A5730">
        <w:rPr>
          <w:color w:val="181818"/>
        </w:rPr>
        <w:t>Oselva</w:t>
      </w:r>
      <w:r w:rsidRPr="002A5730">
        <w:rPr>
          <w:color w:val="181818"/>
          <w:spacing w:val="-5"/>
        </w:rPr>
        <w:t xml:space="preserve"> </w:t>
      </w:r>
      <w:r w:rsidRPr="002A5730">
        <w:rPr>
          <w:color w:val="181818"/>
        </w:rPr>
        <w:t>(fl</w:t>
      </w:r>
      <w:r w:rsidR="003106E2" w:rsidRPr="002A5730">
        <w:rPr>
          <w:color w:val="181818"/>
        </w:rPr>
        <w:t>aum</w:t>
      </w:r>
      <w:r w:rsidRPr="002A5730">
        <w:rPr>
          <w:color w:val="181818"/>
        </w:rPr>
        <w:t>tunnel</w:t>
      </w:r>
      <w:r w:rsidRPr="002A5730">
        <w:rPr>
          <w:color w:val="181818"/>
          <w:spacing w:val="-3"/>
        </w:rPr>
        <w:t xml:space="preserve"> </w:t>
      </w:r>
      <w:r w:rsidRPr="002A5730">
        <w:rPr>
          <w:color w:val="181818"/>
        </w:rPr>
        <w:t>og</w:t>
      </w:r>
      <w:r w:rsidRPr="002A5730">
        <w:rPr>
          <w:color w:val="181818"/>
          <w:spacing w:val="-5"/>
        </w:rPr>
        <w:t xml:space="preserve"> </w:t>
      </w:r>
      <w:r w:rsidRPr="002A5730">
        <w:rPr>
          <w:color w:val="181818"/>
        </w:rPr>
        <w:t>oppdemming</w:t>
      </w:r>
      <w:r w:rsidRPr="002A5730">
        <w:rPr>
          <w:color w:val="181818"/>
          <w:spacing w:val="-3"/>
        </w:rPr>
        <w:t xml:space="preserve"> </w:t>
      </w:r>
      <w:r w:rsidRPr="002A5730">
        <w:rPr>
          <w:color w:val="181818"/>
        </w:rPr>
        <w:t>av</w:t>
      </w:r>
      <w:r w:rsidRPr="002A5730">
        <w:rPr>
          <w:color w:val="181818"/>
          <w:spacing w:val="-1"/>
        </w:rPr>
        <w:t xml:space="preserve"> </w:t>
      </w:r>
      <w:r w:rsidRPr="002A5730">
        <w:rPr>
          <w:color w:val="181818"/>
        </w:rPr>
        <w:t>innsjøar)</w:t>
      </w:r>
      <w:r w:rsidRPr="002A5730">
        <w:rPr>
          <w:color w:val="181818"/>
          <w:spacing w:val="-2"/>
        </w:rPr>
        <w:t xml:space="preserve"> </w:t>
      </w:r>
      <w:r w:rsidRPr="002A5730">
        <w:rPr>
          <w:color w:val="181818"/>
        </w:rPr>
        <w:t>har</w:t>
      </w:r>
      <w:r w:rsidRPr="002A5730">
        <w:rPr>
          <w:color w:val="181818"/>
          <w:spacing w:val="-2"/>
        </w:rPr>
        <w:t xml:space="preserve"> </w:t>
      </w:r>
      <w:r w:rsidRPr="002A5730">
        <w:rPr>
          <w:color w:val="181818"/>
        </w:rPr>
        <w:t>liten</w:t>
      </w:r>
      <w:r w:rsidRPr="002A5730">
        <w:rPr>
          <w:color w:val="181818"/>
          <w:spacing w:val="-6"/>
        </w:rPr>
        <w:t xml:space="preserve"> </w:t>
      </w:r>
      <w:r w:rsidRPr="002A5730">
        <w:rPr>
          <w:color w:val="181818"/>
        </w:rPr>
        <w:t>innverknad</w:t>
      </w:r>
      <w:r w:rsidRPr="002A5730">
        <w:rPr>
          <w:color w:val="181818"/>
          <w:spacing w:val="-4"/>
        </w:rPr>
        <w:t xml:space="preserve"> </w:t>
      </w:r>
      <w:r w:rsidRPr="002A5730">
        <w:rPr>
          <w:color w:val="181818"/>
        </w:rPr>
        <w:t>på flaumsituasjonen i sentrum. Øyro er mest utsett for stormflo og ikkje flaum frå vassdraget, men er særskilt utsett når desse to tilhøva inntreff samtidig. Rapporten vurderer difor lokale tiltak som mest aktuelle: flaumbarrier</w:t>
      </w:r>
      <w:r w:rsidR="001C467F">
        <w:rPr>
          <w:color w:val="181818"/>
        </w:rPr>
        <w:t>a</w:t>
      </w:r>
      <w:r w:rsidRPr="002A5730">
        <w:rPr>
          <w:color w:val="181818"/>
        </w:rPr>
        <w:t>r, beredskapstiltak</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heving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enkelte</w:t>
      </w:r>
      <w:r w:rsidRPr="002A5730">
        <w:rPr>
          <w:color w:val="181818"/>
          <w:spacing w:val="-6"/>
        </w:rPr>
        <w:t xml:space="preserve"> </w:t>
      </w:r>
      <w:r w:rsidRPr="002A5730">
        <w:rPr>
          <w:color w:val="181818"/>
        </w:rPr>
        <w:t>tomter.</w:t>
      </w:r>
      <w:r w:rsidRPr="002A5730">
        <w:rPr>
          <w:color w:val="181818"/>
          <w:spacing w:val="-5"/>
        </w:rPr>
        <w:t xml:space="preserve"> </w:t>
      </w:r>
      <w:r w:rsidRPr="002A5730">
        <w:rPr>
          <w:color w:val="181818"/>
        </w:rPr>
        <w:t>Flaum</w:t>
      </w:r>
      <w:r w:rsidRPr="002A5730">
        <w:rPr>
          <w:color w:val="181818"/>
          <w:spacing w:val="-1"/>
        </w:rPr>
        <w:t xml:space="preserve"> </w:t>
      </w:r>
      <w:r w:rsidRPr="002A5730">
        <w:rPr>
          <w:color w:val="181818"/>
        </w:rPr>
        <w:t>frå</w:t>
      </w:r>
      <w:r w:rsidRPr="002A5730">
        <w:rPr>
          <w:color w:val="181818"/>
          <w:spacing w:val="-2"/>
        </w:rPr>
        <w:t xml:space="preserve"> </w:t>
      </w:r>
      <w:r w:rsidRPr="002A5730">
        <w:rPr>
          <w:color w:val="181818"/>
        </w:rPr>
        <w:t>Baronselva</w:t>
      </w:r>
      <w:r w:rsidRPr="002A5730">
        <w:rPr>
          <w:color w:val="181818"/>
          <w:spacing w:val="-2"/>
        </w:rPr>
        <w:t xml:space="preserve"> </w:t>
      </w:r>
      <w:r w:rsidRPr="002A5730">
        <w:rPr>
          <w:color w:val="181818"/>
        </w:rPr>
        <w:t>kan</w:t>
      </w:r>
      <w:r w:rsidRPr="002A5730">
        <w:rPr>
          <w:color w:val="181818"/>
          <w:spacing w:val="-5"/>
        </w:rPr>
        <w:t xml:space="preserve"> </w:t>
      </w:r>
      <w:r w:rsidRPr="002A5730">
        <w:rPr>
          <w:color w:val="181818"/>
        </w:rPr>
        <w:t>oppstå</w:t>
      </w:r>
      <w:r w:rsidRPr="002A5730">
        <w:rPr>
          <w:color w:val="181818"/>
          <w:spacing w:val="-4"/>
        </w:rPr>
        <w:t xml:space="preserve"> </w:t>
      </w:r>
      <w:r w:rsidRPr="002A5730">
        <w:rPr>
          <w:color w:val="181818"/>
        </w:rPr>
        <w:t>uavhengig</w:t>
      </w:r>
      <w:r w:rsidRPr="002A5730">
        <w:rPr>
          <w:color w:val="181818"/>
          <w:spacing w:val="-4"/>
        </w:rPr>
        <w:t xml:space="preserve"> </w:t>
      </w:r>
      <w:r w:rsidRPr="002A5730">
        <w:rPr>
          <w:color w:val="181818"/>
        </w:rPr>
        <w:t xml:space="preserve">av flaum i Oselva og stormflo, men det er den samla effekten av flaum og stormflo som utgjer den størte trugselen mot eigedom, liv og helse på Øyro. </w:t>
      </w:r>
    </w:p>
    <w:p w14:paraId="443D2C7A" w14:textId="77777777" w:rsidR="009E4FA4" w:rsidRPr="002A5730" w:rsidRDefault="009E4FA4" w:rsidP="009E4FA4">
      <w:pPr>
        <w:pStyle w:val="Brdtekst"/>
        <w:spacing w:before="162" w:line="256" w:lineRule="auto"/>
        <w:ind w:left="131"/>
        <w:rPr>
          <w:color w:val="181818"/>
        </w:rPr>
      </w:pPr>
      <w:r w:rsidRPr="002A5730">
        <w:rPr>
          <w:color w:val="181818"/>
        </w:rPr>
        <w:t xml:space="preserve">I høve tiltak mot flaum og stormflo skal områdeplanen avklare løysing for </w:t>
      </w:r>
      <w:r w:rsidRPr="002A5730">
        <w:rPr>
          <w:color w:val="181818"/>
          <w:u w:val="single"/>
        </w:rPr>
        <w:t>nye</w:t>
      </w:r>
      <w:r w:rsidRPr="002A5730">
        <w:rPr>
          <w:color w:val="181818"/>
        </w:rPr>
        <w:t xml:space="preserve"> byggetiltak. Løysing for eksisterande bebyggelse og offentlege gater og torg mm må avklarast som eigen prosess, der ein må bestemme overordna strategi og vurdere behov for vidare utgreiingar. Dei aktuelle tiltaka er relativt kostnadskrevjande og strategi og løysing må vurderast i forhold til økonomisk handlingsrom og prioriteringar og alternativet om å ikkje gjennomføre tiltak. </w:t>
      </w:r>
    </w:p>
    <w:p w14:paraId="79E02640" w14:textId="77777777" w:rsidR="009E4FA4" w:rsidRPr="0034026A" w:rsidRDefault="009E4FA4" w:rsidP="009E4FA4">
      <w:pPr>
        <w:pStyle w:val="Brdtekst"/>
        <w:spacing w:before="146" w:line="256" w:lineRule="auto"/>
        <w:ind w:left="131" w:right="456"/>
        <w:rPr>
          <w:color w:val="181818"/>
          <w:lang w:val="nb-NO"/>
        </w:rPr>
      </w:pPr>
      <w:r w:rsidRPr="0034026A">
        <w:rPr>
          <w:color w:val="181818"/>
          <w:lang w:val="nb-NO"/>
        </w:rPr>
        <w:t>Av foreslåtte tiltak er det større flaumsikringstiltak langs Oselva som har betydning for regulering av arealbruk</w:t>
      </w:r>
      <w:r w:rsidR="00A15B02" w:rsidRPr="0034026A">
        <w:rPr>
          <w:color w:val="181818"/>
          <w:lang w:val="nb-NO"/>
        </w:rPr>
        <w:t xml:space="preserve">. </w:t>
      </w:r>
      <w:r w:rsidRPr="0034026A">
        <w:rPr>
          <w:color w:val="181818"/>
          <w:lang w:val="nb-NO"/>
        </w:rPr>
        <w:t xml:space="preserve">  </w:t>
      </w:r>
    </w:p>
    <w:p w14:paraId="27284E9A" w14:textId="77777777" w:rsidR="009E4FA4" w:rsidRPr="002A5730" w:rsidRDefault="009E4FA4" w:rsidP="009E4FA4">
      <w:pPr>
        <w:pStyle w:val="Brdtekst"/>
        <w:spacing w:before="146" w:line="256" w:lineRule="auto"/>
        <w:ind w:right="456"/>
        <w:rPr>
          <w:color w:val="181818"/>
        </w:rPr>
      </w:pPr>
      <w:r w:rsidRPr="0034026A">
        <w:rPr>
          <w:color w:val="181818"/>
          <w:lang w:val="nb-NO"/>
        </w:rPr>
        <w:t xml:space="preserve"> </w:t>
      </w:r>
      <w:r w:rsidR="00A15B02" w:rsidRPr="0034026A">
        <w:rPr>
          <w:color w:val="181818"/>
          <w:lang w:val="nb-NO"/>
        </w:rPr>
        <w:t xml:space="preserve"> </w:t>
      </w:r>
      <w:r w:rsidRPr="002A5730">
        <w:rPr>
          <w:color w:val="181818"/>
        </w:rPr>
        <w:t xml:space="preserve">Desse er vist i plankartet som føresegnsområde (#). Dette er; </w:t>
      </w:r>
    </w:p>
    <w:p w14:paraId="505C2C68" w14:textId="77777777" w:rsidR="009E4FA4" w:rsidRPr="002A5730" w:rsidRDefault="009E4FA4" w:rsidP="009E4FA4">
      <w:pPr>
        <w:pStyle w:val="Brdtekst"/>
        <w:spacing w:before="146" w:line="256" w:lineRule="auto"/>
        <w:ind w:right="456"/>
        <w:rPr>
          <w:color w:val="181818"/>
        </w:rPr>
      </w:pPr>
      <w:r w:rsidRPr="002A5730">
        <w:rPr>
          <w:color w:val="181818"/>
        </w:rPr>
        <w:t xml:space="preserve">  # 15 – større flaumsikringstiltak austsida av Oselva </w:t>
      </w:r>
    </w:p>
    <w:p w14:paraId="7B20700A" w14:textId="77777777" w:rsidR="009E4FA4" w:rsidRPr="002A5730" w:rsidRDefault="0094230A" w:rsidP="009E4FA4">
      <w:pPr>
        <w:pStyle w:val="Brdtekst"/>
        <w:spacing w:before="146" w:line="256" w:lineRule="auto"/>
        <w:ind w:right="456"/>
        <w:rPr>
          <w:color w:val="181818"/>
        </w:rPr>
      </w:pPr>
      <w:r w:rsidRPr="002A5730">
        <w:rPr>
          <w:color w:val="181818"/>
        </w:rPr>
        <w:t xml:space="preserve"> </w:t>
      </w:r>
      <w:r w:rsidR="009E4FA4" w:rsidRPr="002A5730">
        <w:rPr>
          <w:color w:val="181818"/>
        </w:rPr>
        <w:t xml:space="preserve">#16 - større flaumsikringstiltak på vestsida av Oselva </w:t>
      </w:r>
    </w:p>
    <w:p w14:paraId="26771CCE" w14:textId="77777777" w:rsidR="009E4FA4" w:rsidRPr="002A5730" w:rsidRDefault="0094230A" w:rsidP="009E4FA4">
      <w:pPr>
        <w:pStyle w:val="Brdtekst"/>
        <w:spacing w:before="146" w:line="256" w:lineRule="auto"/>
        <w:ind w:right="456"/>
        <w:rPr>
          <w:color w:val="181818"/>
        </w:rPr>
      </w:pPr>
      <w:r w:rsidRPr="002A5730">
        <w:rPr>
          <w:color w:val="181818"/>
        </w:rPr>
        <w:t xml:space="preserve"> </w:t>
      </w:r>
      <w:r w:rsidR="009E4FA4" w:rsidRPr="002A5730">
        <w:rPr>
          <w:color w:val="181818"/>
        </w:rPr>
        <w:t xml:space="preserve">#17- større flaumsikringstiltak austsida av Oselva («Esso-tomta»). </w:t>
      </w:r>
    </w:p>
    <w:p w14:paraId="4298D757" w14:textId="77777777" w:rsidR="009E4FA4" w:rsidRPr="002A5730" w:rsidRDefault="009E4FA4" w:rsidP="009E4FA4">
      <w:pPr>
        <w:pStyle w:val="Brdtekst"/>
        <w:spacing w:before="146" w:line="256" w:lineRule="auto"/>
        <w:ind w:right="456"/>
        <w:rPr>
          <w:color w:val="181818"/>
        </w:rPr>
      </w:pPr>
      <w:r w:rsidRPr="002A5730">
        <w:rPr>
          <w:color w:val="181818"/>
        </w:rPr>
        <w:t xml:space="preserve">Eventuell gjennomføring av desse tiltaka må avklarast i vidare prosess. Tiltak langs Oselva krev vurdering etter vassressurslova opp mot ålmenne interesser (biologisk mangfald, friluftsliv, ferdsel, landskap mm), og nytte må overstige dei negative konsekvensane for å kunne godkjennast. Det er derfor også eintydig plankrav for desse tiltaka og avklaring etter vassressurslova kan skje i forkant eller som del av planprosess. </w:t>
      </w:r>
    </w:p>
    <w:p w14:paraId="7C89E989" w14:textId="77777777" w:rsidR="009E4FA4" w:rsidRPr="002A5730" w:rsidRDefault="009E4FA4" w:rsidP="009E4FA4">
      <w:pPr>
        <w:pStyle w:val="Brdtekst"/>
        <w:spacing w:before="146" w:line="256" w:lineRule="auto"/>
        <w:ind w:right="456"/>
        <w:rPr>
          <w:color w:val="181818"/>
        </w:rPr>
      </w:pPr>
    </w:p>
    <w:p w14:paraId="51D1312B" w14:textId="77777777" w:rsidR="009E4FA4" w:rsidRPr="002A5730" w:rsidRDefault="009E4FA4" w:rsidP="00B333DB">
      <w:pPr>
        <w:pStyle w:val="Overskrift3"/>
      </w:pPr>
      <w:bookmarkStart w:id="234" w:name="_Toc163472835"/>
      <w:r w:rsidRPr="002A5730">
        <w:t>Fare for områdeskred  - kvikkleire</w:t>
      </w:r>
      <w:bookmarkEnd w:id="234"/>
      <w:r w:rsidRPr="002A5730">
        <w:t xml:space="preserve">  </w:t>
      </w:r>
    </w:p>
    <w:p w14:paraId="615816F6" w14:textId="77777777" w:rsidR="009E4FA4" w:rsidRPr="002A5730" w:rsidRDefault="009E4FA4" w:rsidP="009E4FA4"/>
    <w:p w14:paraId="0B75BB21" w14:textId="77777777" w:rsidR="009E4FA4" w:rsidRPr="002A5730" w:rsidRDefault="009E4FA4" w:rsidP="009E4FA4">
      <w:r w:rsidRPr="002A5730">
        <w:t xml:space="preserve">Vurderingar og konklusjon i notat om fare for områdeskred, er innarbeida i plankartet som omsynssone H510_5, og vist på tilsvarande temakart datert. 20.6.2023. Manglande avklaring av reell skredfare inneber at det i føresegnene er krav om reguleringsplan, der fagkyndige må kartlegge reell skredfare, og dokumentere at tilstrekkeleg tryggleik kan oppnåast i samsvar med krava i TEK10, Kap. 7.  </w:t>
      </w:r>
    </w:p>
    <w:p w14:paraId="3E9899B6" w14:textId="77777777" w:rsidR="00873A82" w:rsidRPr="002A5730" w:rsidRDefault="00873A82" w:rsidP="009E4FA4"/>
    <w:p w14:paraId="7F4DA1D9" w14:textId="77777777" w:rsidR="009E4FA4" w:rsidRPr="002A5730" w:rsidRDefault="009E4FA4" w:rsidP="009E4FA4"/>
    <w:p w14:paraId="6046EDA7" w14:textId="77777777" w:rsidR="009E4FA4" w:rsidRPr="0034026A" w:rsidRDefault="009E4FA4" w:rsidP="00B333DB">
      <w:pPr>
        <w:pStyle w:val="Overskrift3"/>
        <w:rPr>
          <w:lang w:val="nb-NO"/>
        </w:rPr>
      </w:pPr>
      <w:bookmarkStart w:id="235" w:name="_Toc163472836"/>
      <w:r w:rsidRPr="0034026A">
        <w:rPr>
          <w:lang w:val="nb-NO"/>
        </w:rPr>
        <w:t>Fare for skred i bratt terreng – faresoner og aktsemdsoner</w:t>
      </w:r>
      <w:bookmarkEnd w:id="235"/>
      <w:r w:rsidRPr="0034026A">
        <w:rPr>
          <w:lang w:val="nb-NO"/>
        </w:rPr>
        <w:t xml:space="preserve">  </w:t>
      </w:r>
    </w:p>
    <w:p w14:paraId="1C180832" w14:textId="77777777" w:rsidR="009E4FA4" w:rsidRPr="0034026A" w:rsidRDefault="009E4FA4" w:rsidP="009E4FA4">
      <w:pPr>
        <w:rPr>
          <w:lang w:val="nb-NO"/>
        </w:rPr>
      </w:pPr>
    </w:p>
    <w:p w14:paraId="60FF288D" w14:textId="77777777" w:rsidR="009E4FA4" w:rsidRPr="0034026A" w:rsidRDefault="009E4FA4" w:rsidP="009E4FA4">
      <w:pPr>
        <w:rPr>
          <w:lang w:val="nb-NO"/>
        </w:rPr>
      </w:pPr>
      <w:r w:rsidRPr="0034026A">
        <w:rPr>
          <w:lang w:val="nb-NO"/>
        </w:rPr>
        <w:t>Vurderingar og konklusjon i notat om fare for skred i bratt terreng, er innarbeida i plankartet som omsynssoner. Der reell skredfare ikkje er kartlag</w:t>
      </w:r>
      <w:r w:rsidR="00A91755" w:rsidRPr="0034026A">
        <w:rPr>
          <w:lang w:val="nb-NO"/>
        </w:rPr>
        <w:t>t</w:t>
      </w:r>
      <w:r w:rsidRPr="0034026A">
        <w:rPr>
          <w:lang w:val="nb-NO"/>
        </w:rPr>
        <w:t xml:space="preserve"> er det vist som aktsemdsone skredfare bratt terreng H310_4 , og vist på temakart dat. 30.6.2023 (same kart som aktsemdsone fare for områdeskred)</w:t>
      </w:r>
      <w:r w:rsidR="00E329A4" w:rsidRPr="0034026A">
        <w:rPr>
          <w:lang w:val="nb-NO"/>
        </w:rPr>
        <w:t>.</w:t>
      </w:r>
      <w:r w:rsidRPr="0034026A">
        <w:rPr>
          <w:lang w:val="nb-NO"/>
        </w:rPr>
        <w:t xml:space="preserve"> Innafor aktsemdsonene er det etter føresegnene krav om detaljreguleringsplan, der fagkyndige skal kartlegge reell skredfare og dokumentere at tilstrekkeleg tryggleik kan oppnåast i samsvar med krava i TEK10, Kap. 7. Der reell skredfare er avklart av Multiconsult</w:t>
      </w:r>
      <w:r w:rsidR="009D3A36" w:rsidRPr="0034026A">
        <w:rPr>
          <w:lang w:val="nb-NO"/>
        </w:rPr>
        <w:t xml:space="preserve"> </w:t>
      </w:r>
      <w:r w:rsidRPr="0034026A">
        <w:rPr>
          <w:lang w:val="nb-NO"/>
        </w:rPr>
        <w:t>er det innarbeida i plankartet</w:t>
      </w:r>
      <w:r w:rsidR="00C55CAA" w:rsidRPr="0034026A">
        <w:rPr>
          <w:lang w:val="nb-NO"/>
        </w:rPr>
        <w:t xml:space="preserve"> </w:t>
      </w:r>
      <w:r w:rsidRPr="0034026A">
        <w:rPr>
          <w:lang w:val="nb-NO"/>
        </w:rPr>
        <w:t>som omsynssone/faresoner, med tilhøyrande krav til sikringstiltak i føresegnene som må v</w:t>
      </w:r>
      <w:r w:rsidR="00D500D1" w:rsidRPr="0034026A">
        <w:rPr>
          <w:lang w:val="nb-NO"/>
        </w:rPr>
        <w:t>e</w:t>
      </w:r>
      <w:r w:rsidRPr="0034026A">
        <w:rPr>
          <w:lang w:val="nb-NO"/>
        </w:rPr>
        <w:t>re dokumentert av fagkyndige;</w:t>
      </w:r>
    </w:p>
    <w:p w14:paraId="37C38084" w14:textId="77777777" w:rsidR="000F2412" w:rsidRPr="0034026A" w:rsidRDefault="000F2412" w:rsidP="009E4FA4">
      <w:pPr>
        <w:rPr>
          <w:lang w:val="nb-NO"/>
        </w:rPr>
      </w:pPr>
    </w:p>
    <w:p w14:paraId="622612E1" w14:textId="77777777" w:rsidR="009E4FA4" w:rsidRPr="002A5730" w:rsidRDefault="009E4FA4" w:rsidP="009E4FA4">
      <w:r w:rsidRPr="002A5730">
        <w:t>H310_1: Skredfare med årleg sannsyn større enn 1/100</w:t>
      </w:r>
    </w:p>
    <w:p w14:paraId="69AF3427" w14:textId="77777777" w:rsidR="009E4FA4" w:rsidRPr="002A5730" w:rsidRDefault="009E4FA4" w:rsidP="009E4FA4">
      <w:pPr>
        <w:rPr>
          <w:lang w:eastAsia="nb-NO"/>
        </w:rPr>
      </w:pPr>
      <w:r w:rsidRPr="002A5730">
        <w:rPr>
          <w:lang w:eastAsia="nb-NO"/>
        </w:rPr>
        <w:t>Innanfor omsynssonene er det forbod mot tiltak i tryggleiksklasse S1, S2 og S3 (jf. Byggteknisk forskrift § 7-3) før det er gjennomført sikringstiltak slik at tilstrekkeleg tryggleik vert nådd. Tilstrekkeleg tryggleik må dokumenterast av fagkyndige</w:t>
      </w:r>
      <w:r w:rsidR="008F6227" w:rsidRPr="002A5730">
        <w:rPr>
          <w:lang w:eastAsia="nb-NO"/>
        </w:rPr>
        <w:t>.</w:t>
      </w:r>
    </w:p>
    <w:p w14:paraId="0170A406" w14:textId="77777777" w:rsidR="000F2412" w:rsidRPr="002A5730" w:rsidRDefault="000F2412" w:rsidP="009E4FA4"/>
    <w:p w14:paraId="59512437" w14:textId="77777777" w:rsidR="009E4FA4" w:rsidRPr="002A5730" w:rsidRDefault="009E4FA4" w:rsidP="009E4FA4">
      <w:r w:rsidRPr="002A5730">
        <w:t>H310_2: Skredfare med årleg sannsyn større enn 1/1000</w:t>
      </w:r>
    </w:p>
    <w:p w14:paraId="18E72801" w14:textId="77777777" w:rsidR="009E4FA4" w:rsidRPr="002A5730" w:rsidRDefault="009E4FA4" w:rsidP="009E4FA4">
      <w:pPr>
        <w:rPr>
          <w:lang w:eastAsia="nb-NO"/>
        </w:rPr>
      </w:pPr>
      <w:r w:rsidRPr="002A5730">
        <w:rPr>
          <w:lang w:eastAsia="nb-NO"/>
        </w:rPr>
        <w:t>Innanfor omsynssonene er det forbod mot tiltak i tryggleiksklasse S2 og S3 (jf. Byggteknisk forskrift § 7-3) før det er gjennomført sikringstiltak slik at tilstrekkeleg tryggleik vert nådd. Tilstrekkeleg tryggleik må dokumenterast av fagkyndige</w:t>
      </w:r>
      <w:r w:rsidR="008F6227" w:rsidRPr="002A5730">
        <w:rPr>
          <w:lang w:eastAsia="nb-NO"/>
        </w:rPr>
        <w:t>.</w:t>
      </w:r>
    </w:p>
    <w:p w14:paraId="76F65B04" w14:textId="77777777" w:rsidR="000F2412" w:rsidRPr="002A5730" w:rsidRDefault="000F2412" w:rsidP="009E4FA4"/>
    <w:p w14:paraId="640EB28B" w14:textId="77777777" w:rsidR="00C27804" w:rsidRPr="002A5730" w:rsidRDefault="009E4FA4" w:rsidP="009E4FA4">
      <w:pPr>
        <w:rPr>
          <w:lang w:eastAsia="nb-NO"/>
        </w:rPr>
      </w:pPr>
      <w:r w:rsidRPr="002A5730">
        <w:t>H310_3: Skredfare med årleg sannsyn større enn 1/5000</w:t>
      </w:r>
      <w:r w:rsidRPr="002A5730">
        <w:rPr>
          <w:lang w:eastAsia="nb-NO"/>
        </w:rPr>
        <w:t xml:space="preserve"> </w:t>
      </w:r>
    </w:p>
    <w:p w14:paraId="22E475B6" w14:textId="77777777" w:rsidR="009E4FA4" w:rsidRPr="002A5730" w:rsidRDefault="009E4FA4" w:rsidP="009E4FA4">
      <w:pPr>
        <w:rPr>
          <w:lang w:eastAsia="nb-NO"/>
        </w:rPr>
      </w:pPr>
      <w:r w:rsidRPr="002A5730">
        <w:rPr>
          <w:lang w:eastAsia="nb-NO"/>
        </w:rPr>
        <w:t>Innanfor omsynssonene er det forbod mot tiltak i tryggleiksklasse S3 (jf. Byggteknisk forskrift § 7-3) før det er gjennomført sikringstiltak slik at tilstrekkeleg tryggleik vert nådd. Tilstrekkeleg tryggleik må dokumenterast av fagkyndige</w:t>
      </w:r>
      <w:bookmarkStart w:id="236" w:name="_bookmark130"/>
      <w:bookmarkEnd w:id="236"/>
      <w:r w:rsidR="00E4102D" w:rsidRPr="002A5730">
        <w:rPr>
          <w:lang w:eastAsia="nb-NO"/>
        </w:rPr>
        <w:t>.</w:t>
      </w:r>
    </w:p>
    <w:p w14:paraId="31847A38" w14:textId="77777777" w:rsidR="009E4FA4" w:rsidRPr="002A5730" w:rsidRDefault="009E4FA4" w:rsidP="009E4FA4"/>
    <w:p w14:paraId="42518B8A" w14:textId="77777777" w:rsidR="00542B64" w:rsidRPr="002A5730" w:rsidRDefault="00542B64" w:rsidP="009E4FA4"/>
    <w:p w14:paraId="4D62F4C4" w14:textId="77777777" w:rsidR="009E4FA4" w:rsidRPr="002A5730" w:rsidRDefault="009E4FA4" w:rsidP="00C3418F">
      <w:pPr>
        <w:pStyle w:val="Overskrift2"/>
        <w:numPr>
          <w:ilvl w:val="1"/>
          <w:numId w:val="25"/>
        </w:numPr>
        <w:tabs>
          <w:tab w:val="left" w:pos="732"/>
        </w:tabs>
        <w:spacing w:before="1" w:after="0"/>
        <w:ind w:left="731" w:hanging="601"/>
        <w:rPr>
          <w:spacing w:val="-2"/>
        </w:rPr>
      </w:pPr>
      <w:bookmarkStart w:id="237" w:name="_Toc163472837"/>
      <w:r w:rsidRPr="002A5730">
        <w:t>Krav</w:t>
      </w:r>
      <w:r w:rsidRPr="002A5730">
        <w:rPr>
          <w:spacing w:val="-2"/>
        </w:rPr>
        <w:t xml:space="preserve"> </w:t>
      </w:r>
      <w:r w:rsidRPr="002A5730">
        <w:t>til</w:t>
      </w:r>
      <w:r w:rsidRPr="002A5730">
        <w:rPr>
          <w:spacing w:val="-2"/>
        </w:rPr>
        <w:t xml:space="preserve"> </w:t>
      </w:r>
      <w:r w:rsidRPr="002A5730">
        <w:t xml:space="preserve">vidare </w:t>
      </w:r>
      <w:r w:rsidRPr="002A5730">
        <w:rPr>
          <w:spacing w:val="-2"/>
        </w:rPr>
        <w:t>utgreiing</w:t>
      </w:r>
      <w:bookmarkEnd w:id="237"/>
    </w:p>
    <w:p w14:paraId="6854CF8E" w14:textId="77777777" w:rsidR="009E4FA4" w:rsidRPr="002A5730" w:rsidRDefault="009E4FA4" w:rsidP="009E4FA4"/>
    <w:p w14:paraId="18AB57F3" w14:textId="77777777" w:rsidR="009E4FA4" w:rsidRPr="002A5730" w:rsidRDefault="009E4FA4" w:rsidP="00B333DB">
      <w:pPr>
        <w:pStyle w:val="Overskrift3"/>
        <w:rPr>
          <w:color w:val="auto"/>
        </w:rPr>
      </w:pPr>
      <w:bookmarkStart w:id="238" w:name="_Toc163472838"/>
      <w:r w:rsidRPr="002A5730">
        <w:t>Omsynssoner,</w:t>
      </w:r>
      <w:r w:rsidRPr="002A5730">
        <w:rPr>
          <w:spacing w:val="-8"/>
        </w:rPr>
        <w:t xml:space="preserve"> </w:t>
      </w:r>
      <w:r w:rsidRPr="002A5730">
        <w:t>krav</w:t>
      </w:r>
      <w:r w:rsidRPr="002A5730">
        <w:rPr>
          <w:spacing w:val="-6"/>
        </w:rPr>
        <w:t xml:space="preserve"> </w:t>
      </w:r>
      <w:r w:rsidRPr="002A5730">
        <w:t>felles planlegging</w:t>
      </w:r>
      <w:bookmarkEnd w:id="238"/>
    </w:p>
    <w:p w14:paraId="0059C532" w14:textId="77777777" w:rsidR="009E4FA4" w:rsidRPr="002A5730" w:rsidRDefault="009E4FA4" w:rsidP="00173E46">
      <w:pPr>
        <w:tabs>
          <w:tab w:val="left" w:pos="851"/>
          <w:tab w:val="left" w:pos="852"/>
        </w:tabs>
        <w:spacing w:before="146" w:after="240"/>
      </w:pPr>
      <w:r w:rsidRPr="002A5730">
        <w:t xml:space="preserve">Område der det er krav om felles planlegging er merka med H810. I desse områda er det krav om ny detaljreguleringsplan, der det skal sikrast eit heilskapleg plangrep, uavhengig av eigedomsgrenser. Ved oppstart av detaljplanlegging skal kommunen ta stilling til kva eigedomar som </w:t>
      </w:r>
      <w:r w:rsidR="009F1148" w:rsidRPr="002A5730">
        <w:t>blir</w:t>
      </w:r>
      <w:r w:rsidRPr="002A5730">
        <w:t xml:space="preserve"> omfatta av kravet om felles</w:t>
      </w:r>
      <w:r w:rsidR="00264B9B" w:rsidRPr="002A5730">
        <w:t xml:space="preserve"> </w:t>
      </w:r>
      <w:r w:rsidRPr="002A5730">
        <w:t>planlegging.</w:t>
      </w:r>
    </w:p>
    <w:p w14:paraId="0EEEC052" w14:textId="77777777" w:rsidR="009E4FA4" w:rsidRPr="002A5730" w:rsidRDefault="009E4FA4" w:rsidP="00B333DB">
      <w:pPr>
        <w:pStyle w:val="Overskrift3"/>
        <w:rPr>
          <w:spacing w:val="-2"/>
        </w:rPr>
      </w:pPr>
      <w:bookmarkStart w:id="239" w:name="_Toc163472839"/>
      <w:r w:rsidRPr="002A5730">
        <w:t>Undersøking</w:t>
      </w:r>
      <w:r w:rsidRPr="002A5730">
        <w:rPr>
          <w:spacing w:val="-8"/>
        </w:rPr>
        <w:t xml:space="preserve"> </w:t>
      </w:r>
      <w:r w:rsidRPr="002A5730">
        <w:t>av</w:t>
      </w:r>
      <w:r w:rsidRPr="002A5730">
        <w:rPr>
          <w:spacing w:val="-5"/>
        </w:rPr>
        <w:t xml:space="preserve"> </w:t>
      </w:r>
      <w:r w:rsidRPr="002A5730">
        <w:t>grunnforhold,</w:t>
      </w:r>
      <w:r w:rsidRPr="002A5730">
        <w:rPr>
          <w:spacing w:val="-6"/>
        </w:rPr>
        <w:t xml:space="preserve"> </w:t>
      </w:r>
      <w:r w:rsidRPr="002A5730">
        <w:rPr>
          <w:spacing w:val="-2"/>
        </w:rPr>
        <w:t>naturmangfald</w:t>
      </w:r>
      <w:bookmarkEnd w:id="239"/>
    </w:p>
    <w:p w14:paraId="7854C342" w14:textId="77777777" w:rsidR="007816E4" w:rsidRPr="002A5730" w:rsidRDefault="007816E4" w:rsidP="007816E4"/>
    <w:p w14:paraId="66D3AF65" w14:textId="77777777" w:rsidR="009E4FA4" w:rsidRPr="002A5730" w:rsidRDefault="009E4FA4" w:rsidP="00173E46">
      <w:pPr>
        <w:pStyle w:val="Brdtekst"/>
        <w:spacing w:after="240"/>
      </w:pPr>
      <w:r w:rsidRPr="002A5730">
        <w:t>Før det kan settast i verk tiltak som medfører inngrep i grunnen ved tidlegare bensinstasjonar, skal det liggje føre dokumentasjon som stadfestar at grunnen ikkje er forureina. Alternativt, må det leggjast fram tiltaksplan for behandling av forureina massar.</w:t>
      </w:r>
    </w:p>
    <w:p w14:paraId="61FCA1D0" w14:textId="77777777" w:rsidR="009E4FA4" w:rsidRPr="002A5730" w:rsidRDefault="009E4FA4" w:rsidP="009E4FA4">
      <w:pPr>
        <w:pStyle w:val="Brdtekst"/>
      </w:pPr>
      <w:r w:rsidRPr="002A5730">
        <w:t>Ved regulering nær Oselvvassdraget skal behovet for avbøtande tiltak i anleggsperioden, og tiltak mot avrenning, dokumenterast i planarbeidet. Forvaltningsplan for Oselvvassdraget skal leggast til grunn for alle regulerings- og byggetiltak langs vassdraget.</w:t>
      </w:r>
    </w:p>
    <w:p w14:paraId="33D88686" w14:textId="77777777" w:rsidR="009E4FA4" w:rsidRPr="002A5730" w:rsidRDefault="009E4FA4" w:rsidP="009E4FA4">
      <w:pPr>
        <w:pStyle w:val="Brdtekst"/>
      </w:pPr>
    </w:p>
    <w:p w14:paraId="14AD93FB" w14:textId="77777777" w:rsidR="000A3894" w:rsidRPr="002A5730" w:rsidRDefault="000A3894" w:rsidP="009E4FA4">
      <w:pPr>
        <w:pStyle w:val="Brdtekst"/>
        <w:spacing w:before="9"/>
      </w:pPr>
    </w:p>
    <w:p w14:paraId="6212BABB" w14:textId="77777777" w:rsidR="009E4FA4" w:rsidRPr="002A5730" w:rsidRDefault="009E4FA4" w:rsidP="00C3418F">
      <w:pPr>
        <w:pStyle w:val="Overskrift2"/>
        <w:numPr>
          <w:ilvl w:val="1"/>
          <w:numId w:val="25"/>
        </w:numPr>
        <w:tabs>
          <w:tab w:val="left" w:pos="732"/>
        </w:tabs>
        <w:spacing w:before="80" w:after="0"/>
        <w:ind w:left="731" w:hanging="601"/>
        <w:rPr>
          <w:spacing w:val="-10"/>
        </w:rPr>
      </w:pPr>
      <w:bookmarkStart w:id="240" w:name="_bookmark131"/>
      <w:bookmarkStart w:id="241" w:name="_Toc163472840"/>
      <w:bookmarkEnd w:id="240"/>
      <w:r w:rsidRPr="002A5730">
        <w:t>Gjennomføring</w:t>
      </w:r>
      <w:r w:rsidRPr="002A5730">
        <w:rPr>
          <w:spacing w:val="-6"/>
        </w:rPr>
        <w:t xml:space="preserve"> </w:t>
      </w:r>
      <w:r w:rsidRPr="002A5730">
        <w:t>og</w:t>
      </w:r>
      <w:r w:rsidRPr="002A5730">
        <w:rPr>
          <w:spacing w:val="-5"/>
        </w:rPr>
        <w:t xml:space="preserve"> </w:t>
      </w:r>
      <w:r w:rsidRPr="002A5730">
        <w:t>finansiering</w:t>
      </w:r>
      <w:r w:rsidRPr="002A5730">
        <w:rPr>
          <w:spacing w:val="-3"/>
        </w:rPr>
        <w:t xml:space="preserve"> </w:t>
      </w:r>
      <w:r w:rsidRPr="002A5730">
        <w:t>av</w:t>
      </w:r>
      <w:r w:rsidRPr="002A5730">
        <w:rPr>
          <w:spacing w:val="-2"/>
        </w:rPr>
        <w:t xml:space="preserve"> </w:t>
      </w:r>
      <w:r w:rsidRPr="002A5730">
        <w:t>offentleg</w:t>
      </w:r>
      <w:r w:rsidRPr="002A5730">
        <w:rPr>
          <w:spacing w:val="-3"/>
        </w:rPr>
        <w:t xml:space="preserve"> </w:t>
      </w:r>
      <w:r w:rsidRPr="002A5730">
        <w:t>infrastruktur</w:t>
      </w:r>
      <w:bookmarkEnd w:id="241"/>
    </w:p>
    <w:p w14:paraId="03927AC5" w14:textId="77777777" w:rsidR="009E4FA4" w:rsidRPr="002A5730" w:rsidRDefault="009E4FA4" w:rsidP="009E4FA4"/>
    <w:p w14:paraId="257C7B16" w14:textId="77777777" w:rsidR="009E4FA4" w:rsidRPr="002A5730" w:rsidRDefault="009E4FA4" w:rsidP="009E4FA4"/>
    <w:p w14:paraId="338AB237" w14:textId="77777777" w:rsidR="009E4FA4" w:rsidRPr="002A5730" w:rsidRDefault="009E4FA4" w:rsidP="00B333DB">
      <w:pPr>
        <w:pStyle w:val="Overskrift3"/>
        <w:rPr>
          <w:spacing w:val="-10"/>
        </w:rPr>
      </w:pPr>
      <w:bookmarkStart w:id="242" w:name="_Toc163472841"/>
      <w:r w:rsidRPr="002A5730">
        <w:t>Rekkjefølgjekrav og utbyggingsavtaler</w:t>
      </w:r>
      <w:bookmarkEnd w:id="242"/>
      <w:r w:rsidRPr="002A5730">
        <w:br/>
      </w:r>
    </w:p>
    <w:p w14:paraId="6AE3BCCC" w14:textId="77777777" w:rsidR="009E4FA4" w:rsidRPr="002A5730" w:rsidRDefault="009E4FA4" w:rsidP="00862758">
      <w:pPr>
        <w:pStyle w:val="Brdtekst"/>
        <w:spacing w:before="146" w:after="240" w:line="256" w:lineRule="auto"/>
        <w:rPr>
          <w:color w:val="181818"/>
        </w:rPr>
      </w:pPr>
      <w:r w:rsidRPr="002A5730">
        <w:rPr>
          <w:color w:val="181818"/>
        </w:rPr>
        <w:t>Områdeplanen</w:t>
      </w:r>
      <w:r w:rsidRPr="002A5730">
        <w:rPr>
          <w:color w:val="181818"/>
          <w:spacing w:val="-3"/>
        </w:rPr>
        <w:t xml:space="preserve"> </w:t>
      </w:r>
      <w:r w:rsidRPr="002A5730">
        <w:rPr>
          <w:color w:val="181818"/>
        </w:rPr>
        <w:t>avklarar</w:t>
      </w:r>
      <w:r w:rsidRPr="002A5730">
        <w:rPr>
          <w:color w:val="181818"/>
          <w:spacing w:val="-4"/>
        </w:rPr>
        <w:t xml:space="preserve"> </w:t>
      </w:r>
      <w:r w:rsidRPr="002A5730">
        <w:rPr>
          <w:color w:val="181818"/>
        </w:rPr>
        <w:t>arealbruken</w:t>
      </w:r>
      <w:r w:rsidRPr="002A5730">
        <w:rPr>
          <w:color w:val="181818"/>
          <w:spacing w:val="-4"/>
        </w:rPr>
        <w:t xml:space="preserve"> </w:t>
      </w:r>
      <w:r w:rsidRPr="002A5730">
        <w:rPr>
          <w:color w:val="181818"/>
        </w:rPr>
        <w:t>for</w:t>
      </w:r>
      <w:r w:rsidRPr="002A5730">
        <w:rPr>
          <w:color w:val="181818"/>
          <w:spacing w:val="-6"/>
        </w:rPr>
        <w:t xml:space="preserve"> </w:t>
      </w:r>
      <w:r w:rsidRPr="002A5730">
        <w:rPr>
          <w:color w:val="181818"/>
        </w:rPr>
        <w:t>ei</w:t>
      </w:r>
      <w:r w:rsidRPr="002A5730">
        <w:rPr>
          <w:color w:val="181818"/>
          <w:spacing w:val="-4"/>
        </w:rPr>
        <w:t xml:space="preserve"> </w:t>
      </w:r>
      <w:r w:rsidRPr="002A5730">
        <w:rPr>
          <w:color w:val="181818"/>
        </w:rPr>
        <w:t>rekke</w:t>
      </w:r>
      <w:r w:rsidRPr="002A5730">
        <w:rPr>
          <w:color w:val="181818"/>
          <w:spacing w:val="-2"/>
        </w:rPr>
        <w:t xml:space="preserve"> </w:t>
      </w:r>
      <w:r w:rsidRPr="002A5730">
        <w:rPr>
          <w:color w:val="181818"/>
        </w:rPr>
        <w:t>nye</w:t>
      </w:r>
      <w:r w:rsidRPr="002A5730">
        <w:rPr>
          <w:color w:val="181818"/>
          <w:spacing w:val="-5"/>
        </w:rPr>
        <w:t xml:space="preserve"> </w:t>
      </w:r>
      <w:r w:rsidRPr="002A5730">
        <w:rPr>
          <w:color w:val="181818"/>
        </w:rPr>
        <w:t>offentlege</w:t>
      </w:r>
      <w:r w:rsidRPr="002A5730">
        <w:rPr>
          <w:color w:val="181818"/>
          <w:spacing w:val="-2"/>
        </w:rPr>
        <w:t xml:space="preserve"> </w:t>
      </w:r>
      <w:r w:rsidRPr="002A5730">
        <w:rPr>
          <w:color w:val="181818"/>
        </w:rPr>
        <w:t>infrastrukturtiltak</w:t>
      </w:r>
      <w:r w:rsidRPr="002A5730">
        <w:rPr>
          <w:color w:val="181818"/>
          <w:spacing w:val="-5"/>
        </w:rPr>
        <w:t xml:space="preserve"> </w:t>
      </w:r>
      <w:r w:rsidRPr="002A5730">
        <w:rPr>
          <w:color w:val="181818"/>
        </w:rPr>
        <w:t>gjennom</w:t>
      </w:r>
      <w:r w:rsidRPr="002A5730">
        <w:rPr>
          <w:color w:val="181818"/>
          <w:spacing w:val="-2"/>
        </w:rPr>
        <w:t xml:space="preserve"> </w:t>
      </w:r>
      <w:r w:rsidRPr="002A5730">
        <w:rPr>
          <w:color w:val="181818"/>
        </w:rPr>
        <w:t xml:space="preserve">arealformål og omsynssoner på plankartet og planføresegner. </w:t>
      </w:r>
    </w:p>
    <w:p w14:paraId="3DCECFA0" w14:textId="77777777" w:rsidR="009E4FA4" w:rsidRPr="002A5730" w:rsidRDefault="009E4FA4" w:rsidP="00862758">
      <w:pPr>
        <w:pStyle w:val="Brdtekst"/>
        <w:spacing w:before="146" w:after="240" w:line="256" w:lineRule="auto"/>
        <w:rPr>
          <w:color w:val="181818"/>
        </w:rPr>
      </w:pPr>
      <w:r w:rsidRPr="002A5730">
        <w:rPr>
          <w:color w:val="181818"/>
        </w:rPr>
        <w:t>Planen gir potensial for ei relativt omfattande fortetting</w:t>
      </w:r>
      <w:r w:rsidR="0091603A" w:rsidRPr="002A5730">
        <w:rPr>
          <w:color w:val="181818"/>
        </w:rPr>
        <w:t>. E</w:t>
      </w:r>
      <w:r w:rsidRPr="002A5730">
        <w:rPr>
          <w:color w:val="181818"/>
        </w:rPr>
        <w:t xml:space="preserve">it samla plangrep er at det skal leggast betre til rette for gåande og syklande ved nye gang- og sykkelvegar, gang- og sykkelbruer over Oselva, regulering av sentrale delar av Osøyro til gatetun og flytting av parkering til framtidig fjellhall. Planen regulerer også for </w:t>
      </w:r>
      <w:r w:rsidR="009C268B" w:rsidRPr="002A5730">
        <w:rPr>
          <w:color w:val="181818"/>
        </w:rPr>
        <w:t xml:space="preserve">betre trafikktryggleik og </w:t>
      </w:r>
      <w:r w:rsidRPr="002A5730">
        <w:rPr>
          <w:color w:val="181818"/>
        </w:rPr>
        <w:t>elvepromenade/gangvegar på begge sider av Oselva. Omfattande fortetting gir også behov for eit større omfang offentleg areal, med torg- og  grøntområde</w:t>
      </w:r>
      <w:r w:rsidR="00BE1787" w:rsidRPr="002A5730">
        <w:rPr>
          <w:color w:val="181818"/>
        </w:rPr>
        <w:t>,</w:t>
      </w:r>
      <w:r w:rsidRPr="002A5730">
        <w:rPr>
          <w:color w:val="181818"/>
        </w:rPr>
        <w:t xml:space="preserve"> ein større park på Steinneset og torgareal ved utbygging av «Esso-tomta». </w:t>
      </w:r>
    </w:p>
    <w:p w14:paraId="42000E28" w14:textId="77777777" w:rsidR="00CE66AC" w:rsidRPr="002A5730" w:rsidRDefault="009E4FA4" w:rsidP="00CE66AC">
      <w:pPr>
        <w:pStyle w:val="Brdtekst"/>
        <w:spacing w:before="146" w:after="240" w:line="256" w:lineRule="auto"/>
        <w:rPr>
          <w:color w:val="181818"/>
        </w:rPr>
      </w:pPr>
      <w:r w:rsidRPr="002A5730">
        <w:rPr>
          <w:color w:val="181818"/>
        </w:rPr>
        <w:t>Det er p</w:t>
      </w:r>
      <w:r w:rsidR="008A1A5A" w:rsidRPr="002A5730">
        <w:rPr>
          <w:color w:val="181818"/>
        </w:rPr>
        <w:t>er</w:t>
      </w:r>
      <w:r w:rsidRPr="002A5730">
        <w:rPr>
          <w:color w:val="181818"/>
        </w:rPr>
        <w:t xml:space="preserve"> i dag ikkje utarbeida kostnadsanslag for alle tiltaka, men ein kan likevel </w:t>
      </w:r>
      <w:r w:rsidR="00CC2A25" w:rsidRPr="002A5730">
        <w:rPr>
          <w:color w:val="181818"/>
        </w:rPr>
        <w:t>slå fast</w:t>
      </w:r>
      <w:r w:rsidRPr="002A5730">
        <w:rPr>
          <w:color w:val="181818"/>
        </w:rPr>
        <w:t xml:space="preserve"> at dei samla kostnadane er relativt omfattande. Gjennomføring vil derfor skje over fleire 10-år</w:t>
      </w:r>
      <w:r w:rsidR="0015437E" w:rsidRPr="002A5730">
        <w:rPr>
          <w:color w:val="181818"/>
        </w:rPr>
        <w:t>.</w:t>
      </w:r>
      <w:r w:rsidRPr="002A5730">
        <w:rPr>
          <w:color w:val="181818"/>
        </w:rPr>
        <w:t xml:space="preserve"> Prioritering og plassering av areal til ulik offentleg infrastruktur sett opp mot areal til nybygging er </w:t>
      </w:r>
      <w:r w:rsidR="00F22096" w:rsidRPr="002A5730">
        <w:rPr>
          <w:color w:val="181818"/>
        </w:rPr>
        <w:t>likevel</w:t>
      </w:r>
      <w:r w:rsidRPr="002A5730">
        <w:rPr>
          <w:color w:val="181818"/>
        </w:rPr>
        <w:t xml:space="preserve"> ein del av det samla plangrepet, til dømes ved å sette av areal til elvepromenade langs Oselva. </w:t>
      </w:r>
    </w:p>
    <w:p w14:paraId="172BF6FD" w14:textId="77777777" w:rsidR="009E4FA4" w:rsidRPr="002A5730" w:rsidRDefault="009E4FA4" w:rsidP="00CE66AC">
      <w:pPr>
        <w:spacing w:after="240"/>
      </w:pPr>
      <w:r w:rsidRPr="002A5730">
        <w:t>Når og i kva rekkefølge dei ulike infrastrukturtiltaka skal opparbeidast</w:t>
      </w:r>
      <w:r w:rsidR="002E5FB9" w:rsidRPr="002A5730">
        <w:t xml:space="preserve">, </w:t>
      </w:r>
      <w:r w:rsidRPr="002A5730">
        <w:t xml:space="preserve">handlar både om økonomiske prioriteringar og praktiske omsyn, som begge heng saman med når og i kva omfang dei ulike prosjekta for oppføring av bygg blir gjennomført. </w:t>
      </w:r>
    </w:p>
    <w:p w14:paraId="0CAF1551" w14:textId="77777777" w:rsidR="009E4FA4" w:rsidRPr="002A5730" w:rsidRDefault="009E4FA4" w:rsidP="007B4F7E">
      <w:pPr>
        <w:spacing w:after="240"/>
        <w:rPr>
          <w:u w:val="single"/>
        </w:rPr>
      </w:pPr>
      <w:r w:rsidRPr="002A5730">
        <w:rPr>
          <w:u w:val="single"/>
        </w:rPr>
        <w:t xml:space="preserve">Finansieringskjelder </w:t>
      </w:r>
    </w:p>
    <w:p w14:paraId="33D169E4" w14:textId="77777777" w:rsidR="007B4F7E" w:rsidRPr="002A5730" w:rsidRDefault="009E4FA4" w:rsidP="007B4F7E">
      <w:pPr>
        <w:spacing w:after="240"/>
      </w:pPr>
      <w:r w:rsidRPr="002A5730">
        <w:t xml:space="preserve">I høve den økonomiske sida ved gjennomføring så er dei aktuelle finansieringskjeldene for infrastrukturtiltaka Bjørnafjorden kommune, Vestland Fylkeskommune, Miljøløftet, statlege støtteordningar og private utbyggjarar. </w:t>
      </w:r>
    </w:p>
    <w:p w14:paraId="03D822C7" w14:textId="77777777" w:rsidR="009E4FA4" w:rsidRPr="002A5730" w:rsidRDefault="009E4FA4" w:rsidP="009E4FA4">
      <w:r w:rsidRPr="002A5730">
        <w:t>Kva som er aktuell finansieringskjelde, eventuelt kombinasjon av kjelder, heng saman med f</w:t>
      </w:r>
      <w:r w:rsidR="00724936" w:rsidRPr="002A5730">
        <w:t>øremål</w:t>
      </w:r>
      <w:r w:rsidRPr="002A5730">
        <w:t>, funksjon og behov som tiltaka skal stette, og kan grovt delast i tre kategoriar;</w:t>
      </w:r>
    </w:p>
    <w:p w14:paraId="15BAE2B2" w14:textId="77777777" w:rsidR="009E4FA4" w:rsidRPr="002A5730" w:rsidRDefault="009E4FA4" w:rsidP="009E4FA4">
      <w:r w:rsidRPr="002A5730">
        <w:t xml:space="preserve"> </w:t>
      </w:r>
    </w:p>
    <w:p w14:paraId="3D977532" w14:textId="77777777" w:rsidR="009E4FA4" w:rsidRPr="002A5730" w:rsidRDefault="009E4FA4" w:rsidP="00C3418F">
      <w:pPr>
        <w:pStyle w:val="Listeavsnitt"/>
        <w:numPr>
          <w:ilvl w:val="0"/>
          <w:numId w:val="21"/>
        </w:numPr>
      </w:pPr>
      <w:r w:rsidRPr="002A5730">
        <w:t>Tiltak finansiert av private utbyggingsprosjekt</w:t>
      </w:r>
    </w:p>
    <w:p w14:paraId="7677D148" w14:textId="77777777" w:rsidR="009E4FA4" w:rsidRPr="002A5730" w:rsidRDefault="009E4FA4" w:rsidP="009E4FA4">
      <w:pPr>
        <w:pStyle w:val="Listeavsnitt"/>
      </w:pPr>
    </w:p>
    <w:p w14:paraId="6DA4BA5A" w14:textId="77777777" w:rsidR="009E4FA4" w:rsidRPr="002A5730" w:rsidRDefault="009E4FA4" w:rsidP="009E4FA4">
      <w:r w:rsidRPr="002A5730">
        <w:t>Grunnlaget for finansiering frå private utbyggjarar er rekk</w:t>
      </w:r>
      <w:r w:rsidR="0083164C" w:rsidRPr="002A5730">
        <w:t>j</w:t>
      </w:r>
      <w:r w:rsidRPr="002A5730">
        <w:t>efølg</w:t>
      </w:r>
      <w:r w:rsidR="0083164C" w:rsidRPr="002A5730">
        <w:t>j</w:t>
      </w:r>
      <w:r w:rsidRPr="002A5730">
        <w:t>ekrav i områdeplanen eller framtidige detaljreguleringar. Det kan fastsettast rekk</w:t>
      </w:r>
      <w:r w:rsidR="009C0A8C" w:rsidRPr="002A5730">
        <w:t>je</w:t>
      </w:r>
      <w:r w:rsidRPr="002A5730">
        <w:t>følg</w:t>
      </w:r>
      <w:r w:rsidR="0083164C" w:rsidRPr="002A5730">
        <w:t>j</w:t>
      </w:r>
      <w:r w:rsidRPr="002A5730">
        <w:t xml:space="preserve">ekrav for tiltak som er </w:t>
      </w:r>
      <w:r w:rsidRPr="002A5730">
        <w:rPr>
          <w:u w:val="single"/>
        </w:rPr>
        <w:t>nødvendige</w:t>
      </w:r>
      <w:r w:rsidRPr="002A5730">
        <w:t xml:space="preserve"> for å dekke eit behov som blir utløyst</w:t>
      </w:r>
      <w:r w:rsidR="004C2A7B" w:rsidRPr="002A5730">
        <w:t xml:space="preserve"> eller</w:t>
      </w:r>
      <w:r w:rsidRPr="002A5730">
        <w:t xml:space="preserve"> forsterka av utbygginga eller fleire utbyggingsprosjekt samla, </w:t>
      </w:r>
      <w:r w:rsidR="00511DD2" w:rsidRPr="002A5730">
        <w:t>eller</w:t>
      </w:r>
      <w:r w:rsidRPr="002A5730">
        <w:t xml:space="preserve"> tiltak som kompenserer </w:t>
      </w:r>
      <w:r w:rsidR="00511DD2" w:rsidRPr="002A5730">
        <w:t xml:space="preserve">for </w:t>
      </w:r>
      <w:r w:rsidRPr="002A5730">
        <w:t xml:space="preserve">ulemper eller negative verknader ved utbygginga. Nødvendige tiltak er til dømes vegtilkomst og lokale parkar/friområde. </w:t>
      </w:r>
    </w:p>
    <w:p w14:paraId="638E10FE" w14:textId="77777777" w:rsidR="00F71EA7" w:rsidRPr="002A5730" w:rsidRDefault="00F71EA7" w:rsidP="009E4FA4"/>
    <w:p w14:paraId="5C2EDBAE" w14:textId="77777777" w:rsidR="009E4FA4" w:rsidRPr="002A5730" w:rsidRDefault="009E4FA4" w:rsidP="009E4FA4">
      <w:r w:rsidRPr="002A5730">
        <w:t>Rekk</w:t>
      </w:r>
      <w:r w:rsidR="0086628D" w:rsidRPr="002A5730">
        <w:t>j</w:t>
      </w:r>
      <w:r w:rsidRPr="002A5730">
        <w:t>efølg</w:t>
      </w:r>
      <w:r w:rsidR="0086628D" w:rsidRPr="002A5730">
        <w:t>j</w:t>
      </w:r>
      <w:r w:rsidRPr="002A5730">
        <w:t>ekrav kan oppfyllast enten ved at utbygg</w:t>
      </w:r>
      <w:r w:rsidR="006107C5" w:rsidRPr="002A5730">
        <w:t>j</w:t>
      </w:r>
      <w:r w:rsidR="00243CE2" w:rsidRPr="002A5730">
        <w:t>a</w:t>
      </w:r>
      <w:r w:rsidRPr="002A5730">
        <w:t>r opparbeider tiltaket sjølv, eller ved at det blir inngått utbyggingsavtale med Bjørnafjorden kommune. For utbyggingsavtal</w:t>
      </w:r>
      <w:r w:rsidR="006107C5" w:rsidRPr="002A5730">
        <w:t>a</w:t>
      </w:r>
      <w:r w:rsidRPr="002A5730">
        <w:t xml:space="preserve">r gjeld prinsippvedtak for Bjørnafjorden kommune vedtatt av kommunestyret den 12.5.2022, sak 59/2022. </w:t>
      </w:r>
    </w:p>
    <w:p w14:paraId="0CAE8246" w14:textId="77777777" w:rsidR="009E4FA4" w:rsidRPr="002A5730" w:rsidRDefault="009E4FA4" w:rsidP="009E4FA4"/>
    <w:p w14:paraId="1DC865AA" w14:textId="77777777" w:rsidR="009E4FA4" w:rsidRPr="002A5730" w:rsidRDefault="009E4FA4" w:rsidP="00C3418F">
      <w:pPr>
        <w:pStyle w:val="Listeavsnitt"/>
        <w:numPr>
          <w:ilvl w:val="0"/>
          <w:numId w:val="21"/>
        </w:numPr>
      </w:pPr>
      <w:r w:rsidRPr="002A5730">
        <w:t>Tiltak finansiert av det offentlege</w:t>
      </w:r>
    </w:p>
    <w:p w14:paraId="2BF0E102" w14:textId="77777777" w:rsidR="009E4FA4" w:rsidRPr="002A5730" w:rsidRDefault="009E4FA4" w:rsidP="009E4FA4">
      <w:pPr>
        <w:pStyle w:val="Listeavsnitt"/>
      </w:pPr>
    </w:p>
    <w:p w14:paraId="52F4D0AF" w14:textId="77777777" w:rsidR="009E4FA4" w:rsidRPr="002A5730" w:rsidRDefault="009E4FA4" w:rsidP="009E4FA4">
      <w:pPr>
        <w:spacing w:after="160" w:line="259" w:lineRule="auto"/>
      </w:pPr>
      <w:r w:rsidRPr="002A5730">
        <w:t>Større og overordna tiltak som ikkje har ovannemnte tilknyting til nye byggeprosjekt, men som er generert av samfunnsutviklinga slik som flaumsikring, og kollektivterminal, må finansierast av offentlege finansieringskjelder.</w:t>
      </w:r>
    </w:p>
    <w:p w14:paraId="14F6A3F1" w14:textId="77777777" w:rsidR="009E4FA4" w:rsidRPr="002A5730" w:rsidRDefault="009E4FA4" w:rsidP="00C3418F">
      <w:pPr>
        <w:pStyle w:val="Listeavsnitt"/>
        <w:numPr>
          <w:ilvl w:val="0"/>
          <w:numId w:val="21"/>
        </w:numPr>
      </w:pPr>
      <w:r w:rsidRPr="002A5730">
        <w:t xml:space="preserve">Tiltak i ein mellomkategori </w:t>
      </w:r>
    </w:p>
    <w:p w14:paraId="54FC0A46" w14:textId="77777777" w:rsidR="009E4FA4" w:rsidRPr="002A5730" w:rsidRDefault="009E4FA4" w:rsidP="009E4FA4"/>
    <w:p w14:paraId="64230255" w14:textId="77777777" w:rsidR="009E4FA4" w:rsidRPr="002A5730" w:rsidRDefault="009E4FA4" w:rsidP="009E4FA4">
      <w:pPr>
        <w:spacing w:after="160" w:line="259" w:lineRule="auto"/>
      </w:pPr>
      <w:r w:rsidRPr="002A5730">
        <w:t xml:space="preserve">For nokon av tiltaka er behovet generert både ut frå meir overordna samfunnsbehov og behov knytt til eit eller fleire byggeprosjekt, slik at ein må avklare ei kostnadsdeling mellom utbyggjarar og det offentlege. </w:t>
      </w:r>
    </w:p>
    <w:p w14:paraId="2E1D6E17" w14:textId="77777777" w:rsidR="009E4FA4" w:rsidRPr="002A5730" w:rsidRDefault="009E4FA4" w:rsidP="009E4FA4">
      <w:r w:rsidRPr="002A5730">
        <w:t>Det kan stillast rekk</w:t>
      </w:r>
      <w:r w:rsidR="0024287E" w:rsidRPr="002A5730">
        <w:t>j</w:t>
      </w:r>
      <w:r w:rsidRPr="002A5730">
        <w:t>efølg</w:t>
      </w:r>
      <w:r w:rsidR="0024287E" w:rsidRPr="002A5730">
        <w:t>j</w:t>
      </w:r>
      <w:r w:rsidRPr="002A5730">
        <w:t xml:space="preserve">ekrav også for tiltak i kategori 2) og 3), men dersom ein ikkje har tilstrekkeleg </w:t>
      </w:r>
      <w:r w:rsidR="00020012" w:rsidRPr="002A5730">
        <w:t xml:space="preserve">avklaring på </w:t>
      </w:r>
      <w:r w:rsidRPr="002A5730">
        <w:t>offentleg finansiering</w:t>
      </w:r>
      <w:r w:rsidR="00020012" w:rsidRPr="002A5730">
        <w:t xml:space="preserve">, </w:t>
      </w:r>
      <w:r w:rsidRPr="002A5730">
        <w:t xml:space="preserve">vil det </w:t>
      </w:r>
      <w:r w:rsidR="00020012" w:rsidRPr="002A5730">
        <w:t xml:space="preserve">kunne </w:t>
      </w:r>
      <w:r w:rsidRPr="002A5730">
        <w:t xml:space="preserve">innebere at utviklinga blir satt på vent til offentleg medfinansiering er </w:t>
      </w:r>
      <w:r w:rsidR="008232A0" w:rsidRPr="002A5730">
        <w:t xml:space="preserve">tilstrekkeleg </w:t>
      </w:r>
      <w:r w:rsidRPr="002A5730">
        <w:t xml:space="preserve">avklart.  </w:t>
      </w:r>
    </w:p>
    <w:p w14:paraId="3A1541D2" w14:textId="77777777" w:rsidR="00852047" w:rsidRPr="002A5730" w:rsidRDefault="00852047" w:rsidP="009E4FA4"/>
    <w:p w14:paraId="5C8AEA7B" w14:textId="77777777" w:rsidR="00D74542" w:rsidRPr="002A5730" w:rsidRDefault="009E4FA4" w:rsidP="00D74542">
      <w:pPr>
        <w:spacing w:before="240" w:after="240"/>
        <w:rPr>
          <w:u w:val="single"/>
        </w:rPr>
      </w:pPr>
      <w:r w:rsidRPr="002A5730">
        <w:rPr>
          <w:u w:val="single"/>
        </w:rPr>
        <w:t>Rekk</w:t>
      </w:r>
      <w:r w:rsidR="0024287E" w:rsidRPr="002A5730">
        <w:rPr>
          <w:u w:val="single"/>
        </w:rPr>
        <w:t>j</w:t>
      </w:r>
      <w:r w:rsidRPr="002A5730">
        <w:rPr>
          <w:u w:val="single"/>
        </w:rPr>
        <w:t>efølg</w:t>
      </w:r>
      <w:r w:rsidR="0024287E" w:rsidRPr="002A5730">
        <w:rPr>
          <w:u w:val="single"/>
        </w:rPr>
        <w:t>j</w:t>
      </w:r>
      <w:r w:rsidRPr="002A5730">
        <w:rPr>
          <w:u w:val="single"/>
        </w:rPr>
        <w:t>ekrav i områdeplanen</w:t>
      </w:r>
    </w:p>
    <w:p w14:paraId="58525EAD" w14:textId="77777777" w:rsidR="009E4FA4" w:rsidRPr="002A5730" w:rsidRDefault="009E4FA4" w:rsidP="00D74542">
      <w:pPr>
        <w:spacing w:before="240" w:after="240"/>
        <w:rPr>
          <w:u w:val="single"/>
        </w:rPr>
      </w:pPr>
      <w:r w:rsidRPr="002A5730">
        <w:rPr>
          <w:color w:val="181818"/>
        </w:rPr>
        <w:t>Det er stilt få rekk</w:t>
      </w:r>
      <w:r w:rsidR="001302DD" w:rsidRPr="002A5730">
        <w:rPr>
          <w:color w:val="181818"/>
        </w:rPr>
        <w:t>j</w:t>
      </w:r>
      <w:r w:rsidRPr="002A5730">
        <w:rPr>
          <w:color w:val="181818"/>
        </w:rPr>
        <w:t>efølgjekrav i områdeplanen</w:t>
      </w:r>
      <w:r w:rsidR="00852047" w:rsidRPr="002A5730">
        <w:rPr>
          <w:color w:val="181818"/>
        </w:rPr>
        <w:t>,</w:t>
      </w:r>
      <w:r w:rsidRPr="002A5730">
        <w:rPr>
          <w:color w:val="181818"/>
        </w:rPr>
        <w:t xml:space="preserve"> fordi den er relativt stor i høve samla utbyggingspotensial</w:t>
      </w:r>
      <w:r w:rsidRPr="002A5730">
        <w:rPr>
          <w:color w:val="181818"/>
          <w:spacing w:val="-5"/>
        </w:rPr>
        <w:t xml:space="preserve"> </w:t>
      </w:r>
      <w:r w:rsidRPr="002A5730">
        <w:rPr>
          <w:color w:val="181818"/>
        </w:rPr>
        <w:t>og</w:t>
      </w:r>
      <w:r w:rsidRPr="002A5730">
        <w:rPr>
          <w:color w:val="181818"/>
          <w:spacing w:val="-5"/>
        </w:rPr>
        <w:t xml:space="preserve"> </w:t>
      </w:r>
      <w:r w:rsidRPr="002A5730">
        <w:rPr>
          <w:color w:val="181818"/>
        </w:rPr>
        <w:t>omfang</w:t>
      </w:r>
      <w:r w:rsidRPr="002A5730">
        <w:rPr>
          <w:color w:val="181818"/>
          <w:spacing w:val="-3"/>
        </w:rPr>
        <w:t xml:space="preserve"> </w:t>
      </w:r>
      <w:r w:rsidRPr="002A5730">
        <w:rPr>
          <w:color w:val="181818"/>
        </w:rPr>
        <w:t>ny</w:t>
      </w:r>
      <w:r w:rsidRPr="002A5730">
        <w:rPr>
          <w:color w:val="181818"/>
          <w:spacing w:val="-2"/>
        </w:rPr>
        <w:t xml:space="preserve"> </w:t>
      </w:r>
      <w:r w:rsidRPr="002A5730">
        <w:rPr>
          <w:color w:val="181818"/>
        </w:rPr>
        <w:t>infrastruktur.</w:t>
      </w:r>
      <w:r w:rsidRPr="002A5730">
        <w:rPr>
          <w:color w:val="181818"/>
          <w:spacing w:val="-3"/>
        </w:rPr>
        <w:t xml:space="preserve"> </w:t>
      </w:r>
      <w:r w:rsidRPr="002A5730">
        <w:rPr>
          <w:color w:val="181818"/>
        </w:rPr>
        <w:t>Der</w:t>
      </w:r>
      <w:r w:rsidRPr="002A5730">
        <w:rPr>
          <w:color w:val="181818"/>
          <w:spacing w:val="-2"/>
        </w:rPr>
        <w:t xml:space="preserve"> </w:t>
      </w:r>
      <w:r w:rsidRPr="002A5730">
        <w:rPr>
          <w:color w:val="181818"/>
        </w:rPr>
        <w:t>er</w:t>
      </w:r>
      <w:r w:rsidRPr="002A5730">
        <w:rPr>
          <w:color w:val="181818"/>
          <w:spacing w:val="-2"/>
        </w:rPr>
        <w:t xml:space="preserve"> </w:t>
      </w:r>
      <w:r w:rsidRPr="002A5730">
        <w:rPr>
          <w:color w:val="181818"/>
        </w:rPr>
        <w:t>fleire</w:t>
      </w:r>
      <w:r w:rsidRPr="002A5730">
        <w:rPr>
          <w:color w:val="181818"/>
          <w:spacing w:val="-2"/>
        </w:rPr>
        <w:t xml:space="preserve"> </w:t>
      </w:r>
      <w:r w:rsidRPr="002A5730">
        <w:rPr>
          <w:color w:val="181818"/>
        </w:rPr>
        <w:t>delområde</w:t>
      </w:r>
      <w:r w:rsidRPr="002A5730">
        <w:rPr>
          <w:color w:val="181818"/>
          <w:spacing w:val="-4"/>
        </w:rPr>
        <w:t xml:space="preserve"> </w:t>
      </w:r>
      <w:r w:rsidRPr="002A5730">
        <w:rPr>
          <w:color w:val="181818"/>
        </w:rPr>
        <w:t>som</w:t>
      </w:r>
      <w:r w:rsidRPr="002A5730">
        <w:rPr>
          <w:color w:val="181818"/>
          <w:spacing w:val="-1"/>
        </w:rPr>
        <w:t xml:space="preserve"> </w:t>
      </w:r>
      <w:r w:rsidRPr="002A5730">
        <w:rPr>
          <w:color w:val="181818"/>
        </w:rPr>
        <w:t>langt</w:t>
      </w:r>
      <w:r w:rsidRPr="002A5730">
        <w:rPr>
          <w:color w:val="181818"/>
          <w:spacing w:val="-2"/>
        </w:rPr>
        <w:t xml:space="preserve"> </w:t>
      </w:r>
      <w:r w:rsidRPr="002A5730">
        <w:rPr>
          <w:color w:val="181818"/>
        </w:rPr>
        <w:t>på</w:t>
      </w:r>
      <w:r w:rsidRPr="002A5730">
        <w:rPr>
          <w:color w:val="181818"/>
          <w:spacing w:val="-2"/>
        </w:rPr>
        <w:t xml:space="preserve"> </w:t>
      </w:r>
      <w:r w:rsidRPr="002A5730">
        <w:rPr>
          <w:color w:val="181818"/>
        </w:rPr>
        <w:t>veg</w:t>
      </w:r>
      <w:r w:rsidRPr="002A5730">
        <w:rPr>
          <w:color w:val="181818"/>
          <w:spacing w:val="-2"/>
        </w:rPr>
        <w:t xml:space="preserve"> </w:t>
      </w:r>
      <w:r w:rsidRPr="002A5730">
        <w:rPr>
          <w:color w:val="181818"/>
        </w:rPr>
        <w:t>kan</w:t>
      </w:r>
      <w:r w:rsidRPr="002A5730">
        <w:rPr>
          <w:color w:val="181818"/>
          <w:spacing w:val="-2"/>
        </w:rPr>
        <w:t xml:space="preserve"> </w:t>
      </w:r>
      <w:r w:rsidRPr="002A5730">
        <w:rPr>
          <w:color w:val="181818"/>
        </w:rPr>
        <w:t>utviklast</w:t>
      </w:r>
      <w:r w:rsidRPr="002A5730">
        <w:rPr>
          <w:color w:val="181818"/>
          <w:spacing w:val="-2"/>
        </w:rPr>
        <w:t xml:space="preserve"> </w:t>
      </w:r>
      <w:r w:rsidRPr="002A5730">
        <w:rPr>
          <w:color w:val="181818"/>
        </w:rPr>
        <w:t>for</w:t>
      </w:r>
      <w:r w:rsidRPr="002A5730">
        <w:rPr>
          <w:color w:val="181818"/>
          <w:spacing w:val="-2"/>
        </w:rPr>
        <w:t xml:space="preserve"> </w:t>
      </w:r>
      <w:r w:rsidRPr="002A5730">
        <w:rPr>
          <w:color w:val="181818"/>
        </w:rPr>
        <w:t xml:space="preserve">seg, men samtidig veit ein i liten grad kor og når dei ulike byggeprosjekta vil bli realisert. </w:t>
      </w:r>
    </w:p>
    <w:p w14:paraId="6B070590" w14:textId="77777777" w:rsidR="009E4FA4" w:rsidRPr="002A5730" w:rsidRDefault="009E4FA4" w:rsidP="009E4FA4">
      <w:r w:rsidRPr="002A5730">
        <w:rPr>
          <w:color w:val="181818"/>
        </w:rPr>
        <w:t>Planen sin storleik, kompleksitet og behov for detaljreguleringar inneber at ein samla og meir detaljert vurdering av rekk</w:t>
      </w:r>
      <w:r w:rsidR="00F065F0" w:rsidRPr="002A5730">
        <w:rPr>
          <w:color w:val="181818"/>
        </w:rPr>
        <w:t>j</w:t>
      </w:r>
      <w:r w:rsidRPr="002A5730">
        <w:rPr>
          <w:color w:val="181818"/>
        </w:rPr>
        <w:t>efølg</w:t>
      </w:r>
      <w:r w:rsidR="00F065F0" w:rsidRPr="002A5730">
        <w:rPr>
          <w:color w:val="181818"/>
        </w:rPr>
        <w:t>j</w:t>
      </w:r>
      <w:r w:rsidRPr="002A5730">
        <w:rPr>
          <w:color w:val="181818"/>
        </w:rPr>
        <w:t xml:space="preserve">ekrav, finansiering og gjennomføringsplan ikkje er formålstenleg </w:t>
      </w:r>
      <w:r w:rsidR="00FF166D" w:rsidRPr="002A5730">
        <w:rPr>
          <w:color w:val="181818"/>
        </w:rPr>
        <w:t>per</w:t>
      </w:r>
      <w:r w:rsidRPr="002A5730">
        <w:rPr>
          <w:color w:val="181818"/>
        </w:rPr>
        <w:t xml:space="preserve"> i dag. </w:t>
      </w:r>
    </w:p>
    <w:p w14:paraId="076D42AD" w14:textId="77777777" w:rsidR="009E4FA4" w:rsidRPr="002A5730" w:rsidRDefault="009E4FA4" w:rsidP="009E4FA4">
      <w:pPr>
        <w:rPr>
          <w:color w:val="181818"/>
        </w:rPr>
      </w:pPr>
    </w:p>
    <w:p w14:paraId="05A3A6EA" w14:textId="77777777" w:rsidR="009E4FA4" w:rsidRPr="002A5730" w:rsidRDefault="009E4FA4" w:rsidP="009E4FA4">
      <w:pPr>
        <w:pStyle w:val="Brdtekst"/>
        <w:spacing w:before="159" w:line="256" w:lineRule="auto"/>
        <w:ind w:right="456"/>
        <w:rPr>
          <w:color w:val="181818"/>
          <w:u w:val="single"/>
        </w:rPr>
      </w:pPr>
      <w:r w:rsidRPr="002A5730">
        <w:rPr>
          <w:color w:val="181818"/>
          <w:u w:val="single"/>
        </w:rPr>
        <w:t>Vidare arbeid med rekk</w:t>
      </w:r>
      <w:r w:rsidR="00E15DD8" w:rsidRPr="002A5730">
        <w:rPr>
          <w:color w:val="181818"/>
          <w:u w:val="single"/>
        </w:rPr>
        <w:t>j</w:t>
      </w:r>
      <w:r w:rsidRPr="002A5730">
        <w:rPr>
          <w:color w:val="181818"/>
          <w:u w:val="single"/>
        </w:rPr>
        <w:t>efølg</w:t>
      </w:r>
      <w:r w:rsidR="00E15DD8" w:rsidRPr="002A5730">
        <w:rPr>
          <w:color w:val="181818"/>
          <w:u w:val="single"/>
        </w:rPr>
        <w:t>j</w:t>
      </w:r>
      <w:r w:rsidRPr="002A5730">
        <w:rPr>
          <w:color w:val="181818"/>
          <w:u w:val="single"/>
        </w:rPr>
        <w:t xml:space="preserve">ekrav og gjennomføringsplanar </w:t>
      </w:r>
    </w:p>
    <w:p w14:paraId="72471E18" w14:textId="77777777" w:rsidR="007819ED" w:rsidRPr="002A5730" w:rsidRDefault="007819ED" w:rsidP="007819ED">
      <w:pPr>
        <w:pStyle w:val="Brdtekst"/>
        <w:spacing w:before="165" w:line="256" w:lineRule="auto"/>
        <w:ind w:right="912"/>
        <w:rPr>
          <w:bCs/>
          <w:color w:val="181818"/>
        </w:rPr>
      </w:pPr>
      <w:r w:rsidRPr="002A5730">
        <w:rPr>
          <w:bCs/>
          <w:color w:val="181818"/>
        </w:rPr>
        <w:t>Målsettinga for utforming av områdeplanen, detaljreguleringar og gjennomføringsplanar er å sikre  koordinering og tilstrekkeleg finansiering, slik at ny nødvendig infrastruktur kan opparbeidast over tid i takt med utbygginga elles.</w:t>
      </w:r>
    </w:p>
    <w:p w14:paraId="2D5A7CAD" w14:textId="77777777" w:rsidR="009E4FA4" w:rsidRPr="002A5730" w:rsidRDefault="009E4FA4" w:rsidP="009E4FA4">
      <w:pPr>
        <w:pStyle w:val="Brdtekst"/>
        <w:spacing w:before="158" w:line="256" w:lineRule="auto"/>
        <w:ind w:right="456"/>
      </w:pPr>
      <w:r w:rsidRPr="002A5730">
        <w:t xml:space="preserve">I den </w:t>
      </w:r>
      <w:r w:rsidRPr="002A5730">
        <w:rPr>
          <w:color w:val="181818"/>
        </w:rPr>
        <w:t>vidare detaljregulering</w:t>
      </w:r>
      <w:r w:rsidRPr="002A5730">
        <w:rPr>
          <w:color w:val="181818"/>
          <w:spacing w:val="-2"/>
        </w:rPr>
        <w:t xml:space="preserve"> </w:t>
      </w:r>
      <w:r w:rsidRPr="002A5730">
        <w:rPr>
          <w:color w:val="181818"/>
        </w:rPr>
        <w:t>vil</w:t>
      </w:r>
      <w:r w:rsidRPr="002A5730">
        <w:rPr>
          <w:color w:val="181818"/>
          <w:spacing w:val="-5"/>
        </w:rPr>
        <w:t xml:space="preserve"> ein få avklart t</w:t>
      </w:r>
      <w:r w:rsidRPr="002A5730">
        <w:rPr>
          <w:color w:val="181818"/>
        </w:rPr>
        <w:t>rong</w:t>
      </w:r>
      <w:r w:rsidRPr="002A5730">
        <w:rPr>
          <w:color w:val="181818"/>
          <w:spacing w:val="-2"/>
        </w:rPr>
        <w:t xml:space="preserve"> </w:t>
      </w:r>
      <w:r w:rsidRPr="002A5730">
        <w:rPr>
          <w:color w:val="181818"/>
        </w:rPr>
        <w:t>for</w:t>
      </w:r>
      <w:r w:rsidRPr="002A5730">
        <w:rPr>
          <w:color w:val="181818"/>
          <w:spacing w:val="-4"/>
        </w:rPr>
        <w:t xml:space="preserve"> </w:t>
      </w:r>
      <w:r w:rsidRPr="002A5730">
        <w:rPr>
          <w:color w:val="181818"/>
        </w:rPr>
        <w:t>infrastruktur</w:t>
      </w:r>
      <w:r w:rsidRPr="002A5730">
        <w:rPr>
          <w:color w:val="181818"/>
          <w:spacing w:val="-1"/>
        </w:rPr>
        <w:t xml:space="preserve"> </w:t>
      </w:r>
      <w:r w:rsidRPr="002A5730">
        <w:rPr>
          <w:color w:val="181818"/>
        </w:rPr>
        <w:t>ut</w:t>
      </w:r>
      <w:r w:rsidRPr="002A5730">
        <w:rPr>
          <w:color w:val="181818"/>
          <w:spacing w:val="-4"/>
        </w:rPr>
        <w:t xml:space="preserve"> </w:t>
      </w:r>
      <w:r w:rsidRPr="002A5730">
        <w:rPr>
          <w:color w:val="181818"/>
        </w:rPr>
        <w:t>over</w:t>
      </w:r>
      <w:r w:rsidRPr="002A5730">
        <w:rPr>
          <w:color w:val="181818"/>
          <w:spacing w:val="-3"/>
        </w:rPr>
        <w:t xml:space="preserve"> </w:t>
      </w:r>
      <w:r w:rsidRPr="002A5730">
        <w:rPr>
          <w:color w:val="181818"/>
        </w:rPr>
        <w:t>det</w:t>
      </w:r>
      <w:r w:rsidRPr="002A5730">
        <w:rPr>
          <w:color w:val="181818"/>
          <w:spacing w:val="-1"/>
        </w:rPr>
        <w:t xml:space="preserve"> </w:t>
      </w:r>
      <w:r w:rsidRPr="002A5730">
        <w:rPr>
          <w:color w:val="181818"/>
        </w:rPr>
        <w:t>som</w:t>
      </w:r>
      <w:r w:rsidRPr="002A5730">
        <w:rPr>
          <w:color w:val="181818"/>
          <w:spacing w:val="-2"/>
        </w:rPr>
        <w:t xml:space="preserve"> </w:t>
      </w:r>
      <w:r w:rsidRPr="002A5730">
        <w:rPr>
          <w:color w:val="181818"/>
        </w:rPr>
        <w:t>er vist i områdeplanen, og om det skal knytast rekk</w:t>
      </w:r>
      <w:r w:rsidR="00532693" w:rsidRPr="002A5730">
        <w:rPr>
          <w:color w:val="181818"/>
        </w:rPr>
        <w:t>j</w:t>
      </w:r>
      <w:r w:rsidRPr="002A5730">
        <w:rPr>
          <w:color w:val="181818"/>
        </w:rPr>
        <w:t>efølg</w:t>
      </w:r>
      <w:r w:rsidR="00532693" w:rsidRPr="002A5730">
        <w:rPr>
          <w:color w:val="181818"/>
        </w:rPr>
        <w:t>j</w:t>
      </w:r>
      <w:r w:rsidRPr="002A5730">
        <w:rPr>
          <w:color w:val="181818"/>
        </w:rPr>
        <w:t xml:space="preserve">ekrav til tiltaka. </w:t>
      </w:r>
    </w:p>
    <w:p w14:paraId="036DB95D" w14:textId="77777777" w:rsidR="009E4FA4" w:rsidRPr="002A5730" w:rsidRDefault="009E4FA4" w:rsidP="009E4FA4">
      <w:pPr>
        <w:pStyle w:val="Brdtekst"/>
        <w:spacing w:before="163" w:line="256" w:lineRule="auto"/>
        <w:ind w:right="456"/>
      </w:pPr>
      <w:r w:rsidRPr="002A5730">
        <w:rPr>
          <w:color w:val="181818"/>
        </w:rPr>
        <w:t>Nærmare</w:t>
      </w:r>
      <w:r w:rsidRPr="002A5730">
        <w:rPr>
          <w:color w:val="181818"/>
          <w:spacing w:val="-3"/>
        </w:rPr>
        <w:t xml:space="preserve"> </w:t>
      </w:r>
      <w:r w:rsidRPr="002A5730">
        <w:rPr>
          <w:color w:val="181818"/>
        </w:rPr>
        <w:t>plan</w:t>
      </w:r>
      <w:r w:rsidRPr="002A5730">
        <w:rPr>
          <w:color w:val="181818"/>
          <w:spacing w:val="-3"/>
        </w:rPr>
        <w:t xml:space="preserve"> </w:t>
      </w:r>
      <w:r w:rsidRPr="002A5730">
        <w:rPr>
          <w:color w:val="181818"/>
        </w:rPr>
        <w:t>for</w:t>
      </w:r>
      <w:r w:rsidRPr="002A5730">
        <w:rPr>
          <w:color w:val="181818"/>
          <w:spacing w:val="-4"/>
        </w:rPr>
        <w:t xml:space="preserve"> </w:t>
      </w:r>
      <w:r w:rsidRPr="002A5730">
        <w:rPr>
          <w:color w:val="181818"/>
        </w:rPr>
        <w:t>gjennomføring</w:t>
      </w:r>
      <w:r w:rsidRPr="002A5730">
        <w:rPr>
          <w:color w:val="181818"/>
          <w:spacing w:val="-3"/>
        </w:rPr>
        <w:t xml:space="preserve"> </w:t>
      </w:r>
      <w:r w:rsidRPr="002A5730">
        <w:rPr>
          <w:color w:val="181818"/>
        </w:rPr>
        <w:t>skal</w:t>
      </w:r>
      <w:r w:rsidRPr="002A5730">
        <w:rPr>
          <w:color w:val="181818"/>
          <w:spacing w:val="-2"/>
        </w:rPr>
        <w:t xml:space="preserve"> </w:t>
      </w:r>
      <w:r w:rsidRPr="002A5730">
        <w:rPr>
          <w:color w:val="181818"/>
        </w:rPr>
        <w:t>derfor</w:t>
      </w:r>
      <w:r w:rsidRPr="002A5730">
        <w:rPr>
          <w:color w:val="181818"/>
          <w:spacing w:val="-4"/>
        </w:rPr>
        <w:t xml:space="preserve"> </w:t>
      </w:r>
      <w:r w:rsidRPr="002A5730">
        <w:rPr>
          <w:color w:val="181818"/>
        </w:rPr>
        <w:t>utarbeidast</w:t>
      </w:r>
      <w:r w:rsidRPr="002A5730">
        <w:rPr>
          <w:color w:val="181818"/>
          <w:spacing w:val="-1"/>
        </w:rPr>
        <w:t xml:space="preserve"> </w:t>
      </w:r>
      <w:r w:rsidRPr="002A5730">
        <w:rPr>
          <w:color w:val="181818"/>
        </w:rPr>
        <w:t>etter</w:t>
      </w:r>
      <w:r w:rsidRPr="002A5730">
        <w:rPr>
          <w:color w:val="181818"/>
          <w:spacing w:val="-2"/>
        </w:rPr>
        <w:t xml:space="preserve"> </w:t>
      </w:r>
      <w:r w:rsidRPr="002A5730">
        <w:rPr>
          <w:color w:val="181818"/>
        </w:rPr>
        <w:t>at</w:t>
      </w:r>
      <w:r w:rsidRPr="002A5730">
        <w:rPr>
          <w:color w:val="181818"/>
          <w:spacing w:val="-3"/>
        </w:rPr>
        <w:t xml:space="preserve"> </w:t>
      </w:r>
      <w:r w:rsidRPr="002A5730">
        <w:rPr>
          <w:color w:val="181818"/>
        </w:rPr>
        <w:t>områdeplanen</w:t>
      </w:r>
      <w:r w:rsidRPr="002A5730">
        <w:rPr>
          <w:color w:val="181818"/>
          <w:spacing w:val="-2"/>
        </w:rPr>
        <w:t xml:space="preserve"> </w:t>
      </w:r>
      <w:r w:rsidRPr="002A5730">
        <w:rPr>
          <w:color w:val="181818"/>
        </w:rPr>
        <w:t>er</w:t>
      </w:r>
      <w:r w:rsidRPr="002A5730">
        <w:rPr>
          <w:color w:val="181818"/>
          <w:spacing w:val="-2"/>
        </w:rPr>
        <w:t xml:space="preserve"> </w:t>
      </w:r>
      <w:r w:rsidRPr="002A5730">
        <w:rPr>
          <w:color w:val="181818"/>
        </w:rPr>
        <w:t>vedtatt,</w:t>
      </w:r>
      <w:r w:rsidRPr="002A5730">
        <w:rPr>
          <w:color w:val="181818"/>
          <w:spacing w:val="-3"/>
        </w:rPr>
        <w:t xml:space="preserve"> </w:t>
      </w:r>
      <w:r w:rsidRPr="002A5730">
        <w:rPr>
          <w:color w:val="181818"/>
        </w:rPr>
        <w:t>og</w:t>
      </w:r>
      <w:r w:rsidRPr="002A5730">
        <w:rPr>
          <w:color w:val="181818"/>
          <w:spacing w:val="-3"/>
        </w:rPr>
        <w:t xml:space="preserve"> </w:t>
      </w:r>
      <w:r w:rsidRPr="002A5730">
        <w:rPr>
          <w:color w:val="181818"/>
        </w:rPr>
        <w:t>i</w:t>
      </w:r>
      <w:r w:rsidRPr="002A5730">
        <w:rPr>
          <w:color w:val="181818"/>
          <w:spacing w:val="-4"/>
        </w:rPr>
        <w:t xml:space="preserve"> </w:t>
      </w:r>
      <w:r w:rsidRPr="002A5730">
        <w:rPr>
          <w:color w:val="181818"/>
        </w:rPr>
        <w:t>forlenging</w:t>
      </w:r>
      <w:r w:rsidRPr="002A5730">
        <w:rPr>
          <w:color w:val="181818"/>
          <w:spacing w:val="-3"/>
        </w:rPr>
        <w:t xml:space="preserve"> </w:t>
      </w:r>
      <w:r w:rsidRPr="002A5730">
        <w:rPr>
          <w:color w:val="181818"/>
        </w:rPr>
        <w:t>av detaljreguleringsplanane. I tillegg til vurdering av rekk</w:t>
      </w:r>
      <w:r w:rsidR="008B6165" w:rsidRPr="002A5730">
        <w:rPr>
          <w:color w:val="181818"/>
        </w:rPr>
        <w:t>j</w:t>
      </w:r>
      <w:r w:rsidRPr="002A5730">
        <w:rPr>
          <w:color w:val="181818"/>
        </w:rPr>
        <w:t>efølg</w:t>
      </w:r>
      <w:r w:rsidR="008B6165" w:rsidRPr="002A5730">
        <w:rPr>
          <w:color w:val="181818"/>
        </w:rPr>
        <w:t>j</w:t>
      </w:r>
      <w:r w:rsidRPr="002A5730">
        <w:rPr>
          <w:color w:val="181818"/>
        </w:rPr>
        <w:t>ekrav, vil planprosessane gi nærmare oversikt over utbyggingsprosjekta si framdrift og eventuelle fysiske avhengigheiter med andre offentlege eller private prosjekt.</w:t>
      </w:r>
    </w:p>
    <w:p w14:paraId="236CE753" w14:textId="77777777" w:rsidR="009E4FA4" w:rsidRPr="002A5730" w:rsidRDefault="009E4FA4" w:rsidP="009E4FA4">
      <w:pPr>
        <w:pStyle w:val="Brdtekst"/>
        <w:spacing w:before="162" w:line="254" w:lineRule="auto"/>
        <w:ind w:right="456"/>
      </w:pPr>
      <w:r w:rsidRPr="002A5730">
        <w:rPr>
          <w:color w:val="181818"/>
        </w:rPr>
        <w:t>I</w:t>
      </w:r>
      <w:r w:rsidRPr="002A5730">
        <w:rPr>
          <w:color w:val="181818"/>
          <w:spacing w:val="-2"/>
        </w:rPr>
        <w:t xml:space="preserve"> </w:t>
      </w:r>
      <w:r w:rsidRPr="002A5730">
        <w:rPr>
          <w:color w:val="181818"/>
        </w:rPr>
        <w:t>tillegg</w:t>
      </w:r>
      <w:r w:rsidRPr="002A5730">
        <w:rPr>
          <w:color w:val="181818"/>
          <w:spacing w:val="-3"/>
        </w:rPr>
        <w:t xml:space="preserve"> bør det </w:t>
      </w:r>
      <w:r w:rsidRPr="002A5730">
        <w:rPr>
          <w:color w:val="181818"/>
        </w:rPr>
        <w:t>utarbeidast</w:t>
      </w:r>
      <w:r w:rsidRPr="002A5730">
        <w:rPr>
          <w:color w:val="181818"/>
          <w:spacing w:val="-1"/>
        </w:rPr>
        <w:t xml:space="preserve"> </w:t>
      </w:r>
      <w:r w:rsidRPr="002A5730">
        <w:rPr>
          <w:color w:val="181818"/>
        </w:rPr>
        <w:t>ein</w:t>
      </w:r>
      <w:r w:rsidRPr="002A5730">
        <w:rPr>
          <w:color w:val="181818"/>
          <w:spacing w:val="-5"/>
        </w:rPr>
        <w:t xml:space="preserve"> </w:t>
      </w:r>
      <w:r w:rsidRPr="002A5730">
        <w:rPr>
          <w:color w:val="181818"/>
        </w:rPr>
        <w:t>overordna</w:t>
      </w:r>
      <w:r w:rsidRPr="002A5730">
        <w:rPr>
          <w:color w:val="181818"/>
          <w:spacing w:val="-2"/>
        </w:rPr>
        <w:t xml:space="preserve"> </w:t>
      </w:r>
      <w:r w:rsidRPr="002A5730">
        <w:rPr>
          <w:color w:val="181818"/>
        </w:rPr>
        <w:t>gjennomføringsplan</w:t>
      </w:r>
      <w:r w:rsidRPr="002A5730">
        <w:rPr>
          <w:color w:val="181818"/>
          <w:spacing w:val="-3"/>
        </w:rPr>
        <w:t xml:space="preserve"> </w:t>
      </w:r>
      <w:r w:rsidRPr="002A5730">
        <w:rPr>
          <w:color w:val="181818"/>
        </w:rPr>
        <w:t>for</w:t>
      </w:r>
      <w:r w:rsidRPr="002A5730">
        <w:rPr>
          <w:color w:val="181818"/>
          <w:spacing w:val="-5"/>
        </w:rPr>
        <w:t xml:space="preserve"> </w:t>
      </w:r>
      <w:r w:rsidRPr="002A5730">
        <w:rPr>
          <w:color w:val="181818"/>
        </w:rPr>
        <w:t>større</w:t>
      </w:r>
      <w:r w:rsidRPr="002A5730">
        <w:rPr>
          <w:color w:val="181818"/>
          <w:spacing w:val="-2"/>
        </w:rPr>
        <w:t xml:space="preserve"> </w:t>
      </w:r>
      <w:r w:rsidRPr="002A5730">
        <w:rPr>
          <w:color w:val="181818"/>
        </w:rPr>
        <w:t>fellestiltak,</w:t>
      </w:r>
      <w:r w:rsidRPr="002A5730">
        <w:rPr>
          <w:color w:val="181818"/>
          <w:spacing w:val="-2"/>
        </w:rPr>
        <w:t xml:space="preserve"> </w:t>
      </w:r>
      <w:r w:rsidRPr="002A5730">
        <w:rPr>
          <w:color w:val="181818"/>
        </w:rPr>
        <w:t>inkludert koordinering mot prosjektplan for vatn- og avlaup, trafikksikringsplan og Miljøløftet.</w:t>
      </w:r>
    </w:p>
    <w:p w14:paraId="23F31A05" w14:textId="77777777" w:rsidR="009E4FA4" w:rsidRPr="000B5CD9" w:rsidRDefault="009E4FA4" w:rsidP="009E4FA4">
      <w:pPr>
        <w:pStyle w:val="Brdtekst"/>
        <w:spacing w:before="165" w:line="256" w:lineRule="auto"/>
        <w:ind w:right="912"/>
      </w:pPr>
      <w:r w:rsidRPr="002A5730">
        <w:rPr>
          <w:color w:val="181818"/>
        </w:rPr>
        <w:t>Med grunnlag i ein</w:t>
      </w:r>
      <w:r w:rsidRPr="002A5730">
        <w:rPr>
          <w:color w:val="181818"/>
          <w:spacing w:val="-2"/>
        </w:rPr>
        <w:t xml:space="preserve"> </w:t>
      </w:r>
      <w:r w:rsidRPr="002A5730">
        <w:rPr>
          <w:color w:val="181818"/>
        </w:rPr>
        <w:t>overordna gjennomføringsplan</w:t>
      </w:r>
      <w:r w:rsidRPr="002A5730">
        <w:rPr>
          <w:color w:val="181818"/>
          <w:spacing w:val="-1"/>
        </w:rPr>
        <w:t xml:space="preserve"> </w:t>
      </w:r>
      <w:r w:rsidRPr="002A5730">
        <w:rPr>
          <w:color w:val="181818"/>
        </w:rPr>
        <w:t>og</w:t>
      </w:r>
      <w:r w:rsidRPr="002A5730">
        <w:rPr>
          <w:color w:val="181818"/>
          <w:spacing w:val="-1"/>
        </w:rPr>
        <w:t xml:space="preserve"> </w:t>
      </w:r>
      <w:r w:rsidRPr="002A5730">
        <w:rPr>
          <w:color w:val="181818"/>
        </w:rPr>
        <w:t>meir kunnskap</w:t>
      </w:r>
      <w:r w:rsidRPr="002A5730">
        <w:rPr>
          <w:color w:val="181818"/>
          <w:spacing w:val="-1"/>
        </w:rPr>
        <w:t xml:space="preserve"> </w:t>
      </w:r>
      <w:r w:rsidRPr="002A5730">
        <w:rPr>
          <w:color w:val="181818"/>
        </w:rPr>
        <w:t>om når</w:t>
      </w:r>
      <w:r w:rsidRPr="002A5730">
        <w:rPr>
          <w:color w:val="181818"/>
          <w:spacing w:val="-1"/>
        </w:rPr>
        <w:t xml:space="preserve"> </w:t>
      </w:r>
      <w:r w:rsidRPr="002A5730">
        <w:rPr>
          <w:color w:val="181818"/>
        </w:rPr>
        <w:t>og kor det skal</w:t>
      </w:r>
      <w:r w:rsidRPr="002A5730">
        <w:rPr>
          <w:color w:val="181818"/>
          <w:spacing w:val="-1"/>
        </w:rPr>
        <w:t xml:space="preserve"> </w:t>
      </w:r>
      <w:r w:rsidRPr="002A5730">
        <w:rPr>
          <w:color w:val="181818"/>
        </w:rPr>
        <w:t>byggast ut og finansiering er avklart, kan det utarbeidast meir detaljerte og kortsiktige</w:t>
      </w:r>
      <w:r w:rsidRPr="002A5730">
        <w:rPr>
          <w:color w:val="181818"/>
          <w:spacing w:val="40"/>
        </w:rPr>
        <w:t xml:space="preserve"> </w:t>
      </w:r>
      <w:r w:rsidRPr="002A5730">
        <w:rPr>
          <w:color w:val="181818"/>
        </w:rPr>
        <w:t>gjennomføringsplanar både på overordna</w:t>
      </w:r>
      <w:r w:rsidRPr="002A5730">
        <w:rPr>
          <w:color w:val="181818"/>
          <w:spacing w:val="-2"/>
        </w:rPr>
        <w:t xml:space="preserve"> </w:t>
      </w:r>
      <w:r w:rsidRPr="002A5730">
        <w:rPr>
          <w:color w:val="181818"/>
        </w:rPr>
        <w:t>nivå</w:t>
      </w:r>
      <w:r w:rsidRPr="002A5730">
        <w:rPr>
          <w:color w:val="181818"/>
          <w:spacing w:val="-4"/>
        </w:rPr>
        <w:t xml:space="preserve"> </w:t>
      </w:r>
      <w:r w:rsidRPr="002A5730">
        <w:rPr>
          <w:color w:val="181818"/>
        </w:rPr>
        <w:t>og</w:t>
      </w:r>
      <w:r w:rsidRPr="002A5730">
        <w:rPr>
          <w:color w:val="181818"/>
          <w:spacing w:val="-3"/>
        </w:rPr>
        <w:t xml:space="preserve"> </w:t>
      </w:r>
      <w:r w:rsidRPr="002A5730">
        <w:rPr>
          <w:color w:val="181818"/>
        </w:rPr>
        <w:t>for</w:t>
      </w:r>
      <w:r w:rsidRPr="002A5730">
        <w:rPr>
          <w:color w:val="181818"/>
          <w:spacing w:val="-2"/>
        </w:rPr>
        <w:t xml:space="preserve"> </w:t>
      </w:r>
      <w:r w:rsidRPr="002A5730">
        <w:rPr>
          <w:color w:val="181818"/>
        </w:rPr>
        <w:t>ulike</w:t>
      </w:r>
      <w:r w:rsidRPr="002A5730">
        <w:rPr>
          <w:color w:val="181818"/>
          <w:spacing w:val="-6"/>
        </w:rPr>
        <w:t xml:space="preserve"> </w:t>
      </w:r>
      <w:r w:rsidRPr="002A5730">
        <w:rPr>
          <w:color w:val="181818"/>
        </w:rPr>
        <w:t>avgrensa</w:t>
      </w:r>
      <w:r w:rsidRPr="002A5730">
        <w:rPr>
          <w:color w:val="181818"/>
          <w:spacing w:val="-2"/>
        </w:rPr>
        <w:t xml:space="preserve"> </w:t>
      </w:r>
      <w:r w:rsidRPr="002A5730">
        <w:rPr>
          <w:color w:val="181818"/>
        </w:rPr>
        <w:t>delområde.</w:t>
      </w:r>
      <w:r w:rsidRPr="002A5730">
        <w:rPr>
          <w:color w:val="181818"/>
          <w:spacing w:val="40"/>
        </w:rPr>
        <w:t xml:space="preserve"> </w:t>
      </w:r>
      <w:r w:rsidRPr="002A5730">
        <w:rPr>
          <w:color w:val="181818"/>
        </w:rPr>
        <w:t>Gjennomføringshorisonten</w:t>
      </w:r>
      <w:r w:rsidRPr="002A5730">
        <w:rPr>
          <w:color w:val="181818"/>
          <w:spacing w:val="-6"/>
        </w:rPr>
        <w:t xml:space="preserve"> </w:t>
      </w:r>
      <w:r w:rsidRPr="002A5730">
        <w:rPr>
          <w:color w:val="181818"/>
        </w:rPr>
        <w:t>blir</w:t>
      </w:r>
      <w:r w:rsidRPr="002A5730">
        <w:rPr>
          <w:color w:val="181818"/>
          <w:spacing w:val="-4"/>
        </w:rPr>
        <w:t xml:space="preserve"> </w:t>
      </w:r>
      <w:r w:rsidRPr="002A5730">
        <w:rPr>
          <w:color w:val="181818"/>
        </w:rPr>
        <w:t>vurdert</w:t>
      </w:r>
      <w:r w:rsidRPr="002A5730">
        <w:rPr>
          <w:color w:val="181818"/>
          <w:spacing w:val="-1"/>
        </w:rPr>
        <w:t xml:space="preserve"> </w:t>
      </w:r>
      <w:r w:rsidRPr="002A5730">
        <w:rPr>
          <w:color w:val="181818"/>
        </w:rPr>
        <w:t>å</w:t>
      </w:r>
      <w:r w:rsidRPr="002A5730">
        <w:rPr>
          <w:color w:val="181818"/>
          <w:spacing w:val="-5"/>
        </w:rPr>
        <w:t xml:space="preserve"> </w:t>
      </w:r>
      <w:r w:rsidRPr="002A5730">
        <w:rPr>
          <w:color w:val="181818"/>
        </w:rPr>
        <w:t>være</w:t>
      </w:r>
      <w:r w:rsidRPr="002A5730">
        <w:rPr>
          <w:color w:val="181818"/>
          <w:spacing w:val="-1"/>
        </w:rPr>
        <w:t xml:space="preserve"> </w:t>
      </w:r>
      <w:r w:rsidRPr="002A5730">
        <w:rPr>
          <w:color w:val="181818"/>
        </w:rPr>
        <w:t>fram</w:t>
      </w:r>
      <w:r w:rsidRPr="002A5730">
        <w:rPr>
          <w:color w:val="181818"/>
          <w:spacing w:val="-3"/>
        </w:rPr>
        <w:t xml:space="preserve"> </w:t>
      </w:r>
      <w:r w:rsidRPr="002A5730">
        <w:rPr>
          <w:color w:val="181818"/>
        </w:rPr>
        <w:t xml:space="preserve">mot </w:t>
      </w:r>
      <w:r w:rsidRPr="002A5730">
        <w:rPr>
          <w:color w:val="181818"/>
          <w:spacing w:val="-2"/>
        </w:rPr>
        <w:t>2040-2045.</w:t>
      </w:r>
    </w:p>
    <w:p w14:paraId="4039F481" w14:textId="77777777" w:rsidR="00873A82" w:rsidRPr="002A5730" w:rsidRDefault="009E4FA4" w:rsidP="00873A82">
      <w:pPr>
        <w:pStyle w:val="Brdtekst"/>
        <w:keepNext/>
        <w:spacing w:before="41" w:line="256" w:lineRule="auto"/>
        <w:ind w:left="131" w:right="456"/>
      </w:pPr>
      <w:r w:rsidRPr="002A5730">
        <w:rPr>
          <w:noProof/>
        </w:rPr>
        <w:drawing>
          <wp:inline distT="0" distB="0" distL="0" distR="0" wp14:anchorId="7CB830C2" wp14:editId="41337378">
            <wp:extent cx="5676900" cy="3438525"/>
            <wp:effectExtent l="0" t="0" r="0" b="28575"/>
            <wp:docPr id="1311829319" name="Diagram 13118293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0A65C5AB" w14:textId="77777777" w:rsidR="009E4FA4" w:rsidRPr="002A5730" w:rsidRDefault="00873A82" w:rsidP="00873A82">
      <w:pPr>
        <w:pStyle w:val="Bildetekst"/>
        <w:rPr>
          <w:color w:val="181818"/>
          <w:lang w:val="nn-NO"/>
        </w:rPr>
      </w:pPr>
      <w:r w:rsidRPr="002A5730">
        <w:rPr>
          <w:lang w:val="nn-NO"/>
        </w:rPr>
        <w:t xml:space="preserve">Figur </w:t>
      </w:r>
      <w:r w:rsidRPr="002A5730">
        <w:rPr>
          <w:lang w:val="nn-NO"/>
        </w:rPr>
        <w:fldChar w:fldCharType="begin"/>
      </w:r>
      <w:r w:rsidRPr="002A5730">
        <w:rPr>
          <w:lang w:val="nn-NO"/>
        </w:rPr>
        <w:instrText xml:space="preserve"> SEQ Figur \* ARABIC </w:instrText>
      </w:r>
      <w:r w:rsidRPr="002A5730">
        <w:rPr>
          <w:lang w:val="nn-NO"/>
        </w:rPr>
        <w:fldChar w:fldCharType="separate"/>
      </w:r>
      <w:r w:rsidR="001C07BF" w:rsidRPr="002A5730">
        <w:rPr>
          <w:lang w:val="nn-NO"/>
        </w:rPr>
        <w:t>45</w:t>
      </w:r>
      <w:r w:rsidRPr="002A5730">
        <w:rPr>
          <w:lang w:val="nn-NO"/>
        </w:rPr>
        <w:fldChar w:fldCharType="end"/>
      </w:r>
      <w:r w:rsidRPr="002A5730">
        <w:rPr>
          <w:lang w:val="nn-NO"/>
        </w:rPr>
        <w:t xml:space="preserve"> Vidare planprosess etter vedteken områdeplan for Osøyro</w:t>
      </w:r>
    </w:p>
    <w:p w14:paraId="7D5CEB90" w14:textId="77777777" w:rsidR="009E4FA4" w:rsidRPr="002A5730" w:rsidRDefault="009E4FA4" w:rsidP="009E4FA4">
      <w:pPr>
        <w:rPr>
          <w:rFonts w:asciiTheme="majorHAnsi" w:eastAsiaTheme="majorEastAsia" w:hAnsiTheme="majorHAnsi" w:cstheme="majorBidi"/>
          <w:color w:val="BC6C02" w:themeColor="accent6" w:themeShade="BF"/>
          <w:sz w:val="40"/>
          <w:szCs w:val="40"/>
        </w:rPr>
      </w:pPr>
      <w:bookmarkStart w:id="243" w:name="_bookmark133"/>
      <w:bookmarkStart w:id="244" w:name="_bookmark132"/>
      <w:bookmarkEnd w:id="243"/>
      <w:bookmarkEnd w:id="244"/>
    </w:p>
    <w:p w14:paraId="70C5E739" w14:textId="77777777" w:rsidR="009E4FA4" w:rsidRPr="002A5730" w:rsidRDefault="009E4FA4" w:rsidP="00C3418F">
      <w:pPr>
        <w:pStyle w:val="Overskrift1"/>
        <w:numPr>
          <w:ilvl w:val="0"/>
          <w:numId w:val="25"/>
        </w:numPr>
      </w:pPr>
      <w:bookmarkStart w:id="245" w:name="_Toc163472842"/>
      <w:r w:rsidRPr="002A5730">
        <w:t>VERKNADER</w:t>
      </w:r>
      <w:r w:rsidRPr="002A5730">
        <w:rPr>
          <w:spacing w:val="-7"/>
        </w:rPr>
        <w:t xml:space="preserve"> </w:t>
      </w:r>
      <w:r w:rsidRPr="002A5730">
        <w:t>AV</w:t>
      </w:r>
      <w:r w:rsidRPr="002A5730">
        <w:rPr>
          <w:spacing w:val="-5"/>
        </w:rPr>
        <w:t xml:space="preserve"> </w:t>
      </w:r>
      <w:r w:rsidRPr="002A5730">
        <w:t>PLANFRAMLEGGET</w:t>
      </w:r>
      <w:bookmarkEnd w:id="245"/>
    </w:p>
    <w:p w14:paraId="734475E8" w14:textId="77777777" w:rsidR="00B114BD" w:rsidRPr="002A5730" w:rsidRDefault="00B114BD" w:rsidP="00B114BD"/>
    <w:p w14:paraId="246C3D65" w14:textId="77777777" w:rsidR="009E4FA4" w:rsidRPr="002A5730" w:rsidRDefault="009E4FA4" w:rsidP="00B114BD">
      <w:pPr>
        <w:pStyle w:val="Overskrift2"/>
        <w:numPr>
          <w:ilvl w:val="1"/>
          <w:numId w:val="27"/>
        </w:numPr>
        <w:tabs>
          <w:tab w:val="left" w:pos="579"/>
        </w:tabs>
        <w:spacing w:before="192"/>
        <w:jc w:val="both"/>
      </w:pPr>
      <w:bookmarkStart w:id="246" w:name="_bookmark134"/>
      <w:bookmarkStart w:id="247" w:name="_Toc163472843"/>
      <w:bookmarkEnd w:id="246"/>
      <w:r w:rsidRPr="002A5730">
        <w:t>Overordna</w:t>
      </w:r>
      <w:r w:rsidRPr="002A5730">
        <w:rPr>
          <w:spacing w:val="-1"/>
        </w:rPr>
        <w:t xml:space="preserve"> </w:t>
      </w:r>
      <w:r w:rsidRPr="002A5730">
        <w:t>planar</w:t>
      </w:r>
      <w:r w:rsidRPr="002A5730">
        <w:rPr>
          <w:spacing w:val="-3"/>
        </w:rPr>
        <w:t xml:space="preserve"> </w:t>
      </w:r>
      <w:r w:rsidRPr="002A5730">
        <w:t xml:space="preserve">og </w:t>
      </w:r>
      <w:r w:rsidRPr="002A5730">
        <w:rPr>
          <w:spacing w:val="-2"/>
        </w:rPr>
        <w:t>vedtak</w:t>
      </w:r>
      <w:bookmarkEnd w:id="247"/>
    </w:p>
    <w:p w14:paraId="677C05C2" w14:textId="77777777" w:rsidR="009E4FA4" w:rsidRPr="002A5730" w:rsidRDefault="009E4FA4" w:rsidP="00B114BD">
      <w:pPr>
        <w:pStyle w:val="Brdtekst"/>
        <w:spacing w:before="146" w:after="120" w:line="259" w:lineRule="auto"/>
        <w:ind w:left="131" w:right="456"/>
      </w:pPr>
      <w:r w:rsidRPr="002A5730">
        <w:t>Planframlegget</w:t>
      </w:r>
      <w:r w:rsidRPr="002A5730">
        <w:rPr>
          <w:spacing w:val="-4"/>
        </w:rPr>
        <w:t xml:space="preserve"> </w:t>
      </w:r>
      <w:r w:rsidRPr="002A5730">
        <w:t>er</w:t>
      </w:r>
      <w:r w:rsidRPr="002A5730">
        <w:rPr>
          <w:spacing w:val="-4"/>
        </w:rPr>
        <w:t xml:space="preserve"> </w:t>
      </w:r>
      <w:r w:rsidRPr="002A5730">
        <w:t>overordna</w:t>
      </w:r>
      <w:r w:rsidRPr="002A5730">
        <w:rPr>
          <w:spacing w:val="-2"/>
        </w:rPr>
        <w:t xml:space="preserve"> </w:t>
      </w:r>
      <w:r w:rsidRPr="002A5730">
        <w:t>sett</w:t>
      </w:r>
      <w:r w:rsidRPr="002A5730">
        <w:rPr>
          <w:spacing w:val="-4"/>
        </w:rPr>
        <w:t xml:space="preserve"> </w:t>
      </w:r>
      <w:r w:rsidRPr="002A5730">
        <w:t>i</w:t>
      </w:r>
      <w:r w:rsidRPr="002A5730">
        <w:rPr>
          <w:spacing w:val="-3"/>
        </w:rPr>
        <w:t xml:space="preserve"> </w:t>
      </w:r>
      <w:r w:rsidRPr="002A5730">
        <w:t>tråd</w:t>
      </w:r>
      <w:r w:rsidRPr="002A5730">
        <w:rPr>
          <w:spacing w:val="-5"/>
        </w:rPr>
        <w:t xml:space="preserve"> </w:t>
      </w:r>
      <w:r w:rsidRPr="002A5730">
        <w:t>med</w:t>
      </w:r>
      <w:r w:rsidRPr="002A5730">
        <w:rPr>
          <w:spacing w:val="-2"/>
        </w:rPr>
        <w:t xml:space="preserve"> </w:t>
      </w:r>
      <w:r w:rsidRPr="002A5730">
        <w:t>aktuelle</w:t>
      </w:r>
      <w:r w:rsidRPr="002A5730">
        <w:rPr>
          <w:spacing w:val="-4"/>
        </w:rPr>
        <w:t xml:space="preserve"> </w:t>
      </w:r>
      <w:r w:rsidRPr="002A5730">
        <w:t>sentrale</w:t>
      </w:r>
      <w:r w:rsidRPr="002A5730">
        <w:rPr>
          <w:spacing w:val="-2"/>
        </w:rPr>
        <w:t xml:space="preserve"> </w:t>
      </w:r>
      <w:r w:rsidRPr="002A5730">
        <w:t>retningsliner,</w:t>
      </w:r>
      <w:r w:rsidRPr="002A5730">
        <w:rPr>
          <w:spacing w:val="-4"/>
        </w:rPr>
        <w:t xml:space="preserve"> </w:t>
      </w:r>
      <w:r w:rsidRPr="002A5730">
        <w:t>kommunale</w:t>
      </w:r>
      <w:r w:rsidRPr="002A5730">
        <w:rPr>
          <w:spacing w:val="-2"/>
        </w:rPr>
        <w:t xml:space="preserve"> </w:t>
      </w:r>
      <w:r w:rsidRPr="002A5730">
        <w:t>planar</w:t>
      </w:r>
      <w:r w:rsidRPr="002A5730">
        <w:rPr>
          <w:spacing w:val="-5"/>
        </w:rPr>
        <w:t xml:space="preserve"> </w:t>
      </w:r>
      <w:r w:rsidRPr="002A5730">
        <w:t>og</w:t>
      </w:r>
      <w:r w:rsidRPr="002A5730">
        <w:rPr>
          <w:spacing w:val="-3"/>
        </w:rPr>
        <w:t xml:space="preserve"> </w:t>
      </w:r>
      <w:r w:rsidRPr="002A5730">
        <w:t>føringar. Planen er i all hovudsak også i samsvar med kommuneplanens arealdel og intensjonane i denne.</w:t>
      </w:r>
    </w:p>
    <w:p w14:paraId="1BF5DAEA" w14:textId="77777777" w:rsidR="00B114BD" w:rsidRPr="002A5730" w:rsidRDefault="009E4FA4" w:rsidP="00B114BD">
      <w:pPr>
        <w:pStyle w:val="Brdtekst"/>
        <w:spacing w:before="159" w:after="240" w:line="259" w:lineRule="auto"/>
        <w:ind w:left="131" w:right="565"/>
      </w:pPr>
      <w:r w:rsidRPr="002A5730">
        <w:t>Planframlegget</w:t>
      </w:r>
      <w:r w:rsidRPr="002A5730">
        <w:rPr>
          <w:spacing w:val="-4"/>
        </w:rPr>
        <w:t xml:space="preserve"> </w:t>
      </w:r>
      <w:r w:rsidRPr="002A5730">
        <w:t>er</w:t>
      </w:r>
      <w:r w:rsidRPr="002A5730">
        <w:rPr>
          <w:spacing w:val="-2"/>
        </w:rPr>
        <w:t xml:space="preserve"> </w:t>
      </w:r>
      <w:r w:rsidRPr="002A5730">
        <w:t>i</w:t>
      </w:r>
      <w:r w:rsidRPr="002A5730">
        <w:rPr>
          <w:spacing w:val="-5"/>
        </w:rPr>
        <w:t xml:space="preserve"> </w:t>
      </w:r>
      <w:r w:rsidRPr="002A5730">
        <w:t>stor</w:t>
      </w:r>
      <w:r w:rsidRPr="002A5730">
        <w:rPr>
          <w:spacing w:val="-2"/>
        </w:rPr>
        <w:t xml:space="preserve"> </w:t>
      </w:r>
      <w:r w:rsidRPr="002A5730">
        <w:t>grad</w:t>
      </w:r>
      <w:r w:rsidRPr="002A5730">
        <w:rPr>
          <w:spacing w:val="-3"/>
        </w:rPr>
        <w:t xml:space="preserve"> </w:t>
      </w:r>
      <w:r w:rsidRPr="002A5730">
        <w:t>også</w:t>
      </w:r>
      <w:r w:rsidRPr="002A5730">
        <w:rPr>
          <w:spacing w:val="-2"/>
        </w:rPr>
        <w:t xml:space="preserve"> </w:t>
      </w:r>
      <w:r w:rsidRPr="002A5730">
        <w:t>i</w:t>
      </w:r>
      <w:r w:rsidRPr="002A5730">
        <w:rPr>
          <w:spacing w:val="-5"/>
        </w:rPr>
        <w:t xml:space="preserve"> </w:t>
      </w:r>
      <w:r w:rsidRPr="002A5730">
        <w:t>samsvar</w:t>
      </w:r>
      <w:r w:rsidRPr="002A5730">
        <w:rPr>
          <w:spacing w:val="-5"/>
        </w:rPr>
        <w:t xml:space="preserve"> </w:t>
      </w:r>
      <w:r w:rsidRPr="002A5730">
        <w:t>med</w:t>
      </w:r>
      <w:r w:rsidRPr="002A5730">
        <w:rPr>
          <w:spacing w:val="-2"/>
        </w:rPr>
        <w:t xml:space="preserve"> </w:t>
      </w:r>
      <w:r w:rsidRPr="002A5730">
        <w:t>reguleringsplanane</w:t>
      </w:r>
      <w:r w:rsidRPr="002A5730">
        <w:rPr>
          <w:spacing w:val="-1"/>
        </w:rPr>
        <w:t xml:space="preserve"> </w:t>
      </w:r>
      <w:r w:rsidRPr="002A5730">
        <w:t>i</w:t>
      </w:r>
      <w:r w:rsidRPr="002A5730">
        <w:rPr>
          <w:spacing w:val="-3"/>
        </w:rPr>
        <w:t xml:space="preserve"> </w:t>
      </w:r>
      <w:r w:rsidRPr="002A5730">
        <w:t>området.</w:t>
      </w:r>
      <w:r w:rsidRPr="002A5730">
        <w:rPr>
          <w:spacing w:val="-5"/>
        </w:rPr>
        <w:t xml:space="preserve"> </w:t>
      </w:r>
      <w:r w:rsidRPr="002A5730">
        <w:t>Dei</w:t>
      </w:r>
      <w:r w:rsidRPr="002A5730">
        <w:rPr>
          <w:spacing w:val="-2"/>
        </w:rPr>
        <w:t xml:space="preserve"> </w:t>
      </w:r>
      <w:r w:rsidRPr="002A5730">
        <w:t>største</w:t>
      </w:r>
      <w:r w:rsidRPr="002A5730">
        <w:rPr>
          <w:spacing w:val="-4"/>
        </w:rPr>
        <w:t xml:space="preserve"> </w:t>
      </w:r>
      <w:r w:rsidRPr="002A5730">
        <w:t>endringane</w:t>
      </w:r>
      <w:r w:rsidRPr="002A5730">
        <w:rPr>
          <w:spacing w:val="-1"/>
        </w:rPr>
        <w:t xml:space="preserve"> </w:t>
      </w:r>
      <w:r w:rsidRPr="002A5730">
        <w:t>i</w:t>
      </w:r>
      <w:r w:rsidRPr="002A5730">
        <w:rPr>
          <w:spacing w:val="-3"/>
        </w:rPr>
        <w:t xml:space="preserve"> </w:t>
      </w:r>
      <w:r w:rsidRPr="002A5730">
        <w:t>høve til arealføremål, er at det er fleire og meir spreidde område som får sentrumsformål i denne områdeplanen. Det</w:t>
      </w:r>
      <w:r w:rsidRPr="002A5730">
        <w:rPr>
          <w:spacing w:val="-2"/>
        </w:rPr>
        <w:t xml:space="preserve"> </w:t>
      </w:r>
      <w:r w:rsidRPr="002A5730">
        <w:t>gjeld</w:t>
      </w:r>
      <w:r w:rsidRPr="002A5730">
        <w:rPr>
          <w:spacing w:val="-1"/>
        </w:rPr>
        <w:t xml:space="preserve"> </w:t>
      </w:r>
      <w:r w:rsidRPr="002A5730">
        <w:t>i</w:t>
      </w:r>
      <w:r w:rsidRPr="002A5730">
        <w:rPr>
          <w:spacing w:val="-1"/>
        </w:rPr>
        <w:t xml:space="preserve"> </w:t>
      </w:r>
      <w:r w:rsidRPr="002A5730">
        <w:t>nordvest, der kombinert næringsføremål</w:t>
      </w:r>
      <w:r w:rsidRPr="002A5730">
        <w:rPr>
          <w:spacing w:val="-3"/>
        </w:rPr>
        <w:t xml:space="preserve"> </w:t>
      </w:r>
      <w:r w:rsidRPr="002A5730">
        <w:t>vert endra til</w:t>
      </w:r>
      <w:r w:rsidRPr="002A5730">
        <w:rPr>
          <w:spacing w:val="-3"/>
        </w:rPr>
        <w:t xml:space="preserve"> </w:t>
      </w:r>
      <w:r w:rsidRPr="002A5730">
        <w:t>sentrumsføremål, og</w:t>
      </w:r>
      <w:r w:rsidRPr="002A5730">
        <w:rPr>
          <w:spacing w:val="-1"/>
        </w:rPr>
        <w:t xml:space="preserve"> </w:t>
      </w:r>
      <w:r w:rsidRPr="002A5730">
        <w:t>det gjeld</w:t>
      </w:r>
      <w:r w:rsidRPr="002A5730">
        <w:rPr>
          <w:spacing w:val="-3"/>
        </w:rPr>
        <w:t xml:space="preserve"> </w:t>
      </w:r>
      <w:r w:rsidRPr="002A5730">
        <w:t>ved</w:t>
      </w:r>
      <w:r w:rsidRPr="002A5730">
        <w:rPr>
          <w:spacing w:val="-2"/>
        </w:rPr>
        <w:t xml:space="preserve"> </w:t>
      </w:r>
      <w:r w:rsidRPr="002A5730">
        <w:t>Oseana</w:t>
      </w:r>
      <w:r w:rsidRPr="002A5730">
        <w:rPr>
          <w:spacing w:val="-5"/>
        </w:rPr>
        <w:t xml:space="preserve"> </w:t>
      </w:r>
      <w:r w:rsidRPr="002A5730">
        <w:t>i sørvest og Steinneset i søraust. Her får kombinert bustad og næring ei endring til sentrumsføremål</w:t>
      </w:r>
    </w:p>
    <w:p w14:paraId="41DC0B04" w14:textId="77777777" w:rsidR="009E4FA4" w:rsidRPr="002A5730" w:rsidRDefault="009E4FA4" w:rsidP="00B114BD">
      <w:pPr>
        <w:pStyle w:val="Overskrift2"/>
        <w:numPr>
          <w:ilvl w:val="1"/>
          <w:numId w:val="27"/>
        </w:numPr>
        <w:tabs>
          <w:tab w:val="left" w:pos="579"/>
        </w:tabs>
        <w:spacing w:before="80" w:after="240"/>
        <w:ind w:hanging="448"/>
        <w:jc w:val="both"/>
      </w:pPr>
      <w:bookmarkStart w:id="248" w:name="_bookmark135"/>
      <w:bookmarkStart w:id="249" w:name="_Toc163472844"/>
      <w:bookmarkEnd w:id="248"/>
      <w:r w:rsidRPr="002A5730">
        <w:t>Tilhøve</w:t>
      </w:r>
      <w:r w:rsidRPr="002A5730">
        <w:rPr>
          <w:spacing w:val="-4"/>
        </w:rPr>
        <w:t xml:space="preserve"> </w:t>
      </w:r>
      <w:r w:rsidRPr="002A5730">
        <w:t>til</w:t>
      </w:r>
      <w:r w:rsidRPr="002A5730">
        <w:rPr>
          <w:spacing w:val="-2"/>
        </w:rPr>
        <w:t xml:space="preserve"> naboar</w:t>
      </w:r>
      <w:bookmarkEnd w:id="249"/>
    </w:p>
    <w:p w14:paraId="319F6149" w14:textId="77777777" w:rsidR="009E4FA4" w:rsidRPr="002A5730" w:rsidRDefault="009E4FA4" w:rsidP="00B114BD">
      <w:pPr>
        <w:pStyle w:val="Brdtekst"/>
        <w:spacing w:before="146" w:after="240" w:line="259" w:lineRule="auto"/>
        <w:ind w:left="131" w:right="456"/>
      </w:pPr>
      <w:r w:rsidRPr="002A5730">
        <w:t xml:space="preserve">Generelt </w:t>
      </w:r>
      <w:r w:rsidR="00B114BD" w:rsidRPr="002A5730">
        <w:t xml:space="preserve">blir </w:t>
      </w:r>
      <w:r w:rsidRPr="002A5730">
        <w:t>det ikkje store endringar for dei fleste naboar. Likevel vil planframlegget lokalt få konsekvensar der det over tid vil koma ny utbygging nær dagens bygningsmasse, med større volum og annan bygningstypologi.</w:t>
      </w:r>
      <w:r w:rsidRPr="002A5730">
        <w:rPr>
          <w:spacing w:val="-3"/>
        </w:rPr>
        <w:t xml:space="preserve"> </w:t>
      </w:r>
      <w:r w:rsidRPr="002A5730">
        <w:t>Dette</w:t>
      </w:r>
      <w:r w:rsidRPr="002A5730">
        <w:rPr>
          <w:spacing w:val="-1"/>
        </w:rPr>
        <w:t xml:space="preserve"> </w:t>
      </w:r>
      <w:r w:rsidRPr="002A5730">
        <w:t>gjeld</w:t>
      </w:r>
      <w:r w:rsidRPr="002A5730">
        <w:rPr>
          <w:spacing w:val="-4"/>
        </w:rPr>
        <w:t xml:space="preserve"> </w:t>
      </w:r>
      <w:r w:rsidR="00E620B1" w:rsidRPr="002A5730">
        <w:t xml:space="preserve">mellom </w:t>
      </w:r>
      <w:r w:rsidR="00AC4B36" w:rsidRPr="002A5730">
        <w:t>anna</w:t>
      </w:r>
      <w:r w:rsidR="00E620B1" w:rsidRPr="002A5730">
        <w:t xml:space="preserve"> </w:t>
      </w:r>
      <w:r w:rsidR="00D1179F" w:rsidRPr="002A5730">
        <w:t>området mellom Stegen og</w:t>
      </w:r>
      <w:r w:rsidRPr="002A5730">
        <w:t xml:space="preserve"> Byvegen</w:t>
      </w:r>
      <w:r w:rsidR="00D1179F" w:rsidRPr="002A5730">
        <w:t xml:space="preserve"> og nedre del av </w:t>
      </w:r>
      <w:r w:rsidR="00E60DE2" w:rsidRPr="002A5730">
        <w:t>Holtbrekka</w:t>
      </w:r>
      <w:r w:rsidRPr="002A5730">
        <w:t>.</w:t>
      </w:r>
      <w:r w:rsidRPr="002A5730">
        <w:rPr>
          <w:spacing w:val="-3"/>
        </w:rPr>
        <w:t xml:space="preserve"> </w:t>
      </w:r>
      <w:r w:rsidRPr="002A5730">
        <w:t>Utbygginga</w:t>
      </w:r>
      <w:r w:rsidRPr="002A5730">
        <w:rPr>
          <w:spacing w:val="-2"/>
        </w:rPr>
        <w:t xml:space="preserve"> </w:t>
      </w:r>
      <w:r w:rsidRPr="002A5730">
        <w:t>ligg</w:t>
      </w:r>
      <w:r w:rsidRPr="002A5730">
        <w:rPr>
          <w:spacing w:val="-3"/>
        </w:rPr>
        <w:t xml:space="preserve"> </w:t>
      </w:r>
      <w:r w:rsidRPr="002A5730">
        <w:t>nede</w:t>
      </w:r>
      <w:r w:rsidRPr="002A5730">
        <w:rPr>
          <w:spacing w:val="-2"/>
        </w:rPr>
        <w:t xml:space="preserve"> </w:t>
      </w:r>
      <w:r w:rsidRPr="002A5730">
        <w:t>i</w:t>
      </w:r>
      <w:r w:rsidRPr="002A5730">
        <w:rPr>
          <w:spacing w:val="-3"/>
        </w:rPr>
        <w:t xml:space="preserve"> </w:t>
      </w:r>
      <w:r w:rsidRPr="002A5730">
        <w:t>åssida</w:t>
      </w:r>
      <w:r w:rsidRPr="002A5730">
        <w:rPr>
          <w:spacing w:val="-2"/>
        </w:rPr>
        <w:t xml:space="preserve"> </w:t>
      </w:r>
      <w:r w:rsidRPr="002A5730">
        <w:t>og</w:t>
      </w:r>
      <w:r w:rsidRPr="002A5730">
        <w:rPr>
          <w:spacing w:val="-5"/>
        </w:rPr>
        <w:t xml:space="preserve"> </w:t>
      </w:r>
      <w:r w:rsidRPr="002A5730">
        <w:t>vil</w:t>
      </w:r>
      <w:r w:rsidRPr="002A5730">
        <w:rPr>
          <w:spacing w:val="-3"/>
        </w:rPr>
        <w:t xml:space="preserve"> </w:t>
      </w:r>
      <w:r w:rsidRPr="002A5730">
        <w:t>i</w:t>
      </w:r>
      <w:r w:rsidRPr="002A5730">
        <w:rPr>
          <w:spacing w:val="-3"/>
        </w:rPr>
        <w:t xml:space="preserve"> </w:t>
      </w:r>
      <w:r w:rsidRPr="002A5730">
        <w:t>liten</w:t>
      </w:r>
      <w:r w:rsidRPr="002A5730">
        <w:rPr>
          <w:spacing w:val="-2"/>
        </w:rPr>
        <w:t xml:space="preserve"> </w:t>
      </w:r>
      <w:r w:rsidRPr="002A5730">
        <w:t>grad</w:t>
      </w:r>
      <w:r w:rsidRPr="002A5730">
        <w:rPr>
          <w:spacing w:val="-3"/>
        </w:rPr>
        <w:t xml:space="preserve"> </w:t>
      </w:r>
      <w:r w:rsidRPr="002A5730">
        <w:t>påverka</w:t>
      </w:r>
      <w:r w:rsidRPr="002A5730">
        <w:rPr>
          <w:spacing w:val="-4"/>
        </w:rPr>
        <w:t xml:space="preserve"> </w:t>
      </w:r>
      <w:r w:rsidRPr="002A5730">
        <w:t>sol og utsyn for omkringliggjande bustad</w:t>
      </w:r>
      <w:r w:rsidR="008766F2" w:rsidRPr="002A5730">
        <w:t>er</w:t>
      </w:r>
      <w:r w:rsidRPr="002A5730">
        <w:t>. Grunnavståing må i nokon grad påreknast.</w:t>
      </w:r>
    </w:p>
    <w:p w14:paraId="4A63F646" w14:textId="77777777" w:rsidR="009E4FA4" w:rsidRPr="002A5730" w:rsidRDefault="009E4FA4" w:rsidP="009E4FA4">
      <w:pPr>
        <w:pStyle w:val="Brdtekst"/>
        <w:spacing w:before="160" w:line="259" w:lineRule="auto"/>
        <w:ind w:left="131" w:right="456"/>
      </w:pPr>
      <w:r w:rsidRPr="002A5730">
        <w:t>Endra</w:t>
      </w:r>
      <w:r w:rsidRPr="002A5730">
        <w:rPr>
          <w:spacing w:val="-1"/>
        </w:rPr>
        <w:t xml:space="preserve"> </w:t>
      </w:r>
      <w:r w:rsidRPr="002A5730">
        <w:t>bruk</w:t>
      </w:r>
      <w:r w:rsidRPr="002A5730">
        <w:rPr>
          <w:spacing w:val="-1"/>
        </w:rPr>
        <w:t xml:space="preserve"> </w:t>
      </w:r>
      <w:r w:rsidRPr="002A5730">
        <w:t>av</w:t>
      </w:r>
      <w:r w:rsidRPr="002A5730">
        <w:rPr>
          <w:spacing w:val="-3"/>
        </w:rPr>
        <w:t xml:space="preserve"> </w:t>
      </w:r>
      <w:r w:rsidRPr="002A5730">
        <w:t>sjøareal</w:t>
      </w:r>
      <w:r w:rsidRPr="002A5730">
        <w:rPr>
          <w:spacing w:val="-3"/>
        </w:rPr>
        <w:t xml:space="preserve"> </w:t>
      </w:r>
      <w:r w:rsidRPr="002A5730">
        <w:t>og</w:t>
      </w:r>
      <w:r w:rsidRPr="002A5730">
        <w:rPr>
          <w:spacing w:val="-2"/>
        </w:rPr>
        <w:t xml:space="preserve"> </w:t>
      </w:r>
      <w:r w:rsidRPr="002A5730">
        <w:t>auka</w:t>
      </w:r>
      <w:r w:rsidRPr="002A5730">
        <w:rPr>
          <w:spacing w:val="-1"/>
        </w:rPr>
        <w:t xml:space="preserve"> </w:t>
      </w:r>
      <w:r w:rsidRPr="002A5730">
        <w:t>aktivitet</w:t>
      </w:r>
      <w:r w:rsidRPr="002A5730">
        <w:rPr>
          <w:spacing w:val="-1"/>
        </w:rPr>
        <w:t xml:space="preserve"> </w:t>
      </w:r>
      <w:r w:rsidRPr="002A5730">
        <w:t>i</w:t>
      </w:r>
      <w:r w:rsidRPr="002A5730">
        <w:rPr>
          <w:spacing w:val="-2"/>
        </w:rPr>
        <w:t xml:space="preserve"> </w:t>
      </w:r>
      <w:r w:rsidRPr="002A5730">
        <w:t>samband</w:t>
      </w:r>
      <w:r w:rsidRPr="002A5730">
        <w:rPr>
          <w:spacing w:val="-4"/>
        </w:rPr>
        <w:t xml:space="preserve"> </w:t>
      </w:r>
      <w:r w:rsidRPr="002A5730">
        <w:t>med</w:t>
      </w:r>
      <w:r w:rsidRPr="002A5730">
        <w:rPr>
          <w:spacing w:val="-2"/>
        </w:rPr>
        <w:t xml:space="preserve"> </w:t>
      </w:r>
      <w:r w:rsidRPr="002A5730">
        <w:t>utviding</w:t>
      </w:r>
      <w:r w:rsidRPr="002A5730">
        <w:rPr>
          <w:spacing w:val="-2"/>
        </w:rPr>
        <w:t xml:space="preserve"> </w:t>
      </w:r>
      <w:r w:rsidRPr="002A5730">
        <w:t>av</w:t>
      </w:r>
      <w:r w:rsidRPr="002A5730">
        <w:rPr>
          <w:spacing w:val="-2"/>
        </w:rPr>
        <w:t xml:space="preserve"> </w:t>
      </w:r>
      <w:r w:rsidRPr="002A5730">
        <w:t>småbåthamn</w:t>
      </w:r>
      <w:r w:rsidRPr="002A5730">
        <w:rPr>
          <w:spacing w:val="-6"/>
        </w:rPr>
        <w:t xml:space="preserve"> </w:t>
      </w:r>
      <w:r w:rsidRPr="002A5730">
        <w:t>ved</w:t>
      </w:r>
      <w:r w:rsidRPr="002A5730">
        <w:rPr>
          <w:spacing w:val="-1"/>
        </w:rPr>
        <w:t xml:space="preserve"> </w:t>
      </w:r>
      <w:r w:rsidRPr="002A5730">
        <w:t>Oseana</w:t>
      </w:r>
      <w:r w:rsidRPr="002A5730">
        <w:rPr>
          <w:spacing w:val="-4"/>
        </w:rPr>
        <w:t xml:space="preserve"> </w:t>
      </w:r>
      <w:r w:rsidRPr="002A5730">
        <w:t>kan</w:t>
      </w:r>
      <w:r w:rsidRPr="002A5730">
        <w:rPr>
          <w:spacing w:val="-1"/>
        </w:rPr>
        <w:t xml:space="preserve"> </w:t>
      </w:r>
      <w:r w:rsidRPr="002A5730">
        <w:t xml:space="preserve">påverka bustader i området. Det er småbåthamn i området allereie, og endringane </w:t>
      </w:r>
      <w:r w:rsidR="006100F8" w:rsidRPr="002A5730">
        <w:t>blir</w:t>
      </w:r>
      <w:r w:rsidRPr="002A5730">
        <w:t xml:space="preserve"> gjerne ikkje så markante.</w:t>
      </w:r>
    </w:p>
    <w:p w14:paraId="77EBC394" w14:textId="77777777" w:rsidR="009E4FA4" w:rsidRPr="002A5730" w:rsidRDefault="009E4FA4" w:rsidP="009E4FA4">
      <w:pPr>
        <w:spacing w:line="259" w:lineRule="auto"/>
      </w:pPr>
    </w:p>
    <w:p w14:paraId="2ABAF10A" w14:textId="77777777" w:rsidR="009E4FA4" w:rsidRPr="002A5730" w:rsidRDefault="009E4FA4" w:rsidP="00C3418F">
      <w:pPr>
        <w:pStyle w:val="Overskrift2"/>
        <w:numPr>
          <w:ilvl w:val="1"/>
          <w:numId w:val="27"/>
        </w:numPr>
        <w:tabs>
          <w:tab w:val="left" w:pos="579"/>
        </w:tabs>
        <w:spacing w:before="81" w:after="0"/>
        <w:ind w:hanging="448"/>
      </w:pPr>
      <w:bookmarkStart w:id="250" w:name="_bookmark136"/>
      <w:bookmarkStart w:id="251" w:name="_Toc163472845"/>
      <w:bookmarkEnd w:id="250"/>
      <w:r w:rsidRPr="002A5730">
        <w:t>Estetikk</w:t>
      </w:r>
      <w:r w:rsidRPr="002A5730">
        <w:rPr>
          <w:spacing w:val="-2"/>
        </w:rPr>
        <w:t xml:space="preserve"> </w:t>
      </w:r>
      <w:r w:rsidRPr="002A5730">
        <w:t>og</w:t>
      </w:r>
      <w:r w:rsidRPr="002A5730">
        <w:rPr>
          <w:spacing w:val="-2"/>
        </w:rPr>
        <w:t xml:space="preserve"> landskap</w:t>
      </w:r>
      <w:bookmarkEnd w:id="251"/>
    </w:p>
    <w:p w14:paraId="60BDD23D" w14:textId="77777777" w:rsidR="009E4FA4" w:rsidRPr="002A5730" w:rsidRDefault="009E4FA4" w:rsidP="006100F8">
      <w:pPr>
        <w:pStyle w:val="Brdtekst"/>
        <w:spacing w:before="146" w:line="259" w:lineRule="auto"/>
        <w:ind w:left="131" w:right="456"/>
      </w:pPr>
      <w:r w:rsidRPr="002A5730">
        <w:t>For det overordna landskapet</w:t>
      </w:r>
      <w:r w:rsidR="006100F8" w:rsidRPr="002A5730">
        <w:t xml:space="preserve"> blir</w:t>
      </w:r>
      <w:r w:rsidRPr="002A5730">
        <w:t xml:space="preserve"> den største verknaden av planframlegget at det generelt </w:t>
      </w:r>
      <w:r w:rsidR="006100F8" w:rsidRPr="002A5730">
        <w:t>blir</w:t>
      </w:r>
      <w:r w:rsidRPr="002A5730">
        <w:t xml:space="preserve"> ei gradvis fortetting</w:t>
      </w:r>
      <w:r w:rsidRPr="002A5730">
        <w:rPr>
          <w:spacing w:val="-2"/>
        </w:rPr>
        <w:t xml:space="preserve"> </w:t>
      </w:r>
      <w:r w:rsidRPr="002A5730">
        <w:t>av sjølve</w:t>
      </w:r>
      <w:r w:rsidRPr="002A5730">
        <w:rPr>
          <w:spacing w:val="-3"/>
        </w:rPr>
        <w:t xml:space="preserve"> </w:t>
      </w:r>
      <w:r w:rsidRPr="002A5730">
        <w:t>Osøyro</w:t>
      </w:r>
      <w:r w:rsidRPr="002A5730">
        <w:rPr>
          <w:spacing w:val="-2"/>
        </w:rPr>
        <w:t xml:space="preserve"> </w:t>
      </w:r>
      <w:r w:rsidRPr="002A5730">
        <w:t>og</w:t>
      </w:r>
      <w:r w:rsidRPr="002A5730">
        <w:rPr>
          <w:spacing w:val="-2"/>
        </w:rPr>
        <w:t xml:space="preserve"> </w:t>
      </w:r>
      <w:r w:rsidRPr="002A5730">
        <w:t>kantsonene til</w:t>
      </w:r>
      <w:r w:rsidRPr="002A5730">
        <w:rPr>
          <w:spacing w:val="-1"/>
        </w:rPr>
        <w:t xml:space="preserve"> </w:t>
      </w:r>
      <w:r w:rsidRPr="002A5730">
        <w:t>sentrum</w:t>
      </w:r>
      <w:r w:rsidRPr="002A5730">
        <w:rPr>
          <w:spacing w:val="-2"/>
        </w:rPr>
        <w:t xml:space="preserve"> </w:t>
      </w:r>
      <w:r w:rsidRPr="002A5730">
        <w:t>på</w:t>
      </w:r>
      <w:r w:rsidRPr="002A5730">
        <w:rPr>
          <w:spacing w:val="-1"/>
        </w:rPr>
        <w:t xml:space="preserve"> </w:t>
      </w:r>
      <w:r w:rsidRPr="002A5730">
        <w:t>vestsida</w:t>
      </w:r>
      <w:r w:rsidRPr="002A5730">
        <w:rPr>
          <w:spacing w:val="-2"/>
        </w:rPr>
        <w:t xml:space="preserve"> </w:t>
      </w:r>
      <w:r w:rsidRPr="002A5730">
        <w:t>av elva</w:t>
      </w:r>
      <w:r w:rsidRPr="002A5730">
        <w:rPr>
          <w:spacing w:val="-3"/>
        </w:rPr>
        <w:t xml:space="preserve"> </w:t>
      </w:r>
      <w:r w:rsidRPr="002A5730">
        <w:t>og</w:t>
      </w:r>
      <w:r w:rsidRPr="002A5730">
        <w:rPr>
          <w:spacing w:val="-2"/>
        </w:rPr>
        <w:t xml:space="preserve"> </w:t>
      </w:r>
      <w:r w:rsidRPr="002A5730">
        <w:t>til ei</w:t>
      </w:r>
      <w:r w:rsidRPr="002A5730">
        <w:rPr>
          <w:spacing w:val="-3"/>
        </w:rPr>
        <w:t xml:space="preserve"> </w:t>
      </w:r>
      <w:r w:rsidRPr="002A5730">
        <w:t>viss</w:t>
      </w:r>
      <w:r w:rsidRPr="002A5730">
        <w:rPr>
          <w:spacing w:val="-2"/>
        </w:rPr>
        <w:t xml:space="preserve"> </w:t>
      </w:r>
      <w:r w:rsidRPr="002A5730">
        <w:t>grad</w:t>
      </w:r>
      <w:r w:rsidRPr="002A5730">
        <w:rPr>
          <w:spacing w:val="-4"/>
        </w:rPr>
        <w:t xml:space="preserve"> </w:t>
      </w:r>
      <w:r w:rsidRPr="002A5730">
        <w:t>også på</w:t>
      </w:r>
      <w:r w:rsidRPr="002A5730">
        <w:rPr>
          <w:spacing w:val="-3"/>
        </w:rPr>
        <w:t xml:space="preserve"> </w:t>
      </w:r>
      <w:r w:rsidRPr="002A5730">
        <w:t>austsida.</w:t>
      </w:r>
    </w:p>
    <w:p w14:paraId="6D37648B" w14:textId="77777777" w:rsidR="009E4FA4" w:rsidRPr="002A5730" w:rsidRDefault="009E4FA4" w:rsidP="006100F8">
      <w:pPr>
        <w:pStyle w:val="Brdtekst"/>
        <w:spacing w:before="160" w:line="259" w:lineRule="auto"/>
        <w:ind w:left="131" w:right="456"/>
      </w:pPr>
      <w:r w:rsidRPr="002A5730">
        <w:t>Lokalt</w:t>
      </w:r>
      <w:r w:rsidRPr="002A5730">
        <w:rPr>
          <w:spacing w:val="-4"/>
        </w:rPr>
        <w:t xml:space="preserve"> </w:t>
      </w:r>
      <w:r w:rsidR="006100F8" w:rsidRPr="002A5730">
        <w:t xml:space="preserve">blir </w:t>
      </w:r>
      <w:r w:rsidRPr="002A5730">
        <w:t>det</w:t>
      </w:r>
      <w:r w:rsidRPr="002A5730">
        <w:rPr>
          <w:spacing w:val="-4"/>
        </w:rPr>
        <w:t xml:space="preserve"> </w:t>
      </w:r>
      <w:r w:rsidRPr="002A5730">
        <w:t>spesielt</w:t>
      </w:r>
      <w:r w:rsidRPr="002A5730">
        <w:rPr>
          <w:spacing w:val="-2"/>
        </w:rPr>
        <w:t xml:space="preserve"> </w:t>
      </w:r>
      <w:r w:rsidRPr="002A5730">
        <w:t>store</w:t>
      </w:r>
      <w:r w:rsidRPr="002A5730">
        <w:rPr>
          <w:spacing w:val="-1"/>
        </w:rPr>
        <w:t xml:space="preserve"> </w:t>
      </w:r>
      <w:r w:rsidRPr="002A5730">
        <w:t>endringar</w:t>
      </w:r>
      <w:r w:rsidRPr="002A5730">
        <w:rPr>
          <w:spacing w:val="-5"/>
        </w:rPr>
        <w:t xml:space="preserve"> </w:t>
      </w:r>
      <w:r w:rsidRPr="002A5730">
        <w:t>med</w:t>
      </w:r>
      <w:r w:rsidRPr="002A5730">
        <w:rPr>
          <w:spacing w:val="-2"/>
        </w:rPr>
        <w:t xml:space="preserve"> </w:t>
      </w:r>
      <w:r w:rsidRPr="002A5730">
        <w:t>fortetting</w:t>
      </w:r>
      <w:r w:rsidRPr="002A5730">
        <w:rPr>
          <w:spacing w:val="-5"/>
        </w:rPr>
        <w:t xml:space="preserve"> </w:t>
      </w:r>
      <w:r w:rsidRPr="002A5730">
        <w:t>vest</w:t>
      </w:r>
      <w:r w:rsidRPr="002A5730">
        <w:rPr>
          <w:spacing w:val="-4"/>
        </w:rPr>
        <w:t xml:space="preserve"> </w:t>
      </w:r>
      <w:r w:rsidRPr="002A5730">
        <w:t>for</w:t>
      </w:r>
      <w:r w:rsidRPr="002A5730">
        <w:rPr>
          <w:spacing w:val="-5"/>
        </w:rPr>
        <w:t xml:space="preserve"> </w:t>
      </w:r>
      <w:r w:rsidRPr="002A5730">
        <w:t>Byvegen</w:t>
      </w:r>
      <w:r w:rsidRPr="002A5730">
        <w:rPr>
          <w:spacing w:val="-2"/>
        </w:rPr>
        <w:t xml:space="preserve"> </w:t>
      </w:r>
      <w:r w:rsidR="006303C6" w:rsidRPr="002A5730">
        <w:t>rundt</w:t>
      </w:r>
      <w:r w:rsidRPr="002A5730">
        <w:rPr>
          <w:spacing w:val="-2"/>
        </w:rPr>
        <w:t xml:space="preserve"> </w:t>
      </w:r>
      <w:r w:rsidRPr="002A5730">
        <w:t>den</w:t>
      </w:r>
      <w:r w:rsidRPr="002A5730">
        <w:rPr>
          <w:spacing w:val="-3"/>
        </w:rPr>
        <w:t xml:space="preserve"> </w:t>
      </w:r>
      <w:r w:rsidRPr="002A5730">
        <w:t>planlagde</w:t>
      </w:r>
      <w:r w:rsidRPr="002A5730">
        <w:rPr>
          <w:spacing w:val="-1"/>
        </w:rPr>
        <w:t xml:space="preserve"> </w:t>
      </w:r>
      <w:r w:rsidRPr="002A5730">
        <w:t>nye</w:t>
      </w:r>
      <w:r w:rsidRPr="002A5730">
        <w:rPr>
          <w:spacing w:val="-1"/>
        </w:rPr>
        <w:t xml:space="preserve"> </w:t>
      </w:r>
      <w:r w:rsidRPr="002A5730">
        <w:t xml:space="preserve">bussterminalen, samt endringar i samband med rådhuskvartalet. Det </w:t>
      </w:r>
      <w:r w:rsidR="006100F8" w:rsidRPr="002A5730">
        <w:t>blir</w:t>
      </w:r>
      <w:r w:rsidRPr="002A5730">
        <w:t xml:space="preserve"> også større endringar med fortetting langs sjøen frå rundkøyringa og utover mot båtterminalen (Essotomta).</w:t>
      </w:r>
    </w:p>
    <w:p w14:paraId="01192867" w14:textId="77777777" w:rsidR="009E4FA4" w:rsidRPr="002A5730" w:rsidRDefault="009E4FA4" w:rsidP="006100F8">
      <w:pPr>
        <w:pStyle w:val="Brdtekst"/>
        <w:spacing w:before="159" w:line="259" w:lineRule="auto"/>
        <w:ind w:left="131" w:right="800"/>
      </w:pPr>
      <w:r w:rsidRPr="002A5730">
        <w:t>Det</w:t>
      </w:r>
      <w:r w:rsidRPr="002A5730">
        <w:rPr>
          <w:spacing w:val="-2"/>
        </w:rPr>
        <w:t xml:space="preserve"> </w:t>
      </w:r>
      <w:r w:rsidRPr="002A5730">
        <w:t>som</w:t>
      </w:r>
      <w:r w:rsidRPr="002A5730">
        <w:rPr>
          <w:spacing w:val="-1"/>
        </w:rPr>
        <w:t xml:space="preserve"> </w:t>
      </w:r>
      <w:r w:rsidRPr="002A5730">
        <w:t>truleg får</w:t>
      </w:r>
      <w:r w:rsidRPr="002A5730">
        <w:rPr>
          <w:spacing w:val="-3"/>
        </w:rPr>
        <w:t xml:space="preserve"> </w:t>
      </w:r>
      <w:r w:rsidRPr="002A5730">
        <w:t>størst</w:t>
      </w:r>
      <w:r w:rsidRPr="002A5730">
        <w:rPr>
          <w:spacing w:val="-2"/>
        </w:rPr>
        <w:t xml:space="preserve"> </w:t>
      </w:r>
      <w:r w:rsidRPr="002A5730">
        <w:t>verknad</w:t>
      </w:r>
      <w:r w:rsidRPr="002A5730">
        <w:rPr>
          <w:spacing w:val="-1"/>
        </w:rPr>
        <w:t xml:space="preserve"> </w:t>
      </w:r>
      <w:r w:rsidRPr="002A5730">
        <w:t>av desse</w:t>
      </w:r>
      <w:r w:rsidRPr="002A5730">
        <w:rPr>
          <w:spacing w:val="-2"/>
        </w:rPr>
        <w:t xml:space="preserve"> </w:t>
      </w:r>
      <w:r w:rsidRPr="002A5730">
        <w:t>endringane</w:t>
      </w:r>
      <w:r w:rsidRPr="002A5730">
        <w:rPr>
          <w:spacing w:val="-2"/>
        </w:rPr>
        <w:t xml:space="preserve"> </w:t>
      </w:r>
      <w:r w:rsidRPr="002A5730">
        <w:t>er ei</w:t>
      </w:r>
      <w:r w:rsidRPr="002A5730">
        <w:rPr>
          <w:spacing w:val="-2"/>
        </w:rPr>
        <w:t xml:space="preserve"> </w:t>
      </w:r>
      <w:r w:rsidRPr="002A5730">
        <w:t>ev</w:t>
      </w:r>
      <w:r w:rsidR="006100F8" w:rsidRPr="002A5730">
        <w:t>en</w:t>
      </w:r>
      <w:r w:rsidRPr="002A5730">
        <w:t>t</w:t>
      </w:r>
      <w:r w:rsidR="006100F8" w:rsidRPr="002A5730">
        <w:t>uell</w:t>
      </w:r>
      <w:r w:rsidRPr="002A5730">
        <w:t xml:space="preserve"> ombygging</w:t>
      </w:r>
      <w:r w:rsidRPr="002A5730">
        <w:rPr>
          <w:spacing w:val="-3"/>
        </w:rPr>
        <w:t xml:space="preserve"> </w:t>
      </w:r>
      <w:r w:rsidRPr="002A5730">
        <w:t>og</w:t>
      </w:r>
      <w:r w:rsidRPr="002A5730">
        <w:rPr>
          <w:spacing w:val="-1"/>
        </w:rPr>
        <w:t xml:space="preserve"> </w:t>
      </w:r>
      <w:r w:rsidRPr="002A5730">
        <w:t>utvikling</w:t>
      </w:r>
      <w:r w:rsidRPr="002A5730">
        <w:rPr>
          <w:spacing w:val="-1"/>
        </w:rPr>
        <w:t xml:space="preserve"> </w:t>
      </w:r>
      <w:r w:rsidRPr="002A5730">
        <w:t>av rådhuskvartalet, med</w:t>
      </w:r>
      <w:r w:rsidRPr="002A5730">
        <w:rPr>
          <w:spacing w:val="-2"/>
        </w:rPr>
        <w:t xml:space="preserve"> </w:t>
      </w:r>
      <w:r w:rsidRPr="002A5730">
        <w:t>ny</w:t>
      </w:r>
      <w:r w:rsidRPr="002A5730">
        <w:rPr>
          <w:spacing w:val="-2"/>
        </w:rPr>
        <w:t xml:space="preserve"> </w:t>
      </w:r>
      <w:r w:rsidRPr="002A5730">
        <w:t>bygningsmasse,</w:t>
      </w:r>
      <w:r w:rsidRPr="002A5730">
        <w:rPr>
          <w:spacing w:val="-4"/>
        </w:rPr>
        <w:t xml:space="preserve"> </w:t>
      </w:r>
      <w:r w:rsidRPr="002A5730">
        <w:t>større</w:t>
      </w:r>
      <w:r w:rsidRPr="002A5730">
        <w:rPr>
          <w:spacing w:val="-2"/>
        </w:rPr>
        <w:t xml:space="preserve"> </w:t>
      </w:r>
      <w:r w:rsidRPr="002A5730">
        <w:t>og</w:t>
      </w:r>
      <w:r w:rsidRPr="002A5730">
        <w:rPr>
          <w:spacing w:val="-5"/>
        </w:rPr>
        <w:t xml:space="preserve"> </w:t>
      </w:r>
      <w:r w:rsidRPr="002A5730">
        <w:t>meir</w:t>
      </w:r>
      <w:r w:rsidRPr="002A5730">
        <w:rPr>
          <w:spacing w:val="-2"/>
        </w:rPr>
        <w:t xml:space="preserve"> </w:t>
      </w:r>
      <w:r w:rsidRPr="002A5730">
        <w:t>heilskapleg</w:t>
      </w:r>
      <w:r w:rsidRPr="002A5730">
        <w:rPr>
          <w:spacing w:val="-2"/>
        </w:rPr>
        <w:t xml:space="preserve"> </w:t>
      </w:r>
      <w:r w:rsidRPr="002A5730">
        <w:t>gangareal</w:t>
      </w:r>
      <w:r w:rsidRPr="002A5730">
        <w:rPr>
          <w:spacing w:val="-2"/>
        </w:rPr>
        <w:t xml:space="preserve"> </w:t>
      </w:r>
      <w:r w:rsidRPr="002A5730">
        <w:t>og</w:t>
      </w:r>
      <w:r w:rsidRPr="002A5730">
        <w:rPr>
          <w:spacing w:val="-3"/>
        </w:rPr>
        <w:t xml:space="preserve"> </w:t>
      </w:r>
      <w:r w:rsidRPr="002A5730">
        <w:t>betre</w:t>
      </w:r>
      <w:r w:rsidRPr="002A5730">
        <w:rPr>
          <w:spacing w:val="-4"/>
        </w:rPr>
        <w:t xml:space="preserve"> </w:t>
      </w:r>
      <w:r w:rsidRPr="002A5730">
        <w:t>fysisk</w:t>
      </w:r>
      <w:r w:rsidRPr="002A5730">
        <w:rPr>
          <w:spacing w:val="-4"/>
        </w:rPr>
        <w:t xml:space="preserve"> </w:t>
      </w:r>
      <w:r w:rsidRPr="002A5730">
        <w:t>og</w:t>
      </w:r>
      <w:r w:rsidRPr="002A5730">
        <w:rPr>
          <w:spacing w:val="-3"/>
        </w:rPr>
        <w:t xml:space="preserve"> </w:t>
      </w:r>
      <w:r w:rsidRPr="002A5730">
        <w:t>visuell</w:t>
      </w:r>
      <w:r w:rsidRPr="002A5730">
        <w:rPr>
          <w:spacing w:val="-2"/>
        </w:rPr>
        <w:t xml:space="preserve"> </w:t>
      </w:r>
      <w:r w:rsidRPr="002A5730">
        <w:t>kontakt</w:t>
      </w:r>
      <w:r w:rsidRPr="002A5730">
        <w:rPr>
          <w:spacing w:val="-4"/>
        </w:rPr>
        <w:t xml:space="preserve"> </w:t>
      </w:r>
      <w:r w:rsidRPr="002A5730">
        <w:t>via</w:t>
      </w:r>
      <w:r w:rsidRPr="002A5730">
        <w:rPr>
          <w:spacing w:val="-3"/>
        </w:rPr>
        <w:t xml:space="preserve"> </w:t>
      </w:r>
      <w:r w:rsidRPr="002A5730">
        <w:t>den</w:t>
      </w:r>
      <w:r w:rsidRPr="002A5730">
        <w:rPr>
          <w:spacing w:val="-2"/>
        </w:rPr>
        <w:t xml:space="preserve"> </w:t>
      </w:r>
      <w:r w:rsidRPr="002A5730">
        <w:t>opne aksen med torget ut mot fjorden. Det vil endra opplevinga og bruken av sentrum.</w:t>
      </w:r>
    </w:p>
    <w:p w14:paraId="3D2FAD4B" w14:textId="77777777" w:rsidR="009E4FA4" w:rsidRPr="002A5730" w:rsidRDefault="009E4FA4" w:rsidP="009E4FA4">
      <w:pPr>
        <w:pStyle w:val="Brdtekst"/>
        <w:spacing w:before="1"/>
        <w:rPr>
          <w:sz w:val="28"/>
        </w:rPr>
      </w:pPr>
    </w:p>
    <w:p w14:paraId="6917E0B9" w14:textId="77777777" w:rsidR="009E4FA4" w:rsidRPr="002A5730" w:rsidRDefault="009E4FA4" w:rsidP="00C3418F">
      <w:pPr>
        <w:pStyle w:val="Overskrift2"/>
        <w:numPr>
          <w:ilvl w:val="1"/>
          <w:numId w:val="27"/>
        </w:numPr>
        <w:tabs>
          <w:tab w:val="left" w:pos="579"/>
        </w:tabs>
        <w:spacing w:before="80" w:after="0"/>
        <w:ind w:hanging="448"/>
      </w:pPr>
      <w:bookmarkStart w:id="252" w:name="_bookmark137"/>
      <w:bookmarkStart w:id="253" w:name="_Toc163472846"/>
      <w:bookmarkEnd w:id="252"/>
      <w:r w:rsidRPr="002A5730">
        <w:t>Tilgjenge</w:t>
      </w:r>
      <w:r w:rsidRPr="002A5730">
        <w:rPr>
          <w:spacing w:val="-3"/>
        </w:rPr>
        <w:t xml:space="preserve"> </w:t>
      </w:r>
      <w:r w:rsidRPr="002A5730">
        <w:t>og</w:t>
      </w:r>
      <w:r w:rsidRPr="002A5730">
        <w:rPr>
          <w:spacing w:val="-2"/>
        </w:rPr>
        <w:t xml:space="preserve"> </w:t>
      </w:r>
      <w:r w:rsidRPr="002A5730">
        <w:t>universell</w:t>
      </w:r>
      <w:r w:rsidRPr="002A5730">
        <w:rPr>
          <w:spacing w:val="-4"/>
        </w:rPr>
        <w:t xml:space="preserve"> </w:t>
      </w:r>
      <w:r w:rsidRPr="002A5730">
        <w:rPr>
          <w:spacing w:val="-2"/>
        </w:rPr>
        <w:t>utforming</w:t>
      </w:r>
      <w:bookmarkEnd w:id="253"/>
    </w:p>
    <w:p w14:paraId="541513A4" w14:textId="77777777" w:rsidR="009E4FA4" w:rsidRPr="002A5730" w:rsidRDefault="009E4FA4" w:rsidP="009E4FA4">
      <w:pPr>
        <w:pStyle w:val="Brdtekst"/>
        <w:spacing w:before="146" w:line="259" w:lineRule="auto"/>
        <w:ind w:left="131" w:right="456"/>
      </w:pPr>
      <w:r w:rsidRPr="002A5730">
        <w:t xml:space="preserve">Gangbru(er) over Oselva er svært positivt og skaper forbindelse mellom bustadområda i aust og sentrumsområdet. Det </w:t>
      </w:r>
      <w:r w:rsidR="006100F8" w:rsidRPr="002A5730">
        <w:t>blir</w:t>
      </w:r>
      <w:r w:rsidRPr="002A5730">
        <w:t xml:space="preserve"> også betre tilkomst mellom sentrumsområdet og</w:t>
      </w:r>
      <w:r w:rsidRPr="002A5730">
        <w:rPr>
          <w:spacing w:val="-1"/>
        </w:rPr>
        <w:t xml:space="preserve"> </w:t>
      </w:r>
      <w:r w:rsidRPr="002A5730">
        <w:t>bustadområda i</w:t>
      </w:r>
      <w:r w:rsidRPr="002A5730">
        <w:rPr>
          <w:spacing w:val="-1"/>
        </w:rPr>
        <w:t xml:space="preserve"> </w:t>
      </w:r>
      <w:r w:rsidRPr="002A5730">
        <w:t>vest, med ny overgang og samanhengande fortau. Samanhengande promenade langs sentrumssida av elva er også ein positiv</w:t>
      </w:r>
      <w:r w:rsidRPr="002A5730">
        <w:rPr>
          <w:spacing w:val="-3"/>
        </w:rPr>
        <w:t xml:space="preserve"> </w:t>
      </w:r>
      <w:r w:rsidRPr="002A5730">
        <w:t>verknad.</w:t>
      </w:r>
      <w:r w:rsidRPr="002A5730">
        <w:rPr>
          <w:spacing w:val="-3"/>
        </w:rPr>
        <w:t xml:space="preserve"> </w:t>
      </w:r>
      <w:r w:rsidRPr="002A5730">
        <w:t>Det</w:t>
      </w:r>
      <w:r w:rsidRPr="002A5730">
        <w:rPr>
          <w:spacing w:val="-3"/>
        </w:rPr>
        <w:t xml:space="preserve"> </w:t>
      </w:r>
      <w:r w:rsidR="00157101" w:rsidRPr="002A5730">
        <w:t xml:space="preserve">blir </w:t>
      </w:r>
      <w:r w:rsidRPr="002A5730">
        <w:t>generelt</w:t>
      </w:r>
      <w:r w:rsidRPr="002A5730">
        <w:rPr>
          <w:spacing w:val="-3"/>
        </w:rPr>
        <w:t xml:space="preserve"> </w:t>
      </w:r>
      <w:r w:rsidRPr="002A5730">
        <w:t>betre tilhøve</w:t>
      </w:r>
      <w:r w:rsidRPr="002A5730">
        <w:rPr>
          <w:spacing w:val="-3"/>
        </w:rPr>
        <w:t xml:space="preserve"> </w:t>
      </w:r>
      <w:r w:rsidRPr="002A5730">
        <w:t>i</w:t>
      </w:r>
      <w:r w:rsidRPr="002A5730">
        <w:rPr>
          <w:spacing w:val="-2"/>
        </w:rPr>
        <w:t xml:space="preserve"> </w:t>
      </w:r>
      <w:r w:rsidRPr="002A5730">
        <w:t>sentrum og</w:t>
      </w:r>
      <w:r w:rsidRPr="002A5730">
        <w:rPr>
          <w:spacing w:val="-2"/>
        </w:rPr>
        <w:t xml:space="preserve"> </w:t>
      </w:r>
      <w:r w:rsidRPr="002A5730">
        <w:t>betre kontakt</w:t>
      </w:r>
      <w:r w:rsidRPr="002A5730">
        <w:rPr>
          <w:spacing w:val="-3"/>
        </w:rPr>
        <w:t xml:space="preserve"> </w:t>
      </w:r>
      <w:r w:rsidRPr="002A5730">
        <w:t>mot</w:t>
      </w:r>
      <w:r w:rsidRPr="002A5730">
        <w:rPr>
          <w:spacing w:val="-1"/>
        </w:rPr>
        <w:t xml:space="preserve"> </w:t>
      </w:r>
      <w:r w:rsidRPr="002A5730">
        <w:t>sjøen</w:t>
      </w:r>
      <w:r w:rsidRPr="002A5730">
        <w:rPr>
          <w:spacing w:val="-3"/>
        </w:rPr>
        <w:t xml:space="preserve"> </w:t>
      </w:r>
      <w:r w:rsidRPr="002A5730">
        <w:t>med</w:t>
      </w:r>
      <w:r w:rsidRPr="002A5730">
        <w:rPr>
          <w:spacing w:val="-3"/>
        </w:rPr>
        <w:t xml:space="preserve"> </w:t>
      </w:r>
      <w:r w:rsidRPr="002A5730">
        <w:t>større</w:t>
      </w:r>
      <w:r w:rsidR="006E5780" w:rsidRPr="002A5730">
        <w:t xml:space="preserve"> opne</w:t>
      </w:r>
      <w:r w:rsidRPr="002A5730">
        <w:t xml:space="preserve"> uterom og gangaksar.</w:t>
      </w:r>
    </w:p>
    <w:p w14:paraId="479F4CC6" w14:textId="77777777" w:rsidR="009E4FA4" w:rsidRPr="002A5730" w:rsidRDefault="009E4FA4" w:rsidP="009E4FA4">
      <w:pPr>
        <w:pStyle w:val="Brdtekst"/>
        <w:spacing w:before="11"/>
        <w:rPr>
          <w:sz w:val="27"/>
        </w:rPr>
      </w:pPr>
    </w:p>
    <w:p w14:paraId="45512BBC" w14:textId="77777777" w:rsidR="009E4FA4" w:rsidRPr="002A5730" w:rsidRDefault="009E4FA4" w:rsidP="00C3418F">
      <w:pPr>
        <w:pStyle w:val="Overskrift2"/>
        <w:numPr>
          <w:ilvl w:val="1"/>
          <w:numId w:val="27"/>
        </w:numPr>
        <w:tabs>
          <w:tab w:val="left" w:pos="579"/>
        </w:tabs>
        <w:spacing w:before="1" w:after="0"/>
        <w:ind w:hanging="448"/>
      </w:pPr>
      <w:bookmarkStart w:id="254" w:name="_bookmark138"/>
      <w:bookmarkStart w:id="255" w:name="_Toc163472847"/>
      <w:bookmarkEnd w:id="254"/>
      <w:r w:rsidRPr="002A5730">
        <w:rPr>
          <w:spacing w:val="-2"/>
        </w:rPr>
        <w:t>Trafikktilhøve</w:t>
      </w:r>
      <w:bookmarkEnd w:id="255"/>
    </w:p>
    <w:p w14:paraId="5607A309" w14:textId="77777777" w:rsidR="009E4FA4" w:rsidRPr="002A5730" w:rsidRDefault="009E4FA4" w:rsidP="009E4FA4">
      <w:pPr>
        <w:pStyle w:val="Brdtekst"/>
        <w:spacing w:before="146" w:line="259" w:lineRule="auto"/>
        <w:ind w:left="131"/>
      </w:pPr>
      <w:r w:rsidRPr="002A5730">
        <w:t>Det</w:t>
      </w:r>
      <w:r w:rsidRPr="002A5730">
        <w:rPr>
          <w:spacing w:val="-3"/>
        </w:rPr>
        <w:t xml:space="preserve"> </w:t>
      </w:r>
      <w:r w:rsidR="006E5780" w:rsidRPr="002A5730">
        <w:t>blir</w:t>
      </w:r>
      <w:r w:rsidRPr="002A5730">
        <w:rPr>
          <w:spacing w:val="-1"/>
        </w:rPr>
        <w:t xml:space="preserve"> </w:t>
      </w:r>
      <w:r w:rsidRPr="002A5730">
        <w:t>betre</w:t>
      </w:r>
      <w:r w:rsidRPr="002A5730">
        <w:rPr>
          <w:spacing w:val="-1"/>
        </w:rPr>
        <w:t xml:space="preserve"> </w:t>
      </w:r>
      <w:r w:rsidRPr="002A5730">
        <w:t>flyt</w:t>
      </w:r>
      <w:r w:rsidRPr="002A5730">
        <w:rPr>
          <w:spacing w:val="-2"/>
        </w:rPr>
        <w:t xml:space="preserve"> </w:t>
      </w:r>
      <w:r w:rsidRPr="002A5730">
        <w:t>i</w:t>
      </w:r>
      <w:r w:rsidRPr="002A5730">
        <w:rPr>
          <w:spacing w:val="-4"/>
        </w:rPr>
        <w:t xml:space="preserve"> </w:t>
      </w:r>
      <w:r w:rsidRPr="002A5730">
        <w:t>biltrafikken</w:t>
      </w:r>
      <w:r w:rsidRPr="002A5730">
        <w:rPr>
          <w:spacing w:val="-4"/>
        </w:rPr>
        <w:t xml:space="preserve"> </w:t>
      </w:r>
      <w:r w:rsidRPr="002A5730">
        <w:t>med</w:t>
      </w:r>
      <w:r w:rsidRPr="002A5730">
        <w:rPr>
          <w:spacing w:val="-2"/>
        </w:rPr>
        <w:t xml:space="preserve"> </w:t>
      </w:r>
      <w:r w:rsidRPr="002A5730">
        <w:t>utretting</w:t>
      </w:r>
      <w:r w:rsidRPr="002A5730">
        <w:rPr>
          <w:spacing w:val="-3"/>
        </w:rPr>
        <w:t xml:space="preserve"> </w:t>
      </w:r>
      <w:r w:rsidRPr="002A5730">
        <w:t>av</w:t>
      </w:r>
      <w:r w:rsidRPr="002A5730">
        <w:rPr>
          <w:spacing w:val="-1"/>
        </w:rPr>
        <w:t xml:space="preserve"> </w:t>
      </w:r>
      <w:r w:rsidRPr="002A5730">
        <w:t>Byvegen</w:t>
      </w:r>
      <w:r w:rsidRPr="002A5730">
        <w:rPr>
          <w:spacing w:val="-2"/>
        </w:rPr>
        <w:t xml:space="preserve"> </w:t>
      </w:r>
      <w:r w:rsidRPr="002A5730">
        <w:t>inn</w:t>
      </w:r>
      <w:r w:rsidRPr="002A5730">
        <w:rPr>
          <w:spacing w:val="-3"/>
        </w:rPr>
        <w:t xml:space="preserve"> </w:t>
      </w:r>
      <w:r w:rsidRPr="002A5730">
        <w:t>mot</w:t>
      </w:r>
      <w:r w:rsidRPr="002A5730">
        <w:rPr>
          <w:spacing w:val="-2"/>
        </w:rPr>
        <w:t xml:space="preserve"> </w:t>
      </w:r>
      <w:r w:rsidRPr="002A5730">
        <w:t>rundkøyringa</w:t>
      </w:r>
      <w:r w:rsidRPr="002A5730">
        <w:rPr>
          <w:spacing w:val="-2"/>
        </w:rPr>
        <w:t xml:space="preserve"> </w:t>
      </w:r>
      <w:r w:rsidRPr="002A5730">
        <w:t>frå</w:t>
      </w:r>
      <w:r w:rsidRPr="002A5730">
        <w:rPr>
          <w:spacing w:val="-2"/>
        </w:rPr>
        <w:t xml:space="preserve"> </w:t>
      </w:r>
      <w:r w:rsidRPr="002A5730">
        <w:t>nord</w:t>
      </w:r>
      <w:r w:rsidRPr="002A5730">
        <w:rPr>
          <w:spacing w:val="-4"/>
        </w:rPr>
        <w:t xml:space="preserve"> </w:t>
      </w:r>
      <w:r w:rsidRPr="002A5730">
        <w:t>og</w:t>
      </w:r>
      <w:r w:rsidRPr="002A5730">
        <w:rPr>
          <w:spacing w:val="-3"/>
        </w:rPr>
        <w:t xml:space="preserve"> </w:t>
      </w:r>
      <w:r w:rsidRPr="002A5730">
        <w:t>ein</w:t>
      </w:r>
      <w:r w:rsidRPr="002A5730">
        <w:rPr>
          <w:spacing w:val="-3"/>
        </w:rPr>
        <w:t xml:space="preserve"> </w:t>
      </w:r>
      <w:r w:rsidRPr="002A5730">
        <w:t>arm</w:t>
      </w:r>
      <w:r w:rsidRPr="002A5730">
        <w:rPr>
          <w:spacing w:val="-3"/>
        </w:rPr>
        <w:t xml:space="preserve"> </w:t>
      </w:r>
      <w:r w:rsidRPr="002A5730">
        <w:t>mindre</w:t>
      </w:r>
      <w:r w:rsidRPr="002A5730">
        <w:rPr>
          <w:spacing w:val="-3"/>
        </w:rPr>
        <w:t xml:space="preserve"> </w:t>
      </w:r>
      <w:r w:rsidRPr="002A5730">
        <w:t xml:space="preserve">i rundkøyringa. Fartsnivået </w:t>
      </w:r>
      <w:r w:rsidR="006E5780" w:rsidRPr="002A5730">
        <w:t xml:space="preserve">blir </w:t>
      </w:r>
      <w:r w:rsidRPr="002A5730">
        <w:t xml:space="preserve">redusert og det er naudsynt med ein samla skiltplan for det sentrale </w:t>
      </w:r>
      <w:r w:rsidRPr="002A5730">
        <w:rPr>
          <w:spacing w:val="-2"/>
        </w:rPr>
        <w:t>sentrumsområdet.</w:t>
      </w:r>
    </w:p>
    <w:p w14:paraId="7E068501" w14:textId="77777777" w:rsidR="009E4FA4" w:rsidRPr="002A5730" w:rsidRDefault="009E4FA4" w:rsidP="009E4FA4">
      <w:pPr>
        <w:pStyle w:val="Brdtekst"/>
        <w:spacing w:before="159" w:line="259" w:lineRule="auto"/>
        <w:ind w:left="131" w:right="531"/>
      </w:pPr>
      <w:r w:rsidRPr="002A5730">
        <w:t>Med utbygging av sykkelveg og fortau inn mot sentrum blir det meir attraktivt og meir trafikksikkert å kome seg</w:t>
      </w:r>
      <w:r w:rsidRPr="002A5730">
        <w:rPr>
          <w:spacing w:val="-1"/>
        </w:rPr>
        <w:t xml:space="preserve"> </w:t>
      </w:r>
      <w:r w:rsidRPr="002A5730">
        <w:t>til</w:t>
      </w:r>
      <w:r w:rsidRPr="002A5730">
        <w:rPr>
          <w:spacing w:val="-1"/>
        </w:rPr>
        <w:t xml:space="preserve"> </w:t>
      </w:r>
      <w:r w:rsidRPr="002A5730">
        <w:t>sentrum</w:t>
      </w:r>
      <w:r w:rsidRPr="002A5730">
        <w:rPr>
          <w:spacing w:val="-3"/>
        </w:rPr>
        <w:t xml:space="preserve"> </w:t>
      </w:r>
      <w:r w:rsidRPr="002A5730">
        <w:t>til</w:t>
      </w:r>
      <w:r w:rsidRPr="002A5730">
        <w:rPr>
          <w:spacing w:val="-2"/>
        </w:rPr>
        <w:t xml:space="preserve"> </w:t>
      </w:r>
      <w:r w:rsidRPr="002A5730">
        <w:t>fots</w:t>
      </w:r>
      <w:r w:rsidRPr="002A5730">
        <w:rPr>
          <w:spacing w:val="-3"/>
        </w:rPr>
        <w:t xml:space="preserve"> </w:t>
      </w:r>
      <w:r w:rsidRPr="002A5730">
        <w:t>eller</w:t>
      </w:r>
      <w:r w:rsidRPr="002A5730">
        <w:rPr>
          <w:spacing w:val="-5"/>
        </w:rPr>
        <w:t xml:space="preserve"> </w:t>
      </w:r>
      <w:r w:rsidRPr="002A5730">
        <w:t>med</w:t>
      </w:r>
      <w:r w:rsidRPr="002A5730">
        <w:rPr>
          <w:spacing w:val="-1"/>
        </w:rPr>
        <w:t xml:space="preserve"> </w:t>
      </w:r>
      <w:r w:rsidRPr="002A5730">
        <w:t>sykkel.</w:t>
      </w:r>
      <w:r w:rsidRPr="002A5730">
        <w:rPr>
          <w:spacing w:val="-4"/>
        </w:rPr>
        <w:t xml:space="preserve"> </w:t>
      </w:r>
      <w:r w:rsidRPr="002A5730">
        <w:t>Dei</w:t>
      </w:r>
      <w:r w:rsidRPr="002A5730">
        <w:rPr>
          <w:spacing w:val="-3"/>
        </w:rPr>
        <w:t xml:space="preserve"> </w:t>
      </w:r>
      <w:r w:rsidRPr="002A5730">
        <w:t>omkringliggjande bustadområda</w:t>
      </w:r>
      <w:r w:rsidRPr="002A5730">
        <w:rPr>
          <w:spacing w:val="-1"/>
        </w:rPr>
        <w:t xml:space="preserve"> </w:t>
      </w:r>
      <w:r w:rsidRPr="002A5730">
        <w:t>blir</w:t>
      </w:r>
      <w:r w:rsidRPr="002A5730">
        <w:rPr>
          <w:spacing w:val="-4"/>
        </w:rPr>
        <w:t xml:space="preserve"> </w:t>
      </w:r>
      <w:r w:rsidRPr="002A5730">
        <w:t>betre</w:t>
      </w:r>
      <w:r w:rsidRPr="002A5730">
        <w:rPr>
          <w:spacing w:val="-3"/>
        </w:rPr>
        <w:t xml:space="preserve"> </w:t>
      </w:r>
      <w:r w:rsidRPr="002A5730">
        <w:t>knytt</w:t>
      </w:r>
      <w:r w:rsidRPr="002A5730">
        <w:rPr>
          <w:spacing w:val="-3"/>
        </w:rPr>
        <w:t xml:space="preserve"> </w:t>
      </w:r>
      <w:r w:rsidRPr="002A5730">
        <w:t>til</w:t>
      </w:r>
      <w:r w:rsidRPr="002A5730">
        <w:rPr>
          <w:spacing w:val="-2"/>
        </w:rPr>
        <w:t xml:space="preserve"> </w:t>
      </w:r>
      <w:r w:rsidRPr="002A5730">
        <w:t>sentrum.</w:t>
      </w:r>
      <w:r w:rsidRPr="002A5730">
        <w:rPr>
          <w:spacing w:val="-2"/>
        </w:rPr>
        <w:t xml:space="preserve"> </w:t>
      </w:r>
      <w:r w:rsidRPr="002A5730">
        <w:t xml:space="preserve">Sjølve sentrumskjernen blir avlasta for biltrafikk, og får ei gatetun-utforming, som gir rom for naturlege og trygge </w:t>
      </w:r>
      <w:r w:rsidRPr="002A5730">
        <w:rPr>
          <w:spacing w:val="-2"/>
        </w:rPr>
        <w:t>møteplassar.</w:t>
      </w:r>
    </w:p>
    <w:p w14:paraId="5B29776A" w14:textId="77777777" w:rsidR="009E4FA4" w:rsidRPr="002A5730" w:rsidRDefault="009E4FA4" w:rsidP="009E4FA4">
      <w:pPr>
        <w:pStyle w:val="Brdtekst"/>
        <w:spacing w:before="160" w:line="259" w:lineRule="auto"/>
        <w:ind w:left="131" w:right="456"/>
      </w:pPr>
      <w:r w:rsidRPr="002A5730">
        <w:t>Planforslaget gir meir samanhengande infrastruktur for mjuke trafikantar (gang og sykkelvegar, torg, møteplassar</w:t>
      </w:r>
      <w:r w:rsidRPr="002A5730">
        <w:rPr>
          <w:spacing w:val="-5"/>
        </w:rPr>
        <w:t xml:space="preserve"> </w:t>
      </w:r>
      <w:r w:rsidRPr="002A5730">
        <w:t>og</w:t>
      </w:r>
      <w:r w:rsidRPr="002A5730">
        <w:rPr>
          <w:spacing w:val="-4"/>
        </w:rPr>
        <w:t xml:space="preserve"> </w:t>
      </w:r>
      <w:r w:rsidRPr="002A5730">
        <w:t>elvepromenade).</w:t>
      </w:r>
      <w:r w:rsidRPr="002A5730">
        <w:rPr>
          <w:spacing w:val="40"/>
        </w:rPr>
        <w:t xml:space="preserve"> </w:t>
      </w:r>
      <w:r w:rsidRPr="002A5730">
        <w:t>Å</w:t>
      </w:r>
      <w:r w:rsidRPr="002A5730">
        <w:rPr>
          <w:spacing w:val="-1"/>
        </w:rPr>
        <w:t xml:space="preserve"> </w:t>
      </w:r>
      <w:r w:rsidRPr="002A5730">
        <w:t>flytte</w:t>
      </w:r>
      <w:r w:rsidRPr="002A5730">
        <w:rPr>
          <w:spacing w:val="-3"/>
        </w:rPr>
        <w:t xml:space="preserve"> </w:t>
      </w:r>
      <w:r w:rsidRPr="002A5730">
        <w:t>det</w:t>
      </w:r>
      <w:r w:rsidRPr="002A5730">
        <w:rPr>
          <w:spacing w:val="-3"/>
        </w:rPr>
        <w:t xml:space="preserve"> </w:t>
      </w:r>
      <w:r w:rsidRPr="002A5730">
        <w:t>meste</w:t>
      </w:r>
      <w:r w:rsidRPr="002A5730">
        <w:rPr>
          <w:spacing w:val="-3"/>
        </w:rPr>
        <w:t xml:space="preserve"> </w:t>
      </w:r>
      <w:r w:rsidRPr="002A5730">
        <w:t>av parkering</w:t>
      </w:r>
      <w:r w:rsidRPr="002A5730">
        <w:rPr>
          <w:spacing w:val="-2"/>
        </w:rPr>
        <w:t xml:space="preserve"> </w:t>
      </w:r>
      <w:r w:rsidRPr="002A5730">
        <w:t>til</w:t>
      </w:r>
      <w:r w:rsidRPr="002A5730">
        <w:rPr>
          <w:spacing w:val="-2"/>
        </w:rPr>
        <w:t xml:space="preserve"> </w:t>
      </w:r>
      <w:r w:rsidRPr="002A5730">
        <w:t>nye anlegg</w:t>
      </w:r>
      <w:r w:rsidRPr="002A5730">
        <w:rPr>
          <w:spacing w:val="-2"/>
        </w:rPr>
        <w:t xml:space="preserve"> </w:t>
      </w:r>
      <w:r w:rsidRPr="002A5730">
        <w:t>i</w:t>
      </w:r>
      <w:r w:rsidRPr="002A5730">
        <w:rPr>
          <w:spacing w:val="-3"/>
        </w:rPr>
        <w:t xml:space="preserve"> </w:t>
      </w:r>
      <w:r w:rsidRPr="002A5730">
        <w:t>fjell</w:t>
      </w:r>
      <w:r w:rsidRPr="002A5730">
        <w:rPr>
          <w:spacing w:val="-1"/>
        </w:rPr>
        <w:t xml:space="preserve"> </w:t>
      </w:r>
      <w:r w:rsidRPr="002A5730">
        <w:t>bidrar</w:t>
      </w:r>
      <w:r w:rsidRPr="002A5730">
        <w:rPr>
          <w:spacing w:val="-2"/>
        </w:rPr>
        <w:t xml:space="preserve"> </w:t>
      </w:r>
      <w:r w:rsidRPr="002A5730">
        <w:t>også</w:t>
      </w:r>
      <w:r w:rsidRPr="002A5730">
        <w:rPr>
          <w:spacing w:val="-4"/>
        </w:rPr>
        <w:t xml:space="preserve"> </w:t>
      </w:r>
      <w:r w:rsidRPr="002A5730">
        <w:t>til</w:t>
      </w:r>
      <w:r w:rsidRPr="002A5730">
        <w:rPr>
          <w:spacing w:val="-2"/>
        </w:rPr>
        <w:t xml:space="preserve"> </w:t>
      </w:r>
      <w:r w:rsidRPr="002A5730">
        <w:t>å</w:t>
      </w:r>
      <w:r w:rsidRPr="002A5730">
        <w:rPr>
          <w:spacing w:val="-3"/>
        </w:rPr>
        <w:t xml:space="preserve"> </w:t>
      </w:r>
      <w:r w:rsidRPr="002A5730">
        <w:t>skape</w:t>
      </w:r>
      <w:r w:rsidRPr="002A5730">
        <w:rPr>
          <w:spacing w:val="-3"/>
        </w:rPr>
        <w:t xml:space="preserve"> </w:t>
      </w:r>
      <w:r w:rsidRPr="002A5730">
        <w:t>eit tryggare og trivelegare sentrum.</w:t>
      </w:r>
    </w:p>
    <w:p w14:paraId="60D707AE" w14:textId="77777777" w:rsidR="009E4FA4" w:rsidRPr="002A5730" w:rsidRDefault="009E4FA4" w:rsidP="009E4FA4">
      <w:pPr>
        <w:pStyle w:val="Brdtekst"/>
      </w:pPr>
    </w:p>
    <w:p w14:paraId="344E86D0" w14:textId="77777777" w:rsidR="009E4FA4" w:rsidRPr="002A5730" w:rsidRDefault="009E4FA4" w:rsidP="00C3418F">
      <w:pPr>
        <w:pStyle w:val="Overskrift2"/>
        <w:numPr>
          <w:ilvl w:val="1"/>
          <w:numId w:val="27"/>
        </w:numPr>
        <w:tabs>
          <w:tab w:val="left" w:pos="579"/>
        </w:tabs>
        <w:spacing w:before="1" w:after="0"/>
        <w:ind w:hanging="448"/>
      </w:pPr>
      <w:bookmarkStart w:id="256" w:name="_bookmark139"/>
      <w:bookmarkStart w:id="257" w:name="_Toc163472848"/>
      <w:bookmarkEnd w:id="256"/>
      <w:r w:rsidRPr="002A5730">
        <w:t xml:space="preserve">Vatn og </w:t>
      </w:r>
      <w:r w:rsidRPr="002A5730">
        <w:rPr>
          <w:spacing w:val="-2"/>
        </w:rPr>
        <w:t>avlaup</w:t>
      </w:r>
      <w:bookmarkEnd w:id="257"/>
    </w:p>
    <w:p w14:paraId="4396A2EB" w14:textId="77777777" w:rsidR="009E4FA4" w:rsidRPr="002A5730" w:rsidRDefault="009E4FA4" w:rsidP="009E4FA4">
      <w:pPr>
        <w:pStyle w:val="Brdtekst"/>
        <w:spacing w:before="145" w:line="259" w:lineRule="auto"/>
        <w:ind w:left="131"/>
      </w:pPr>
      <w:r w:rsidRPr="002A5730">
        <w:t>OHARA</w:t>
      </w:r>
      <w:r w:rsidRPr="002A5730">
        <w:rPr>
          <w:spacing w:val="-2"/>
        </w:rPr>
        <w:t xml:space="preserve"> </w:t>
      </w:r>
      <w:r w:rsidR="00436BEC" w:rsidRPr="002A5730">
        <w:rPr>
          <w:spacing w:val="-2"/>
        </w:rPr>
        <w:t xml:space="preserve">og OVA </w:t>
      </w:r>
      <w:r w:rsidR="00014F56" w:rsidRPr="002A5730">
        <w:rPr>
          <w:spacing w:val="-2"/>
        </w:rPr>
        <w:t>er bygd</w:t>
      </w:r>
      <w:r w:rsidRPr="002A5730">
        <w:rPr>
          <w:spacing w:val="-2"/>
        </w:rPr>
        <w:t xml:space="preserve"> med </w:t>
      </w:r>
      <w:r w:rsidR="00014F56" w:rsidRPr="002A5730">
        <w:rPr>
          <w:spacing w:val="-2"/>
        </w:rPr>
        <w:t>tanke</w:t>
      </w:r>
      <w:r w:rsidR="00137E3C" w:rsidRPr="002A5730">
        <w:rPr>
          <w:spacing w:val="-2"/>
        </w:rPr>
        <w:t xml:space="preserve"> på </w:t>
      </w:r>
      <w:r w:rsidR="002A5C91" w:rsidRPr="002A5730">
        <w:rPr>
          <w:spacing w:val="-2"/>
        </w:rPr>
        <w:t>framtid</w:t>
      </w:r>
      <w:r w:rsidR="00436BEC" w:rsidRPr="002A5730">
        <w:rPr>
          <w:spacing w:val="-2"/>
        </w:rPr>
        <w:t>a</w:t>
      </w:r>
      <w:r w:rsidR="00137E3C" w:rsidRPr="002A5730">
        <w:rPr>
          <w:spacing w:val="-2"/>
        </w:rPr>
        <w:t xml:space="preserve"> og vil kunne handtere</w:t>
      </w:r>
      <w:r w:rsidRPr="002A5730">
        <w:rPr>
          <w:spacing w:val="-2"/>
        </w:rPr>
        <w:t xml:space="preserve"> </w:t>
      </w:r>
      <w:r w:rsidRPr="002A5730">
        <w:t>den</w:t>
      </w:r>
      <w:r w:rsidRPr="002A5730">
        <w:rPr>
          <w:spacing w:val="-5"/>
        </w:rPr>
        <w:t xml:space="preserve"> </w:t>
      </w:r>
      <w:r w:rsidRPr="002A5730">
        <w:t>utviklinga</w:t>
      </w:r>
      <w:r w:rsidRPr="002A5730">
        <w:rPr>
          <w:spacing w:val="-2"/>
        </w:rPr>
        <w:t xml:space="preserve"> </w:t>
      </w:r>
      <w:r w:rsidRPr="002A5730">
        <w:t>som områdeplanen legg opp til.</w:t>
      </w:r>
    </w:p>
    <w:p w14:paraId="04F4E48C" w14:textId="77777777" w:rsidR="009E4FA4" w:rsidRPr="002A5730" w:rsidRDefault="009E4FA4" w:rsidP="009E4FA4">
      <w:pPr>
        <w:pStyle w:val="Brdtekst"/>
        <w:spacing w:before="1"/>
        <w:rPr>
          <w:sz w:val="28"/>
        </w:rPr>
      </w:pPr>
    </w:p>
    <w:p w14:paraId="41F073CD" w14:textId="77777777" w:rsidR="009E4FA4" w:rsidRPr="002A5730" w:rsidRDefault="009E4FA4" w:rsidP="00C3418F">
      <w:pPr>
        <w:pStyle w:val="Overskrift2"/>
        <w:numPr>
          <w:ilvl w:val="1"/>
          <w:numId w:val="27"/>
        </w:numPr>
        <w:tabs>
          <w:tab w:val="left" w:pos="579"/>
        </w:tabs>
        <w:spacing w:before="80" w:after="0"/>
        <w:ind w:hanging="448"/>
      </w:pPr>
      <w:bookmarkStart w:id="258" w:name="_bookmark140"/>
      <w:bookmarkStart w:id="259" w:name="_Toc163472849"/>
      <w:bookmarkEnd w:id="258"/>
      <w:r w:rsidRPr="002A5730">
        <w:t>Kulturminne</w:t>
      </w:r>
      <w:r w:rsidRPr="002A5730">
        <w:rPr>
          <w:spacing w:val="-2"/>
        </w:rPr>
        <w:t xml:space="preserve"> </w:t>
      </w:r>
      <w:r w:rsidRPr="002A5730">
        <w:t>og</w:t>
      </w:r>
      <w:r w:rsidRPr="002A5730">
        <w:rPr>
          <w:spacing w:val="-2"/>
        </w:rPr>
        <w:t xml:space="preserve"> kulturmiljø</w:t>
      </w:r>
      <w:bookmarkEnd w:id="259"/>
    </w:p>
    <w:p w14:paraId="40974801" w14:textId="77777777" w:rsidR="009E4FA4" w:rsidRPr="002A5730" w:rsidRDefault="009E4FA4" w:rsidP="009E4FA4">
      <w:pPr>
        <w:pStyle w:val="Brdtekst"/>
        <w:spacing w:before="146" w:line="259" w:lineRule="auto"/>
        <w:ind w:left="131" w:right="580"/>
      </w:pPr>
      <w:r w:rsidRPr="002A5730">
        <w:t>Ikkje alle område med verdi er belagt med omsynssone i planen. I desse tilfella er det vurdert at forhold knytt til berekraftig utvikling, blant anna at fleire kan bu sentralt, går framfor behov for bevaring av områdekarakteren. Dette gjeld hovudsakleg områder som har liten til middels verneverdi, men også nokre områder</w:t>
      </w:r>
      <w:r w:rsidRPr="002A5730">
        <w:rPr>
          <w:spacing w:val="-3"/>
        </w:rPr>
        <w:t xml:space="preserve"> </w:t>
      </w:r>
      <w:r w:rsidRPr="002A5730">
        <w:t>med</w:t>
      </w:r>
      <w:r w:rsidRPr="002A5730">
        <w:rPr>
          <w:spacing w:val="-1"/>
        </w:rPr>
        <w:t xml:space="preserve"> </w:t>
      </w:r>
      <w:r w:rsidRPr="002A5730">
        <w:t>høg</w:t>
      </w:r>
      <w:r w:rsidRPr="002A5730">
        <w:rPr>
          <w:spacing w:val="-2"/>
        </w:rPr>
        <w:t xml:space="preserve"> </w:t>
      </w:r>
      <w:r w:rsidRPr="002A5730">
        <w:t>verdi</w:t>
      </w:r>
      <w:r w:rsidRPr="002A5730">
        <w:rPr>
          <w:spacing w:val="-2"/>
        </w:rPr>
        <w:t xml:space="preserve"> </w:t>
      </w:r>
      <w:r w:rsidRPr="002A5730">
        <w:t>grunna at dei bevaringsverdig bygga er omgitt av store</w:t>
      </w:r>
      <w:r w:rsidRPr="002A5730">
        <w:rPr>
          <w:spacing w:val="-4"/>
        </w:rPr>
        <w:t xml:space="preserve"> </w:t>
      </w:r>
      <w:r w:rsidRPr="002A5730">
        <w:t>hagar.</w:t>
      </w:r>
      <w:r w:rsidRPr="002A5730">
        <w:rPr>
          <w:spacing w:val="-2"/>
        </w:rPr>
        <w:t xml:space="preserve"> </w:t>
      </w:r>
      <w:r w:rsidRPr="002A5730">
        <w:t xml:space="preserve">Utvikling og transformasjon av områda med bevaringsverdig bebyggelse bør inkludere desse bygningane på ein heilskapleg måte i eit nytt bygnings- og </w:t>
      </w:r>
      <w:r w:rsidRPr="002A5730">
        <w:rPr>
          <w:spacing w:val="-2"/>
        </w:rPr>
        <w:t>bumiljø.</w:t>
      </w:r>
    </w:p>
    <w:p w14:paraId="06B2219D" w14:textId="77777777" w:rsidR="009E4FA4" w:rsidRPr="002A5730" w:rsidRDefault="009E4FA4" w:rsidP="009E4FA4">
      <w:pPr>
        <w:pStyle w:val="Brdtekst"/>
        <w:spacing w:line="259" w:lineRule="auto"/>
        <w:ind w:left="131" w:right="456"/>
      </w:pPr>
      <w:r w:rsidRPr="002A5730">
        <w:t>Alle bygningar med høg verdi er gitt eit juridisk vern i planen, m</w:t>
      </w:r>
      <w:r w:rsidR="008331FD" w:rsidRPr="002A5730">
        <w:t>e</w:t>
      </w:r>
      <w:r w:rsidRPr="002A5730">
        <w:t>d unntak av bygning på Baronsgården (55/345) og Tanngarden (55/285).  Irisgården og del av Næringsparken</w:t>
      </w:r>
      <w:r w:rsidRPr="002A5730">
        <w:rPr>
          <w:spacing w:val="-1"/>
        </w:rPr>
        <w:t xml:space="preserve"> </w:t>
      </w:r>
      <w:r w:rsidRPr="002A5730">
        <w:t>er</w:t>
      </w:r>
      <w:r w:rsidRPr="002A5730">
        <w:rPr>
          <w:spacing w:val="-1"/>
        </w:rPr>
        <w:t xml:space="preserve"> </w:t>
      </w:r>
      <w:r w:rsidRPr="002A5730">
        <w:t>gitt</w:t>
      </w:r>
      <w:r w:rsidRPr="002A5730">
        <w:rPr>
          <w:spacing w:val="-3"/>
        </w:rPr>
        <w:t xml:space="preserve"> </w:t>
      </w:r>
      <w:r w:rsidRPr="002A5730">
        <w:t>middels</w:t>
      </w:r>
      <w:r w:rsidRPr="002A5730">
        <w:rPr>
          <w:spacing w:val="-1"/>
        </w:rPr>
        <w:t xml:space="preserve"> </w:t>
      </w:r>
      <w:r w:rsidRPr="002A5730">
        <w:t>verdi</w:t>
      </w:r>
      <w:r w:rsidRPr="002A5730">
        <w:rPr>
          <w:spacing w:val="-2"/>
        </w:rPr>
        <w:t xml:space="preserve"> </w:t>
      </w:r>
      <w:r w:rsidRPr="002A5730">
        <w:t>i</w:t>
      </w:r>
      <w:r w:rsidRPr="002A5730">
        <w:rPr>
          <w:spacing w:val="-2"/>
        </w:rPr>
        <w:t xml:space="preserve"> </w:t>
      </w:r>
      <w:r w:rsidRPr="002A5730">
        <w:t>kulturhistorisk analyse,</w:t>
      </w:r>
      <w:r w:rsidRPr="002A5730">
        <w:rPr>
          <w:spacing w:val="-3"/>
        </w:rPr>
        <w:t xml:space="preserve"> </w:t>
      </w:r>
      <w:r w:rsidRPr="002A5730">
        <w:t>men</w:t>
      </w:r>
      <w:r w:rsidRPr="002A5730">
        <w:rPr>
          <w:spacing w:val="-4"/>
        </w:rPr>
        <w:t xml:space="preserve"> </w:t>
      </w:r>
      <w:r w:rsidRPr="002A5730">
        <w:t>planen</w:t>
      </w:r>
      <w:r w:rsidRPr="002A5730">
        <w:rPr>
          <w:spacing w:val="-1"/>
        </w:rPr>
        <w:t xml:space="preserve"> </w:t>
      </w:r>
      <w:r w:rsidRPr="002A5730">
        <w:t>legg</w:t>
      </w:r>
      <w:r w:rsidRPr="002A5730">
        <w:rPr>
          <w:spacing w:val="-3"/>
        </w:rPr>
        <w:t xml:space="preserve"> </w:t>
      </w:r>
      <w:r w:rsidRPr="002A5730">
        <w:t>til</w:t>
      </w:r>
      <w:r w:rsidRPr="002A5730">
        <w:rPr>
          <w:spacing w:val="-7"/>
        </w:rPr>
        <w:t xml:space="preserve"> </w:t>
      </w:r>
      <w:r w:rsidRPr="002A5730">
        <w:t>rette</w:t>
      </w:r>
      <w:r w:rsidRPr="002A5730">
        <w:rPr>
          <w:spacing w:val="-3"/>
        </w:rPr>
        <w:t xml:space="preserve"> </w:t>
      </w:r>
      <w:r w:rsidRPr="002A5730">
        <w:t>for</w:t>
      </w:r>
      <w:r w:rsidRPr="002A5730">
        <w:rPr>
          <w:spacing w:val="-4"/>
        </w:rPr>
        <w:t xml:space="preserve"> </w:t>
      </w:r>
      <w:r w:rsidRPr="002A5730">
        <w:t>bevaring</w:t>
      </w:r>
      <w:r w:rsidRPr="002A5730">
        <w:rPr>
          <w:spacing w:val="-2"/>
        </w:rPr>
        <w:t xml:space="preserve"> </w:t>
      </w:r>
      <w:r w:rsidRPr="002A5730">
        <w:t>av desse</w:t>
      </w:r>
      <w:r w:rsidRPr="002A5730">
        <w:rPr>
          <w:spacing w:val="-5"/>
        </w:rPr>
        <w:t xml:space="preserve"> </w:t>
      </w:r>
      <w:r w:rsidRPr="002A5730">
        <w:t>da dei er sentrale for bevaring av industrihistoria på Os.</w:t>
      </w:r>
    </w:p>
    <w:p w14:paraId="7AC02FF1" w14:textId="77777777" w:rsidR="00587961" w:rsidRPr="002A5730" w:rsidRDefault="00587961" w:rsidP="009E4FA4">
      <w:pPr>
        <w:pStyle w:val="Brdtekst"/>
        <w:spacing w:line="259" w:lineRule="auto"/>
        <w:ind w:left="131" w:right="456"/>
      </w:pPr>
    </w:p>
    <w:p w14:paraId="39FC1B53" w14:textId="77777777" w:rsidR="009E4FA4" w:rsidRPr="002A5730" w:rsidRDefault="002C4B90" w:rsidP="009E4FA4">
      <w:pPr>
        <w:pStyle w:val="Brdtekst"/>
        <w:spacing w:line="259" w:lineRule="auto"/>
        <w:ind w:left="131" w:right="456"/>
      </w:pPr>
      <w:r w:rsidRPr="002A5730">
        <w:t>D</w:t>
      </w:r>
      <w:r w:rsidR="00451836" w:rsidRPr="002A5730">
        <w:t>en gamle</w:t>
      </w:r>
      <w:r w:rsidR="009E4FA4" w:rsidRPr="002A5730">
        <w:rPr>
          <w:spacing w:val="-3"/>
        </w:rPr>
        <w:t xml:space="preserve"> </w:t>
      </w:r>
      <w:r w:rsidR="009E4FA4" w:rsidRPr="002A5730">
        <w:t>Stavangerske</w:t>
      </w:r>
      <w:r w:rsidR="009E4FA4" w:rsidRPr="002A5730">
        <w:rPr>
          <w:spacing w:val="-5"/>
        </w:rPr>
        <w:t xml:space="preserve"> </w:t>
      </w:r>
      <w:r w:rsidR="009E4FA4" w:rsidRPr="002A5730">
        <w:t>postveg</w:t>
      </w:r>
      <w:r w:rsidRPr="002A5730">
        <w:t xml:space="preserve"> </w:t>
      </w:r>
      <w:r w:rsidR="00A477A6" w:rsidRPr="002A5730">
        <w:t xml:space="preserve">har </w:t>
      </w:r>
      <w:r w:rsidR="00B36B74" w:rsidRPr="002A5730">
        <w:t>følgt</w:t>
      </w:r>
      <w:r w:rsidR="00A477A6" w:rsidRPr="002A5730">
        <w:t xml:space="preserve"> Finnebrekka og </w:t>
      </w:r>
      <w:r w:rsidR="00EE7FA3" w:rsidRPr="002A5730">
        <w:t>kryssa over Hatvikvegen. Plane</w:t>
      </w:r>
      <w:r w:rsidR="00C231B7" w:rsidRPr="002A5730">
        <w:t>n</w:t>
      </w:r>
      <w:r w:rsidR="00EE7FA3" w:rsidRPr="002A5730">
        <w:t xml:space="preserve"> legg opp til </w:t>
      </w:r>
      <w:r w:rsidR="00787098" w:rsidRPr="002A5730">
        <w:t>utviding og oppretting av k</w:t>
      </w:r>
      <w:r w:rsidR="009E4FA4" w:rsidRPr="002A5730">
        <w:t>rysset</w:t>
      </w:r>
      <w:r w:rsidR="00210AE3" w:rsidRPr="002A5730">
        <w:t xml:space="preserve"> mellom Finnebrekka og Hatvik</w:t>
      </w:r>
      <w:r w:rsidR="00C231B7" w:rsidRPr="002A5730">
        <w:t>ve</w:t>
      </w:r>
      <w:r w:rsidR="00210AE3" w:rsidRPr="002A5730">
        <w:t>gen</w:t>
      </w:r>
      <w:r w:rsidR="00713ADF" w:rsidRPr="002A5730">
        <w:t xml:space="preserve"> og muren langs Finnebrekka blir flytta lenger ut. </w:t>
      </w:r>
      <w:r w:rsidR="003F69CA" w:rsidRPr="002A5730">
        <w:t>Dei</w:t>
      </w:r>
      <w:r w:rsidR="00186A63" w:rsidRPr="002A5730">
        <w:t xml:space="preserve"> </w:t>
      </w:r>
      <w:r w:rsidR="009E4FA4" w:rsidRPr="002A5730">
        <w:t>gamle forstøttingsmura</w:t>
      </w:r>
      <w:r w:rsidR="00117D8E" w:rsidRPr="002A5730">
        <w:t>ne langs Finnebrekka vil då ikkje lenger vere synleg</w:t>
      </w:r>
      <w:r w:rsidR="00374CCD" w:rsidRPr="002A5730">
        <w:t>e</w:t>
      </w:r>
      <w:r w:rsidR="00117D8E" w:rsidRPr="002A5730">
        <w:t xml:space="preserve">. </w:t>
      </w:r>
    </w:p>
    <w:p w14:paraId="17B112DA" w14:textId="77777777" w:rsidR="009E4FA4" w:rsidRPr="002A5730" w:rsidRDefault="009E4FA4" w:rsidP="009E4FA4">
      <w:pPr>
        <w:pStyle w:val="Brdtekst"/>
      </w:pPr>
    </w:p>
    <w:p w14:paraId="7F2CE48C" w14:textId="77777777" w:rsidR="009E4FA4" w:rsidRPr="002A5730" w:rsidRDefault="009E4FA4" w:rsidP="00C3418F">
      <w:pPr>
        <w:pStyle w:val="Overskrift2"/>
        <w:numPr>
          <w:ilvl w:val="1"/>
          <w:numId w:val="27"/>
        </w:numPr>
        <w:tabs>
          <w:tab w:val="left" w:pos="579"/>
        </w:tabs>
        <w:spacing w:before="180" w:after="0"/>
        <w:ind w:hanging="448"/>
      </w:pPr>
      <w:bookmarkStart w:id="260" w:name="_bookmark141"/>
      <w:bookmarkStart w:id="261" w:name="_Toc163472850"/>
      <w:bookmarkEnd w:id="260"/>
      <w:r w:rsidRPr="002A5730">
        <w:t>B</w:t>
      </w:r>
      <w:r w:rsidR="00182598" w:rsidRPr="002A5730">
        <w:t>a</w:t>
      </w:r>
      <w:r w:rsidRPr="002A5730">
        <w:t>rn og unge sine</w:t>
      </w:r>
      <w:r w:rsidRPr="002A5730">
        <w:rPr>
          <w:spacing w:val="-3"/>
        </w:rPr>
        <w:t xml:space="preserve"> </w:t>
      </w:r>
      <w:r w:rsidRPr="002A5730">
        <w:rPr>
          <w:spacing w:val="-2"/>
        </w:rPr>
        <w:t>interesser</w:t>
      </w:r>
      <w:bookmarkEnd w:id="261"/>
    </w:p>
    <w:p w14:paraId="7848C744" w14:textId="77777777" w:rsidR="009E4FA4" w:rsidRPr="002A5730" w:rsidRDefault="009E4FA4" w:rsidP="009E4FA4">
      <w:pPr>
        <w:pStyle w:val="Brdtekst"/>
        <w:spacing w:before="146" w:line="259" w:lineRule="auto"/>
        <w:ind w:left="131"/>
      </w:pPr>
      <w:r w:rsidRPr="002A5730">
        <w:t>Areal</w:t>
      </w:r>
      <w:r w:rsidRPr="002A5730">
        <w:rPr>
          <w:spacing w:val="-1"/>
        </w:rPr>
        <w:t xml:space="preserve"> </w:t>
      </w:r>
      <w:r w:rsidRPr="002A5730">
        <w:t>som</w:t>
      </w:r>
      <w:r w:rsidRPr="002A5730">
        <w:rPr>
          <w:spacing w:val="-3"/>
        </w:rPr>
        <w:t xml:space="preserve"> </w:t>
      </w:r>
      <w:r w:rsidRPr="002A5730">
        <w:t>skal</w:t>
      </w:r>
      <w:r w:rsidRPr="002A5730">
        <w:rPr>
          <w:spacing w:val="-4"/>
        </w:rPr>
        <w:t xml:space="preserve"> </w:t>
      </w:r>
      <w:r w:rsidRPr="002A5730">
        <w:t>opparbeidast</w:t>
      </w:r>
      <w:r w:rsidRPr="002A5730">
        <w:rPr>
          <w:spacing w:val="-1"/>
        </w:rPr>
        <w:t xml:space="preserve"> </w:t>
      </w:r>
      <w:r w:rsidRPr="002A5730">
        <w:t>aust</w:t>
      </w:r>
      <w:r w:rsidRPr="002A5730">
        <w:rPr>
          <w:spacing w:val="-1"/>
        </w:rPr>
        <w:t xml:space="preserve"> </w:t>
      </w:r>
      <w:r w:rsidRPr="002A5730">
        <w:t>for</w:t>
      </w:r>
      <w:r w:rsidRPr="002A5730">
        <w:rPr>
          <w:spacing w:val="-1"/>
        </w:rPr>
        <w:t xml:space="preserve"> </w:t>
      </w:r>
      <w:r w:rsidRPr="002A5730">
        <w:t>ungdomsskulen</w:t>
      </w:r>
      <w:r w:rsidRPr="002A5730">
        <w:rPr>
          <w:spacing w:val="-3"/>
        </w:rPr>
        <w:t xml:space="preserve"> </w:t>
      </w:r>
      <w:r w:rsidRPr="002A5730">
        <w:t>og</w:t>
      </w:r>
      <w:r w:rsidRPr="002A5730">
        <w:rPr>
          <w:spacing w:val="-2"/>
        </w:rPr>
        <w:t xml:space="preserve"> </w:t>
      </w:r>
      <w:r w:rsidRPr="002A5730">
        <w:t>areal</w:t>
      </w:r>
      <w:r w:rsidRPr="002A5730">
        <w:rPr>
          <w:spacing w:val="-1"/>
        </w:rPr>
        <w:t xml:space="preserve"> </w:t>
      </w:r>
      <w:r w:rsidRPr="002A5730">
        <w:t>som</w:t>
      </w:r>
      <w:r w:rsidRPr="002A5730">
        <w:rPr>
          <w:spacing w:val="-1"/>
        </w:rPr>
        <w:t xml:space="preserve"> </w:t>
      </w:r>
      <w:r w:rsidRPr="002A5730">
        <w:t>allereie</w:t>
      </w:r>
      <w:r w:rsidRPr="002A5730">
        <w:rPr>
          <w:spacing w:val="-2"/>
        </w:rPr>
        <w:t xml:space="preserve"> </w:t>
      </w:r>
      <w:r w:rsidRPr="002A5730">
        <w:t>er</w:t>
      </w:r>
      <w:r w:rsidRPr="002A5730">
        <w:rPr>
          <w:spacing w:val="-3"/>
        </w:rPr>
        <w:t xml:space="preserve"> </w:t>
      </w:r>
      <w:r w:rsidRPr="002A5730">
        <w:t>opparbeida</w:t>
      </w:r>
      <w:r w:rsidRPr="002A5730">
        <w:rPr>
          <w:spacing w:val="-1"/>
        </w:rPr>
        <w:t xml:space="preserve"> </w:t>
      </w:r>
      <w:r w:rsidRPr="002A5730">
        <w:t>i</w:t>
      </w:r>
      <w:r w:rsidRPr="002A5730">
        <w:rPr>
          <w:spacing w:val="-2"/>
        </w:rPr>
        <w:t xml:space="preserve"> </w:t>
      </w:r>
      <w:r w:rsidRPr="002A5730">
        <w:t>dette</w:t>
      </w:r>
      <w:r w:rsidRPr="002A5730">
        <w:rPr>
          <w:spacing w:val="-3"/>
        </w:rPr>
        <w:t xml:space="preserve"> </w:t>
      </w:r>
      <w:r w:rsidRPr="002A5730">
        <w:t>området</w:t>
      </w:r>
      <w:r w:rsidRPr="002A5730">
        <w:rPr>
          <w:spacing w:val="-3"/>
        </w:rPr>
        <w:t xml:space="preserve"> </w:t>
      </w:r>
      <w:r w:rsidRPr="002A5730">
        <w:t>er</w:t>
      </w:r>
      <w:r w:rsidRPr="002A5730">
        <w:rPr>
          <w:spacing w:val="-3"/>
        </w:rPr>
        <w:t xml:space="preserve"> </w:t>
      </w:r>
      <w:r w:rsidRPr="002A5730">
        <w:t>eit positivt tilskot til barn og unge som nærmiljøanlegg og møteplass.</w:t>
      </w:r>
    </w:p>
    <w:p w14:paraId="1B117803" w14:textId="77777777" w:rsidR="009E4FA4" w:rsidRPr="002A5730" w:rsidRDefault="009E4FA4" w:rsidP="009E4FA4">
      <w:pPr>
        <w:pStyle w:val="Brdtekst"/>
        <w:rPr>
          <w:sz w:val="28"/>
        </w:rPr>
      </w:pPr>
    </w:p>
    <w:p w14:paraId="0835CBC2" w14:textId="77777777" w:rsidR="009E4FA4" w:rsidRPr="002A5730" w:rsidRDefault="009E4FA4" w:rsidP="00C3418F">
      <w:pPr>
        <w:pStyle w:val="Overskrift2"/>
        <w:numPr>
          <w:ilvl w:val="1"/>
          <w:numId w:val="27"/>
        </w:numPr>
        <w:tabs>
          <w:tab w:val="left" w:pos="579"/>
        </w:tabs>
        <w:spacing w:before="1" w:after="0"/>
        <w:ind w:hanging="448"/>
      </w:pPr>
      <w:bookmarkStart w:id="262" w:name="_bookmark142"/>
      <w:bookmarkStart w:id="263" w:name="_Toc163472851"/>
      <w:bookmarkEnd w:id="262"/>
      <w:r w:rsidRPr="002A5730">
        <w:t>Rekreasjon</w:t>
      </w:r>
      <w:r w:rsidRPr="002A5730">
        <w:rPr>
          <w:spacing w:val="-1"/>
        </w:rPr>
        <w:t xml:space="preserve"> </w:t>
      </w:r>
      <w:r w:rsidRPr="002A5730">
        <w:t xml:space="preserve">og </w:t>
      </w:r>
      <w:r w:rsidRPr="002A5730">
        <w:rPr>
          <w:spacing w:val="-2"/>
        </w:rPr>
        <w:t>friluftsliv</w:t>
      </w:r>
      <w:bookmarkEnd w:id="263"/>
    </w:p>
    <w:p w14:paraId="12D67B97" w14:textId="77777777" w:rsidR="009E4FA4" w:rsidRPr="002A5730" w:rsidRDefault="009E4FA4" w:rsidP="009E4FA4">
      <w:pPr>
        <w:pStyle w:val="Brdtekst"/>
        <w:spacing w:before="146" w:line="259" w:lineRule="auto"/>
        <w:ind w:left="131" w:right="565"/>
      </w:pPr>
      <w:r w:rsidRPr="002A5730">
        <w:t>Flytting</w:t>
      </w:r>
      <w:r w:rsidRPr="002A5730">
        <w:rPr>
          <w:spacing w:val="-3"/>
        </w:rPr>
        <w:t xml:space="preserve"> </w:t>
      </w:r>
      <w:r w:rsidRPr="002A5730">
        <w:t>av</w:t>
      </w:r>
      <w:r w:rsidRPr="002A5730">
        <w:rPr>
          <w:spacing w:val="-1"/>
        </w:rPr>
        <w:t xml:space="preserve"> </w:t>
      </w:r>
      <w:r w:rsidRPr="002A5730">
        <w:t>vegen</w:t>
      </w:r>
      <w:r w:rsidRPr="002A5730">
        <w:rPr>
          <w:spacing w:val="-2"/>
        </w:rPr>
        <w:t xml:space="preserve"> </w:t>
      </w:r>
      <w:r w:rsidRPr="002A5730">
        <w:t>Holtbrekka,</w:t>
      </w:r>
      <w:r w:rsidRPr="002A5730">
        <w:rPr>
          <w:spacing w:val="-2"/>
        </w:rPr>
        <w:t xml:space="preserve"> </w:t>
      </w:r>
      <w:r w:rsidRPr="002A5730">
        <w:t>etablering</w:t>
      </w:r>
      <w:r w:rsidRPr="002A5730">
        <w:rPr>
          <w:spacing w:val="-3"/>
        </w:rPr>
        <w:t xml:space="preserve"> </w:t>
      </w:r>
      <w:r w:rsidRPr="002A5730">
        <w:t>av</w:t>
      </w:r>
      <w:r w:rsidRPr="002A5730">
        <w:rPr>
          <w:spacing w:val="-1"/>
        </w:rPr>
        <w:t xml:space="preserve"> </w:t>
      </w:r>
      <w:r w:rsidRPr="002A5730">
        <w:t>parkområdet</w:t>
      </w:r>
      <w:r w:rsidRPr="002A5730">
        <w:rPr>
          <w:spacing w:val="-4"/>
        </w:rPr>
        <w:t xml:space="preserve"> </w:t>
      </w:r>
      <w:r w:rsidRPr="002A5730">
        <w:t>og</w:t>
      </w:r>
      <w:r w:rsidRPr="002A5730">
        <w:rPr>
          <w:spacing w:val="-3"/>
        </w:rPr>
        <w:t xml:space="preserve"> </w:t>
      </w:r>
      <w:r w:rsidRPr="002A5730">
        <w:t>opning</w:t>
      </w:r>
      <w:r w:rsidRPr="002A5730">
        <w:rPr>
          <w:spacing w:val="-3"/>
        </w:rPr>
        <w:t xml:space="preserve"> </w:t>
      </w:r>
      <w:r w:rsidRPr="002A5730">
        <w:t>av</w:t>
      </w:r>
      <w:r w:rsidRPr="002A5730">
        <w:rPr>
          <w:spacing w:val="-1"/>
        </w:rPr>
        <w:t xml:space="preserve"> </w:t>
      </w:r>
      <w:r w:rsidRPr="002A5730">
        <w:t>elva</w:t>
      </w:r>
      <w:r w:rsidRPr="002A5730">
        <w:rPr>
          <w:spacing w:val="-3"/>
        </w:rPr>
        <w:t xml:space="preserve"> </w:t>
      </w:r>
      <w:r w:rsidRPr="002A5730">
        <w:t>vest</w:t>
      </w:r>
      <w:r w:rsidRPr="002A5730">
        <w:rPr>
          <w:spacing w:val="-2"/>
        </w:rPr>
        <w:t xml:space="preserve"> </w:t>
      </w:r>
      <w:r w:rsidRPr="002A5730">
        <w:t>for</w:t>
      </w:r>
      <w:r w:rsidRPr="002A5730">
        <w:rPr>
          <w:spacing w:val="-2"/>
        </w:rPr>
        <w:t xml:space="preserve"> </w:t>
      </w:r>
      <w:r w:rsidRPr="002A5730">
        <w:t>Byvegen</w:t>
      </w:r>
      <w:r w:rsidRPr="002A5730">
        <w:rPr>
          <w:spacing w:val="-5"/>
        </w:rPr>
        <w:t xml:space="preserve"> </w:t>
      </w:r>
      <w:r w:rsidRPr="002A5730">
        <w:t>vil</w:t>
      </w:r>
      <w:r w:rsidRPr="002A5730">
        <w:rPr>
          <w:spacing w:val="-5"/>
        </w:rPr>
        <w:t xml:space="preserve"> </w:t>
      </w:r>
      <w:r w:rsidR="00182598" w:rsidRPr="002A5730">
        <w:t>bli</w:t>
      </w:r>
      <w:r w:rsidRPr="002A5730">
        <w:rPr>
          <w:spacing w:val="-4"/>
        </w:rPr>
        <w:t xml:space="preserve"> </w:t>
      </w:r>
      <w:r w:rsidRPr="002A5730">
        <w:t>ei forbe</w:t>
      </w:r>
      <w:r w:rsidR="00182598" w:rsidRPr="002A5730">
        <w:t>t</w:t>
      </w:r>
      <w:r w:rsidRPr="002A5730">
        <w:t>ring i høve til dagens situasjon. Dette grepet vil gjera det mogleg med opphald og gode tversforbindelsar i eit område som i dag er prega av vegkryss og trafikk.</w:t>
      </w:r>
      <w:r w:rsidR="00F80AC9" w:rsidRPr="002A5730">
        <w:br/>
      </w:r>
    </w:p>
    <w:p w14:paraId="4950067A" w14:textId="77777777" w:rsidR="009E4FA4" w:rsidRPr="002A5730" w:rsidRDefault="009E4FA4" w:rsidP="00C3418F">
      <w:pPr>
        <w:pStyle w:val="Overskrift2"/>
        <w:numPr>
          <w:ilvl w:val="1"/>
          <w:numId w:val="27"/>
        </w:numPr>
        <w:tabs>
          <w:tab w:val="left" w:pos="732"/>
        </w:tabs>
        <w:spacing w:before="1" w:after="0"/>
        <w:ind w:left="731" w:hanging="601"/>
      </w:pPr>
      <w:bookmarkStart w:id="264" w:name="_bookmark143"/>
      <w:bookmarkStart w:id="265" w:name="_Toc163472852"/>
      <w:bookmarkEnd w:id="264"/>
      <w:r w:rsidRPr="002A5730">
        <w:t>Handels-</w:t>
      </w:r>
      <w:r w:rsidRPr="002A5730">
        <w:rPr>
          <w:spacing w:val="-3"/>
        </w:rPr>
        <w:t xml:space="preserve"> </w:t>
      </w:r>
      <w:r w:rsidRPr="002A5730">
        <w:t>og</w:t>
      </w:r>
      <w:r w:rsidRPr="002A5730">
        <w:rPr>
          <w:spacing w:val="-1"/>
        </w:rPr>
        <w:t xml:space="preserve"> </w:t>
      </w:r>
      <w:r w:rsidRPr="002A5730">
        <w:rPr>
          <w:spacing w:val="-2"/>
        </w:rPr>
        <w:t>næringsliv</w:t>
      </w:r>
      <w:bookmarkEnd w:id="265"/>
    </w:p>
    <w:p w14:paraId="1E15601F" w14:textId="77777777" w:rsidR="009E4FA4" w:rsidRPr="002A5730" w:rsidRDefault="009E4FA4" w:rsidP="009E4FA4">
      <w:pPr>
        <w:pStyle w:val="Brdtekst"/>
        <w:spacing w:before="145" w:line="259" w:lineRule="auto"/>
        <w:ind w:left="131" w:right="456"/>
      </w:pPr>
      <w:r w:rsidRPr="002A5730">
        <w:t>Planframlegget kan bidra til at nye forretnings- og kontorverksemder kan etablera seg sentralt i Os, og at dagens verksemder vel å framleis vera lokalisert sentralt. Dette kan bidra til at Os sentrum kan utvikla seg vidare</w:t>
      </w:r>
      <w:r w:rsidRPr="002A5730">
        <w:rPr>
          <w:spacing w:val="-2"/>
        </w:rPr>
        <w:t xml:space="preserve"> </w:t>
      </w:r>
      <w:r w:rsidRPr="002A5730">
        <w:t>til</w:t>
      </w:r>
      <w:r w:rsidRPr="002A5730">
        <w:rPr>
          <w:spacing w:val="-6"/>
        </w:rPr>
        <w:t xml:space="preserve"> </w:t>
      </w:r>
      <w:r w:rsidRPr="002A5730">
        <w:t>eit</w:t>
      </w:r>
      <w:r w:rsidRPr="002A5730">
        <w:rPr>
          <w:spacing w:val="-5"/>
        </w:rPr>
        <w:t xml:space="preserve"> </w:t>
      </w:r>
      <w:r w:rsidRPr="002A5730">
        <w:t>meir</w:t>
      </w:r>
      <w:r w:rsidRPr="002A5730">
        <w:rPr>
          <w:spacing w:val="-2"/>
        </w:rPr>
        <w:t xml:space="preserve"> </w:t>
      </w:r>
      <w:r w:rsidRPr="002A5730">
        <w:t>levande</w:t>
      </w:r>
      <w:r w:rsidRPr="002A5730">
        <w:rPr>
          <w:spacing w:val="-4"/>
        </w:rPr>
        <w:t xml:space="preserve"> </w:t>
      </w:r>
      <w:r w:rsidRPr="002A5730">
        <w:t>og</w:t>
      </w:r>
      <w:r w:rsidRPr="002A5730">
        <w:rPr>
          <w:spacing w:val="-3"/>
        </w:rPr>
        <w:t xml:space="preserve"> </w:t>
      </w:r>
      <w:r w:rsidRPr="002A5730">
        <w:t>mangfaldig</w:t>
      </w:r>
      <w:r w:rsidRPr="002A5730">
        <w:rPr>
          <w:spacing w:val="-4"/>
        </w:rPr>
        <w:t xml:space="preserve"> </w:t>
      </w:r>
      <w:r w:rsidRPr="002A5730">
        <w:t>sentrum,</w:t>
      </w:r>
      <w:r w:rsidRPr="002A5730">
        <w:rPr>
          <w:spacing w:val="-4"/>
        </w:rPr>
        <w:t xml:space="preserve"> </w:t>
      </w:r>
      <w:r w:rsidRPr="002A5730">
        <w:t>med</w:t>
      </w:r>
      <w:r w:rsidRPr="002A5730">
        <w:rPr>
          <w:spacing w:val="-2"/>
        </w:rPr>
        <w:t xml:space="preserve"> </w:t>
      </w:r>
      <w:r w:rsidRPr="002A5730">
        <w:t>ulike</w:t>
      </w:r>
      <w:r w:rsidRPr="002A5730">
        <w:rPr>
          <w:spacing w:val="-2"/>
        </w:rPr>
        <w:t xml:space="preserve"> </w:t>
      </w:r>
      <w:r w:rsidRPr="002A5730">
        <w:t>tilbod</w:t>
      </w:r>
      <w:r w:rsidRPr="002A5730">
        <w:rPr>
          <w:spacing w:val="-3"/>
        </w:rPr>
        <w:t xml:space="preserve"> </w:t>
      </w:r>
      <w:r w:rsidRPr="002A5730">
        <w:t>konsentrert</w:t>
      </w:r>
      <w:r w:rsidRPr="002A5730">
        <w:rPr>
          <w:spacing w:val="-1"/>
        </w:rPr>
        <w:t xml:space="preserve"> </w:t>
      </w:r>
      <w:r w:rsidRPr="002A5730">
        <w:t>innanfor</w:t>
      </w:r>
      <w:r w:rsidRPr="002A5730">
        <w:rPr>
          <w:spacing w:val="-2"/>
        </w:rPr>
        <w:t xml:space="preserve"> </w:t>
      </w:r>
      <w:r w:rsidRPr="002A5730">
        <w:t>eit</w:t>
      </w:r>
      <w:r w:rsidRPr="002A5730">
        <w:rPr>
          <w:spacing w:val="-5"/>
        </w:rPr>
        <w:t xml:space="preserve"> </w:t>
      </w:r>
      <w:r w:rsidRPr="002A5730">
        <w:t>avgrensa</w:t>
      </w:r>
      <w:r w:rsidRPr="002A5730">
        <w:rPr>
          <w:spacing w:val="-4"/>
        </w:rPr>
        <w:t xml:space="preserve"> </w:t>
      </w:r>
      <w:r w:rsidRPr="002A5730">
        <w:t>område som er tilgjengeleg for flest mogleg.</w:t>
      </w:r>
    </w:p>
    <w:p w14:paraId="35154B05" w14:textId="77777777" w:rsidR="009E4FA4" w:rsidRPr="002A5730" w:rsidRDefault="009E4FA4" w:rsidP="009E4FA4">
      <w:pPr>
        <w:pStyle w:val="Brdtekst"/>
        <w:spacing w:before="11"/>
        <w:rPr>
          <w:sz w:val="27"/>
        </w:rPr>
      </w:pPr>
    </w:p>
    <w:p w14:paraId="0CEBDCC8" w14:textId="77777777" w:rsidR="009E4FA4" w:rsidRPr="002A5730" w:rsidRDefault="009E4FA4" w:rsidP="00C3418F">
      <w:pPr>
        <w:pStyle w:val="Overskrift2"/>
        <w:numPr>
          <w:ilvl w:val="1"/>
          <w:numId w:val="27"/>
        </w:numPr>
        <w:tabs>
          <w:tab w:val="left" w:pos="732"/>
        </w:tabs>
        <w:spacing w:before="80" w:after="0"/>
        <w:ind w:left="731" w:hanging="601"/>
      </w:pPr>
      <w:bookmarkStart w:id="266" w:name="_bookmark144"/>
      <w:bookmarkStart w:id="267" w:name="_Toc163472853"/>
      <w:bookmarkEnd w:id="266"/>
      <w:r w:rsidRPr="002A5730">
        <w:rPr>
          <w:spacing w:val="-2"/>
        </w:rPr>
        <w:t>Landbruk</w:t>
      </w:r>
      <w:bookmarkEnd w:id="267"/>
    </w:p>
    <w:p w14:paraId="4F818F97" w14:textId="77777777" w:rsidR="009E4FA4" w:rsidRPr="002A5730" w:rsidRDefault="009E4FA4" w:rsidP="009E4FA4">
      <w:pPr>
        <w:pStyle w:val="Brdtekst"/>
        <w:spacing w:before="149"/>
        <w:ind w:left="131"/>
        <w:rPr>
          <w:spacing w:val="-2"/>
        </w:rPr>
      </w:pPr>
      <w:r w:rsidRPr="002A5730">
        <w:t>Planframlegget</w:t>
      </w:r>
      <w:r w:rsidRPr="002A5730">
        <w:rPr>
          <w:spacing w:val="-8"/>
        </w:rPr>
        <w:t xml:space="preserve"> </w:t>
      </w:r>
      <w:r w:rsidR="00C83331" w:rsidRPr="002A5730">
        <w:t xml:space="preserve">er </w:t>
      </w:r>
      <w:r w:rsidRPr="002A5730">
        <w:t>ikkje</w:t>
      </w:r>
      <w:r w:rsidRPr="002A5730">
        <w:rPr>
          <w:spacing w:val="-5"/>
        </w:rPr>
        <w:t xml:space="preserve"> </w:t>
      </w:r>
      <w:r w:rsidRPr="002A5730">
        <w:t>vurdert</w:t>
      </w:r>
      <w:r w:rsidRPr="002A5730">
        <w:rPr>
          <w:spacing w:val="-3"/>
        </w:rPr>
        <w:t xml:space="preserve"> </w:t>
      </w:r>
      <w:r w:rsidRPr="002A5730">
        <w:t>til</w:t>
      </w:r>
      <w:r w:rsidRPr="002A5730">
        <w:rPr>
          <w:spacing w:val="-3"/>
        </w:rPr>
        <w:t xml:space="preserve"> </w:t>
      </w:r>
      <w:r w:rsidRPr="002A5730">
        <w:t>å</w:t>
      </w:r>
      <w:r w:rsidRPr="002A5730">
        <w:rPr>
          <w:spacing w:val="-6"/>
        </w:rPr>
        <w:t xml:space="preserve"> </w:t>
      </w:r>
      <w:r w:rsidRPr="002A5730">
        <w:t>ha</w:t>
      </w:r>
      <w:r w:rsidRPr="002A5730">
        <w:rPr>
          <w:spacing w:val="-3"/>
        </w:rPr>
        <w:t xml:space="preserve"> </w:t>
      </w:r>
      <w:r w:rsidRPr="002A5730">
        <w:t>konsekvensar</w:t>
      </w:r>
      <w:r w:rsidRPr="002A5730">
        <w:rPr>
          <w:spacing w:val="-2"/>
        </w:rPr>
        <w:t xml:space="preserve"> </w:t>
      </w:r>
      <w:r w:rsidRPr="002A5730">
        <w:t>for</w:t>
      </w:r>
      <w:r w:rsidRPr="002A5730">
        <w:rPr>
          <w:spacing w:val="-3"/>
        </w:rPr>
        <w:t xml:space="preserve"> </w:t>
      </w:r>
      <w:r w:rsidRPr="002A5730">
        <w:t>areal</w:t>
      </w:r>
      <w:r w:rsidRPr="002A5730">
        <w:rPr>
          <w:spacing w:val="-3"/>
        </w:rPr>
        <w:t xml:space="preserve"> </w:t>
      </w:r>
      <w:r w:rsidRPr="002A5730">
        <w:t>knytt</w:t>
      </w:r>
      <w:r w:rsidRPr="002A5730">
        <w:rPr>
          <w:spacing w:val="-5"/>
        </w:rPr>
        <w:t xml:space="preserve"> </w:t>
      </w:r>
      <w:r w:rsidRPr="002A5730">
        <w:t>til</w:t>
      </w:r>
      <w:r w:rsidRPr="002A5730">
        <w:rPr>
          <w:spacing w:val="-3"/>
        </w:rPr>
        <w:t xml:space="preserve"> </w:t>
      </w:r>
      <w:r w:rsidRPr="002A5730">
        <w:t>jord-</w:t>
      </w:r>
      <w:r w:rsidRPr="002A5730">
        <w:rPr>
          <w:spacing w:val="-3"/>
        </w:rPr>
        <w:t xml:space="preserve"> </w:t>
      </w:r>
      <w:r w:rsidRPr="002A5730">
        <w:t>eller</w:t>
      </w:r>
      <w:r w:rsidRPr="002A5730">
        <w:rPr>
          <w:spacing w:val="-3"/>
        </w:rPr>
        <w:t xml:space="preserve"> </w:t>
      </w:r>
      <w:r w:rsidRPr="002A5730">
        <w:rPr>
          <w:spacing w:val="-2"/>
        </w:rPr>
        <w:t>skogbruksinteresser.</w:t>
      </w:r>
    </w:p>
    <w:p w14:paraId="386E70C4" w14:textId="77777777" w:rsidR="009E4FA4" w:rsidRDefault="009E4FA4" w:rsidP="009E4FA4">
      <w:pPr>
        <w:pStyle w:val="Brdtekst"/>
        <w:spacing w:before="149"/>
        <w:ind w:left="131"/>
      </w:pPr>
      <w:bookmarkStart w:id="268" w:name="_bookmark145"/>
      <w:bookmarkEnd w:id="268"/>
    </w:p>
    <w:p w14:paraId="7FE8F208" w14:textId="77777777" w:rsidR="00260E96" w:rsidRPr="002A5730" w:rsidRDefault="00260E96" w:rsidP="009E4FA4">
      <w:pPr>
        <w:pStyle w:val="Brdtekst"/>
        <w:spacing w:before="149"/>
        <w:ind w:left="131"/>
      </w:pPr>
    </w:p>
    <w:p w14:paraId="269A0D27" w14:textId="77777777" w:rsidR="00935A71" w:rsidRPr="002A5730" w:rsidRDefault="009E4FA4" w:rsidP="00260E96">
      <w:pPr>
        <w:pStyle w:val="Overskrift2"/>
        <w:numPr>
          <w:ilvl w:val="1"/>
          <w:numId w:val="27"/>
        </w:numPr>
        <w:tabs>
          <w:tab w:val="left" w:pos="732"/>
        </w:tabs>
        <w:spacing w:before="81" w:after="0"/>
        <w:ind w:left="731" w:hanging="601"/>
      </w:pPr>
      <w:bookmarkStart w:id="269" w:name="_Toc163472854"/>
      <w:r w:rsidRPr="002A5730">
        <w:t>Naturtilhøve</w:t>
      </w:r>
      <w:r w:rsidRPr="002A5730">
        <w:rPr>
          <w:spacing w:val="-3"/>
        </w:rPr>
        <w:t xml:space="preserve"> </w:t>
      </w:r>
      <w:r w:rsidRPr="002A5730">
        <w:t>og</w:t>
      </w:r>
      <w:r w:rsidRPr="002A5730">
        <w:rPr>
          <w:spacing w:val="-2"/>
        </w:rPr>
        <w:t xml:space="preserve"> </w:t>
      </w:r>
      <w:r w:rsidRPr="002A5730">
        <w:t>vurdering</w:t>
      </w:r>
      <w:r w:rsidRPr="002A5730">
        <w:rPr>
          <w:spacing w:val="-2"/>
        </w:rPr>
        <w:t xml:space="preserve"> </w:t>
      </w:r>
      <w:r w:rsidRPr="002A5730">
        <w:t>av</w:t>
      </w:r>
      <w:r w:rsidRPr="002A5730">
        <w:rPr>
          <w:spacing w:val="-3"/>
        </w:rPr>
        <w:t xml:space="preserve"> </w:t>
      </w:r>
      <w:r w:rsidRPr="002A5730">
        <w:rPr>
          <w:spacing w:val="-2"/>
        </w:rPr>
        <w:t>naturmangfaldlova</w:t>
      </w:r>
      <w:bookmarkEnd w:id="269"/>
    </w:p>
    <w:p w14:paraId="7EF74889" w14:textId="77777777" w:rsidR="00935A71" w:rsidRPr="002A5730" w:rsidRDefault="00935A71" w:rsidP="009E4FA4">
      <w:pPr>
        <w:pStyle w:val="Brdtekst"/>
        <w:spacing w:before="146" w:line="259" w:lineRule="auto"/>
        <w:ind w:left="131" w:right="490"/>
      </w:pPr>
      <w:r w:rsidRPr="002A5730">
        <w:t>Tiltak i Os-elva skal i samband med detaljregulering vurderast etter vannressurslova §§ 5 og 8</w:t>
      </w:r>
      <w:r w:rsidR="007205C7" w:rsidRPr="002A5730">
        <w:t xml:space="preserve"> om aktsemdplikt og konsesjonsplikt. </w:t>
      </w:r>
      <w:r w:rsidRPr="002A5730">
        <w:t xml:space="preserve"> </w:t>
      </w:r>
    </w:p>
    <w:p w14:paraId="6FA6B8E3" w14:textId="77777777" w:rsidR="009E4FA4" w:rsidRPr="002A5730" w:rsidRDefault="009E4FA4" w:rsidP="009E4FA4">
      <w:pPr>
        <w:pStyle w:val="Brdtekst"/>
        <w:spacing w:before="146" w:line="259" w:lineRule="auto"/>
        <w:ind w:left="131" w:right="490"/>
      </w:pPr>
      <w:r w:rsidRPr="002A5730">
        <w:t>Dei</w:t>
      </w:r>
      <w:r w:rsidRPr="002A5730">
        <w:rPr>
          <w:spacing w:val="-3"/>
        </w:rPr>
        <w:t xml:space="preserve"> </w:t>
      </w:r>
      <w:r w:rsidRPr="002A5730">
        <w:t>registrerte</w:t>
      </w:r>
      <w:r w:rsidRPr="002A5730">
        <w:rPr>
          <w:spacing w:val="-2"/>
        </w:rPr>
        <w:t xml:space="preserve"> </w:t>
      </w:r>
      <w:r w:rsidRPr="002A5730">
        <w:t>hol-eikene</w:t>
      </w:r>
      <w:r w:rsidRPr="002A5730">
        <w:rPr>
          <w:spacing w:val="-5"/>
        </w:rPr>
        <w:t xml:space="preserve"> </w:t>
      </w:r>
      <w:r w:rsidRPr="002A5730">
        <w:t>innanfor</w:t>
      </w:r>
      <w:r w:rsidRPr="002A5730">
        <w:rPr>
          <w:spacing w:val="-3"/>
        </w:rPr>
        <w:t xml:space="preserve"> </w:t>
      </w:r>
      <w:r w:rsidRPr="002A5730">
        <w:t>planområdet</w:t>
      </w:r>
      <w:r w:rsidRPr="002A5730">
        <w:rPr>
          <w:spacing w:val="-3"/>
        </w:rPr>
        <w:t xml:space="preserve"> </w:t>
      </w:r>
      <w:r w:rsidRPr="002A5730">
        <w:t>ligg</w:t>
      </w:r>
      <w:r w:rsidRPr="002A5730">
        <w:rPr>
          <w:spacing w:val="-4"/>
        </w:rPr>
        <w:t xml:space="preserve"> </w:t>
      </w:r>
      <w:r w:rsidRPr="002A5730">
        <w:t>i</w:t>
      </w:r>
      <w:r w:rsidRPr="002A5730">
        <w:rPr>
          <w:spacing w:val="-5"/>
        </w:rPr>
        <w:t xml:space="preserve"> </w:t>
      </w:r>
      <w:r w:rsidRPr="002A5730">
        <w:t>område</w:t>
      </w:r>
      <w:r w:rsidRPr="002A5730">
        <w:rPr>
          <w:spacing w:val="-5"/>
        </w:rPr>
        <w:t xml:space="preserve"> </w:t>
      </w:r>
      <w:r w:rsidRPr="002A5730">
        <w:t>regulert</w:t>
      </w:r>
      <w:r w:rsidRPr="002A5730">
        <w:rPr>
          <w:spacing w:val="-3"/>
        </w:rPr>
        <w:t xml:space="preserve"> </w:t>
      </w:r>
      <w:r w:rsidRPr="002A5730">
        <w:t>til</w:t>
      </w:r>
      <w:r w:rsidRPr="002A5730">
        <w:rPr>
          <w:spacing w:val="-3"/>
        </w:rPr>
        <w:t xml:space="preserve"> </w:t>
      </w:r>
      <w:r w:rsidRPr="002A5730">
        <w:t>park og</w:t>
      </w:r>
      <w:r w:rsidRPr="002A5730">
        <w:rPr>
          <w:spacing w:val="-4"/>
        </w:rPr>
        <w:t xml:space="preserve"> </w:t>
      </w:r>
      <w:r w:rsidRPr="002A5730">
        <w:t>planframlegget vil ikkje påverka desse.</w:t>
      </w:r>
    </w:p>
    <w:p w14:paraId="6A0FC5E3" w14:textId="77777777" w:rsidR="009E4FA4" w:rsidRPr="002A5730" w:rsidRDefault="009E4FA4" w:rsidP="009E4FA4">
      <w:pPr>
        <w:pStyle w:val="Brdtekst"/>
        <w:spacing w:before="160" w:line="259" w:lineRule="auto"/>
        <w:ind w:left="131" w:right="531"/>
      </w:pPr>
      <w:r w:rsidRPr="002A5730">
        <w:t>Det er ikkje registrert andre spesielle naturkvalitetar i området, og det er generelt lite naturareal innanfor planen.</w:t>
      </w:r>
      <w:r w:rsidRPr="002A5730">
        <w:rPr>
          <w:spacing w:val="-2"/>
        </w:rPr>
        <w:t xml:space="preserve"> </w:t>
      </w:r>
      <w:r w:rsidRPr="002A5730">
        <w:t>Kunnskapsgrunnlaget</w:t>
      </w:r>
      <w:r w:rsidRPr="002A5730">
        <w:rPr>
          <w:spacing w:val="-1"/>
        </w:rPr>
        <w:t xml:space="preserve"> </w:t>
      </w:r>
      <w:r w:rsidR="00703D12" w:rsidRPr="002A5730">
        <w:t xml:space="preserve">blir </w:t>
      </w:r>
      <w:r w:rsidRPr="002A5730">
        <w:t>rekna</w:t>
      </w:r>
      <w:r w:rsidRPr="002A5730">
        <w:rPr>
          <w:spacing w:val="-1"/>
        </w:rPr>
        <w:t xml:space="preserve"> </w:t>
      </w:r>
      <w:r w:rsidRPr="002A5730">
        <w:t>som tilfredsstillande, og</w:t>
      </w:r>
      <w:r w:rsidRPr="002A5730">
        <w:rPr>
          <w:spacing w:val="-4"/>
        </w:rPr>
        <w:t xml:space="preserve"> </w:t>
      </w:r>
      <w:r w:rsidRPr="002A5730">
        <w:t>det</w:t>
      </w:r>
      <w:r w:rsidRPr="002A5730">
        <w:rPr>
          <w:spacing w:val="-1"/>
        </w:rPr>
        <w:t xml:space="preserve"> </w:t>
      </w:r>
      <w:r w:rsidRPr="002A5730">
        <w:t>har</w:t>
      </w:r>
      <w:r w:rsidRPr="002A5730">
        <w:rPr>
          <w:spacing w:val="-4"/>
        </w:rPr>
        <w:t xml:space="preserve"> </w:t>
      </w:r>
      <w:r w:rsidRPr="002A5730">
        <w:t>ikkje vore</w:t>
      </w:r>
      <w:r w:rsidRPr="002A5730">
        <w:rPr>
          <w:spacing w:val="-1"/>
        </w:rPr>
        <w:t xml:space="preserve"> </w:t>
      </w:r>
      <w:r w:rsidRPr="002A5730">
        <w:t>relevant</w:t>
      </w:r>
      <w:r w:rsidRPr="002A5730">
        <w:rPr>
          <w:spacing w:val="-3"/>
        </w:rPr>
        <w:t xml:space="preserve"> </w:t>
      </w:r>
      <w:r w:rsidRPr="002A5730">
        <w:t>å</w:t>
      </w:r>
      <w:r w:rsidRPr="002A5730">
        <w:rPr>
          <w:spacing w:val="-1"/>
        </w:rPr>
        <w:t xml:space="preserve"> </w:t>
      </w:r>
      <w:r w:rsidRPr="002A5730">
        <w:t>leggja</w:t>
      </w:r>
      <w:r w:rsidRPr="002A5730">
        <w:rPr>
          <w:spacing w:val="-1"/>
        </w:rPr>
        <w:t xml:space="preserve"> </w:t>
      </w:r>
      <w:r w:rsidRPr="002A5730">
        <w:t>føre-var</w:t>
      </w:r>
      <w:r w:rsidRPr="002A5730">
        <w:rPr>
          <w:spacing w:val="-1"/>
        </w:rPr>
        <w:t xml:space="preserve"> </w:t>
      </w:r>
      <w:r w:rsidRPr="002A5730">
        <w:t>- prinsippet spesielt til grunn i planarbeidet. Den samla belastninga er vurdert til å vera begrensa. Kostnader med</w:t>
      </w:r>
      <w:r w:rsidRPr="002A5730">
        <w:rPr>
          <w:spacing w:val="-4"/>
        </w:rPr>
        <w:t xml:space="preserve"> </w:t>
      </w:r>
      <w:r w:rsidRPr="002A5730">
        <w:t>ev</w:t>
      </w:r>
      <w:r w:rsidR="008F430D" w:rsidRPr="002A5730">
        <w:t>en</w:t>
      </w:r>
      <w:r w:rsidRPr="002A5730">
        <w:t>t</w:t>
      </w:r>
      <w:r w:rsidR="008F430D" w:rsidRPr="002A5730">
        <w:t>uell</w:t>
      </w:r>
      <w:r w:rsidRPr="002A5730">
        <w:rPr>
          <w:spacing w:val="-2"/>
        </w:rPr>
        <w:t xml:space="preserve"> </w:t>
      </w:r>
      <w:r w:rsidR="008F430D" w:rsidRPr="002A5730">
        <w:t>forringing</w:t>
      </w:r>
      <w:r w:rsidRPr="002A5730">
        <w:t>,</w:t>
      </w:r>
      <w:r w:rsidRPr="002A5730">
        <w:rPr>
          <w:spacing w:val="-4"/>
        </w:rPr>
        <w:t xml:space="preserve"> </w:t>
      </w:r>
      <w:r w:rsidRPr="002A5730">
        <w:t>samt</w:t>
      </w:r>
      <w:r w:rsidRPr="002A5730">
        <w:rPr>
          <w:spacing w:val="-4"/>
        </w:rPr>
        <w:t xml:space="preserve"> </w:t>
      </w:r>
      <w:r w:rsidRPr="002A5730">
        <w:t>teknikkar</w:t>
      </w:r>
      <w:r w:rsidRPr="002A5730">
        <w:rPr>
          <w:spacing w:val="-4"/>
        </w:rPr>
        <w:t xml:space="preserve"> </w:t>
      </w:r>
      <w:r w:rsidRPr="002A5730">
        <w:t>og</w:t>
      </w:r>
      <w:r w:rsidRPr="002A5730">
        <w:rPr>
          <w:spacing w:val="-3"/>
        </w:rPr>
        <w:t xml:space="preserve"> </w:t>
      </w:r>
      <w:r w:rsidRPr="002A5730">
        <w:t>driftsmetodar</w:t>
      </w:r>
      <w:r w:rsidRPr="002A5730">
        <w:rPr>
          <w:spacing w:val="-2"/>
        </w:rPr>
        <w:t xml:space="preserve"> </w:t>
      </w:r>
      <w:r w:rsidRPr="002A5730">
        <w:t>er</w:t>
      </w:r>
      <w:r w:rsidRPr="002A5730">
        <w:rPr>
          <w:spacing w:val="-2"/>
        </w:rPr>
        <w:t xml:space="preserve"> </w:t>
      </w:r>
      <w:r w:rsidRPr="002A5730">
        <w:t>difor</w:t>
      </w:r>
      <w:r w:rsidRPr="002A5730">
        <w:rPr>
          <w:spacing w:val="-1"/>
        </w:rPr>
        <w:t xml:space="preserve"> </w:t>
      </w:r>
      <w:r w:rsidRPr="002A5730">
        <w:t>ikkje</w:t>
      </w:r>
      <w:r w:rsidRPr="002A5730">
        <w:rPr>
          <w:spacing w:val="-1"/>
        </w:rPr>
        <w:t xml:space="preserve"> </w:t>
      </w:r>
      <w:r w:rsidRPr="002A5730">
        <w:t>vurdert</w:t>
      </w:r>
      <w:r w:rsidRPr="002A5730">
        <w:rPr>
          <w:spacing w:val="-3"/>
        </w:rPr>
        <w:t xml:space="preserve"> </w:t>
      </w:r>
      <w:r w:rsidRPr="002A5730">
        <w:t>vidare.</w:t>
      </w:r>
      <w:r w:rsidRPr="002A5730">
        <w:rPr>
          <w:spacing w:val="-2"/>
        </w:rPr>
        <w:t xml:space="preserve"> </w:t>
      </w:r>
      <w:r w:rsidRPr="002A5730">
        <w:t>Jf.</w:t>
      </w:r>
      <w:r w:rsidRPr="002A5730">
        <w:rPr>
          <w:spacing w:val="-2"/>
        </w:rPr>
        <w:t xml:space="preserve"> </w:t>
      </w:r>
      <w:r w:rsidRPr="002A5730">
        <w:t>naturmangfaldlova</w:t>
      </w:r>
      <w:r w:rsidRPr="002A5730">
        <w:rPr>
          <w:spacing w:val="-4"/>
        </w:rPr>
        <w:t xml:space="preserve"> </w:t>
      </w:r>
      <w:r w:rsidRPr="002A5730">
        <w:t>§§</w:t>
      </w:r>
      <w:r w:rsidRPr="002A5730">
        <w:rPr>
          <w:spacing w:val="-4"/>
        </w:rPr>
        <w:t xml:space="preserve"> </w:t>
      </w:r>
      <w:r w:rsidRPr="002A5730">
        <w:t xml:space="preserve">8- </w:t>
      </w:r>
      <w:r w:rsidRPr="002A5730">
        <w:rPr>
          <w:spacing w:val="-4"/>
        </w:rPr>
        <w:t>12.</w:t>
      </w:r>
    </w:p>
    <w:p w14:paraId="7A27852E" w14:textId="77777777" w:rsidR="009E4FA4" w:rsidRDefault="009E4FA4" w:rsidP="000A3894">
      <w:pPr>
        <w:pStyle w:val="Brdtekst"/>
        <w:spacing w:before="158" w:line="259" w:lineRule="auto"/>
        <w:ind w:left="131" w:right="456"/>
        <w:rPr>
          <w:color w:val="181818"/>
        </w:rPr>
      </w:pPr>
      <w:r w:rsidRPr="002A5730">
        <w:t xml:space="preserve">Planframlegget har fleire positive konsekvensar for naturmangfaldet. Det vert lagt til rette for </w:t>
      </w:r>
      <w:r w:rsidRPr="002A5730">
        <w:rPr>
          <w:color w:val="181818"/>
        </w:rPr>
        <w:t>oppgang av anadrom</w:t>
      </w:r>
      <w:r w:rsidRPr="002A5730">
        <w:rPr>
          <w:color w:val="181818"/>
          <w:spacing w:val="-4"/>
        </w:rPr>
        <w:t xml:space="preserve"> </w:t>
      </w:r>
      <w:r w:rsidRPr="002A5730">
        <w:rPr>
          <w:color w:val="181818"/>
        </w:rPr>
        <w:t>fisk</w:t>
      </w:r>
      <w:r w:rsidRPr="002A5730">
        <w:rPr>
          <w:color w:val="181818"/>
          <w:spacing w:val="-4"/>
        </w:rPr>
        <w:t xml:space="preserve"> </w:t>
      </w:r>
      <w:r w:rsidRPr="002A5730">
        <w:rPr>
          <w:color w:val="181818"/>
        </w:rPr>
        <w:t>ved</w:t>
      </w:r>
      <w:r w:rsidRPr="002A5730">
        <w:rPr>
          <w:color w:val="181818"/>
          <w:spacing w:val="-2"/>
        </w:rPr>
        <w:t xml:space="preserve"> </w:t>
      </w:r>
      <w:r w:rsidRPr="002A5730">
        <w:rPr>
          <w:color w:val="181818"/>
        </w:rPr>
        <w:t>gjenopning</w:t>
      </w:r>
      <w:r w:rsidRPr="002A5730">
        <w:rPr>
          <w:color w:val="181818"/>
          <w:spacing w:val="-3"/>
        </w:rPr>
        <w:t xml:space="preserve"> </w:t>
      </w:r>
      <w:r w:rsidRPr="002A5730">
        <w:rPr>
          <w:color w:val="181818"/>
        </w:rPr>
        <w:t>av</w:t>
      </w:r>
      <w:r w:rsidRPr="002A5730">
        <w:rPr>
          <w:color w:val="181818"/>
          <w:spacing w:val="-1"/>
        </w:rPr>
        <w:t xml:space="preserve"> </w:t>
      </w:r>
      <w:r w:rsidRPr="002A5730">
        <w:rPr>
          <w:color w:val="181818"/>
        </w:rPr>
        <w:t>Baronselva.</w:t>
      </w:r>
      <w:r w:rsidRPr="002A5730">
        <w:rPr>
          <w:color w:val="181818"/>
          <w:spacing w:val="-3"/>
        </w:rPr>
        <w:t xml:space="preserve"> </w:t>
      </w:r>
      <w:r w:rsidRPr="002A5730">
        <w:rPr>
          <w:color w:val="181818"/>
        </w:rPr>
        <w:t>Opninga</w:t>
      </w:r>
      <w:r w:rsidRPr="002A5730">
        <w:rPr>
          <w:color w:val="181818"/>
          <w:spacing w:val="-4"/>
        </w:rPr>
        <w:t xml:space="preserve"> </w:t>
      </w:r>
      <w:r w:rsidRPr="002A5730">
        <w:rPr>
          <w:color w:val="181818"/>
        </w:rPr>
        <w:t>kan</w:t>
      </w:r>
      <w:r w:rsidRPr="002A5730">
        <w:rPr>
          <w:color w:val="181818"/>
          <w:spacing w:val="-2"/>
        </w:rPr>
        <w:t xml:space="preserve"> </w:t>
      </w:r>
      <w:r w:rsidRPr="002A5730">
        <w:rPr>
          <w:color w:val="181818"/>
        </w:rPr>
        <w:t>gjera</w:t>
      </w:r>
      <w:r w:rsidRPr="002A5730">
        <w:rPr>
          <w:color w:val="181818"/>
          <w:spacing w:val="-2"/>
        </w:rPr>
        <w:t xml:space="preserve"> </w:t>
      </w:r>
      <w:r w:rsidRPr="002A5730">
        <w:rPr>
          <w:color w:val="181818"/>
        </w:rPr>
        <w:t>det</w:t>
      </w:r>
      <w:r w:rsidRPr="002A5730">
        <w:rPr>
          <w:color w:val="181818"/>
          <w:spacing w:val="-4"/>
        </w:rPr>
        <w:t xml:space="preserve"> </w:t>
      </w:r>
      <w:r w:rsidRPr="002A5730">
        <w:rPr>
          <w:color w:val="181818"/>
        </w:rPr>
        <w:t>mogleg</w:t>
      </w:r>
      <w:r w:rsidRPr="002A5730">
        <w:rPr>
          <w:color w:val="181818"/>
          <w:spacing w:val="-4"/>
        </w:rPr>
        <w:t xml:space="preserve"> </w:t>
      </w:r>
      <w:r w:rsidRPr="002A5730">
        <w:rPr>
          <w:color w:val="181818"/>
        </w:rPr>
        <w:t>med</w:t>
      </w:r>
      <w:r w:rsidRPr="002A5730">
        <w:rPr>
          <w:color w:val="181818"/>
          <w:spacing w:val="-2"/>
        </w:rPr>
        <w:t xml:space="preserve"> </w:t>
      </w:r>
      <w:r w:rsidRPr="002A5730">
        <w:rPr>
          <w:color w:val="181818"/>
        </w:rPr>
        <w:t>reetablering</w:t>
      </w:r>
      <w:r w:rsidRPr="002A5730">
        <w:rPr>
          <w:color w:val="181818"/>
          <w:spacing w:val="-3"/>
        </w:rPr>
        <w:t xml:space="preserve"> </w:t>
      </w:r>
      <w:r w:rsidRPr="002A5730">
        <w:rPr>
          <w:color w:val="181818"/>
        </w:rPr>
        <w:t>av</w:t>
      </w:r>
      <w:r w:rsidRPr="002A5730">
        <w:rPr>
          <w:color w:val="181818"/>
          <w:spacing w:val="-3"/>
        </w:rPr>
        <w:t xml:space="preserve"> </w:t>
      </w:r>
      <w:r w:rsidRPr="002A5730">
        <w:rPr>
          <w:color w:val="181818"/>
        </w:rPr>
        <w:t>elvemusling</w:t>
      </w:r>
      <w:r w:rsidRPr="002A5730">
        <w:rPr>
          <w:color w:val="181818"/>
          <w:spacing w:val="-5"/>
        </w:rPr>
        <w:t xml:space="preserve"> </w:t>
      </w:r>
      <w:r w:rsidRPr="002A5730">
        <w:rPr>
          <w:color w:val="181818"/>
        </w:rPr>
        <w:t>i sidevassdraget. Det er også forventa ein auke i biologisk mangfald ved ei opning av elva, med vassplanter, insekt, amfibiar, fisk og fugl. Nyetablering av park langs elva vest for Byvegen vil også verka positiv for naturmangfaldet. Jf. kap. 8.9.</w:t>
      </w:r>
    </w:p>
    <w:p w14:paraId="592D2F3E" w14:textId="77777777" w:rsidR="00260E96" w:rsidRPr="000A3894" w:rsidRDefault="00260E96" w:rsidP="000A3894">
      <w:pPr>
        <w:pStyle w:val="Brdtekst"/>
        <w:spacing w:before="158" w:line="259" w:lineRule="auto"/>
        <w:ind w:left="131" w:right="456"/>
        <w:rPr>
          <w:color w:val="181818"/>
        </w:rPr>
      </w:pPr>
    </w:p>
    <w:p w14:paraId="357A4F57" w14:textId="77777777" w:rsidR="009E4FA4" w:rsidRPr="002A5730" w:rsidRDefault="009E4FA4" w:rsidP="00C3418F">
      <w:pPr>
        <w:pStyle w:val="Overskrift2"/>
        <w:numPr>
          <w:ilvl w:val="1"/>
          <w:numId w:val="27"/>
        </w:numPr>
        <w:tabs>
          <w:tab w:val="left" w:pos="732"/>
        </w:tabs>
        <w:spacing w:before="1" w:after="0"/>
        <w:ind w:left="731" w:hanging="601"/>
      </w:pPr>
      <w:bookmarkStart w:id="270" w:name="_bookmark146"/>
      <w:bookmarkStart w:id="271" w:name="_Toc163472855"/>
      <w:bookmarkEnd w:id="270"/>
      <w:r w:rsidRPr="002A5730">
        <w:t>Risiko</w:t>
      </w:r>
      <w:r w:rsidRPr="002A5730">
        <w:rPr>
          <w:spacing w:val="-1"/>
        </w:rPr>
        <w:t xml:space="preserve"> </w:t>
      </w:r>
      <w:r w:rsidRPr="002A5730">
        <w:t>og</w:t>
      </w:r>
      <w:r w:rsidRPr="002A5730">
        <w:rPr>
          <w:spacing w:val="-1"/>
        </w:rPr>
        <w:t xml:space="preserve"> </w:t>
      </w:r>
      <w:r w:rsidRPr="002A5730">
        <w:rPr>
          <w:spacing w:val="-2"/>
        </w:rPr>
        <w:t>tryggleik</w:t>
      </w:r>
      <w:bookmarkEnd w:id="271"/>
    </w:p>
    <w:p w14:paraId="30429313" w14:textId="77777777" w:rsidR="009E4FA4" w:rsidRPr="002A5730" w:rsidRDefault="009E4FA4" w:rsidP="009E4FA4">
      <w:pPr>
        <w:pStyle w:val="Brdtekst"/>
        <w:spacing w:before="145" w:line="259" w:lineRule="auto"/>
        <w:ind w:left="131"/>
      </w:pPr>
      <w:r w:rsidRPr="002A5730">
        <w:t>Risiko er vurdert til å ver</w:t>
      </w:r>
      <w:r w:rsidR="008F430D" w:rsidRPr="002A5730">
        <w:t>e</w:t>
      </w:r>
      <w:r w:rsidRPr="002A5730">
        <w:t xml:space="preserve"> akseptabel etter at det er gjennomført justeringar av planforslaget i samsvar med </w:t>
      </w:r>
      <w:r w:rsidR="00D8378B" w:rsidRPr="002A5730">
        <w:t>foreslått</w:t>
      </w:r>
      <w:r w:rsidRPr="002A5730">
        <w:t xml:space="preserve"> risikoreduserande tiltak. Risiko for den</w:t>
      </w:r>
      <w:r w:rsidRPr="002A5730">
        <w:rPr>
          <w:spacing w:val="-2"/>
        </w:rPr>
        <w:t xml:space="preserve"> </w:t>
      </w:r>
      <w:r w:rsidRPr="002A5730">
        <w:t>enkelte hending er fastsett ved bruk av ei risikomatrise med kategoriane</w:t>
      </w:r>
      <w:r w:rsidRPr="002A5730">
        <w:rPr>
          <w:spacing w:val="-1"/>
        </w:rPr>
        <w:t xml:space="preserve"> </w:t>
      </w:r>
      <w:r w:rsidRPr="002A5730">
        <w:t>grøn,</w:t>
      </w:r>
      <w:r w:rsidRPr="002A5730">
        <w:rPr>
          <w:spacing w:val="-2"/>
        </w:rPr>
        <w:t xml:space="preserve"> </w:t>
      </w:r>
      <w:r w:rsidRPr="002A5730">
        <w:t>gul</w:t>
      </w:r>
      <w:r w:rsidRPr="002A5730">
        <w:rPr>
          <w:spacing w:val="-3"/>
        </w:rPr>
        <w:t xml:space="preserve"> </w:t>
      </w:r>
      <w:r w:rsidRPr="002A5730">
        <w:t>og</w:t>
      </w:r>
      <w:r w:rsidRPr="002A5730">
        <w:rPr>
          <w:spacing w:val="-5"/>
        </w:rPr>
        <w:t xml:space="preserve"> </w:t>
      </w:r>
      <w:r w:rsidRPr="002A5730">
        <w:t>raud</w:t>
      </w:r>
      <w:r w:rsidRPr="002A5730">
        <w:rPr>
          <w:spacing w:val="-3"/>
        </w:rPr>
        <w:t xml:space="preserve"> </w:t>
      </w:r>
      <w:r w:rsidRPr="002A5730">
        <w:t>risiko.</w:t>
      </w:r>
      <w:r w:rsidRPr="002A5730">
        <w:rPr>
          <w:spacing w:val="-1"/>
        </w:rPr>
        <w:t xml:space="preserve"> </w:t>
      </w:r>
      <w:r w:rsidRPr="002A5730">
        <w:t>For</w:t>
      </w:r>
      <w:r w:rsidRPr="002A5730">
        <w:rPr>
          <w:spacing w:val="-2"/>
        </w:rPr>
        <w:t xml:space="preserve"> </w:t>
      </w:r>
      <w:r w:rsidRPr="002A5730">
        <w:t>hendingar</w:t>
      </w:r>
      <w:r w:rsidRPr="002A5730">
        <w:rPr>
          <w:spacing w:val="-2"/>
        </w:rPr>
        <w:t xml:space="preserve"> </w:t>
      </w:r>
      <w:r w:rsidRPr="002A5730">
        <w:t>i</w:t>
      </w:r>
      <w:r w:rsidRPr="002A5730">
        <w:rPr>
          <w:spacing w:val="-3"/>
        </w:rPr>
        <w:t xml:space="preserve"> </w:t>
      </w:r>
      <w:r w:rsidRPr="002A5730">
        <w:t>raude</w:t>
      </w:r>
      <w:r w:rsidRPr="002A5730">
        <w:rPr>
          <w:spacing w:val="-1"/>
        </w:rPr>
        <w:t xml:space="preserve"> </w:t>
      </w:r>
      <w:r w:rsidRPr="002A5730">
        <w:t>område</w:t>
      </w:r>
      <w:r w:rsidRPr="002A5730">
        <w:rPr>
          <w:spacing w:val="-4"/>
        </w:rPr>
        <w:t xml:space="preserve"> </w:t>
      </w:r>
      <w:r w:rsidRPr="002A5730">
        <w:t>er</w:t>
      </w:r>
      <w:r w:rsidRPr="002A5730">
        <w:rPr>
          <w:spacing w:val="-2"/>
        </w:rPr>
        <w:t xml:space="preserve"> </w:t>
      </w:r>
      <w:r w:rsidRPr="002A5730">
        <w:t>det</w:t>
      </w:r>
      <w:r w:rsidRPr="002A5730">
        <w:rPr>
          <w:spacing w:val="-2"/>
        </w:rPr>
        <w:t xml:space="preserve"> </w:t>
      </w:r>
      <w:r w:rsidRPr="002A5730">
        <w:t>krav</w:t>
      </w:r>
      <w:r w:rsidRPr="002A5730">
        <w:rPr>
          <w:spacing w:val="-3"/>
        </w:rPr>
        <w:t xml:space="preserve"> </w:t>
      </w:r>
      <w:r w:rsidRPr="002A5730">
        <w:t>om</w:t>
      </w:r>
      <w:r w:rsidRPr="002A5730">
        <w:rPr>
          <w:spacing w:val="-4"/>
        </w:rPr>
        <w:t xml:space="preserve"> </w:t>
      </w:r>
      <w:r w:rsidRPr="002A5730">
        <w:t>risikoreduserande</w:t>
      </w:r>
      <w:r w:rsidRPr="002A5730">
        <w:rPr>
          <w:spacing w:val="-4"/>
        </w:rPr>
        <w:t xml:space="preserve"> </w:t>
      </w:r>
      <w:r w:rsidRPr="002A5730">
        <w:t>tiltak,</w:t>
      </w:r>
      <w:r w:rsidRPr="002A5730">
        <w:rPr>
          <w:spacing w:val="-2"/>
        </w:rPr>
        <w:t xml:space="preserve"> </w:t>
      </w:r>
      <w:r w:rsidRPr="002A5730">
        <w:t>for hendingar i gule område bør tiltak vurderast, m</w:t>
      </w:r>
      <w:r w:rsidR="00D206B4" w:rsidRPr="002A5730">
        <w:t>edan</w:t>
      </w:r>
      <w:r w:rsidRPr="002A5730">
        <w:t xml:space="preserve"> hendingar i grøne område inneber ein akseptabel risiko.</w:t>
      </w:r>
    </w:p>
    <w:p w14:paraId="05110AE9" w14:textId="77777777" w:rsidR="009E4FA4" w:rsidRPr="002A5730" w:rsidRDefault="009E4FA4" w:rsidP="009E4FA4">
      <w:pPr>
        <w:pStyle w:val="Brdtekst"/>
        <w:spacing w:before="158" w:line="259" w:lineRule="auto"/>
        <w:ind w:left="131" w:right="456"/>
      </w:pPr>
      <w:r w:rsidRPr="002A5730">
        <w:t>Følgjande</w:t>
      </w:r>
      <w:r w:rsidRPr="002A5730">
        <w:rPr>
          <w:spacing w:val="-1"/>
        </w:rPr>
        <w:t xml:space="preserve"> </w:t>
      </w:r>
      <w:r w:rsidR="00326BD5" w:rsidRPr="002A5730">
        <w:t>uønskte</w:t>
      </w:r>
      <w:r w:rsidRPr="002A5730">
        <w:rPr>
          <w:spacing w:val="-5"/>
        </w:rPr>
        <w:t xml:space="preserve"> </w:t>
      </w:r>
      <w:r w:rsidRPr="002A5730">
        <w:t>hendingar</w:t>
      </w:r>
      <w:r w:rsidRPr="002A5730">
        <w:rPr>
          <w:spacing w:val="-2"/>
        </w:rPr>
        <w:t xml:space="preserve"> </w:t>
      </w:r>
      <w:r w:rsidRPr="002A5730">
        <w:t>utløyser</w:t>
      </w:r>
      <w:r w:rsidRPr="002A5730">
        <w:rPr>
          <w:spacing w:val="-2"/>
        </w:rPr>
        <w:t xml:space="preserve"> </w:t>
      </w:r>
      <w:r w:rsidRPr="002A5730">
        <w:t>behov</w:t>
      </w:r>
      <w:r w:rsidRPr="002A5730">
        <w:rPr>
          <w:spacing w:val="-1"/>
        </w:rPr>
        <w:t xml:space="preserve"> </w:t>
      </w:r>
      <w:r w:rsidRPr="002A5730">
        <w:t>for</w:t>
      </w:r>
      <w:r w:rsidRPr="002A5730">
        <w:rPr>
          <w:spacing w:val="-2"/>
        </w:rPr>
        <w:t xml:space="preserve"> </w:t>
      </w:r>
      <w:r w:rsidRPr="002A5730">
        <w:t>risikoreduserande</w:t>
      </w:r>
      <w:r w:rsidRPr="002A5730">
        <w:rPr>
          <w:spacing w:val="-1"/>
        </w:rPr>
        <w:t xml:space="preserve"> </w:t>
      </w:r>
      <w:r w:rsidRPr="002A5730">
        <w:t>tiltak</w:t>
      </w:r>
      <w:r w:rsidRPr="002A5730">
        <w:rPr>
          <w:spacing w:val="-1"/>
        </w:rPr>
        <w:t xml:space="preserve"> </w:t>
      </w:r>
      <w:r w:rsidRPr="002A5730">
        <w:t>i</w:t>
      </w:r>
      <w:r w:rsidRPr="002A5730">
        <w:rPr>
          <w:spacing w:val="-1"/>
        </w:rPr>
        <w:t xml:space="preserve"> </w:t>
      </w:r>
      <w:r w:rsidRPr="002A5730">
        <w:t>raud</w:t>
      </w:r>
      <w:r w:rsidRPr="002A5730">
        <w:rPr>
          <w:spacing w:val="-3"/>
        </w:rPr>
        <w:t xml:space="preserve"> </w:t>
      </w:r>
      <w:r w:rsidRPr="002A5730">
        <w:t>og/eller</w:t>
      </w:r>
      <w:r w:rsidRPr="002A5730">
        <w:rPr>
          <w:spacing w:val="-5"/>
        </w:rPr>
        <w:t xml:space="preserve"> </w:t>
      </w:r>
      <w:r w:rsidRPr="002A5730">
        <w:t>gul</w:t>
      </w:r>
      <w:r w:rsidRPr="002A5730">
        <w:rPr>
          <w:spacing w:val="-3"/>
        </w:rPr>
        <w:t xml:space="preserve"> </w:t>
      </w:r>
      <w:r w:rsidRPr="002A5730">
        <w:t>kategori</w:t>
      </w:r>
      <w:r w:rsidRPr="002A5730">
        <w:rPr>
          <w:spacing w:val="-5"/>
        </w:rPr>
        <w:t xml:space="preserve"> </w:t>
      </w:r>
      <w:r w:rsidRPr="002A5730">
        <w:t>og</w:t>
      </w:r>
      <w:r w:rsidRPr="002A5730">
        <w:rPr>
          <w:spacing w:val="-3"/>
        </w:rPr>
        <w:t xml:space="preserve"> </w:t>
      </w:r>
      <w:r w:rsidRPr="002A5730">
        <w:t>innanfor eit eller fleire av dei fire risikotema: liv/helse, stabilitet, miljø, økonomi:</w:t>
      </w:r>
    </w:p>
    <w:p w14:paraId="79DC394C" w14:textId="77777777" w:rsidR="009E4FA4" w:rsidRPr="002A5730" w:rsidRDefault="00326BD5" w:rsidP="00C3418F">
      <w:pPr>
        <w:pStyle w:val="Listeavsnitt"/>
        <w:numPr>
          <w:ilvl w:val="0"/>
          <w:numId w:val="7"/>
        </w:numPr>
        <w:tabs>
          <w:tab w:val="left" w:pos="851"/>
          <w:tab w:val="left" w:pos="852"/>
        </w:tabs>
        <w:spacing w:before="162" w:after="200" w:line="288" w:lineRule="auto"/>
        <w:ind w:hanging="361"/>
      </w:pPr>
      <w:r w:rsidRPr="002A5730">
        <w:rPr>
          <w:spacing w:val="-2"/>
        </w:rPr>
        <w:t>Ekstremvêr</w:t>
      </w:r>
    </w:p>
    <w:p w14:paraId="108F22B5" w14:textId="77777777" w:rsidR="009E4FA4" w:rsidRPr="002A5730" w:rsidRDefault="009E4FA4" w:rsidP="00C3418F">
      <w:pPr>
        <w:pStyle w:val="Listeavsnitt"/>
        <w:numPr>
          <w:ilvl w:val="0"/>
          <w:numId w:val="7"/>
        </w:numPr>
        <w:tabs>
          <w:tab w:val="left" w:pos="851"/>
          <w:tab w:val="left" w:pos="852"/>
        </w:tabs>
        <w:spacing w:before="20" w:after="200" w:line="288" w:lineRule="auto"/>
        <w:ind w:hanging="361"/>
      </w:pPr>
      <w:r w:rsidRPr="002A5730">
        <w:rPr>
          <w:spacing w:val="-2"/>
        </w:rPr>
        <w:t>Flaum/overvatn</w:t>
      </w:r>
    </w:p>
    <w:p w14:paraId="5E33243D" w14:textId="77777777" w:rsidR="009E4FA4" w:rsidRPr="002A5730" w:rsidRDefault="009E4FA4" w:rsidP="00C3418F">
      <w:pPr>
        <w:pStyle w:val="Listeavsnitt"/>
        <w:numPr>
          <w:ilvl w:val="0"/>
          <w:numId w:val="7"/>
        </w:numPr>
        <w:tabs>
          <w:tab w:val="left" w:pos="851"/>
          <w:tab w:val="left" w:pos="852"/>
        </w:tabs>
        <w:spacing w:after="200" w:line="288" w:lineRule="auto"/>
        <w:ind w:hanging="361"/>
      </w:pPr>
      <w:r w:rsidRPr="002A5730">
        <w:rPr>
          <w:spacing w:val="-2"/>
        </w:rPr>
        <w:t>Skred/ras</w:t>
      </w:r>
    </w:p>
    <w:p w14:paraId="6B02119F" w14:textId="77777777" w:rsidR="009E4FA4" w:rsidRPr="002A5730" w:rsidRDefault="009E4FA4" w:rsidP="00C3418F">
      <w:pPr>
        <w:pStyle w:val="Listeavsnitt"/>
        <w:numPr>
          <w:ilvl w:val="0"/>
          <w:numId w:val="7"/>
        </w:numPr>
        <w:tabs>
          <w:tab w:val="left" w:pos="851"/>
          <w:tab w:val="left" w:pos="852"/>
        </w:tabs>
        <w:spacing w:after="200" w:line="288" w:lineRule="auto"/>
        <w:ind w:hanging="361"/>
      </w:pPr>
      <w:r w:rsidRPr="002A5730">
        <w:rPr>
          <w:spacing w:val="-2"/>
        </w:rPr>
        <w:t>Transportulukke</w:t>
      </w:r>
      <w:r w:rsidRPr="002A5730">
        <w:rPr>
          <w:spacing w:val="16"/>
        </w:rPr>
        <w:t xml:space="preserve"> </w:t>
      </w:r>
      <w:r w:rsidRPr="002A5730">
        <w:rPr>
          <w:spacing w:val="-4"/>
        </w:rPr>
        <w:t>land</w:t>
      </w:r>
    </w:p>
    <w:p w14:paraId="496AFC51" w14:textId="77777777" w:rsidR="009E4FA4" w:rsidRPr="002A5730" w:rsidRDefault="009E4FA4" w:rsidP="00C3418F">
      <w:pPr>
        <w:pStyle w:val="Listeavsnitt"/>
        <w:numPr>
          <w:ilvl w:val="0"/>
          <w:numId w:val="7"/>
        </w:numPr>
        <w:tabs>
          <w:tab w:val="left" w:pos="851"/>
          <w:tab w:val="left" w:pos="852"/>
        </w:tabs>
        <w:spacing w:before="20" w:after="200" w:line="288" w:lineRule="auto"/>
        <w:ind w:hanging="361"/>
      </w:pPr>
      <w:r w:rsidRPr="002A5730">
        <w:t>Brann</w:t>
      </w:r>
      <w:r w:rsidRPr="002A5730">
        <w:rPr>
          <w:spacing w:val="-2"/>
        </w:rPr>
        <w:t xml:space="preserve"> </w:t>
      </w:r>
      <w:r w:rsidRPr="002A5730">
        <w:t>i</w:t>
      </w:r>
      <w:r w:rsidRPr="002A5730">
        <w:rPr>
          <w:spacing w:val="-2"/>
        </w:rPr>
        <w:t xml:space="preserve"> marina</w:t>
      </w:r>
    </w:p>
    <w:p w14:paraId="285E9D7F" w14:textId="77777777" w:rsidR="009E4FA4" w:rsidRPr="002A5730" w:rsidRDefault="009E4FA4" w:rsidP="00C3418F">
      <w:pPr>
        <w:pStyle w:val="Listeavsnitt"/>
        <w:numPr>
          <w:ilvl w:val="0"/>
          <w:numId w:val="7"/>
        </w:numPr>
        <w:tabs>
          <w:tab w:val="left" w:pos="851"/>
          <w:tab w:val="left" w:pos="852"/>
        </w:tabs>
        <w:spacing w:before="23" w:after="200" w:line="288" w:lineRule="auto"/>
        <w:ind w:hanging="361"/>
      </w:pPr>
      <w:r w:rsidRPr="002A5730">
        <w:rPr>
          <w:spacing w:val="-2"/>
        </w:rPr>
        <w:t>Storbrann</w:t>
      </w:r>
    </w:p>
    <w:p w14:paraId="50CCE475" w14:textId="77777777" w:rsidR="009E4FA4" w:rsidRPr="002A5730" w:rsidRDefault="009E4FA4" w:rsidP="00C3418F">
      <w:pPr>
        <w:pStyle w:val="Listeavsnitt"/>
        <w:numPr>
          <w:ilvl w:val="0"/>
          <w:numId w:val="7"/>
        </w:numPr>
        <w:tabs>
          <w:tab w:val="left" w:pos="851"/>
          <w:tab w:val="left" w:pos="852"/>
        </w:tabs>
        <w:spacing w:before="19" w:after="200" w:line="288" w:lineRule="auto"/>
        <w:ind w:hanging="361"/>
      </w:pPr>
      <w:r w:rsidRPr="002A5730">
        <w:t>Bortfall</w:t>
      </w:r>
      <w:r w:rsidRPr="002A5730">
        <w:rPr>
          <w:spacing w:val="-3"/>
        </w:rPr>
        <w:t xml:space="preserve"> </w:t>
      </w:r>
      <w:r w:rsidRPr="002A5730">
        <w:t xml:space="preserve">av </w:t>
      </w:r>
      <w:r w:rsidRPr="002A5730">
        <w:rPr>
          <w:spacing w:val="-2"/>
        </w:rPr>
        <w:t>hovudtransportåre</w:t>
      </w:r>
    </w:p>
    <w:p w14:paraId="5F6535BE" w14:textId="77777777" w:rsidR="009E4FA4" w:rsidRPr="002A5730" w:rsidRDefault="009E4FA4" w:rsidP="00C3418F">
      <w:pPr>
        <w:pStyle w:val="Listeavsnitt"/>
        <w:numPr>
          <w:ilvl w:val="0"/>
          <w:numId w:val="7"/>
        </w:numPr>
        <w:tabs>
          <w:tab w:val="left" w:pos="851"/>
          <w:tab w:val="left" w:pos="852"/>
        </w:tabs>
        <w:spacing w:after="200" w:line="288" w:lineRule="auto"/>
        <w:ind w:hanging="361"/>
      </w:pPr>
      <w:r w:rsidRPr="002A5730">
        <w:t>PLIVO</w:t>
      </w:r>
      <w:r w:rsidRPr="002A5730">
        <w:rPr>
          <w:spacing w:val="-8"/>
        </w:rPr>
        <w:t xml:space="preserve"> </w:t>
      </w:r>
      <w:r w:rsidRPr="002A5730">
        <w:t>–</w:t>
      </w:r>
      <w:r w:rsidRPr="002A5730">
        <w:rPr>
          <w:spacing w:val="-4"/>
        </w:rPr>
        <w:t xml:space="preserve"> </w:t>
      </w:r>
      <w:r w:rsidRPr="002A5730">
        <w:t>pågåande</w:t>
      </w:r>
      <w:r w:rsidRPr="002A5730">
        <w:rPr>
          <w:spacing w:val="-4"/>
        </w:rPr>
        <w:t xml:space="preserve"> </w:t>
      </w:r>
      <w:r w:rsidRPr="002A5730">
        <w:t>livstruande</w:t>
      </w:r>
      <w:r w:rsidRPr="002A5730">
        <w:rPr>
          <w:spacing w:val="-4"/>
        </w:rPr>
        <w:t xml:space="preserve"> </w:t>
      </w:r>
      <w:r w:rsidRPr="002A5730">
        <w:rPr>
          <w:spacing w:val="-2"/>
        </w:rPr>
        <w:t>valdsaksjon</w:t>
      </w:r>
    </w:p>
    <w:p w14:paraId="48CBA0AD" w14:textId="77777777" w:rsidR="009E4FA4" w:rsidRPr="002A5730" w:rsidRDefault="009E4FA4" w:rsidP="00C3418F">
      <w:pPr>
        <w:pStyle w:val="Listeavsnitt"/>
        <w:numPr>
          <w:ilvl w:val="0"/>
          <w:numId w:val="7"/>
        </w:numPr>
        <w:tabs>
          <w:tab w:val="left" w:pos="851"/>
          <w:tab w:val="left" w:pos="852"/>
        </w:tabs>
        <w:spacing w:before="23" w:after="200" w:line="288" w:lineRule="auto"/>
        <w:ind w:hanging="361"/>
      </w:pPr>
      <w:r w:rsidRPr="002A5730">
        <w:rPr>
          <w:spacing w:val="-2"/>
        </w:rPr>
        <w:t>Arrangementsulukke</w:t>
      </w:r>
    </w:p>
    <w:p w14:paraId="46DFE0D8" w14:textId="77777777" w:rsidR="009E4FA4" w:rsidRPr="002A5730" w:rsidRDefault="009E4FA4" w:rsidP="00C3418F">
      <w:pPr>
        <w:pStyle w:val="Listeavsnitt"/>
        <w:numPr>
          <w:ilvl w:val="0"/>
          <w:numId w:val="7"/>
        </w:numPr>
        <w:tabs>
          <w:tab w:val="left" w:pos="851"/>
          <w:tab w:val="left" w:pos="852"/>
        </w:tabs>
        <w:spacing w:before="19" w:after="200" w:line="288" w:lineRule="auto"/>
        <w:ind w:hanging="361"/>
      </w:pPr>
      <w:r w:rsidRPr="002A5730">
        <w:rPr>
          <w:spacing w:val="-2"/>
        </w:rPr>
        <w:t>Drukningsulukke</w:t>
      </w:r>
    </w:p>
    <w:p w14:paraId="15C189B3" w14:textId="77777777" w:rsidR="009E4FA4" w:rsidRPr="002A5730" w:rsidRDefault="009E4FA4" w:rsidP="009E4FA4">
      <w:pPr>
        <w:pStyle w:val="Brdtekst"/>
        <w:spacing w:before="183" w:line="259" w:lineRule="auto"/>
        <w:ind w:left="131" w:right="456"/>
      </w:pPr>
      <w:r w:rsidRPr="002A5730">
        <w:t xml:space="preserve">Kor stor påverknad kvart enkelt tiltak vil ha i høve til </w:t>
      </w:r>
      <w:r w:rsidR="00326BD5" w:rsidRPr="002A5730">
        <w:t>uønskte</w:t>
      </w:r>
      <w:r w:rsidRPr="002A5730">
        <w:t xml:space="preserve"> hendingar og tema nemnd ovanfor, vil variera ut frå</w:t>
      </w:r>
      <w:r w:rsidRPr="002A5730">
        <w:rPr>
          <w:spacing w:val="-1"/>
        </w:rPr>
        <w:t xml:space="preserve"> </w:t>
      </w:r>
      <w:r w:rsidRPr="002A5730">
        <w:t>omfang</w:t>
      </w:r>
      <w:r w:rsidRPr="002A5730">
        <w:rPr>
          <w:spacing w:val="-4"/>
        </w:rPr>
        <w:t xml:space="preserve"> </w:t>
      </w:r>
      <w:r w:rsidRPr="002A5730">
        <w:t>og</w:t>
      </w:r>
      <w:r w:rsidRPr="002A5730">
        <w:rPr>
          <w:spacing w:val="-2"/>
        </w:rPr>
        <w:t xml:space="preserve"> </w:t>
      </w:r>
      <w:r w:rsidRPr="002A5730">
        <w:t>type tiltak.</w:t>
      </w:r>
      <w:r w:rsidRPr="002A5730">
        <w:rPr>
          <w:spacing w:val="-3"/>
        </w:rPr>
        <w:t xml:space="preserve"> </w:t>
      </w:r>
      <w:r w:rsidRPr="002A5730">
        <w:t>Det</w:t>
      </w:r>
      <w:r w:rsidRPr="002A5730">
        <w:rPr>
          <w:spacing w:val="-3"/>
        </w:rPr>
        <w:t xml:space="preserve"> </w:t>
      </w:r>
      <w:r w:rsidRPr="002A5730">
        <w:t>må</w:t>
      </w:r>
      <w:r w:rsidRPr="002A5730">
        <w:rPr>
          <w:spacing w:val="-3"/>
        </w:rPr>
        <w:t xml:space="preserve"> </w:t>
      </w:r>
      <w:r w:rsidRPr="002A5730">
        <w:t>vurderast</w:t>
      </w:r>
      <w:r w:rsidRPr="002A5730">
        <w:rPr>
          <w:spacing w:val="-3"/>
        </w:rPr>
        <w:t xml:space="preserve"> </w:t>
      </w:r>
      <w:r w:rsidRPr="002A5730">
        <w:t>i</w:t>
      </w:r>
      <w:r w:rsidRPr="002A5730">
        <w:rPr>
          <w:spacing w:val="-2"/>
        </w:rPr>
        <w:t xml:space="preserve"> </w:t>
      </w:r>
      <w:r w:rsidRPr="002A5730">
        <w:t>kvart</w:t>
      </w:r>
      <w:r w:rsidRPr="002A5730">
        <w:rPr>
          <w:spacing w:val="-3"/>
        </w:rPr>
        <w:t xml:space="preserve"> </w:t>
      </w:r>
      <w:r w:rsidRPr="002A5730">
        <w:t>enkelt tilfelle</w:t>
      </w:r>
      <w:r w:rsidRPr="002A5730">
        <w:rPr>
          <w:spacing w:val="-1"/>
        </w:rPr>
        <w:t xml:space="preserve"> </w:t>
      </w:r>
      <w:r w:rsidRPr="002A5730">
        <w:t>kva</w:t>
      </w:r>
      <w:r w:rsidRPr="002A5730">
        <w:rPr>
          <w:spacing w:val="-3"/>
        </w:rPr>
        <w:t xml:space="preserve"> </w:t>
      </w:r>
      <w:r w:rsidRPr="002A5730">
        <w:t>som</w:t>
      </w:r>
      <w:r w:rsidRPr="002A5730">
        <w:rPr>
          <w:spacing w:val="-2"/>
        </w:rPr>
        <w:t xml:space="preserve"> </w:t>
      </w:r>
      <w:r w:rsidRPr="002A5730">
        <w:t>er</w:t>
      </w:r>
      <w:r w:rsidRPr="002A5730">
        <w:rPr>
          <w:spacing w:val="-1"/>
        </w:rPr>
        <w:t xml:space="preserve"> </w:t>
      </w:r>
      <w:r w:rsidRPr="002A5730">
        <w:t>nødvendig</w:t>
      </w:r>
      <w:r w:rsidRPr="002A5730">
        <w:rPr>
          <w:spacing w:val="-3"/>
        </w:rPr>
        <w:t xml:space="preserve"> </w:t>
      </w:r>
      <w:r w:rsidRPr="002A5730">
        <w:t>av</w:t>
      </w:r>
      <w:r w:rsidRPr="002A5730">
        <w:rPr>
          <w:spacing w:val="-2"/>
        </w:rPr>
        <w:t xml:space="preserve"> </w:t>
      </w:r>
      <w:r w:rsidRPr="002A5730">
        <w:t>vidare</w:t>
      </w:r>
      <w:r w:rsidRPr="002A5730">
        <w:rPr>
          <w:spacing w:val="-1"/>
        </w:rPr>
        <w:t xml:space="preserve"> </w:t>
      </w:r>
      <w:r w:rsidRPr="002A5730">
        <w:t xml:space="preserve">undersøkingar og dokumentasjon ved utarbeiding av detaljplanar og i samband med byggesaker. Det </w:t>
      </w:r>
      <w:r w:rsidR="00F03579" w:rsidRPr="002A5730">
        <w:t xml:space="preserve">blir </w:t>
      </w:r>
      <w:r w:rsidRPr="002A5730">
        <w:t>elles vist til samandrag framme i ROS-analysen datert 07.06.2022 som følgjer planframlegget.</w:t>
      </w:r>
    </w:p>
    <w:p w14:paraId="3CCC5997" w14:textId="77777777" w:rsidR="00D206B4" w:rsidRDefault="00D206B4" w:rsidP="009E4FA4">
      <w:pPr>
        <w:pStyle w:val="Brdtekst"/>
        <w:spacing w:before="183" w:line="259" w:lineRule="auto"/>
        <w:ind w:left="131" w:right="456"/>
      </w:pPr>
    </w:p>
    <w:p w14:paraId="0695CD3A" w14:textId="77777777" w:rsidR="00260E96" w:rsidRPr="002A5730" w:rsidRDefault="00260E96" w:rsidP="009E4FA4">
      <w:pPr>
        <w:pStyle w:val="Brdtekst"/>
        <w:spacing w:before="183" w:line="259" w:lineRule="auto"/>
        <w:ind w:left="131" w:right="456"/>
      </w:pPr>
    </w:p>
    <w:p w14:paraId="3BEED59B" w14:textId="77777777" w:rsidR="009E4FA4" w:rsidRPr="002A5730" w:rsidRDefault="009E4FA4" w:rsidP="00C3418F">
      <w:pPr>
        <w:pStyle w:val="Overskrift2"/>
        <w:numPr>
          <w:ilvl w:val="1"/>
          <w:numId w:val="27"/>
        </w:numPr>
        <w:tabs>
          <w:tab w:val="left" w:pos="732"/>
        </w:tabs>
        <w:spacing w:before="81" w:after="0"/>
        <w:ind w:left="731" w:hanging="601"/>
      </w:pPr>
      <w:bookmarkStart w:id="272" w:name="_bookmark147"/>
      <w:bookmarkStart w:id="273" w:name="_Toc163472856"/>
      <w:bookmarkEnd w:id="272"/>
      <w:r w:rsidRPr="002A5730">
        <w:rPr>
          <w:spacing w:val="-2"/>
        </w:rPr>
        <w:t>Eigedom</w:t>
      </w:r>
      <w:bookmarkEnd w:id="273"/>
    </w:p>
    <w:p w14:paraId="5485633D" w14:textId="77777777" w:rsidR="009E4FA4" w:rsidRPr="002A5730" w:rsidRDefault="009E4FA4" w:rsidP="00326BD5">
      <w:pPr>
        <w:pStyle w:val="Brdtekst"/>
        <w:spacing w:before="146" w:after="240" w:line="259" w:lineRule="auto"/>
        <w:ind w:left="131" w:right="456"/>
      </w:pPr>
      <w:r w:rsidRPr="002A5730">
        <w:rPr>
          <w:color w:val="181818"/>
        </w:rPr>
        <w:t>Det</w:t>
      </w:r>
      <w:r w:rsidRPr="002A5730">
        <w:rPr>
          <w:color w:val="181818"/>
          <w:spacing w:val="-4"/>
        </w:rPr>
        <w:t xml:space="preserve"> </w:t>
      </w:r>
      <w:r w:rsidRPr="002A5730">
        <w:rPr>
          <w:color w:val="181818"/>
        </w:rPr>
        <w:t>er</w:t>
      </w:r>
      <w:r w:rsidRPr="002A5730">
        <w:rPr>
          <w:color w:val="181818"/>
          <w:spacing w:val="-2"/>
        </w:rPr>
        <w:t xml:space="preserve"> </w:t>
      </w:r>
      <w:r w:rsidRPr="002A5730">
        <w:rPr>
          <w:color w:val="181818"/>
        </w:rPr>
        <w:t>i</w:t>
      </w:r>
      <w:r w:rsidRPr="002A5730">
        <w:rPr>
          <w:color w:val="181818"/>
          <w:spacing w:val="-1"/>
        </w:rPr>
        <w:t xml:space="preserve"> </w:t>
      </w:r>
      <w:r w:rsidRPr="002A5730">
        <w:rPr>
          <w:color w:val="181818"/>
        </w:rPr>
        <w:t>planarbeidet</w:t>
      </w:r>
      <w:r w:rsidRPr="002A5730">
        <w:rPr>
          <w:color w:val="181818"/>
          <w:spacing w:val="-2"/>
        </w:rPr>
        <w:t xml:space="preserve"> </w:t>
      </w:r>
      <w:r w:rsidRPr="002A5730">
        <w:rPr>
          <w:color w:val="181818"/>
        </w:rPr>
        <w:t>søkt</w:t>
      </w:r>
      <w:r w:rsidRPr="002A5730">
        <w:rPr>
          <w:color w:val="181818"/>
          <w:spacing w:val="-1"/>
        </w:rPr>
        <w:t xml:space="preserve"> </w:t>
      </w:r>
      <w:r w:rsidRPr="002A5730">
        <w:rPr>
          <w:color w:val="181818"/>
        </w:rPr>
        <w:t>å</w:t>
      </w:r>
      <w:r w:rsidRPr="002A5730">
        <w:rPr>
          <w:color w:val="181818"/>
          <w:spacing w:val="-5"/>
        </w:rPr>
        <w:t xml:space="preserve"> </w:t>
      </w:r>
      <w:r w:rsidRPr="002A5730">
        <w:rPr>
          <w:color w:val="181818"/>
        </w:rPr>
        <w:t>finne</w:t>
      </w:r>
      <w:r w:rsidRPr="002A5730">
        <w:rPr>
          <w:color w:val="181818"/>
          <w:spacing w:val="-1"/>
        </w:rPr>
        <w:t xml:space="preserve"> </w:t>
      </w:r>
      <w:r w:rsidRPr="002A5730">
        <w:rPr>
          <w:color w:val="181818"/>
        </w:rPr>
        <w:t>løysingar</w:t>
      </w:r>
      <w:r w:rsidRPr="002A5730">
        <w:rPr>
          <w:color w:val="181818"/>
          <w:spacing w:val="-2"/>
        </w:rPr>
        <w:t xml:space="preserve"> </w:t>
      </w:r>
      <w:r w:rsidRPr="002A5730">
        <w:rPr>
          <w:color w:val="181818"/>
        </w:rPr>
        <w:t>som</w:t>
      </w:r>
      <w:r w:rsidRPr="002A5730">
        <w:rPr>
          <w:color w:val="181818"/>
          <w:spacing w:val="-4"/>
        </w:rPr>
        <w:t xml:space="preserve"> </w:t>
      </w:r>
      <w:r w:rsidRPr="002A5730">
        <w:rPr>
          <w:color w:val="181818"/>
        </w:rPr>
        <w:t>får</w:t>
      </w:r>
      <w:r w:rsidRPr="002A5730">
        <w:rPr>
          <w:color w:val="181818"/>
          <w:spacing w:val="-4"/>
        </w:rPr>
        <w:t xml:space="preserve"> </w:t>
      </w:r>
      <w:r w:rsidRPr="002A5730">
        <w:rPr>
          <w:color w:val="181818"/>
        </w:rPr>
        <w:t>minst</w:t>
      </w:r>
      <w:r w:rsidRPr="002A5730">
        <w:rPr>
          <w:color w:val="181818"/>
          <w:spacing w:val="-1"/>
        </w:rPr>
        <w:t xml:space="preserve"> </w:t>
      </w:r>
      <w:r w:rsidRPr="002A5730">
        <w:rPr>
          <w:color w:val="181818"/>
        </w:rPr>
        <w:t>mogleg</w:t>
      </w:r>
      <w:r w:rsidRPr="002A5730">
        <w:rPr>
          <w:color w:val="181818"/>
          <w:spacing w:val="-1"/>
        </w:rPr>
        <w:t xml:space="preserve"> </w:t>
      </w:r>
      <w:r w:rsidRPr="002A5730">
        <w:rPr>
          <w:color w:val="181818"/>
        </w:rPr>
        <w:t>negative</w:t>
      </w:r>
      <w:r w:rsidRPr="002A5730">
        <w:rPr>
          <w:color w:val="181818"/>
          <w:spacing w:val="-1"/>
        </w:rPr>
        <w:t xml:space="preserve"> </w:t>
      </w:r>
      <w:r w:rsidRPr="002A5730">
        <w:rPr>
          <w:color w:val="181818"/>
        </w:rPr>
        <w:t>konsekvensar</w:t>
      </w:r>
      <w:r w:rsidRPr="002A5730">
        <w:rPr>
          <w:color w:val="181818"/>
          <w:spacing w:val="-5"/>
        </w:rPr>
        <w:t xml:space="preserve"> </w:t>
      </w:r>
      <w:r w:rsidRPr="002A5730">
        <w:rPr>
          <w:color w:val="181818"/>
        </w:rPr>
        <w:t>for</w:t>
      </w:r>
      <w:r w:rsidRPr="002A5730">
        <w:rPr>
          <w:color w:val="181818"/>
          <w:spacing w:val="-4"/>
        </w:rPr>
        <w:t xml:space="preserve"> </w:t>
      </w:r>
      <w:r w:rsidRPr="002A5730">
        <w:rPr>
          <w:color w:val="181818"/>
        </w:rPr>
        <w:t>private</w:t>
      </w:r>
      <w:r w:rsidRPr="002A5730">
        <w:rPr>
          <w:color w:val="181818"/>
          <w:spacing w:val="-3"/>
        </w:rPr>
        <w:t xml:space="preserve"> </w:t>
      </w:r>
      <w:r w:rsidRPr="002A5730">
        <w:rPr>
          <w:color w:val="181818"/>
        </w:rPr>
        <w:t xml:space="preserve">eigedomar, men nokre stader har det vore naudsynt å planlegge slik at eigedomar får noko begrensa moglegheiter, blant </w:t>
      </w:r>
      <w:r w:rsidRPr="002A5730">
        <w:rPr>
          <w:color w:val="181818"/>
          <w:spacing w:val="-4"/>
        </w:rPr>
        <w:t>anna:</w:t>
      </w:r>
    </w:p>
    <w:p w14:paraId="1C3D0363" w14:textId="77777777" w:rsidR="009E4FA4" w:rsidRPr="002A5730" w:rsidRDefault="009E4FA4" w:rsidP="00326BD5">
      <w:pPr>
        <w:pStyle w:val="Listeavsnitt"/>
        <w:numPr>
          <w:ilvl w:val="0"/>
          <w:numId w:val="6"/>
        </w:numPr>
        <w:tabs>
          <w:tab w:val="left" w:pos="851"/>
          <w:tab w:val="left" w:pos="852"/>
        </w:tabs>
        <w:spacing w:before="1" w:after="240" w:line="256" w:lineRule="auto"/>
        <w:ind w:right="2367"/>
      </w:pPr>
      <w:r w:rsidRPr="002A5730">
        <w:rPr>
          <w:color w:val="181818"/>
        </w:rPr>
        <w:t>Utforming</w:t>
      </w:r>
      <w:r w:rsidRPr="002A5730">
        <w:rPr>
          <w:color w:val="181818"/>
          <w:spacing w:val="-5"/>
        </w:rPr>
        <w:t xml:space="preserve"> </w:t>
      </w:r>
      <w:r w:rsidRPr="002A5730">
        <w:rPr>
          <w:color w:val="181818"/>
        </w:rPr>
        <w:t>av</w:t>
      </w:r>
      <w:r w:rsidRPr="002A5730">
        <w:rPr>
          <w:color w:val="181818"/>
          <w:spacing w:val="-2"/>
        </w:rPr>
        <w:t xml:space="preserve"> </w:t>
      </w:r>
      <w:r w:rsidRPr="002A5730">
        <w:rPr>
          <w:color w:val="181818"/>
        </w:rPr>
        <w:t>kryss</w:t>
      </w:r>
      <w:r w:rsidRPr="002A5730">
        <w:rPr>
          <w:color w:val="181818"/>
          <w:spacing w:val="-6"/>
        </w:rPr>
        <w:t xml:space="preserve"> </w:t>
      </w:r>
      <w:r w:rsidRPr="002A5730">
        <w:rPr>
          <w:color w:val="181818"/>
        </w:rPr>
        <w:t>og</w:t>
      </w:r>
      <w:r w:rsidRPr="002A5730">
        <w:rPr>
          <w:color w:val="181818"/>
          <w:spacing w:val="-5"/>
        </w:rPr>
        <w:t xml:space="preserve"> </w:t>
      </w:r>
      <w:r w:rsidRPr="002A5730">
        <w:rPr>
          <w:color w:val="181818"/>
        </w:rPr>
        <w:t>avkøyrsler</w:t>
      </w:r>
      <w:r w:rsidRPr="002A5730">
        <w:rPr>
          <w:color w:val="181818"/>
          <w:spacing w:val="-6"/>
        </w:rPr>
        <w:t xml:space="preserve"> </w:t>
      </w:r>
      <w:r w:rsidRPr="002A5730">
        <w:rPr>
          <w:color w:val="181818"/>
        </w:rPr>
        <w:t>med</w:t>
      </w:r>
      <w:r w:rsidRPr="002A5730">
        <w:rPr>
          <w:color w:val="181818"/>
          <w:spacing w:val="-4"/>
        </w:rPr>
        <w:t xml:space="preserve"> </w:t>
      </w:r>
      <w:r w:rsidRPr="002A5730">
        <w:rPr>
          <w:color w:val="181818"/>
        </w:rPr>
        <w:t>tilhøyrande</w:t>
      </w:r>
      <w:r w:rsidRPr="002A5730">
        <w:rPr>
          <w:color w:val="181818"/>
          <w:spacing w:val="-3"/>
        </w:rPr>
        <w:t xml:space="preserve"> </w:t>
      </w:r>
      <w:r w:rsidRPr="002A5730">
        <w:rPr>
          <w:color w:val="181818"/>
        </w:rPr>
        <w:t>frisiktsoner</w:t>
      </w:r>
      <w:r w:rsidRPr="002A5730">
        <w:rPr>
          <w:color w:val="181818"/>
          <w:spacing w:val="-3"/>
        </w:rPr>
        <w:t xml:space="preserve"> </w:t>
      </w:r>
      <w:r w:rsidRPr="002A5730">
        <w:rPr>
          <w:color w:val="181818"/>
        </w:rPr>
        <w:t>gjev</w:t>
      </w:r>
      <w:r w:rsidRPr="002A5730">
        <w:rPr>
          <w:color w:val="181818"/>
          <w:spacing w:val="-3"/>
        </w:rPr>
        <w:t xml:space="preserve"> </w:t>
      </w:r>
      <w:r w:rsidRPr="002A5730">
        <w:rPr>
          <w:color w:val="181818"/>
        </w:rPr>
        <w:t>noko</w:t>
      </w:r>
      <w:r w:rsidRPr="002A5730">
        <w:rPr>
          <w:color w:val="181818"/>
          <w:spacing w:val="-2"/>
        </w:rPr>
        <w:t xml:space="preserve"> </w:t>
      </w:r>
      <w:r w:rsidRPr="002A5730">
        <w:rPr>
          <w:color w:val="181818"/>
        </w:rPr>
        <w:t>begrensa utbyggingsmoglegheiter på enkelte eigedomar.</w:t>
      </w:r>
    </w:p>
    <w:p w14:paraId="6BB7B9D7" w14:textId="77777777" w:rsidR="009E4FA4" w:rsidRPr="002A5730" w:rsidRDefault="009E4FA4" w:rsidP="00C3418F">
      <w:pPr>
        <w:pStyle w:val="Listeavsnitt"/>
        <w:numPr>
          <w:ilvl w:val="0"/>
          <w:numId w:val="6"/>
        </w:numPr>
        <w:tabs>
          <w:tab w:val="left" w:pos="851"/>
          <w:tab w:val="left" w:pos="852"/>
        </w:tabs>
        <w:spacing w:before="4" w:after="200" w:line="259" w:lineRule="auto"/>
        <w:ind w:right="561"/>
      </w:pPr>
      <w:r w:rsidRPr="002A5730">
        <w:rPr>
          <w:color w:val="181818"/>
        </w:rPr>
        <w:t xml:space="preserve">Behov for areal til ny kollektivterminal får konsekvensar for tre bakanforliggande eigedomar. </w:t>
      </w:r>
      <w:r w:rsidR="00554A33" w:rsidRPr="002A5730">
        <w:rPr>
          <w:color w:val="181818"/>
        </w:rPr>
        <w:t xml:space="preserve">Ved utbygging må innløysing av eigedomane vurderast. </w:t>
      </w:r>
      <w:r w:rsidR="006056C4" w:rsidRPr="002A5730">
        <w:rPr>
          <w:color w:val="181818"/>
        </w:rPr>
        <w:t>P</w:t>
      </w:r>
      <w:r w:rsidRPr="002A5730">
        <w:rPr>
          <w:color w:val="181818"/>
        </w:rPr>
        <w:t>lanen</w:t>
      </w:r>
      <w:r w:rsidRPr="002A5730">
        <w:rPr>
          <w:color w:val="181818"/>
          <w:spacing w:val="-2"/>
        </w:rPr>
        <w:t xml:space="preserve"> </w:t>
      </w:r>
      <w:r w:rsidRPr="002A5730">
        <w:rPr>
          <w:color w:val="181818"/>
        </w:rPr>
        <w:t>legg</w:t>
      </w:r>
      <w:r w:rsidRPr="002A5730">
        <w:rPr>
          <w:color w:val="181818"/>
          <w:spacing w:val="-4"/>
        </w:rPr>
        <w:t xml:space="preserve"> </w:t>
      </w:r>
      <w:r w:rsidRPr="002A5730">
        <w:rPr>
          <w:color w:val="181818"/>
        </w:rPr>
        <w:t>opp</w:t>
      </w:r>
      <w:r w:rsidRPr="002A5730">
        <w:rPr>
          <w:color w:val="181818"/>
          <w:spacing w:val="-5"/>
        </w:rPr>
        <w:t xml:space="preserve"> </w:t>
      </w:r>
      <w:r w:rsidRPr="002A5730">
        <w:rPr>
          <w:color w:val="181818"/>
        </w:rPr>
        <w:t>til</w:t>
      </w:r>
      <w:r w:rsidRPr="002A5730">
        <w:rPr>
          <w:color w:val="181818"/>
          <w:spacing w:val="-2"/>
        </w:rPr>
        <w:t xml:space="preserve"> </w:t>
      </w:r>
      <w:r w:rsidRPr="002A5730">
        <w:rPr>
          <w:color w:val="181818"/>
        </w:rPr>
        <w:t>at</w:t>
      </w:r>
      <w:r w:rsidRPr="002A5730">
        <w:rPr>
          <w:color w:val="181818"/>
          <w:spacing w:val="-4"/>
        </w:rPr>
        <w:t xml:space="preserve"> </w:t>
      </w:r>
      <w:r w:rsidRPr="002A5730">
        <w:rPr>
          <w:color w:val="181818"/>
        </w:rPr>
        <w:t>desse</w:t>
      </w:r>
      <w:r w:rsidRPr="002A5730">
        <w:rPr>
          <w:color w:val="181818"/>
          <w:spacing w:val="-1"/>
        </w:rPr>
        <w:t xml:space="preserve"> </w:t>
      </w:r>
      <w:r w:rsidRPr="002A5730">
        <w:rPr>
          <w:color w:val="181818"/>
        </w:rPr>
        <w:t>kan</w:t>
      </w:r>
      <w:r w:rsidRPr="002A5730">
        <w:rPr>
          <w:color w:val="181818"/>
          <w:spacing w:val="-2"/>
        </w:rPr>
        <w:t xml:space="preserve"> </w:t>
      </w:r>
      <w:r w:rsidRPr="002A5730">
        <w:rPr>
          <w:color w:val="181818"/>
        </w:rPr>
        <w:t>transformerast til konsentrert bustadutbygging som del av terminalprosjektet.</w:t>
      </w:r>
    </w:p>
    <w:p w14:paraId="026154E3" w14:textId="77777777" w:rsidR="00F80AC9" w:rsidRPr="002A5730" w:rsidRDefault="009E4FA4" w:rsidP="00F80AC9">
      <w:pPr>
        <w:pStyle w:val="Listeavsnitt"/>
        <w:numPr>
          <w:ilvl w:val="0"/>
          <w:numId w:val="6"/>
        </w:numPr>
        <w:tabs>
          <w:tab w:val="left" w:pos="851"/>
          <w:tab w:val="left" w:pos="852"/>
        </w:tabs>
        <w:spacing w:after="200" w:line="280" w:lineRule="exact"/>
        <w:ind w:hanging="361"/>
      </w:pPr>
      <w:r w:rsidRPr="002A5730">
        <w:rPr>
          <w:color w:val="181818"/>
        </w:rPr>
        <w:t>Behov</w:t>
      </w:r>
      <w:r w:rsidRPr="002A5730">
        <w:rPr>
          <w:color w:val="181818"/>
          <w:spacing w:val="-4"/>
        </w:rPr>
        <w:t xml:space="preserve"> </w:t>
      </w:r>
      <w:r w:rsidRPr="002A5730">
        <w:rPr>
          <w:color w:val="181818"/>
        </w:rPr>
        <w:t>for</w:t>
      </w:r>
      <w:r w:rsidRPr="002A5730">
        <w:rPr>
          <w:color w:val="181818"/>
          <w:spacing w:val="-3"/>
        </w:rPr>
        <w:t xml:space="preserve"> </w:t>
      </w:r>
      <w:r w:rsidRPr="002A5730">
        <w:rPr>
          <w:color w:val="181818"/>
        </w:rPr>
        <w:t>areal</w:t>
      </w:r>
      <w:r w:rsidRPr="002A5730">
        <w:rPr>
          <w:color w:val="181818"/>
          <w:spacing w:val="-5"/>
        </w:rPr>
        <w:t xml:space="preserve"> </w:t>
      </w:r>
      <w:r w:rsidRPr="002A5730">
        <w:rPr>
          <w:color w:val="181818"/>
        </w:rPr>
        <w:t>til fortau og</w:t>
      </w:r>
      <w:r w:rsidRPr="002A5730">
        <w:rPr>
          <w:color w:val="181818"/>
          <w:spacing w:val="-3"/>
        </w:rPr>
        <w:t xml:space="preserve"> </w:t>
      </w:r>
      <w:r w:rsidRPr="002A5730">
        <w:rPr>
          <w:color w:val="181818"/>
        </w:rPr>
        <w:t>gang-</w:t>
      </w:r>
      <w:r w:rsidRPr="002A5730">
        <w:rPr>
          <w:color w:val="181818"/>
          <w:spacing w:val="-6"/>
        </w:rPr>
        <w:t xml:space="preserve"> </w:t>
      </w:r>
      <w:r w:rsidRPr="002A5730">
        <w:rPr>
          <w:color w:val="181818"/>
        </w:rPr>
        <w:t>og</w:t>
      </w:r>
      <w:r w:rsidRPr="002A5730">
        <w:rPr>
          <w:color w:val="181818"/>
          <w:spacing w:val="-5"/>
        </w:rPr>
        <w:t xml:space="preserve"> </w:t>
      </w:r>
      <w:r w:rsidRPr="002A5730">
        <w:rPr>
          <w:color w:val="181818"/>
        </w:rPr>
        <w:t>sykkelveg</w:t>
      </w:r>
      <w:r w:rsidRPr="002A5730">
        <w:rPr>
          <w:color w:val="181818"/>
          <w:spacing w:val="-2"/>
        </w:rPr>
        <w:t xml:space="preserve"> </w:t>
      </w:r>
      <w:r w:rsidRPr="002A5730">
        <w:rPr>
          <w:color w:val="181818"/>
        </w:rPr>
        <w:t>kjem</w:t>
      </w:r>
      <w:r w:rsidRPr="002A5730">
        <w:rPr>
          <w:color w:val="181818"/>
          <w:spacing w:val="-3"/>
        </w:rPr>
        <w:t xml:space="preserve"> </w:t>
      </w:r>
      <w:r w:rsidRPr="002A5730">
        <w:rPr>
          <w:color w:val="181818"/>
        </w:rPr>
        <w:t>enkelte</w:t>
      </w:r>
      <w:r w:rsidRPr="002A5730">
        <w:rPr>
          <w:color w:val="181818"/>
          <w:spacing w:val="-5"/>
        </w:rPr>
        <w:t xml:space="preserve"> </w:t>
      </w:r>
      <w:r w:rsidRPr="002A5730">
        <w:rPr>
          <w:color w:val="181818"/>
        </w:rPr>
        <w:t>stader</w:t>
      </w:r>
      <w:r w:rsidRPr="002A5730">
        <w:rPr>
          <w:color w:val="181818"/>
          <w:spacing w:val="-2"/>
        </w:rPr>
        <w:t xml:space="preserve"> </w:t>
      </w:r>
      <w:r w:rsidRPr="002A5730">
        <w:rPr>
          <w:color w:val="181818"/>
        </w:rPr>
        <w:t>inn</w:t>
      </w:r>
      <w:r w:rsidRPr="002A5730">
        <w:rPr>
          <w:color w:val="181818"/>
          <w:spacing w:val="-3"/>
        </w:rPr>
        <w:t xml:space="preserve"> </w:t>
      </w:r>
      <w:r w:rsidRPr="002A5730">
        <w:rPr>
          <w:color w:val="181818"/>
        </w:rPr>
        <w:t>på</w:t>
      </w:r>
      <w:r w:rsidRPr="002A5730">
        <w:rPr>
          <w:color w:val="181818"/>
          <w:spacing w:val="-3"/>
        </w:rPr>
        <w:t xml:space="preserve"> </w:t>
      </w:r>
      <w:r w:rsidRPr="002A5730">
        <w:rPr>
          <w:color w:val="181818"/>
        </w:rPr>
        <w:t>private</w:t>
      </w:r>
      <w:r w:rsidRPr="002A5730">
        <w:rPr>
          <w:color w:val="181818"/>
          <w:spacing w:val="-4"/>
        </w:rPr>
        <w:t xml:space="preserve"> </w:t>
      </w:r>
      <w:r w:rsidRPr="002A5730">
        <w:rPr>
          <w:color w:val="181818"/>
          <w:spacing w:val="-2"/>
        </w:rPr>
        <w:t>eigedomar.</w:t>
      </w:r>
      <w:r w:rsidR="00F80AC9" w:rsidRPr="002A5730">
        <w:rPr>
          <w:color w:val="181818"/>
          <w:spacing w:val="-2"/>
        </w:rPr>
        <w:br/>
      </w:r>
    </w:p>
    <w:p w14:paraId="6B022B9B" w14:textId="77777777" w:rsidR="007A7B0B" w:rsidRDefault="007A7B0B" w:rsidP="007A7B0B">
      <w:pPr>
        <w:pStyle w:val="Listeavsnitt"/>
        <w:tabs>
          <w:tab w:val="left" w:pos="851"/>
          <w:tab w:val="left" w:pos="852"/>
        </w:tabs>
        <w:spacing w:after="200" w:line="280" w:lineRule="exact"/>
        <w:ind w:left="851"/>
      </w:pPr>
    </w:p>
    <w:p w14:paraId="4D4FBA6B" w14:textId="77777777" w:rsidR="000A3894" w:rsidRPr="002A5730" w:rsidRDefault="000A3894" w:rsidP="007A7B0B">
      <w:pPr>
        <w:pStyle w:val="Listeavsnitt"/>
        <w:tabs>
          <w:tab w:val="left" w:pos="851"/>
          <w:tab w:val="left" w:pos="852"/>
        </w:tabs>
        <w:spacing w:after="200" w:line="280" w:lineRule="exact"/>
        <w:ind w:left="851"/>
      </w:pPr>
    </w:p>
    <w:p w14:paraId="06AF7503" w14:textId="77777777" w:rsidR="009E4FA4" w:rsidRPr="002A5730" w:rsidRDefault="009E4FA4" w:rsidP="00C3418F">
      <w:pPr>
        <w:pStyle w:val="Overskrift1"/>
        <w:numPr>
          <w:ilvl w:val="0"/>
          <w:numId w:val="27"/>
        </w:numPr>
        <w:rPr>
          <w:spacing w:val="-2"/>
        </w:rPr>
      </w:pPr>
      <w:bookmarkStart w:id="274" w:name="_bookmark148"/>
      <w:bookmarkStart w:id="275" w:name="_Toc163472857"/>
      <w:bookmarkEnd w:id="274"/>
      <w:r w:rsidRPr="002A5730">
        <w:t>VEDLEGG</w:t>
      </w:r>
      <w:r w:rsidRPr="002A5730">
        <w:rPr>
          <w:spacing w:val="-5"/>
        </w:rPr>
        <w:t xml:space="preserve"> </w:t>
      </w:r>
      <w:r w:rsidRPr="002A5730">
        <w:t>TIL</w:t>
      </w:r>
      <w:r w:rsidRPr="002A5730">
        <w:rPr>
          <w:spacing w:val="-6"/>
        </w:rPr>
        <w:t xml:space="preserve"> </w:t>
      </w:r>
      <w:r w:rsidRPr="002A5730">
        <w:rPr>
          <w:spacing w:val="-2"/>
        </w:rPr>
        <w:t>PLANOMTALE</w:t>
      </w:r>
      <w:bookmarkEnd w:id="275"/>
    </w:p>
    <w:p w14:paraId="1428BB46" w14:textId="77777777" w:rsidR="00CE1B4B" w:rsidRPr="002A5730" w:rsidRDefault="00CE1B4B" w:rsidP="00CE1B4B"/>
    <w:p w14:paraId="79A53555" w14:textId="77777777" w:rsidR="009E4FA4" w:rsidRPr="002A5730" w:rsidRDefault="009E4FA4" w:rsidP="00C3418F">
      <w:pPr>
        <w:pStyle w:val="Listeavsnitt"/>
        <w:numPr>
          <w:ilvl w:val="0"/>
          <w:numId w:val="5"/>
        </w:numPr>
        <w:tabs>
          <w:tab w:val="left" w:pos="852"/>
        </w:tabs>
        <w:spacing w:before="20" w:after="200" w:line="288" w:lineRule="auto"/>
        <w:ind w:hanging="361"/>
      </w:pPr>
      <w:r w:rsidRPr="002A5730">
        <w:rPr>
          <w:color w:val="181818"/>
        </w:rPr>
        <w:t>Planprogram</w:t>
      </w:r>
      <w:r w:rsidRPr="002A5730">
        <w:rPr>
          <w:color w:val="181818"/>
          <w:spacing w:val="-6"/>
        </w:rPr>
        <w:t xml:space="preserve"> </w:t>
      </w:r>
      <w:r w:rsidRPr="002A5730">
        <w:rPr>
          <w:color w:val="181818"/>
        </w:rPr>
        <w:t>områdeplan</w:t>
      </w:r>
      <w:r w:rsidRPr="002A5730">
        <w:rPr>
          <w:color w:val="181818"/>
          <w:spacing w:val="-8"/>
        </w:rPr>
        <w:t xml:space="preserve"> </w:t>
      </w:r>
      <w:r w:rsidRPr="002A5730">
        <w:rPr>
          <w:color w:val="181818"/>
        </w:rPr>
        <w:t>Osøyro,</w:t>
      </w:r>
      <w:r w:rsidRPr="002A5730">
        <w:rPr>
          <w:color w:val="181818"/>
          <w:spacing w:val="-7"/>
        </w:rPr>
        <w:t xml:space="preserve"> </w:t>
      </w:r>
      <w:r w:rsidRPr="002A5730">
        <w:rPr>
          <w:color w:val="181818"/>
        </w:rPr>
        <w:t>vedtatt</w:t>
      </w:r>
      <w:r w:rsidRPr="002A5730">
        <w:rPr>
          <w:color w:val="181818"/>
          <w:spacing w:val="-5"/>
        </w:rPr>
        <w:t xml:space="preserve"> </w:t>
      </w:r>
      <w:r w:rsidRPr="002A5730">
        <w:rPr>
          <w:color w:val="181818"/>
        </w:rPr>
        <w:t>sept</w:t>
      </w:r>
      <w:r w:rsidR="00BE3FA8" w:rsidRPr="002A5730">
        <w:rPr>
          <w:color w:val="181818"/>
        </w:rPr>
        <w:t>ember</w:t>
      </w:r>
      <w:r w:rsidRPr="002A5730">
        <w:rPr>
          <w:color w:val="181818"/>
          <w:spacing w:val="-6"/>
        </w:rPr>
        <w:t xml:space="preserve"> </w:t>
      </w:r>
      <w:r w:rsidRPr="002A5730">
        <w:rPr>
          <w:color w:val="181818"/>
          <w:spacing w:val="-4"/>
        </w:rPr>
        <w:t>2016</w:t>
      </w:r>
    </w:p>
    <w:p w14:paraId="51FBF3F7" w14:textId="77777777" w:rsidR="009E4FA4" w:rsidRPr="002A5730" w:rsidRDefault="009E4FA4" w:rsidP="00C3418F">
      <w:pPr>
        <w:pStyle w:val="Listeavsnitt"/>
        <w:numPr>
          <w:ilvl w:val="0"/>
          <w:numId w:val="5"/>
        </w:numPr>
        <w:tabs>
          <w:tab w:val="left" w:pos="852"/>
        </w:tabs>
        <w:spacing w:after="200" w:line="288" w:lineRule="auto"/>
        <w:ind w:hanging="361"/>
      </w:pPr>
      <w:r w:rsidRPr="002A5730">
        <w:rPr>
          <w:color w:val="181818"/>
        </w:rPr>
        <w:t>Stadanalyse</w:t>
      </w:r>
      <w:r w:rsidRPr="002A5730">
        <w:rPr>
          <w:color w:val="181818"/>
          <w:spacing w:val="-11"/>
        </w:rPr>
        <w:t xml:space="preserve"> </w:t>
      </w:r>
      <w:r w:rsidRPr="002A5730">
        <w:rPr>
          <w:color w:val="181818"/>
        </w:rPr>
        <w:t>og</w:t>
      </w:r>
      <w:r w:rsidRPr="002A5730">
        <w:rPr>
          <w:color w:val="181818"/>
          <w:spacing w:val="-10"/>
        </w:rPr>
        <w:t xml:space="preserve"> </w:t>
      </w:r>
      <w:r w:rsidRPr="002A5730">
        <w:rPr>
          <w:color w:val="181818"/>
        </w:rPr>
        <w:t>mulegheitsstudie</w:t>
      </w:r>
      <w:r w:rsidRPr="002A5730">
        <w:rPr>
          <w:color w:val="181818"/>
          <w:spacing w:val="-8"/>
        </w:rPr>
        <w:t xml:space="preserve"> </w:t>
      </w:r>
      <w:r w:rsidRPr="002A5730">
        <w:rPr>
          <w:color w:val="181818"/>
        </w:rPr>
        <w:t>Osøyro</w:t>
      </w:r>
      <w:r w:rsidRPr="002A5730">
        <w:rPr>
          <w:color w:val="181818"/>
          <w:spacing w:val="-3"/>
        </w:rPr>
        <w:t xml:space="preserve"> </w:t>
      </w:r>
      <w:r w:rsidRPr="002A5730">
        <w:rPr>
          <w:color w:val="181818"/>
        </w:rPr>
        <w:t>(2014),</w:t>
      </w:r>
      <w:r w:rsidRPr="002A5730">
        <w:rPr>
          <w:color w:val="181818"/>
          <w:spacing w:val="-7"/>
        </w:rPr>
        <w:t xml:space="preserve"> </w:t>
      </w:r>
      <w:r w:rsidRPr="002A5730">
        <w:rPr>
          <w:color w:val="181818"/>
        </w:rPr>
        <w:t>Asplan</w:t>
      </w:r>
      <w:r w:rsidRPr="002A5730">
        <w:rPr>
          <w:color w:val="181818"/>
          <w:spacing w:val="-8"/>
        </w:rPr>
        <w:t xml:space="preserve"> </w:t>
      </w:r>
      <w:r w:rsidRPr="002A5730">
        <w:rPr>
          <w:color w:val="181818"/>
          <w:spacing w:val="-4"/>
        </w:rPr>
        <w:t>Viak</w:t>
      </w:r>
    </w:p>
    <w:p w14:paraId="49CB2EC2" w14:textId="77777777" w:rsidR="009E4FA4" w:rsidRPr="002A5730" w:rsidRDefault="009E4FA4" w:rsidP="00C3418F">
      <w:pPr>
        <w:pStyle w:val="Listeavsnitt"/>
        <w:numPr>
          <w:ilvl w:val="0"/>
          <w:numId w:val="5"/>
        </w:numPr>
        <w:tabs>
          <w:tab w:val="left" w:pos="852"/>
        </w:tabs>
        <w:spacing w:before="21" w:after="200" w:line="288" w:lineRule="auto"/>
        <w:ind w:hanging="361"/>
      </w:pPr>
      <w:r w:rsidRPr="002A5730">
        <w:rPr>
          <w:color w:val="181818"/>
        </w:rPr>
        <w:t>Moglegheitsstudiar</w:t>
      </w:r>
      <w:r w:rsidRPr="002A5730">
        <w:rPr>
          <w:color w:val="181818"/>
          <w:spacing w:val="-12"/>
        </w:rPr>
        <w:t xml:space="preserve"> </w:t>
      </w:r>
      <w:r w:rsidRPr="002A5730">
        <w:rPr>
          <w:color w:val="181818"/>
        </w:rPr>
        <w:t>Steinneset</w:t>
      </w:r>
      <w:r w:rsidRPr="002A5730">
        <w:rPr>
          <w:color w:val="181818"/>
          <w:spacing w:val="-7"/>
        </w:rPr>
        <w:t xml:space="preserve"> </w:t>
      </w:r>
      <w:r w:rsidRPr="002A5730">
        <w:rPr>
          <w:color w:val="181818"/>
        </w:rPr>
        <w:t>(2018)</w:t>
      </w:r>
      <w:r w:rsidRPr="002A5730">
        <w:rPr>
          <w:color w:val="181818"/>
          <w:spacing w:val="-9"/>
        </w:rPr>
        <w:t xml:space="preserve"> </w:t>
      </w:r>
      <w:r w:rsidR="00077E88" w:rsidRPr="002A5730">
        <w:rPr>
          <w:color w:val="181818"/>
        </w:rPr>
        <w:t>Fjordparken og Fjordbygda</w:t>
      </w:r>
    </w:p>
    <w:p w14:paraId="12CDB520" w14:textId="77777777" w:rsidR="009E4FA4" w:rsidRPr="002A5730" w:rsidRDefault="009E4FA4" w:rsidP="00C3418F">
      <w:pPr>
        <w:pStyle w:val="Listeavsnitt"/>
        <w:numPr>
          <w:ilvl w:val="0"/>
          <w:numId w:val="5"/>
        </w:numPr>
        <w:tabs>
          <w:tab w:val="left" w:pos="852"/>
        </w:tabs>
        <w:spacing w:after="200" w:line="288" w:lineRule="auto"/>
        <w:ind w:hanging="361"/>
      </w:pPr>
      <w:r w:rsidRPr="002A5730">
        <w:rPr>
          <w:color w:val="181818"/>
        </w:rPr>
        <w:t>Stadanalyse</w:t>
      </w:r>
      <w:r w:rsidRPr="002A5730">
        <w:rPr>
          <w:color w:val="181818"/>
          <w:spacing w:val="-11"/>
        </w:rPr>
        <w:t xml:space="preserve"> </w:t>
      </w:r>
      <w:r w:rsidRPr="002A5730">
        <w:rPr>
          <w:color w:val="181818"/>
        </w:rPr>
        <w:t>og</w:t>
      </w:r>
      <w:r w:rsidRPr="002A5730">
        <w:rPr>
          <w:color w:val="181818"/>
          <w:spacing w:val="-9"/>
        </w:rPr>
        <w:t xml:space="preserve"> </w:t>
      </w:r>
      <w:r w:rsidRPr="002A5730">
        <w:rPr>
          <w:color w:val="181818"/>
        </w:rPr>
        <w:t>mulegheitsstudie</w:t>
      </w:r>
      <w:r w:rsidRPr="002A5730">
        <w:rPr>
          <w:color w:val="181818"/>
          <w:spacing w:val="-7"/>
        </w:rPr>
        <w:t xml:space="preserve"> </w:t>
      </w:r>
      <w:r w:rsidRPr="002A5730">
        <w:rPr>
          <w:color w:val="181818"/>
        </w:rPr>
        <w:t>Finnebrekka</w:t>
      </w:r>
      <w:r w:rsidRPr="002A5730">
        <w:rPr>
          <w:color w:val="181818"/>
          <w:spacing w:val="-7"/>
        </w:rPr>
        <w:t xml:space="preserve"> </w:t>
      </w:r>
      <w:r w:rsidRPr="002A5730">
        <w:rPr>
          <w:color w:val="181818"/>
        </w:rPr>
        <w:t>(2018),</w:t>
      </w:r>
      <w:r w:rsidRPr="002A5730">
        <w:rPr>
          <w:color w:val="181818"/>
          <w:spacing w:val="-8"/>
        </w:rPr>
        <w:t xml:space="preserve"> </w:t>
      </w:r>
      <w:r w:rsidRPr="002A5730">
        <w:rPr>
          <w:color w:val="181818"/>
        </w:rPr>
        <w:t>Asplan</w:t>
      </w:r>
      <w:r w:rsidRPr="002A5730">
        <w:rPr>
          <w:color w:val="181818"/>
          <w:spacing w:val="-8"/>
        </w:rPr>
        <w:t xml:space="preserve"> </w:t>
      </w:r>
      <w:r w:rsidRPr="002A5730">
        <w:rPr>
          <w:color w:val="181818"/>
          <w:spacing w:val="-4"/>
        </w:rPr>
        <w:t>Viak</w:t>
      </w:r>
    </w:p>
    <w:p w14:paraId="78AA4EA2" w14:textId="77777777" w:rsidR="009E4FA4" w:rsidRPr="002A5730" w:rsidRDefault="009E4FA4" w:rsidP="00C3418F">
      <w:pPr>
        <w:pStyle w:val="Listeavsnitt"/>
        <w:numPr>
          <w:ilvl w:val="0"/>
          <w:numId w:val="5"/>
        </w:numPr>
        <w:tabs>
          <w:tab w:val="left" w:pos="852"/>
        </w:tabs>
        <w:spacing w:before="20" w:after="200" w:line="288" w:lineRule="auto"/>
        <w:ind w:hanging="361"/>
      </w:pPr>
      <w:r w:rsidRPr="002A5730">
        <w:rPr>
          <w:color w:val="181818"/>
        </w:rPr>
        <w:t>Støyanalyse</w:t>
      </w:r>
      <w:r w:rsidRPr="002A5730">
        <w:rPr>
          <w:color w:val="181818"/>
          <w:spacing w:val="-6"/>
        </w:rPr>
        <w:t xml:space="preserve"> </w:t>
      </w:r>
      <w:r w:rsidR="00946F33" w:rsidRPr="002A5730">
        <w:rPr>
          <w:color w:val="181818"/>
        </w:rPr>
        <w:t>sentrumsplan</w:t>
      </w:r>
      <w:r w:rsidR="00881648" w:rsidRPr="002A5730">
        <w:rPr>
          <w:color w:val="181818"/>
        </w:rPr>
        <w:t xml:space="preserve"> (</w:t>
      </w:r>
      <w:r w:rsidR="002357D0" w:rsidRPr="002A5730">
        <w:rPr>
          <w:color w:val="181818"/>
        </w:rPr>
        <w:t>20</w:t>
      </w:r>
      <w:r w:rsidR="00E25758" w:rsidRPr="002A5730">
        <w:rPr>
          <w:color w:val="181818"/>
        </w:rPr>
        <w:t>0</w:t>
      </w:r>
      <w:r w:rsidR="002357D0" w:rsidRPr="002A5730">
        <w:rPr>
          <w:color w:val="181818"/>
        </w:rPr>
        <w:t>7) K</w:t>
      </w:r>
      <w:r w:rsidR="00676760" w:rsidRPr="002A5730">
        <w:rPr>
          <w:color w:val="181818"/>
        </w:rPr>
        <w:t>i</w:t>
      </w:r>
      <w:r w:rsidR="002357D0" w:rsidRPr="002A5730">
        <w:rPr>
          <w:color w:val="181818"/>
        </w:rPr>
        <w:t>lde Akustikk</w:t>
      </w:r>
    </w:p>
    <w:p w14:paraId="38979E07" w14:textId="77777777" w:rsidR="00C8678D" w:rsidRPr="002A5730" w:rsidRDefault="00AB7E42" w:rsidP="00C3418F">
      <w:pPr>
        <w:pStyle w:val="Listeavsnitt"/>
        <w:numPr>
          <w:ilvl w:val="0"/>
          <w:numId w:val="5"/>
        </w:numPr>
        <w:tabs>
          <w:tab w:val="left" w:pos="852"/>
        </w:tabs>
        <w:spacing w:before="20" w:after="200" w:line="288" w:lineRule="auto"/>
        <w:ind w:hanging="361"/>
      </w:pPr>
      <w:r w:rsidRPr="002A5730">
        <w:rPr>
          <w:color w:val="181818"/>
          <w:spacing w:val="-2"/>
        </w:rPr>
        <w:t>Kulturhistorisk st</w:t>
      </w:r>
      <w:r w:rsidR="001757C1" w:rsidRPr="002A5730">
        <w:rPr>
          <w:color w:val="181818"/>
          <w:spacing w:val="-2"/>
        </w:rPr>
        <w:t>a</w:t>
      </w:r>
      <w:r w:rsidRPr="002A5730">
        <w:rPr>
          <w:color w:val="181818"/>
          <w:spacing w:val="-2"/>
        </w:rPr>
        <w:t>danalyse (</w:t>
      </w:r>
      <w:r w:rsidR="00C8678D" w:rsidRPr="002A5730">
        <w:rPr>
          <w:color w:val="181818"/>
          <w:spacing w:val="-2"/>
        </w:rPr>
        <w:t>D</w:t>
      </w:r>
      <w:r w:rsidR="00DF38DD" w:rsidRPr="002A5730">
        <w:rPr>
          <w:color w:val="181818"/>
          <w:spacing w:val="-2"/>
        </w:rPr>
        <w:t>IVE</w:t>
      </w:r>
      <w:r w:rsidRPr="002A5730">
        <w:rPr>
          <w:color w:val="181818"/>
          <w:spacing w:val="-2"/>
        </w:rPr>
        <w:t>) for Osøyro</w:t>
      </w:r>
      <w:r w:rsidR="0059694D" w:rsidRPr="002A5730">
        <w:rPr>
          <w:color w:val="181818"/>
          <w:spacing w:val="-2"/>
        </w:rPr>
        <w:t xml:space="preserve"> (2019)</w:t>
      </w:r>
      <w:r w:rsidR="00CF0AD8" w:rsidRPr="002A5730">
        <w:rPr>
          <w:color w:val="181818"/>
          <w:spacing w:val="-2"/>
        </w:rPr>
        <w:t>,</w:t>
      </w:r>
      <w:r w:rsidR="0059694D" w:rsidRPr="002A5730">
        <w:rPr>
          <w:color w:val="181818"/>
          <w:spacing w:val="-2"/>
        </w:rPr>
        <w:t xml:space="preserve"> Asplan Viak</w:t>
      </w:r>
    </w:p>
    <w:p w14:paraId="2B965214" w14:textId="77777777" w:rsidR="009E4FA4" w:rsidRPr="0034026A" w:rsidRDefault="009E4FA4" w:rsidP="00C3418F">
      <w:pPr>
        <w:pStyle w:val="Listeavsnitt"/>
        <w:numPr>
          <w:ilvl w:val="0"/>
          <w:numId w:val="5"/>
        </w:numPr>
        <w:tabs>
          <w:tab w:val="left" w:pos="852"/>
        </w:tabs>
        <w:spacing w:before="20" w:after="200" w:line="288" w:lineRule="auto"/>
        <w:ind w:hanging="361"/>
        <w:rPr>
          <w:lang w:val="nb-NO"/>
        </w:rPr>
      </w:pPr>
      <w:r w:rsidRPr="0034026A">
        <w:rPr>
          <w:color w:val="181818"/>
          <w:spacing w:val="-2"/>
          <w:lang w:val="nb-NO"/>
        </w:rPr>
        <w:t xml:space="preserve">Vurdering av fare for områdeskred </w:t>
      </w:r>
      <w:r w:rsidR="0059694D" w:rsidRPr="0034026A">
        <w:rPr>
          <w:color w:val="181818"/>
          <w:spacing w:val="-2"/>
          <w:lang w:val="nb-NO"/>
        </w:rPr>
        <w:t>(</w:t>
      </w:r>
      <w:r w:rsidRPr="0034026A">
        <w:rPr>
          <w:color w:val="181818"/>
          <w:spacing w:val="-2"/>
          <w:lang w:val="nb-NO"/>
        </w:rPr>
        <w:t>31.3.2023</w:t>
      </w:r>
      <w:r w:rsidR="0059694D" w:rsidRPr="0034026A">
        <w:rPr>
          <w:color w:val="181818"/>
          <w:spacing w:val="-2"/>
          <w:lang w:val="nb-NO"/>
        </w:rPr>
        <w:t>),</w:t>
      </w:r>
      <w:r w:rsidRPr="0034026A">
        <w:rPr>
          <w:color w:val="181818"/>
          <w:spacing w:val="-2"/>
          <w:lang w:val="nb-NO"/>
        </w:rPr>
        <w:t xml:space="preserve"> Asplan Viak</w:t>
      </w:r>
    </w:p>
    <w:p w14:paraId="40D79372" w14:textId="77777777" w:rsidR="007E560E" w:rsidRPr="00BE3FA8" w:rsidRDefault="009E4FA4">
      <w:pPr>
        <w:pStyle w:val="Listeavsnitt"/>
        <w:numPr>
          <w:ilvl w:val="0"/>
          <w:numId w:val="5"/>
        </w:numPr>
        <w:tabs>
          <w:tab w:val="left" w:pos="852"/>
        </w:tabs>
        <w:spacing w:before="178" w:after="200" w:line="259" w:lineRule="auto"/>
        <w:ind w:right="456" w:hanging="361"/>
      </w:pPr>
      <w:r w:rsidRPr="002A5730">
        <w:rPr>
          <w:color w:val="181818"/>
          <w:spacing w:val="-2"/>
        </w:rPr>
        <w:t xml:space="preserve">Vurdering av fare for skred i bratt terreng </w:t>
      </w:r>
      <w:r w:rsidR="0059694D" w:rsidRPr="002A5730">
        <w:rPr>
          <w:color w:val="181818"/>
          <w:spacing w:val="-2"/>
        </w:rPr>
        <w:t>(</w:t>
      </w:r>
      <w:r w:rsidRPr="002A5730">
        <w:rPr>
          <w:color w:val="181818"/>
          <w:spacing w:val="-2"/>
        </w:rPr>
        <w:t>31.3.2023</w:t>
      </w:r>
      <w:r w:rsidR="0059694D" w:rsidRPr="002A5730">
        <w:rPr>
          <w:color w:val="181818"/>
          <w:spacing w:val="-2"/>
        </w:rPr>
        <w:t xml:space="preserve">), </w:t>
      </w:r>
      <w:r w:rsidRPr="002A5730">
        <w:rPr>
          <w:color w:val="181818"/>
          <w:spacing w:val="-2"/>
        </w:rPr>
        <w:t>Asplan Via</w:t>
      </w:r>
    </w:p>
    <w:sectPr w:rsidR="007E560E" w:rsidRPr="00BE3FA8" w:rsidSect="0088364C">
      <w:headerReference w:type="default" r:id="rId84"/>
      <w:footerReference w:type="even" r:id="rId85"/>
      <w:footerReference w:type="default" r:id="rId86"/>
      <w:headerReference w:type="first" r:id="rId87"/>
      <w:footerReference w:type="first" r:id="rId88"/>
      <w:pgSz w:w="11906" w:h="16838"/>
      <w:pgMar w:top="1139" w:right="990" w:bottom="1417" w:left="993" w:header="680"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55F6" w14:textId="77777777" w:rsidR="000410BF" w:rsidRPr="002A5730" w:rsidRDefault="000410BF" w:rsidP="00C711B9">
      <w:r w:rsidRPr="002A5730">
        <w:separator/>
      </w:r>
    </w:p>
  </w:endnote>
  <w:endnote w:type="continuationSeparator" w:id="0">
    <w:p w14:paraId="0A9A0C85" w14:textId="77777777" w:rsidR="000410BF" w:rsidRPr="002A5730" w:rsidRDefault="000410BF" w:rsidP="00C711B9">
      <w:r w:rsidRPr="002A5730">
        <w:continuationSeparator/>
      </w:r>
    </w:p>
  </w:endnote>
  <w:endnote w:type="continuationNotice" w:id="1">
    <w:p w14:paraId="4D70C0CD" w14:textId="77777777" w:rsidR="000410BF" w:rsidRPr="002A5730" w:rsidRDefault="00041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mpleks skrif">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w:altName w:val="Calibri"/>
    <w:panose1 w:val="00000000000000000000"/>
    <w:charset w:val="00"/>
    <w:family w:val="modern"/>
    <w:notTrueType/>
    <w:pitch w:val="variable"/>
    <w:sig w:usb0="800000AF" w:usb1="40002048"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486B7B36" w14:textId="77777777" w:rsidTr="69D545C2">
      <w:trPr>
        <w:trHeight w:val="300"/>
      </w:trPr>
      <w:tc>
        <w:tcPr>
          <w:tcW w:w="3500" w:type="dxa"/>
        </w:tcPr>
        <w:p w14:paraId="6B82D7D0" w14:textId="77777777" w:rsidR="69D545C2" w:rsidRDefault="69D545C2" w:rsidP="69D545C2">
          <w:pPr>
            <w:pStyle w:val="Topptekst"/>
            <w:ind w:left="-115"/>
          </w:pPr>
        </w:p>
      </w:tc>
      <w:tc>
        <w:tcPr>
          <w:tcW w:w="3500" w:type="dxa"/>
        </w:tcPr>
        <w:p w14:paraId="159E26D9" w14:textId="77777777" w:rsidR="69D545C2" w:rsidRDefault="69D545C2" w:rsidP="69D545C2">
          <w:pPr>
            <w:pStyle w:val="Topptekst"/>
            <w:jc w:val="center"/>
          </w:pPr>
        </w:p>
      </w:tc>
      <w:tc>
        <w:tcPr>
          <w:tcW w:w="3500" w:type="dxa"/>
        </w:tcPr>
        <w:p w14:paraId="6F45160A" w14:textId="77777777" w:rsidR="69D545C2" w:rsidRDefault="69D545C2" w:rsidP="69D545C2">
          <w:pPr>
            <w:pStyle w:val="Topptekst"/>
            <w:ind w:right="-115"/>
            <w:jc w:val="right"/>
          </w:pPr>
        </w:p>
      </w:tc>
    </w:tr>
  </w:tbl>
  <w:p w14:paraId="5E62B0F0" w14:textId="77777777" w:rsidR="69D545C2" w:rsidRDefault="69D545C2" w:rsidP="69D545C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E187" w14:textId="77777777" w:rsidR="00D92D5B" w:rsidRPr="002A5730" w:rsidRDefault="00D92D5B">
    <w:pPr>
      <w:pStyle w:val="Brdtekst"/>
      <w:spacing w:line="14" w:lineRule="auto"/>
      <w:rPr>
        <w:sz w:val="20"/>
      </w:rPr>
    </w:pPr>
    <w:r w:rsidRPr="002A5730">
      <w:rPr>
        <w:noProof/>
      </w:rPr>
      <mc:AlternateContent>
        <mc:Choice Requires="wps">
          <w:drawing>
            <wp:anchor distT="0" distB="0" distL="114300" distR="114300" simplePos="0" relativeHeight="251658240" behindDoc="1" locked="0" layoutInCell="1" allowOverlap="1" wp14:anchorId="5B55A40C" wp14:editId="7F8355B2">
              <wp:simplePos x="0" y="0"/>
              <wp:positionH relativeFrom="page">
                <wp:posOffset>3670300</wp:posOffset>
              </wp:positionH>
              <wp:positionV relativeFrom="page">
                <wp:posOffset>9888855</wp:posOffset>
              </wp:positionV>
              <wp:extent cx="232410" cy="165735"/>
              <wp:effectExtent l="0" t="0" r="0" b="0"/>
              <wp:wrapNone/>
              <wp:docPr id="98426235" name="Text Box 98426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12E49" w14:textId="77777777" w:rsidR="00D92D5B" w:rsidRPr="002A5730" w:rsidRDefault="00D92D5B">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10</w:t>
                          </w:r>
                          <w:r w:rsidRPr="002A5730">
                            <w:rPr>
                              <w:color w:val="181818"/>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0F72688">
            <v:shapetype id="_x0000_t202" coordsize="21600,21600" o:spt="202" path="m,l,21600r21600,l21600,xe" w14:anchorId="555D84DE">
              <v:stroke joinstyle="miter"/>
              <v:path gradientshapeok="t" o:connecttype="rect"/>
            </v:shapetype>
            <v:shape id="Text Box 98426235" style="position:absolute;margin-left:289pt;margin-top:778.65pt;width:18.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">
              <v:textbox inset="0,0,0,0">
                <w:txbxContent>
                  <w:p w:rsidRPr="002A5730" w:rsidR="00D92D5B" w:rsidRDefault="00D92D5B" w14:paraId="4718821A" w14:textId="77777777">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10</w:t>
                    </w:r>
                    <w:r w:rsidRPr="002A5730">
                      <w:rPr>
                        <w:color w:val="181818"/>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B86F" w14:textId="77777777" w:rsidR="00D92D5B" w:rsidRPr="002A5730" w:rsidRDefault="00D92D5B">
    <w:pPr>
      <w:pStyle w:val="Brdteks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8F5C" w14:textId="77777777" w:rsidR="00D92D5B" w:rsidRPr="002A5730" w:rsidRDefault="00D92D5B">
    <w:pPr>
      <w:pStyle w:val="Brdtekst"/>
      <w:spacing w:line="14" w:lineRule="auto"/>
      <w:rPr>
        <w:sz w:val="20"/>
      </w:rPr>
    </w:pPr>
    <w:r w:rsidRPr="002A5730">
      <w:rPr>
        <w:noProof/>
      </w:rPr>
      <mc:AlternateContent>
        <mc:Choice Requires="wps">
          <w:drawing>
            <wp:anchor distT="0" distB="0" distL="114300" distR="114300" simplePos="0" relativeHeight="251658241" behindDoc="1" locked="0" layoutInCell="1" allowOverlap="1" wp14:anchorId="6C7B78BC" wp14:editId="57D3B3DD">
              <wp:simplePos x="0" y="0"/>
              <wp:positionH relativeFrom="page">
                <wp:posOffset>3670300</wp:posOffset>
              </wp:positionH>
              <wp:positionV relativeFrom="page">
                <wp:posOffset>9888855</wp:posOffset>
              </wp:positionV>
              <wp:extent cx="232410" cy="1657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85FAD" w14:textId="77777777" w:rsidR="00D92D5B" w:rsidRPr="002A5730" w:rsidRDefault="00D92D5B">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22</w:t>
                          </w:r>
                          <w:r w:rsidRPr="002A5730">
                            <w:rPr>
                              <w:color w:val="181818"/>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1B2B3C6">
            <v:shapetype id="_x0000_t202" coordsize="21600,21600" o:spt="202" path="m,l,21600r21600,l21600,xe" w14:anchorId="63D8842E">
              <v:stroke joinstyle="miter"/>
              <v:path gradientshapeok="t" o:connecttype="rect"/>
            </v:shapetype>
            <v:shape id="Text Box 4" style="position:absolute;margin-left:289pt;margin-top:778.65pt;width:18.3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">
              <v:textbox inset="0,0,0,0">
                <w:txbxContent>
                  <w:p w:rsidRPr="002A5730" w:rsidR="00D92D5B" w:rsidRDefault="00D92D5B" w14:paraId="4D9AEC33" w14:textId="77777777">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2</w:t>
                    </w:r>
                    <w:r w:rsidRPr="002A5730">
                      <w:rPr>
                        <w:color w:val="181818"/>
                        <w:spacing w:val="-5"/>
                      </w:rPr>
                      <w:t>2</w:t>
                    </w:r>
                    <w:r w:rsidRPr="002A5730">
                      <w:rPr>
                        <w:color w:val="181818"/>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597C" w14:textId="77777777" w:rsidR="00D92D5B" w:rsidRPr="002A5730" w:rsidRDefault="00D92D5B">
    <w:pPr>
      <w:pStyle w:val="Brdteks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7878" w14:textId="77777777" w:rsidR="00D92D5B" w:rsidRPr="002A5730" w:rsidRDefault="00D92D5B">
    <w:pPr>
      <w:pStyle w:val="Brdtekst"/>
      <w:spacing w:line="14" w:lineRule="auto"/>
      <w:rPr>
        <w:sz w:val="20"/>
      </w:rPr>
    </w:pPr>
    <w:r w:rsidRPr="002A5730">
      <w:rPr>
        <w:noProof/>
      </w:rPr>
      <mc:AlternateContent>
        <mc:Choice Requires="wps">
          <w:drawing>
            <wp:anchor distT="0" distB="0" distL="114300" distR="114300" simplePos="0" relativeHeight="251658242" behindDoc="1" locked="0" layoutInCell="1" allowOverlap="1" wp14:anchorId="6FA810F4" wp14:editId="1D9F6185">
              <wp:simplePos x="0" y="0"/>
              <wp:positionH relativeFrom="page">
                <wp:posOffset>3670300</wp:posOffset>
              </wp:positionH>
              <wp:positionV relativeFrom="page">
                <wp:posOffset>9888855</wp:posOffset>
              </wp:positionV>
              <wp:extent cx="232410" cy="165735"/>
              <wp:effectExtent l="0" t="0" r="0" b="0"/>
              <wp:wrapNone/>
              <wp:docPr id="290296453" name="Text Box 290296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2046F" w14:textId="77777777" w:rsidR="00D92D5B" w:rsidRPr="002A5730" w:rsidRDefault="00D92D5B">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54</w:t>
                          </w:r>
                          <w:r w:rsidRPr="002A5730">
                            <w:rPr>
                              <w:color w:val="181818"/>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C77C144">
            <v:shapetype id="_x0000_t202" coordsize="21600,21600" o:spt="202" path="m,l,21600r21600,l21600,xe" w14:anchorId="1F6A9E0B">
              <v:stroke joinstyle="miter"/>
              <v:path gradientshapeok="t" o:connecttype="rect"/>
            </v:shapetype>
            <v:shape id="Text Box 290296453" style="position:absolute;margin-left:289pt;margin-top:778.65pt;width:18.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">
              <v:textbox inset="0,0,0,0">
                <w:txbxContent>
                  <w:p w:rsidRPr="002A5730" w:rsidR="00D92D5B" w:rsidRDefault="00D92D5B" w14:paraId="0B4CDC29" w14:textId="77777777">
                    <w:pPr>
                      <w:pStyle w:val="Brdtekst"/>
                      <w:spacing w:line="245" w:lineRule="exact"/>
                      <w:ind w:left="60"/>
                    </w:pPr>
                    <w:r w:rsidRPr="002A5730">
                      <w:rPr>
                        <w:color w:val="181818"/>
                        <w:spacing w:val="-5"/>
                      </w:rPr>
                      <w:fldChar w:fldCharType="begin"/>
                    </w:r>
                    <w:r w:rsidRPr="002A5730">
                      <w:rPr>
                        <w:color w:val="181818"/>
                        <w:spacing w:val="-5"/>
                      </w:rPr>
                      <w:instrText xml:space="preserve"> PAGE </w:instrText>
                    </w:r>
                    <w:r w:rsidRPr="002A5730">
                      <w:rPr>
                        <w:color w:val="181818"/>
                        <w:spacing w:val="-5"/>
                      </w:rPr>
                      <w:fldChar w:fldCharType="separate"/>
                    </w:r>
                    <w:r w:rsidRPr="002A5730">
                      <w:rPr>
                        <w:color w:val="181818"/>
                        <w:spacing w:val="-5"/>
                      </w:rPr>
                      <w:t>5</w:t>
                    </w:r>
                    <w:r w:rsidRPr="002A5730">
                      <w:rPr>
                        <w:color w:val="181818"/>
                        <w:spacing w:val="-5"/>
                      </w:rPr>
                      <w:t>4</w:t>
                    </w:r>
                    <w:r w:rsidRPr="002A5730">
                      <w:rPr>
                        <w:color w:val="181818"/>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832409599"/>
      <w:docPartObj>
        <w:docPartGallery w:val="Page Numbers (Bottom of Page)"/>
        <w:docPartUnique/>
      </w:docPartObj>
    </w:sdtPr>
    <w:sdtEndPr>
      <w:rPr>
        <w:rStyle w:val="Sidetall"/>
      </w:rPr>
    </w:sdtEndPr>
    <w:sdtContent>
      <w:p w14:paraId="19D13305" w14:textId="77777777" w:rsidR="00C248DB" w:rsidRPr="002A5730" w:rsidRDefault="00C248DB" w:rsidP="00323295">
        <w:pPr>
          <w:pStyle w:val="Bunntekst"/>
          <w:framePr w:wrap="none" w:vAnchor="text" w:hAnchor="margin" w:y="1"/>
          <w:rPr>
            <w:rStyle w:val="Sidetall"/>
          </w:rPr>
        </w:pPr>
        <w:r w:rsidRPr="002A5730">
          <w:rPr>
            <w:rStyle w:val="Sidetall"/>
          </w:rPr>
          <w:fldChar w:fldCharType="begin"/>
        </w:r>
        <w:r w:rsidRPr="002A5730">
          <w:rPr>
            <w:rStyle w:val="Sidetall"/>
          </w:rPr>
          <w:instrText xml:space="preserve"> PAGE </w:instrText>
        </w:r>
        <w:r w:rsidRPr="002A5730">
          <w:rPr>
            <w:rStyle w:val="Sidetall"/>
          </w:rPr>
          <w:fldChar w:fldCharType="end"/>
        </w:r>
      </w:p>
    </w:sdtContent>
  </w:sdt>
  <w:p w14:paraId="099F187E" w14:textId="77777777" w:rsidR="00C248DB" w:rsidRPr="002A5730" w:rsidRDefault="00C248DB" w:rsidP="005A207E">
    <w:pPr>
      <w:pStyle w:val="Bunntekst"/>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44263849"/>
      <w:docPartObj>
        <w:docPartGallery w:val="Page Numbers (Bottom of Page)"/>
        <w:docPartUnique/>
      </w:docPartObj>
    </w:sdtPr>
    <w:sdtEndPr>
      <w:rPr>
        <w:rStyle w:val="Sidetall"/>
        <w:sz w:val="20"/>
        <w:szCs w:val="20"/>
      </w:rPr>
    </w:sdtEndPr>
    <w:sdtContent>
      <w:p w14:paraId="103E22B3" w14:textId="77777777" w:rsidR="00C248DB" w:rsidRPr="002A5730" w:rsidRDefault="00C248DB" w:rsidP="005A207E">
        <w:pPr>
          <w:pStyle w:val="Bunntekst"/>
          <w:framePr w:h="993" w:hRule="exact" w:wrap="none" w:vAnchor="text" w:hAnchor="margin" w:y="729"/>
          <w:rPr>
            <w:rStyle w:val="Sidetall"/>
          </w:rPr>
        </w:pPr>
        <w:r w:rsidRPr="002A5730">
          <w:rPr>
            <w:rStyle w:val="Sidetall"/>
          </w:rPr>
          <w:fldChar w:fldCharType="begin"/>
        </w:r>
        <w:r w:rsidRPr="002A5730">
          <w:rPr>
            <w:rStyle w:val="Sidetall"/>
          </w:rPr>
          <w:instrText xml:space="preserve"> PAGE </w:instrText>
        </w:r>
        <w:r w:rsidRPr="002A5730">
          <w:rPr>
            <w:rStyle w:val="Sidetall"/>
          </w:rPr>
          <w:fldChar w:fldCharType="separate"/>
        </w:r>
        <w:r w:rsidRPr="002A5730">
          <w:rPr>
            <w:rStyle w:val="Sidetall"/>
          </w:rPr>
          <w:t>2</w:t>
        </w:r>
        <w:r w:rsidRPr="002A5730">
          <w:rPr>
            <w:rStyle w:val="Sidetall"/>
          </w:rPr>
          <w:fldChar w:fldCharType="end"/>
        </w:r>
      </w:p>
    </w:sdtContent>
  </w:sdt>
  <w:p w14:paraId="3AC5F8C8" w14:textId="77777777" w:rsidR="00C248DB" w:rsidRPr="002A5730" w:rsidRDefault="00C248DB" w:rsidP="005A207E">
    <w:pPr>
      <w:pStyle w:val="Bunntekst"/>
      <w:tabs>
        <w:tab w:val="clear" w:pos="4536"/>
        <w:tab w:val="clear" w:pos="9072"/>
      </w:tabs>
      <w:ind w:left="538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963108"/>
      <w:docPartObj>
        <w:docPartGallery w:val="Page Numbers (Bottom of Page)"/>
        <w:docPartUnique/>
      </w:docPartObj>
    </w:sdtPr>
    <w:sdtEndPr/>
    <w:sdtContent>
      <w:p w14:paraId="05651293" w14:textId="77777777" w:rsidR="00DA6FCB" w:rsidRPr="002A5730" w:rsidRDefault="00DA6FCB">
        <w:pPr>
          <w:pStyle w:val="Bunntekst"/>
          <w:jc w:val="center"/>
        </w:pPr>
        <w:r w:rsidRPr="002A5730">
          <w:fldChar w:fldCharType="begin"/>
        </w:r>
        <w:r w:rsidRPr="002A5730">
          <w:instrText>PAGE   \* MERGEFORMAT</w:instrText>
        </w:r>
        <w:r w:rsidRPr="002A5730">
          <w:fldChar w:fldCharType="separate"/>
        </w:r>
        <w:r w:rsidRPr="002A5730">
          <w:t>2</w:t>
        </w:r>
        <w:r w:rsidRPr="002A5730">
          <w:fldChar w:fldCharType="end"/>
        </w:r>
      </w:p>
    </w:sdtContent>
  </w:sdt>
  <w:p w14:paraId="1186361F" w14:textId="77777777" w:rsidR="00C248DB" w:rsidRPr="002A5730" w:rsidRDefault="00C248DB" w:rsidP="005A207E">
    <w:pPr>
      <w:pStyle w:val="Bunntekst"/>
      <w:ind w:left="5387" w:righ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A5B1" w14:textId="77777777" w:rsidR="000410BF" w:rsidRPr="002A5730" w:rsidRDefault="000410BF" w:rsidP="00C711B9">
      <w:r w:rsidRPr="002A5730">
        <w:separator/>
      </w:r>
    </w:p>
  </w:footnote>
  <w:footnote w:type="continuationSeparator" w:id="0">
    <w:p w14:paraId="5030F897" w14:textId="77777777" w:rsidR="000410BF" w:rsidRPr="002A5730" w:rsidRDefault="000410BF" w:rsidP="00C711B9">
      <w:r w:rsidRPr="002A5730">
        <w:continuationSeparator/>
      </w:r>
    </w:p>
  </w:footnote>
  <w:footnote w:type="continuationNotice" w:id="1">
    <w:p w14:paraId="6104E495" w14:textId="77777777" w:rsidR="000410BF" w:rsidRPr="002A5730" w:rsidRDefault="000410BF"/>
  </w:footnote>
  <w:footnote w:id="2">
    <w:p w14:paraId="066CEEFB" w14:textId="77777777" w:rsidR="00D72E7D" w:rsidRPr="001D1907" w:rsidRDefault="00D72E7D" w:rsidP="001D1907">
      <w:pPr>
        <w:pStyle w:val="Fot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7BBCA18F" w14:textId="77777777" w:rsidTr="69D545C2">
      <w:trPr>
        <w:trHeight w:val="300"/>
      </w:trPr>
      <w:tc>
        <w:tcPr>
          <w:tcW w:w="3500" w:type="dxa"/>
        </w:tcPr>
        <w:p w14:paraId="3C4FDF34" w14:textId="77777777" w:rsidR="69D545C2" w:rsidRDefault="69D545C2" w:rsidP="69D545C2">
          <w:pPr>
            <w:pStyle w:val="Topptekst"/>
            <w:ind w:left="-115"/>
          </w:pPr>
        </w:p>
      </w:tc>
      <w:tc>
        <w:tcPr>
          <w:tcW w:w="3500" w:type="dxa"/>
        </w:tcPr>
        <w:p w14:paraId="5F328F27" w14:textId="77777777" w:rsidR="69D545C2" w:rsidRDefault="69D545C2" w:rsidP="69D545C2">
          <w:pPr>
            <w:pStyle w:val="Topptekst"/>
            <w:jc w:val="center"/>
          </w:pPr>
        </w:p>
      </w:tc>
      <w:tc>
        <w:tcPr>
          <w:tcW w:w="3500" w:type="dxa"/>
        </w:tcPr>
        <w:p w14:paraId="31AAAD07" w14:textId="77777777" w:rsidR="69D545C2" w:rsidRDefault="69D545C2" w:rsidP="69D545C2">
          <w:pPr>
            <w:pStyle w:val="Topptekst"/>
            <w:ind w:right="-115"/>
            <w:jc w:val="right"/>
          </w:pPr>
        </w:p>
      </w:tc>
    </w:tr>
  </w:tbl>
  <w:p w14:paraId="0E8ED7C0" w14:textId="77777777" w:rsidR="69D545C2" w:rsidRDefault="69D545C2" w:rsidP="69D545C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28E7ECBD" w14:textId="77777777" w:rsidTr="69D545C2">
      <w:trPr>
        <w:trHeight w:val="300"/>
      </w:trPr>
      <w:tc>
        <w:tcPr>
          <w:tcW w:w="3500" w:type="dxa"/>
        </w:tcPr>
        <w:p w14:paraId="0688E9B0" w14:textId="77777777" w:rsidR="69D545C2" w:rsidRDefault="69D545C2" w:rsidP="69D545C2">
          <w:pPr>
            <w:pStyle w:val="Topptekst"/>
            <w:ind w:left="-115"/>
          </w:pPr>
        </w:p>
      </w:tc>
      <w:tc>
        <w:tcPr>
          <w:tcW w:w="3500" w:type="dxa"/>
        </w:tcPr>
        <w:p w14:paraId="4D79B27E" w14:textId="77777777" w:rsidR="69D545C2" w:rsidRDefault="69D545C2" w:rsidP="69D545C2">
          <w:pPr>
            <w:pStyle w:val="Topptekst"/>
            <w:jc w:val="center"/>
          </w:pPr>
        </w:p>
      </w:tc>
      <w:tc>
        <w:tcPr>
          <w:tcW w:w="3500" w:type="dxa"/>
        </w:tcPr>
        <w:p w14:paraId="50C17665" w14:textId="77777777" w:rsidR="69D545C2" w:rsidRDefault="69D545C2" w:rsidP="69D545C2">
          <w:pPr>
            <w:pStyle w:val="Topptekst"/>
            <w:ind w:right="-115"/>
            <w:jc w:val="right"/>
          </w:pPr>
        </w:p>
      </w:tc>
    </w:tr>
  </w:tbl>
  <w:p w14:paraId="6471E5A6" w14:textId="77777777" w:rsidR="69D545C2" w:rsidRDefault="69D545C2" w:rsidP="69D545C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2EDCD7A2" w14:textId="77777777" w:rsidTr="69D545C2">
      <w:trPr>
        <w:trHeight w:val="300"/>
      </w:trPr>
      <w:tc>
        <w:tcPr>
          <w:tcW w:w="3500" w:type="dxa"/>
        </w:tcPr>
        <w:p w14:paraId="49FEB2A4" w14:textId="77777777" w:rsidR="69D545C2" w:rsidRDefault="69D545C2" w:rsidP="69D545C2">
          <w:pPr>
            <w:pStyle w:val="Topptekst"/>
            <w:ind w:left="-115"/>
          </w:pPr>
        </w:p>
      </w:tc>
      <w:tc>
        <w:tcPr>
          <w:tcW w:w="3500" w:type="dxa"/>
        </w:tcPr>
        <w:p w14:paraId="4B18116C" w14:textId="77777777" w:rsidR="69D545C2" w:rsidRDefault="69D545C2" w:rsidP="69D545C2">
          <w:pPr>
            <w:pStyle w:val="Topptekst"/>
            <w:jc w:val="center"/>
          </w:pPr>
        </w:p>
      </w:tc>
      <w:tc>
        <w:tcPr>
          <w:tcW w:w="3500" w:type="dxa"/>
        </w:tcPr>
        <w:p w14:paraId="75613FE3" w14:textId="77777777" w:rsidR="69D545C2" w:rsidRDefault="69D545C2" w:rsidP="69D545C2">
          <w:pPr>
            <w:pStyle w:val="Topptekst"/>
            <w:ind w:right="-115"/>
            <w:jc w:val="right"/>
          </w:pPr>
        </w:p>
      </w:tc>
    </w:tr>
  </w:tbl>
  <w:p w14:paraId="6949388B" w14:textId="77777777" w:rsidR="69D545C2" w:rsidRDefault="69D545C2" w:rsidP="69D545C2">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7DE3F38F" w14:textId="77777777" w:rsidTr="69D545C2">
      <w:trPr>
        <w:trHeight w:val="300"/>
      </w:trPr>
      <w:tc>
        <w:tcPr>
          <w:tcW w:w="3500" w:type="dxa"/>
        </w:tcPr>
        <w:p w14:paraId="5C5EEBDA" w14:textId="77777777" w:rsidR="69D545C2" w:rsidRDefault="69D545C2" w:rsidP="69D545C2">
          <w:pPr>
            <w:pStyle w:val="Topptekst"/>
            <w:ind w:left="-115"/>
          </w:pPr>
        </w:p>
      </w:tc>
      <w:tc>
        <w:tcPr>
          <w:tcW w:w="3500" w:type="dxa"/>
        </w:tcPr>
        <w:p w14:paraId="408AF98A" w14:textId="77777777" w:rsidR="69D545C2" w:rsidRDefault="69D545C2" w:rsidP="69D545C2">
          <w:pPr>
            <w:pStyle w:val="Topptekst"/>
            <w:jc w:val="center"/>
          </w:pPr>
        </w:p>
      </w:tc>
      <w:tc>
        <w:tcPr>
          <w:tcW w:w="3500" w:type="dxa"/>
        </w:tcPr>
        <w:p w14:paraId="2E93F9D4" w14:textId="77777777" w:rsidR="69D545C2" w:rsidRDefault="69D545C2" w:rsidP="69D545C2">
          <w:pPr>
            <w:pStyle w:val="Topptekst"/>
            <w:ind w:right="-115"/>
            <w:jc w:val="right"/>
          </w:pPr>
        </w:p>
      </w:tc>
    </w:tr>
  </w:tbl>
  <w:p w14:paraId="2D03A1F9" w14:textId="77777777" w:rsidR="69D545C2" w:rsidRDefault="69D545C2" w:rsidP="69D545C2">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7B4E952E" w14:textId="77777777" w:rsidTr="69D545C2">
      <w:trPr>
        <w:trHeight w:val="300"/>
      </w:trPr>
      <w:tc>
        <w:tcPr>
          <w:tcW w:w="3500" w:type="dxa"/>
        </w:tcPr>
        <w:p w14:paraId="21189605" w14:textId="77777777" w:rsidR="69D545C2" w:rsidRDefault="69D545C2" w:rsidP="69D545C2">
          <w:pPr>
            <w:pStyle w:val="Topptekst"/>
            <w:ind w:left="-115"/>
          </w:pPr>
        </w:p>
      </w:tc>
      <w:tc>
        <w:tcPr>
          <w:tcW w:w="3500" w:type="dxa"/>
        </w:tcPr>
        <w:p w14:paraId="47401136" w14:textId="77777777" w:rsidR="69D545C2" w:rsidRDefault="69D545C2" w:rsidP="69D545C2">
          <w:pPr>
            <w:pStyle w:val="Topptekst"/>
            <w:jc w:val="center"/>
          </w:pPr>
        </w:p>
      </w:tc>
      <w:tc>
        <w:tcPr>
          <w:tcW w:w="3500" w:type="dxa"/>
        </w:tcPr>
        <w:p w14:paraId="7FE124D2" w14:textId="77777777" w:rsidR="69D545C2" w:rsidRDefault="69D545C2" w:rsidP="69D545C2">
          <w:pPr>
            <w:pStyle w:val="Topptekst"/>
            <w:ind w:right="-115"/>
            <w:jc w:val="right"/>
          </w:pPr>
        </w:p>
      </w:tc>
    </w:tr>
  </w:tbl>
  <w:p w14:paraId="10BE0086" w14:textId="77777777" w:rsidR="69D545C2" w:rsidRDefault="69D545C2" w:rsidP="69D545C2">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02894CBF" w14:textId="77777777" w:rsidTr="69D545C2">
      <w:trPr>
        <w:trHeight w:val="300"/>
      </w:trPr>
      <w:tc>
        <w:tcPr>
          <w:tcW w:w="3500" w:type="dxa"/>
        </w:tcPr>
        <w:p w14:paraId="3D300B58" w14:textId="77777777" w:rsidR="69D545C2" w:rsidRDefault="69D545C2" w:rsidP="69D545C2">
          <w:pPr>
            <w:pStyle w:val="Topptekst"/>
            <w:ind w:left="-115"/>
          </w:pPr>
        </w:p>
      </w:tc>
      <w:tc>
        <w:tcPr>
          <w:tcW w:w="3500" w:type="dxa"/>
        </w:tcPr>
        <w:p w14:paraId="77300475" w14:textId="77777777" w:rsidR="69D545C2" w:rsidRDefault="69D545C2" w:rsidP="69D545C2">
          <w:pPr>
            <w:pStyle w:val="Topptekst"/>
            <w:jc w:val="center"/>
          </w:pPr>
        </w:p>
      </w:tc>
      <w:tc>
        <w:tcPr>
          <w:tcW w:w="3500" w:type="dxa"/>
        </w:tcPr>
        <w:p w14:paraId="08280660" w14:textId="77777777" w:rsidR="69D545C2" w:rsidRDefault="69D545C2" w:rsidP="69D545C2">
          <w:pPr>
            <w:pStyle w:val="Topptekst"/>
            <w:ind w:right="-115"/>
            <w:jc w:val="right"/>
          </w:pPr>
        </w:p>
      </w:tc>
    </w:tr>
  </w:tbl>
  <w:p w14:paraId="6851F3E1" w14:textId="77777777" w:rsidR="69D545C2" w:rsidRDefault="69D545C2" w:rsidP="69D545C2">
    <w:pPr>
      <w:pStyle w:val="Top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7B1E14A8" w14:textId="77777777" w:rsidTr="69D545C2">
      <w:trPr>
        <w:trHeight w:val="300"/>
      </w:trPr>
      <w:tc>
        <w:tcPr>
          <w:tcW w:w="3500" w:type="dxa"/>
        </w:tcPr>
        <w:p w14:paraId="1FD30F13" w14:textId="77777777" w:rsidR="69D545C2" w:rsidRDefault="69D545C2" w:rsidP="69D545C2">
          <w:pPr>
            <w:pStyle w:val="Topptekst"/>
            <w:ind w:left="-115"/>
          </w:pPr>
        </w:p>
      </w:tc>
      <w:tc>
        <w:tcPr>
          <w:tcW w:w="3500" w:type="dxa"/>
        </w:tcPr>
        <w:p w14:paraId="7EF603CC" w14:textId="77777777" w:rsidR="69D545C2" w:rsidRDefault="69D545C2" w:rsidP="69D545C2">
          <w:pPr>
            <w:pStyle w:val="Topptekst"/>
            <w:jc w:val="center"/>
          </w:pPr>
        </w:p>
      </w:tc>
      <w:tc>
        <w:tcPr>
          <w:tcW w:w="3500" w:type="dxa"/>
        </w:tcPr>
        <w:p w14:paraId="3EFC9648" w14:textId="77777777" w:rsidR="69D545C2" w:rsidRDefault="69D545C2" w:rsidP="69D545C2">
          <w:pPr>
            <w:pStyle w:val="Topptekst"/>
            <w:ind w:right="-115"/>
            <w:jc w:val="right"/>
          </w:pPr>
        </w:p>
      </w:tc>
    </w:tr>
  </w:tbl>
  <w:p w14:paraId="4C0B5C54" w14:textId="77777777" w:rsidR="69D545C2" w:rsidRDefault="69D545C2" w:rsidP="69D545C2">
    <w:pPr>
      <w:pStyle w:val="Top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1B504477" w14:textId="77777777" w:rsidTr="69D545C2">
      <w:trPr>
        <w:trHeight w:val="300"/>
      </w:trPr>
      <w:tc>
        <w:tcPr>
          <w:tcW w:w="3500" w:type="dxa"/>
        </w:tcPr>
        <w:p w14:paraId="7C75EC8C" w14:textId="77777777" w:rsidR="69D545C2" w:rsidRDefault="69D545C2" w:rsidP="69D545C2">
          <w:pPr>
            <w:pStyle w:val="Topptekst"/>
            <w:ind w:left="-115"/>
          </w:pPr>
        </w:p>
      </w:tc>
      <w:tc>
        <w:tcPr>
          <w:tcW w:w="3500" w:type="dxa"/>
        </w:tcPr>
        <w:p w14:paraId="5300A24E" w14:textId="77777777" w:rsidR="69D545C2" w:rsidRDefault="69D545C2" w:rsidP="69D545C2">
          <w:pPr>
            <w:pStyle w:val="Topptekst"/>
            <w:jc w:val="center"/>
          </w:pPr>
        </w:p>
      </w:tc>
      <w:tc>
        <w:tcPr>
          <w:tcW w:w="3500" w:type="dxa"/>
        </w:tcPr>
        <w:p w14:paraId="5A5F7675" w14:textId="77777777" w:rsidR="69D545C2" w:rsidRDefault="69D545C2" w:rsidP="69D545C2">
          <w:pPr>
            <w:pStyle w:val="Topptekst"/>
            <w:ind w:right="-115"/>
            <w:jc w:val="right"/>
          </w:pPr>
        </w:p>
      </w:tc>
    </w:tr>
  </w:tbl>
  <w:p w14:paraId="715F5A86" w14:textId="77777777" w:rsidR="69D545C2" w:rsidRDefault="69D545C2" w:rsidP="69D545C2">
    <w:pPr>
      <w:pStyle w:val="Top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69D545C2" w14:paraId="1E48024C" w14:textId="77777777" w:rsidTr="69D545C2">
      <w:trPr>
        <w:trHeight w:val="300"/>
      </w:trPr>
      <w:tc>
        <w:tcPr>
          <w:tcW w:w="3500" w:type="dxa"/>
        </w:tcPr>
        <w:p w14:paraId="37B36646" w14:textId="77777777" w:rsidR="69D545C2" w:rsidRDefault="69D545C2" w:rsidP="69D545C2">
          <w:pPr>
            <w:pStyle w:val="Topptekst"/>
            <w:ind w:left="-115"/>
          </w:pPr>
        </w:p>
      </w:tc>
      <w:tc>
        <w:tcPr>
          <w:tcW w:w="3500" w:type="dxa"/>
        </w:tcPr>
        <w:p w14:paraId="78676318" w14:textId="77777777" w:rsidR="69D545C2" w:rsidRDefault="69D545C2" w:rsidP="69D545C2">
          <w:pPr>
            <w:pStyle w:val="Topptekst"/>
            <w:jc w:val="center"/>
          </w:pPr>
        </w:p>
      </w:tc>
      <w:tc>
        <w:tcPr>
          <w:tcW w:w="3500" w:type="dxa"/>
        </w:tcPr>
        <w:p w14:paraId="31517D7D" w14:textId="77777777" w:rsidR="69D545C2" w:rsidRDefault="69D545C2" w:rsidP="69D545C2">
          <w:pPr>
            <w:pStyle w:val="Topptekst"/>
            <w:ind w:right="-115"/>
            <w:jc w:val="right"/>
          </w:pPr>
        </w:p>
      </w:tc>
    </w:tr>
  </w:tbl>
  <w:p w14:paraId="4B8CE7F0" w14:textId="77777777" w:rsidR="69D545C2" w:rsidRDefault="69D545C2" w:rsidP="69D545C2">
    <w:pPr>
      <w:pStyle w:val="Top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1DCC" w14:textId="77777777" w:rsidR="00C248DB" w:rsidRPr="002A5730" w:rsidRDefault="00C248DB" w:rsidP="00CF3CDB">
    <w:pPr>
      <w:pStyle w:val="Topptekst"/>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13BC" w14:textId="77777777" w:rsidR="00C248DB" w:rsidRPr="002A5730" w:rsidRDefault="00C248D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E8CCF6A"/>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0321D9E"/>
    <w:multiLevelType w:val="hybridMultilevel"/>
    <w:tmpl w:val="D2A22DEC"/>
    <w:lvl w:ilvl="0" w:tplc="44C6D0D2">
      <w:numFmt w:val="bullet"/>
      <w:lvlText w:val=""/>
      <w:lvlJc w:val="left"/>
      <w:pPr>
        <w:ind w:left="851" w:hanging="360"/>
      </w:pPr>
      <w:rPr>
        <w:rFonts w:ascii="Symbol" w:eastAsia="Symbol" w:hAnsi="Symbol" w:cs="Symbol" w:hint="default"/>
        <w:b w:val="0"/>
        <w:bCs w:val="0"/>
        <w:i w:val="0"/>
        <w:iCs w:val="0"/>
        <w:color w:val="181818"/>
        <w:w w:val="100"/>
        <w:sz w:val="22"/>
        <w:szCs w:val="22"/>
        <w:lang w:val="nn-NO" w:eastAsia="en-US" w:bidi="ar-SA"/>
      </w:rPr>
    </w:lvl>
    <w:lvl w:ilvl="1" w:tplc="8086F1EE">
      <w:numFmt w:val="bullet"/>
      <w:lvlText w:val="•"/>
      <w:lvlJc w:val="left"/>
      <w:pPr>
        <w:ind w:left="1824" w:hanging="360"/>
      </w:pPr>
      <w:rPr>
        <w:rFonts w:hint="default"/>
        <w:lang w:val="nn-NO" w:eastAsia="en-US" w:bidi="ar-SA"/>
      </w:rPr>
    </w:lvl>
    <w:lvl w:ilvl="2" w:tplc="D1CE8026">
      <w:numFmt w:val="bullet"/>
      <w:lvlText w:val="•"/>
      <w:lvlJc w:val="left"/>
      <w:pPr>
        <w:ind w:left="2789" w:hanging="360"/>
      </w:pPr>
      <w:rPr>
        <w:rFonts w:hint="default"/>
        <w:lang w:val="nn-NO" w:eastAsia="en-US" w:bidi="ar-SA"/>
      </w:rPr>
    </w:lvl>
    <w:lvl w:ilvl="3" w:tplc="D382DDA6">
      <w:numFmt w:val="bullet"/>
      <w:lvlText w:val="•"/>
      <w:lvlJc w:val="left"/>
      <w:pPr>
        <w:ind w:left="3753" w:hanging="360"/>
      </w:pPr>
      <w:rPr>
        <w:rFonts w:hint="default"/>
        <w:lang w:val="nn-NO" w:eastAsia="en-US" w:bidi="ar-SA"/>
      </w:rPr>
    </w:lvl>
    <w:lvl w:ilvl="4" w:tplc="B43032C2">
      <w:numFmt w:val="bullet"/>
      <w:lvlText w:val="•"/>
      <w:lvlJc w:val="left"/>
      <w:pPr>
        <w:ind w:left="4718" w:hanging="360"/>
      </w:pPr>
      <w:rPr>
        <w:rFonts w:hint="default"/>
        <w:lang w:val="nn-NO" w:eastAsia="en-US" w:bidi="ar-SA"/>
      </w:rPr>
    </w:lvl>
    <w:lvl w:ilvl="5" w:tplc="CBECB2F2">
      <w:numFmt w:val="bullet"/>
      <w:lvlText w:val="•"/>
      <w:lvlJc w:val="left"/>
      <w:pPr>
        <w:ind w:left="5683" w:hanging="360"/>
      </w:pPr>
      <w:rPr>
        <w:rFonts w:hint="default"/>
        <w:lang w:val="nn-NO" w:eastAsia="en-US" w:bidi="ar-SA"/>
      </w:rPr>
    </w:lvl>
    <w:lvl w:ilvl="6" w:tplc="77E4D7E4">
      <w:numFmt w:val="bullet"/>
      <w:lvlText w:val="•"/>
      <w:lvlJc w:val="left"/>
      <w:pPr>
        <w:ind w:left="6647" w:hanging="360"/>
      </w:pPr>
      <w:rPr>
        <w:rFonts w:hint="default"/>
        <w:lang w:val="nn-NO" w:eastAsia="en-US" w:bidi="ar-SA"/>
      </w:rPr>
    </w:lvl>
    <w:lvl w:ilvl="7" w:tplc="BD62E51C">
      <w:numFmt w:val="bullet"/>
      <w:lvlText w:val="•"/>
      <w:lvlJc w:val="left"/>
      <w:pPr>
        <w:ind w:left="7612" w:hanging="360"/>
      </w:pPr>
      <w:rPr>
        <w:rFonts w:hint="default"/>
        <w:lang w:val="nn-NO" w:eastAsia="en-US" w:bidi="ar-SA"/>
      </w:rPr>
    </w:lvl>
    <w:lvl w:ilvl="8" w:tplc="DEC48B30">
      <w:numFmt w:val="bullet"/>
      <w:lvlText w:val="•"/>
      <w:lvlJc w:val="left"/>
      <w:pPr>
        <w:ind w:left="8577" w:hanging="360"/>
      </w:pPr>
      <w:rPr>
        <w:rFonts w:hint="default"/>
        <w:lang w:val="nn-NO" w:eastAsia="en-US" w:bidi="ar-SA"/>
      </w:rPr>
    </w:lvl>
  </w:abstractNum>
  <w:abstractNum w:abstractNumId="2" w15:restartNumberingAfterBreak="0">
    <w:nsid w:val="008223C0"/>
    <w:multiLevelType w:val="hybridMultilevel"/>
    <w:tmpl w:val="7F069E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1BE10F6"/>
    <w:multiLevelType w:val="hybridMultilevel"/>
    <w:tmpl w:val="1D3620D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4061138"/>
    <w:multiLevelType w:val="hybridMultilevel"/>
    <w:tmpl w:val="870A23FC"/>
    <w:lvl w:ilvl="0" w:tplc="0414000F">
      <w:start w:val="1"/>
      <w:numFmt w:val="decimal"/>
      <w:lvlText w:val="%1."/>
      <w:lvlJc w:val="left"/>
      <w:pPr>
        <w:ind w:left="851" w:hanging="360"/>
      </w:pPr>
    </w:lvl>
    <w:lvl w:ilvl="1" w:tplc="04140019" w:tentative="1">
      <w:start w:val="1"/>
      <w:numFmt w:val="lowerLetter"/>
      <w:lvlText w:val="%2."/>
      <w:lvlJc w:val="left"/>
      <w:pPr>
        <w:ind w:left="1571" w:hanging="360"/>
      </w:pPr>
    </w:lvl>
    <w:lvl w:ilvl="2" w:tplc="0414001B" w:tentative="1">
      <w:start w:val="1"/>
      <w:numFmt w:val="lowerRoman"/>
      <w:lvlText w:val="%3."/>
      <w:lvlJc w:val="right"/>
      <w:pPr>
        <w:ind w:left="2291" w:hanging="180"/>
      </w:pPr>
    </w:lvl>
    <w:lvl w:ilvl="3" w:tplc="0414000F" w:tentative="1">
      <w:start w:val="1"/>
      <w:numFmt w:val="decimal"/>
      <w:lvlText w:val="%4."/>
      <w:lvlJc w:val="left"/>
      <w:pPr>
        <w:ind w:left="3011" w:hanging="360"/>
      </w:pPr>
    </w:lvl>
    <w:lvl w:ilvl="4" w:tplc="04140019" w:tentative="1">
      <w:start w:val="1"/>
      <w:numFmt w:val="lowerLetter"/>
      <w:lvlText w:val="%5."/>
      <w:lvlJc w:val="left"/>
      <w:pPr>
        <w:ind w:left="3731" w:hanging="360"/>
      </w:pPr>
    </w:lvl>
    <w:lvl w:ilvl="5" w:tplc="0414001B" w:tentative="1">
      <w:start w:val="1"/>
      <w:numFmt w:val="lowerRoman"/>
      <w:lvlText w:val="%6."/>
      <w:lvlJc w:val="right"/>
      <w:pPr>
        <w:ind w:left="4451" w:hanging="180"/>
      </w:pPr>
    </w:lvl>
    <w:lvl w:ilvl="6" w:tplc="0414000F" w:tentative="1">
      <w:start w:val="1"/>
      <w:numFmt w:val="decimal"/>
      <w:lvlText w:val="%7."/>
      <w:lvlJc w:val="left"/>
      <w:pPr>
        <w:ind w:left="5171" w:hanging="360"/>
      </w:pPr>
    </w:lvl>
    <w:lvl w:ilvl="7" w:tplc="04140019" w:tentative="1">
      <w:start w:val="1"/>
      <w:numFmt w:val="lowerLetter"/>
      <w:lvlText w:val="%8."/>
      <w:lvlJc w:val="left"/>
      <w:pPr>
        <w:ind w:left="5891" w:hanging="360"/>
      </w:pPr>
    </w:lvl>
    <w:lvl w:ilvl="8" w:tplc="0414001B" w:tentative="1">
      <w:start w:val="1"/>
      <w:numFmt w:val="lowerRoman"/>
      <w:lvlText w:val="%9."/>
      <w:lvlJc w:val="right"/>
      <w:pPr>
        <w:ind w:left="6611" w:hanging="180"/>
      </w:pPr>
    </w:lvl>
  </w:abstractNum>
  <w:abstractNum w:abstractNumId="5" w15:restartNumberingAfterBreak="0">
    <w:nsid w:val="04BD6756"/>
    <w:multiLevelType w:val="hybridMultilevel"/>
    <w:tmpl w:val="4934AD34"/>
    <w:lvl w:ilvl="0" w:tplc="525873F6">
      <w:numFmt w:val="bullet"/>
      <w:lvlText w:val="-"/>
      <w:lvlJc w:val="left"/>
      <w:pPr>
        <w:ind w:left="851" w:hanging="360"/>
      </w:pPr>
      <w:rPr>
        <w:rFonts w:ascii="Calibri" w:eastAsia="Calibri" w:hAnsi="Calibri" w:cs="Calibri" w:hint="default"/>
        <w:b w:val="0"/>
        <w:bCs w:val="0"/>
        <w:i w:val="0"/>
        <w:iCs w:val="0"/>
        <w:color w:val="181818"/>
        <w:w w:val="100"/>
        <w:sz w:val="22"/>
        <w:szCs w:val="22"/>
        <w:lang w:val="nn-NO" w:eastAsia="en-US" w:bidi="ar-SA"/>
      </w:rPr>
    </w:lvl>
    <w:lvl w:ilvl="1" w:tplc="010A2D44">
      <w:numFmt w:val="bullet"/>
      <w:lvlText w:val="•"/>
      <w:lvlJc w:val="left"/>
      <w:pPr>
        <w:ind w:left="1824" w:hanging="360"/>
      </w:pPr>
      <w:rPr>
        <w:rFonts w:hint="default"/>
        <w:lang w:val="nn-NO" w:eastAsia="en-US" w:bidi="ar-SA"/>
      </w:rPr>
    </w:lvl>
    <w:lvl w:ilvl="2" w:tplc="05029330">
      <w:numFmt w:val="bullet"/>
      <w:lvlText w:val="•"/>
      <w:lvlJc w:val="left"/>
      <w:pPr>
        <w:ind w:left="2789" w:hanging="360"/>
      </w:pPr>
      <w:rPr>
        <w:rFonts w:hint="default"/>
        <w:lang w:val="nn-NO" w:eastAsia="en-US" w:bidi="ar-SA"/>
      </w:rPr>
    </w:lvl>
    <w:lvl w:ilvl="3" w:tplc="2DBC0530">
      <w:numFmt w:val="bullet"/>
      <w:lvlText w:val="•"/>
      <w:lvlJc w:val="left"/>
      <w:pPr>
        <w:ind w:left="3753" w:hanging="360"/>
      </w:pPr>
      <w:rPr>
        <w:rFonts w:hint="default"/>
        <w:lang w:val="nn-NO" w:eastAsia="en-US" w:bidi="ar-SA"/>
      </w:rPr>
    </w:lvl>
    <w:lvl w:ilvl="4" w:tplc="5D26D84C">
      <w:numFmt w:val="bullet"/>
      <w:lvlText w:val="•"/>
      <w:lvlJc w:val="left"/>
      <w:pPr>
        <w:ind w:left="4718" w:hanging="360"/>
      </w:pPr>
      <w:rPr>
        <w:rFonts w:hint="default"/>
        <w:lang w:val="nn-NO" w:eastAsia="en-US" w:bidi="ar-SA"/>
      </w:rPr>
    </w:lvl>
    <w:lvl w:ilvl="5" w:tplc="6526DAAC">
      <w:numFmt w:val="bullet"/>
      <w:lvlText w:val="•"/>
      <w:lvlJc w:val="left"/>
      <w:pPr>
        <w:ind w:left="5683" w:hanging="360"/>
      </w:pPr>
      <w:rPr>
        <w:rFonts w:hint="default"/>
        <w:lang w:val="nn-NO" w:eastAsia="en-US" w:bidi="ar-SA"/>
      </w:rPr>
    </w:lvl>
    <w:lvl w:ilvl="6" w:tplc="8EC24012">
      <w:numFmt w:val="bullet"/>
      <w:lvlText w:val="•"/>
      <w:lvlJc w:val="left"/>
      <w:pPr>
        <w:ind w:left="6647" w:hanging="360"/>
      </w:pPr>
      <w:rPr>
        <w:rFonts w:hint="default"/>
        <w:lang w:val="nn-NO" w:eastAsia="en-US" w:bidi="ar-SA"/>
      </w:rPr>
    </w:lvl>
    <w:lvl w:ilvl="7" w:tplc="3F12EB4C">
      <w:numFmt w:val="bullet"/>
      <w:lvlText w:val="•"/>
      <w:lvlJc w:val="left"/>
      <w:pPr>
        <w:ind w:left="7612" w:hanging="360"/>
      </w:pPr>
      <w:rPr>
        <w:rFonts w:hint="default"/>
        <w:lang w:val="nn-NO" w:eastAsia="en-US" w:bidi="ar-SA"/>
      </w:rPr>
    </w:lvl>
    <w:lvl w:ilvl="8" w:tplc="543E306A">
      <w:numFmt w:val="bullet"/>
      <w:lvlText w:val="•"/>
      <w:lvlJc w:val="left"/>
      <w:pPr>
        <w:ind w:left="8577" w:hanging="360"/>
      </w:pPr>
      <w:rPr>
        <w:rFonts w:hint="default"/>
        <w:lang w:val="nn-NO" w:eastAsia="en-US" w:bidi="ar-SA"/>
      </w:rPr>
    </w:lvl>
  </w:abstractNum>
  <w:abstractNum w:abstractNumId="6" w15:restartNumberingAfterBreak="0">
    <w:nsid w:val="07F3208A"/>
    <w:multiLevelType w:val="hybridMultilevel"/>
    <w:tmpl w:val="23920A06"/>
    <w:lvl w:ilvl="0" w:tplc="D3061150">
      <w:numFmt w:val="bullet"/>
      <w:lvlText w:val=""/>
      <w:lvlJc w:val="left"/>
      <w:pPr>
        <w:ind w:left="851" w:hanging="360"/>
      </w:pPr>
      <w:rPr>
        <w:rFonts w:ascii="Symbol" w:eastAsia="Symbol" w:hAnsi="Symbol" w:cs="Symbol" w:hint="default"/>
        <w:b w:val="0"/>
        <w:bCs w:val="0"/>
        <w:i w:val="0"/>
        <w:iCs w:val="0"/>
        <w:color w:val="181818"/>
        <w:w w:val="100"/>
        <w:sz w:val="22"/>
        <w:szCs w:val="22"/>
        <w:lang w:val="nn-NO" w:eastAsia="en-US" w:bidi="ar-SA"/>
      </w:rPr>
    </w:lvl>
    <w:lvl w:ilvl="1" w:tplc="67103448">
      <w:numFmt w:val="bullet"/>
      <w:lvlText w:val="•"/>
      <w:lvlJc w:val="left"/>
      <w:pPr>
        <w:ind w:left="1824" w:hanging="360"/>
      </w:pPr>
      <w:rPr>
        <w:rFonts w:hint="default"/>
        <w:lang w:val="nn-NO" w:eastAsia="en-US" w:bidi="ar-SA"/>
      </w:rPr>
    </w:lvl>
    <w:lvl w:ilvl="2" w:tplc="33EA21D0">
      <w:numFmt w:val="bullet"/>
      <w:lvlText w:val="•"/>
      <w:lvlJc w:val="left"/>
      <w:pPr>
        <w:ind w:left="2789" w:hanging="360"/>
      </w:pPr>
      <w:rPr>
        <w:rFonts w:hint="default"/>
        <w:lang w:val="nn-NO" w:eastAsia="en-US" w:bidi="ar-SA"/>
      </w:rPr>
    </w:lvl>
    <w:lvl w:ilvl="3" w:tplc="96CA3F68">
      <w:numFmt w:val="bullet"/>
      <w:lvlText w:val="•"/>
      <w:lvlJc w:val="left"/>
      <w:pPr>
        <w:ind w:left="3753" w:hanging="360"/>
      </w:pPr>
      <w:rPr>
        <w:rFonts w:hint="default"/>
        <w:lang w:val="nn-NO" w:eastAsia="en-US" w:bidi="ar-SA"/>
      </w:rPr>
    </w:lvl>
    <w:lvl w:ilvl="4" w:tplc="D46E3B2C">
      <w:numFmt w:val="bullet"/>
      <w:lvlText w:val="•"/>
      <w:lvlJc w:val="left"/>
      <w:pPr>
        <w:ind w:left="4718" w:hanging="360"/>
      </w:pPr>
      <w:rPr>
        <w:rFonts w:hint="default"/>
        <w:lang w:val="nn-NO" w:eastAsia="en-US" w:bidi="ar-SA"/>
      </w:rPr>
    </w:lvl>
    <w:lvl w:ilvl="5" w:tplc="4F1C6DAC">
      <w:numFmt w:val="bullet"/>
      <w:lvlText w:val="•"/>
      <w:lvlJc w:val="left"/>
      <w:pPr>
        <w:ind w:left="5683" w:hanging="360"/>
      </w:pPr>
      <w:rPr>
        <w:rFonts w:hint="default"/>
        <w:lang w:val="nn-NO" w:eastAsia="en-US" w:bidi="ar-SA"/>
      </w:rPr>
    </w:lvl>
    <w:lvl w:ilvl="6" w:tplc="0012FD56">
      <w:numFmt w:val="bullet"/>
      <w:lvlText w:val="•"/>
      <w:lvlJc w:val="left"/>
      <w:pPr>
        <w:ind w:left="6647" w:hanging="360"/>
      </w:pPr>
      <w:rPr>
        <w:rFonts w:hint="default"/>
        <w:lang w:val="nn-NO" w:eastAsia="en-US" w:bidi="ar-SA"/>
      </w:rPr>
    </w:lvl>
    <w:lvl w:ilvl="7" w:tplc="55480496">
      <w:numFmt w:val="bullet"/>
      <w:lvlText w:val="•"/>
      <w:lvlJc w:val="left"/>
      <w:pPr>
        <w:ind w:left="7612" w:hanging="360"/>
      </w:pPr>
      <w:rPr>
        <w:rFonts w:hint="default"/>
        <w:lang w:val="nn-NO" w:eastAsia="en-US" w:bidi="ar-SA"/>
      </w:rPr>
    </w:lvl>
    <w:lvl w:ilvl="8" w:tplc="5AB43D26">
      <w:numFmt w:val="bullet"/>
      <w:lvlText w:val="•"/>
      <w:lvlJc w:val="left"/>
      <w:pPr>
        <w:ind w:left="8577" w:hanging="360"/>
      </w:pPr>
      <w:rPr>
        <w:rFonts w:hint="default"/>
        <w:lang w:val="nn-NO" w:eastAsia="en-US" w:bidi="ar-SA"/>
      </w:rPr>
    </w:lvl>
  </w:abstractNum>
  <w:abstractNum w:abstractNumId="7" w15:restartNumberingAfterBreak="0">
    <w:nsid w:val="08100CAE"/>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082F29A8"/>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9" w15:restartNumberingAfterBreak="0">
    <w:nsid w:val="0EC674E0"/>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 w15:restartNumberingAfterBreak="0">
    <w:nsid w:val="10AD6A8E"/>
    <w:multiLevelType w:val="hybridMultilevel"/>
    <w:tmpl w:val="1D78E9E2"/>
    <w:lvl w:ilvl="0" w:tplc="08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1" w15:restartNumberingAfterBreak="0">
    <w:nsid w:val="13A42227"/>
    <w:multiLevelType w:val="hybridMultilevel"/>
    <w:tmpl w:val="C4AA69DE"/>
    <w:lvl w:ilvl="0" w:tplc="06D20FE8">
      <w:numFmt w:val="bullet"/>
      <w:lvlText w:val=""/>
      <w:lvlJc w:val="left"/>
      <w:pPr>
        <w:ind w:left="851" w:hanging="360"/>
      </w:pPr>
      <w:rPr>
        <w:rFonts w:ascii="Symbol" w:eastAsia="Symbol" w:hAnsi="Symbol" w:cs="Symbol" w:hint="default"/>
        <w:w w:val="100"/>
        <w:lang w:val="nn-NO" w:eastAsia="en-US" w:bidi="ar-SA"/>
      </w:rPr>
    </w:lvl>
    <w:lvl w:ilvl="1" w:tplc="B240C22E">
      <w:numFmt w:val="bullet"/>
      <w:lvlText w:val="•"/>
      <w:lvlJc w:val="left"/>
      <w:pPr>
        <w:ind w:left="1824" w:hanging="360"/>
      </w:pPr>
      <w:rPr>
        <w:rFonts w:hint="default"/>
        <w:lang w:val="nn-NO" w:eastAsia="en-US" w:bidi="ar-SA"/>
      </w:rPr>
    </w:lvl>
    <w:lvl w:ilvl="2" w:tplc="0A408384">
      <w:numFmt w:val="bullet"/>
      <w:lvlText w:val="•"/>
      <w:lvlJc w:val="left"/>
      <w:pPr>
        <w:ind w:left="2789" w:hanging="360"/>
      </w:pPr>
      <w:rPr>
        <w:rFonts w:hint="default"/>
        <w:lang w:val="nn-NO" w:eastAsia="en-US" w:bidi="ar-SA"/>
      </w:rPr>
    </w:lvl>
    <w:lvl w:ilvl="3" w:tplc="E194A500">
      <w:numFmt w:val="bullet"/>
      <w:lvlText w:val="•"/>
      <w:lvlJc w:val="left"/>
      <w:pPr>
        <w:ind w:left="3753" w:hanging="360"/>
      </w:pPr>
      <w:rPr>
        <w:rFonts w:hint="default"/>
        <w:lang w:val="nn-NO" w:eastAsia="en-US" w:bidi="ar-SA"/>
      </w:rPr>
    </w:lvl>
    <w:lvl w:ilvl="4" w:tplc="883E38B4">
      <w:numFmt w:val="bullet"/>
      <w:lvlText w:val="•"/>
      <w:lvlJc w:val="left"/>
      <w:pPr>
        <w:ind w:left="4718" w:hanging="360"/>
      </w:pPr>
      <w:rPr>
        <w:rFonts w:hint="default"/>
        <w:lang w:val="nn-NO" w:eastAsia="en-US" w:bidi="ar-SA"/>
      </w:rPr>
    </w:lvl>
    <w:lvl w:ilvl="5" w:tplc="9D6811B6">
      <w:numFmt w:val="bullet"/>
      <w:lvlText w:val="•"/>
      <w:lvlJc w:val="left"/>
      <w:pPr>
        <w:ind w:left="5683" w:hanging="360"/>
      </w:pPr>
      <w:rPr>
        <w:rFonts w:hint="default"/>
        <w:lang w:val="nn-NO" w:eastAsia="en-US" w:bidi="ar-SA"/>
      </w:rPr>
    </w:lvl>
    <w:lvl w:ilvl="6" w:tplc="AF2C9AF4">
      <w:numFmt w:val="bullet"/>
      <w:lvlText w:val="•"/>
      <w:lvlJc w:val="left"/>
      <w:pPr>
        <w:ind w:left="6647" w:hanging="360"/>
      </w:pPr>
      <w:rPr>
        <w:rFonts w:hint="default"/>
        <w:lang w:val="nn-NO" w:eastAsia="en-US" w:bidi="ar-SA"/>
      </w:rPr>
    </w:lvl>
    <w:lvl w:ilvl="7" w:tplc="0D54C9B6">
      <w:numFmt w:val="bullet"/>
      <w:lvlText w:val="•"/>
      <w:lvlJc w:val="left"/>
      <w:pPr>
        <w:ind w:left="7612" w:hanging="360"/>
      </w:pPr>
      <w:rPr>
        <w:rFonts w:hint="default"/>
        <w:lang w:val="nn-NO" w:eastAsia="en-US" w:bidi="ar-SA"/>
      </w:rPr>
    </w:lvl>
    <w:lvl w:ilvl="8" w:tplc="F2BA7EF4">
      <w:numFmt w:val="bullet"/>
      <w:lvlText w:val="•"/>
      <w:lvlJc w:val="left"/>
      <w:pPr>
        <w:ind w:left="8577" w:hanging="360"/>
      </w:pPr>
      <w:rPr>
        <w:rFonts w:hint="default"/>
        <w:lang w:val="nn-NO" w:eastAsia="en-US" w:bidi="ar-SA"/>
      </w:rPr>
    </w:lvl>
  </w:abstractNum>
  <w:abstractNum w:abstractNumId="12" w15:restartNumberingAfterBreak="0">
    <w:nsid w:val="14FA7E13"/>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3" w15:restartNumberingAfterBreak="0">
    <w:nsid w:val="1910282F"/>
    <w:multiLevelType w:val="hybridMultilevel"/>
    <w:tmpl w:val="94F87446"/>
    <w:lvl w:ilvl="0" w:tplc="17A09270">
      <w:numFmt w:val="bullet"/>
      <w:lvlText w:val=""/>
      <w:lvlJc w:val="left"/>
      <w:pPr>
        <w:ind w:left="851" w:hanging="360"/>
      </w:pPr>
      <w:rPr>
        <w:rFonts w:ascii="Symbol" w:eastAsia="Symbol" w:hAnsi="Symbol" w:cs="Symbol" w:hint="default"/>
        <w:b w:val="0"/>
        <w:bCs w:val="0"/>
        <w:i w:val="0"/>
        <w:iCs w:val="0"/>
        <w:color w:val="181818"/>
        <w:w w:val="100"/>
        <w:sz w:val="22"/>
        <w:szCs w:val="22"/>
        <w:lang w:val="nn-NO" w:eastAsia="en-US" w:bidi="ar-SA"/>
      </w:rPr>
    </w:lvl>
    <w:lvl w:ilvl="1" w:tplc="4CAE3AFE">
      <w:numFmt w:val="bullet"/>
      <w:lvlText w:val="•"/>
      <w:lvlJc w:val="left"/>
      <w:pPr>
        <w:ind w:left="1824" w:hanging="360"/>
      </w:pPr>
      <w:rPr>
        <w:rFonts w:hint="default"/>
        <w:lang w:val="nn-NO" w:eastAsia="en-US" w:bidi="ar-SA"/>
      </w:rPr>
    </w:lvl>
    <w:lvl w:ilvl="2" w:tplc="A7DC0F6E">
      <w:numFmt w:val="bullet"/>
      <w:lvlText w:val="•"/>
      <w:lvlJc w:val="left"/>
      <w:pPr>
        <w:ind w:left="2789" w:hanging="360"/>
      </w:pPr>
      <w:rPr>
        <w:rFonts w:hint="default"/>
        <w:lang w:val="nn-NO" w:eastAsia="en-US" w:bidi="ar-SA"/>
      </w:rPr>
    </w:lvl>
    <w:lvl w:ilvl="3" w:tplc="2DB498C2">
      <w:numFmt w:val="bullet"/>
      <w:lvlText w:val="•"/>
      <w:lvlJc w:val="left"/>
      <w:pPr>
        <w:ind w:left="3753" w:hanging="360"/>
      </w:pPr>
      <w:rPr>
        <w:rFonts w:hint="default"/>
        <w:lang w:val="nn-NO" w:eastAsia="en-US" w:bidi="ar-SA"/>
      </w:rPr>
    </w:lvl>
    <w:lvl w:ilvl="4" w:tplc="D0D2BDC4">
      <w:numFmt w:val="bullet"/>
      <w:lvlText w:val="•"/>
      <w:lvlJc w:val="left"/>
      <w:pPr>
        <w:ind w:left="4718" w:hanging="360"/>
      </w:pPr>
      <w:rPr>
        <w:rFonts w:hint="default"/>
        <w:lang w:val="nn-NO" w:eastAsia="en-US" w:bidi="ar-SA"/>
      </w:rPr>
    </w:lvl>
    <w:lvl w:ilvl="5" w:tplc="B52CFD42">
      <w:numFmt w:val="bullet"/>
      <w:lvlText w:val="•"/>
      <w:lvlJc w:val="left"/>
      <w:pPr>
        <w:ind w:left="5683" w:hanging="360"/>
      </w:pPr>
      <w:rPr>
        <w:rFonts w:hint="default"/>
        <w:lang w:val="nn-NO" w:eastAsia="en-US" w:bidi="ar-SA"/>
      </w:rPr>
    </w:lvl>
    <w:lvl w:ilvl="6" w:tplc="6BD8CB6A">
      <w:numFmt w:val="bullet"/>
      <w:lvlText w:val="•"/>
      <w:lvlJc w:val="left"/>
      <w:pPr>
        <w:ind w:left="6647" w:hanging="360"/>
      </w:pPr>
      <w:rPr>
        <w:rFonts w:hint="default"/>
        <w:lang w:val="nn-NO" w:eastAsia="en-US" w:bidi="ar-SA"/>
      </w:rPr>
    </w:lvl>
    <w:lvl w:ilvl="7" w:tplc="2762221E">
      <w:numFmt w:val="bullet"/>
      <w:lvlText w:val="•"/>
      <w:lvlJc w:val="left"/>
      <w:pPr>
        <w:ind w:left="7612" w:hanging="360"/>
      </w:pPr>
      <w:rPr>
        <w:rFonts w:hint="default"/>
        <w:lang w:val="nn-NO" w:eastAsia="en-US" w:bidi="ar-SA"/>
      </w:rPr>
    </w:lvl>
    <w:lvl w:ilvl="8" w:tplc="1EF4C0B6">
      <w:numFmt w:val="bullet"/>
      <w:lvlText w:val="•"/>
      <w:lvlJc w:val="left"/>
      <w:pPr>
        <w:ind w:left="8577" w:hanging="360"/>
      </w:pPr>
      <w:rPr>
        <w:rFonts w:hint="default"/>
        <w:lang w:val="nn-NO" w:eastAsia="en-US" w:bidi="ar-SA"/>
      </w:rPr>
    </w:lvl>
  </w:abstractNum>
  <w:abstractNum w:abstractNumId="14" w15:restartNumberingAfterBreak="0">
    <w:nsid w:val="19E0593E"/>
    <w:multiLevelType w:val="hybridMultilevel"/>
    <w:tmpl w:val="CCDCCFFC"/>
    <w:lvl w:ilvl="0" w:tplc="BCF22C9A">
      <w:numFmt w:val="bullet"/>
      <w:lvlText w:val="-"/>
      <w:lvlJc w:val="left"/>
      <w:pPr>
        <w:ind w:left="1288" w:hanging="360"/>
      </w:pPr>
      <w:rPr>
        <w:rFonts w:ascii="Arial" w:eastAsia="Times New Roman" w:hAnsi="Arial" w:cs="Arial" w:hint="default"/>
        <w:color w:val="000000"/>
      </w:rPr>
    </w:lvl>
    <w:lvl w:ilvl="1" w:tplc="04140003" w:tentative="1">
      <w:start w:val="1"/>
      <w:numFmt w:val="bullet"/>
      <w:lvlText w:val="o"/>
      <w:lvlJc w:val="left"/>
      <w:pPr>
        <w:ind w:left="2008" w:hanging="360"/>
      </w:pPr>
      <w:rPr>
        <w:rFonts w:ascii="Courier New" w:hAnsi="Courier New" w:cs="Courier New" w:hint="default"/>
      </w:rPr>
    </w:lvl>
    <w:lvl w:ilvl="2" w:tplc="04140005" w:tentative="1">
      <w:start w:val="1"/>
      <w:numFmt w:val="bullet"/>
      <w:lvlText w:val=""/>
      <w:lvlJc w:val="left"/>
      <w:pPr>
        <w:ind w:left="2728" w:hanging="360"/>
      </w:pPr>
      <w:rPr>
        <w:rFonts w:ascii="Wingdings" w:hAnsi="Wingdings" w:hint="default"/>
      </w:rPr>
    </w:lvl>
    <w:lvl w:ilvl="3" w:tplc="04140001" w:tentative="1">
      <w:start w:val="1"/>
      <w:numFmt w:val="bullet"/>
      <w:lvlText w:val=""/>
      <w:lvlJc w:val="left"/>
      <w:pPr>
        <w:ind w:left="3448" w:hanging="360"/>
      </w:pPr>
      <w:rPr>
        <w:rFonts w:ascii="Symbol" w:hAnsi="Symbol" w:hint="default"/>
      </w:rPr>
    </w:lvl>
    <w:lvl w:ilvl="4" w:tplc="04140003" w:tentative="1">
      <w:start w:val="1"/>
      <w:numFmt w:val="bullet"/>
      <w:lvlText w:val="o"/>
      <w:lvlJc w:val="left"/>
      <w:pPr>
        <w:ind w:left="4168" w:hanging="360"/>
      </w:pPr>
      <w:rPr>
        <w:rFonts w:ascii="Courier New" w:hAnsi="Courier New" w:cs="Courier New" w:hint="default"/>
      </w:rPr>
    </w:lvl>
    <w:lvl w:ilvl="5" w:tplc="04140005" w:tentative="1">
      <w:start w:val="1"/>
      <w:numFmt w:val="bullet"/>
      <w:lvlText w:val=""/>
      <w:lvlJc w:val="left"/>
      <w:pPr>
        <w:ind w:left="4888" w:hanging="360"/>
      </w:pPr>
      <w:rPr>
        <w:rFonts w:ascii="Wingdings" w:hAnsi="Wingdings" w:hint="default"/>
      </w:rPr>
    </w:lvl>
    <w:lvl w:ilvl="6" w:tplc="04140001" w:tentative="1">
      <w:start w:val="1"/>
      <w:numFmt w:val="bullet"/>
      <w:lvlText w:val=""/>
      <w:lvlJc w:val="left"/>
      <w:pPr>
        <w:ind w:left="5608" w:hanging="360"/>
      </w:pPr>
      <w:rPr>
        <w:rFonts w:ascii="Symbol" w:hAnsi="Symbol" w:hint="default"/>
      </w:rPr>
    </w:lvl>
    <w:lvl w:ilvl="7" w:tplc="04140003" w:tentative="1">
      <w:start w:val="1"/>
      <w:numFmt w:val="bullet"/>
      <w:lvlText w:val="o"/>
      <w:lvlJc w:val="left"/>
      <w:pPr>
        <w:ind w:left="6328" w:hanging="360"/>
      </w:pPr>
      <w:rPr>
        <w:rFonts w:ascii="Courier New" w:hAnsi="Courier New" w:cs="Courier New" w:hint="default"/>
      </w:rPr>
    </w:lvl>
    <w:lvl w:ilvl="8" w:tplc="04140005" w:tentative="1">
      <w:start w:val="1"/>
      <w:numFmt w:val="bullet"/>
      <w:lvlText w:val=""/>
      <w:lvlJc w:val="left"/>
      <w:pPr>
        <w:ind w:left="7048" w:hanging="360"/>
      </w:pPr>
      <w:rPr>
        <w:rFonts w:ascii="Wingdings" w:hAnsi="Wingdings" w:hint="default"/>
      </w:rPr>
    </w:lvl>
  </w:abstractNum>
  <w:abstractNum w:abstractNumId="15" w15:restartNumberingAfterBreak="0">
    <w:nsid w:val="1C6B775D"/>
    <w:multiLevelType w:val="hybridMultilevel"/>
    <w:tmpl w:val="1206F05E"/>
    <w:lvl w:ilvl="0" w:tplc="E618B29A">
      <w:numFmt w:val="bullet"/>
      <w:lvlText w:val=""/>
      <w:lvlJc w:val="left"/>
      <w:pPr>
        <w:ind w:left="851" w:hanging="360"/>
      </w:pPr>
      <w:rPr>
        <w:rFonts w:ascii="Symbol" w:eastAsia="Symbol" w:hAnsi="Symbol" w:cs="Symbol" w:hint="default"/>
        <w:b w:val="0"/>
        <w:bCs w:val="0"/>
        <w:i w:val="0"/>
        <w:iCs w:val="0"/>
        <w:color w:val="171717"/>
        <w:w w:val="100"/>
        <w:sz w:val="22"/>
        <w:szCs w:val="22"/>
        <w:lang w:val="nn-NO" w:eastAsia="en-US" w:bidi="ar-SA"/>
      </w:rPr>
    </w:lvl>
    <w:lvl w:ilvl="1" w:tplc="429EFD7E">
      <w:numFmt w:val="bullet"/>
      <w:lvlText w:val="•"/>
      <w:lvlJc w:val="left"/>
      <w:pPr>
        <w:ind w:left="1824" w:hanging="360"/>
      </w:pPr>
      <w:rPr>
        <w:rFonts w:hint="default"/>
        <w:lang w:val="nn-NO" w:eastAsia="en-US" w:bidi="ar-SA"/>
      </w:rPr>
    </w:lvl>
    <w:lvl w:ilvl="2" w:tplc="520E62E6">
      <w:numFmt w:val="bullet"/>
      <w:lvlText w:val="•"/>
      <w:lvlJc w:val="left"/>
      <w:pPr>
        <w:ind w:left="2789" w:hanging="360"/>
      </w:pPr>
      <w:rPr>
        <w:rFonts w:hint="default"/>
        <w:lang w:val="nn-NO" w:eastAsia="en-US" w:bidi="ar-SA"/>
      </w:rPr>
    </w:lvl>
    <w:lvl w:ilvl="3" w:tplc="65642AA2">
      <w:numFmt w:val="bullet"/>
      <w:lvlText w:val="•"/>
      <w:lvlJc w:val="left"/>
      <w:pPr>
        <w:ind w:left="3753" w:hanging="360"/>
      </w:pPr>
      <w:rPr>
        <w:rFonts w:hint="default"/>
        <w:lang w:val="nn-NO" w:eastAsia="en-US" w:bidi="ar-SA"/>
      </w:rPr>
    </w:lvl>
    <w:lvl w:ilvl="4" w:tplc="D1F89720">
      <w:numFmt w:val="bullet"/>
      <w:lvlText w:val="•"/>
      <w:lvlJc w:val="left"/>
      <w:pPr>
        <w:ind w:left="4718" w:hanging="360"/>
      </w:pPr>
      <w:rPr>
        <w:rFonts w:hint="default"/>
        <w:lang w:val="nn-NO" w:eastAsia="en-US" w:bidi="ar-SA"/>
      </w:rPr>
    </w:lvl>
    <w:lvl w:ilvl="5" w:tplc="299A7ED0">
      <w:numFmt w:val="bullet"/>
      <w:lvlText w:val="•"/>
      <w:lvlJc w:val="left"/>
      <w:pPr>
        <w:ind w:left="5683" w:hanging="360"/>
      </w:pPr>
      <w:rPr>
        <w:rFonts w:hint="default"/>
        <w:lang w:val="nn-NO" w:eastAsia="en-US" w:bidi="ar-SA"/>
      </w:rPr>
    </w:lvl>
    <w:lvl w:ilvl="6" w:tplc="6CAC6A50">
      <w:numFmt w:val="bullet"/>
      <w:lvlText w:val="•"/>
      <w:lvlJc w:val="left"/>
      <w:pPr>
        <w:ind w:left="6647" w:hanging="360"/>
      </w:pPr>
      <w:rPr>
        <w:rFonts w:hint="default"/>
        <w:lang w:val="nn-NO" w:eastAsia="en-US" w:bidi="ar-SA"/>
      </w:rPr>
    </w:lvl>
    <w:lvl w:ilvl="7" w:tplc="20C233EE">
      <w:numFmt w:val="bullet"/>
      <w:lvlText w:val="•"/>
      <w:lvlJc w:val="left"/>
      <w:pPr>
        <w:ind w:left="7612" w:hanging="360"/>
      </w:pPr>
      <w:rPr>
        <w:rFonts w:hint="default"/>
        <w:lang w:val="nn-NO" w:eastAsia="en-US" w:bidi="ar-SA"/>
      </w:rPr>
    </w:lvl>
    <w:lvl w:ilvl="8" w:tplc="AB78B90E">
      <w:numFmt w:val="bullet"/>
      <w:lvlText w:val="•"/>
      <w:lvlJc w:val="left"/>
      <w:pPr>
        <w:ind w:left="8577" w:hanging="360"/>
      </w:pPr>
      <w:rPr>
        <w:rFonts w:hint="default"/>
        <w:lang w:val="nn-NO" w:eastAsia="en-US" w:bidi="ar-SA"/>
      </w:rPr>
    </w:lvl>
  </w:abstractNum>
  <w:abstractNum w:abstractNumId="16" w15:restartNumberingAfterBreak="0">
    <w:nsid w:val="1DE9306F"/>
    <w:multiLevelType w:val="hybridMultilevel"/>
    <w:tmpl w:val="C4464DA2"/>
    <w:lvl w:ilvl="0" w:tplc="04140001">
      <w:start w:val="1"/>
      <w:numFmt w:val="bullet"/>
      <w:lvlText w:val=""/>
      <w:lvlJc w:val="left"/>
      <w:pPr>
        <w:ind w:left="851" w:hanging="360"/>
      </w:pPr>
      <w:rPr>
        <w:rFonts w:ascii="Symbol" w:hAnsi="Symbol" w:hint="default"/>
      </w:rPr>
    </w:lvl>
    <w:lvl w:ilvl="1" w:tplc="04140003" w:tentative="1">
      <w:start w:val="1"/>
      <w:numFmt w:val="bullet"/>
      <w:lvlText w:val="o"/>
      <w:lvlJc w:val="left"/>
      <w:pPr>
        <w:ind w:left="1571" w:hanging="360"/>
      </w:pPr>
      <w:rPr>
        <w:rFonts w:ascii="Courier New" w:hAnsi="Courier New" w:cs="Courier New" w:hint="default"/>
      </w:rPr>
    </w:lvl>
    <w:lvl w:ilvl="2" w:tplc="04140005" w:tentative="1">
      <w:start w:val="1"/>
      <w:numFmt w:val="bullet"/>
      <w:lvlText w:val=""/>
      <w:lvlJc w:val="left"/>
      <w:pPr>
        <w:ind w:left="2291" w:hanging="360"/>
      </w:pPr>
      <w:rPr>
        <w:rFonts w:ascii="Wingdings" w:hAnsi="Wingdings" w:hint="default"/>
      </w:rPr>
    </w:lvl>
    <w:lvl w:ilvl="3" w:tplc="04140001" w:tentative="1">
      <w:start w:val="1"/>
      <w:numFmt w:val="bullet"/>
      <w:lvlText w:val=""/>
      <w:lvlJc w:val="left"/>
      <w:pPr>
        <w:ind w:left="3011" w:hanging="360"/>
      </w:pPr>
      <w:rPr>
        <w:rFonts w:ascii="Symbol" w:hAnsi="Symbol" w:hint="default"/>
      </w:rPr>
    </w:lvl>
    <w:lvl w:ilvl="4" w:tplc="04140003" w:tentative="1">
      <w:start w:val="1"/>
      <w:numFmt w:val="bullet"/>
      <w:lvlText w:val="o"/>
      <w:lvlJc w:val="left"/>
      <w:pPr>
        <w:ind w:left="3731" w:hanging="360"/>
      </w:pPr>
      <w:rPr>
        <w:rFonts w:ascii="Courier New" w:hAnsi="Courier New" w:cs="Courier New" w:hint="default"/>
      </w:rPr>
    </w:lvl>
    <w:lvl w:ilvl="5" w:tplc="04140005" w:tentative="1">
      <w:start w:val="1"/>
      <w:numFmt w:val="bullet"/>
      <w:lvlText w:val=""/>
      <w:lvlJc w:val="left"/>
      <w:pPr>
        <w:ind w:left="4451" w:hanging="360"/>
      </w:pPr>
      <w:rPr>
        <w:rFonts w:ascii="Wingdings" w:hAnsi="Wingdings" w:hint="default"/>
      </w:rPr>
    </w:lvl>
    <w:lvl w:ilvl="6" w:tplc="04140001" w:tentative="1">
      <w:start w:val="1"/>
      <w:numFmt w:val="bullet"/>
      <w:lvlText w:val=""/>
      <w:lvlJc w:val="left"/>
      <w:pPr>
        <w:ind w:left="5171" w:hanging="360"/>
      </w:pPr>
      <w:rPr>
        <w:rFonts w:ascii="Symbol" w:hAnsi="Symbol" w:hint="default"/>
      </w:rPr>
    </w:lvl>
    <w:lvl w:ilvl="7" w:tplc="04140003" w:tentative="1">
      <w:start w:val="1"/>
      <w:numFmt w:val="bullet"/>
      <w:lvlText w:val="o"/>
      <w:lvlJc w:val="left"/>
      <w:pPr>
        <w:ind w:left="5891" w:hanging="360"/>
      </w:pPr>
      <w:rPr>
        <w:rFonts w:ascii="Courier New" w:hAnsi="Courier New" w:cs="Courier New" w:hint="default"/>
      </w:rPr>
    </w:lvl>
    <w:lvl w:ilvl="8" w:tplc="04140005" w:tentative="1">
      <w:start w:val="1"/>
      <w:numFmt w:val="bullet"/>
      <w:lvlText w:val=""/>
      <w:lvlJc w:val="left"/>
      <w:pPr>
        <w:ind w:left="6611" w:hanging="360"/>
      </w:pPr>
      <w:rPr>
        <w:rFonts w:ascii="Wingdings" w:hAnsi="Wingdings" w:hint="default"/>
      </w:rPr>
    </w:lvl>
  </w:abstractNum>
  <w:abstractNum w:abstractNumId="17" w15:restartNumberingAfterBreak="0">
    <w:nsid w:val="21A330C7"/>
    <w:multiLevelType w:val="multilevel"/>
    <w:tmpl w:val="C0621ADA"/>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8" w15:restartNumberingAfterBreak="0">
    <w:nsid w:val="22780157"/>
    <w:multiLevelType w:val="hybridMultilevel"/>
    <w:tmpl w:val="0B9CDA98"/>
    <w:lvl w:ilvl="0" w:tplc="04140001">
      <w:start w:val="1"/>
      <w:numFmt w:val="bullet"/>
      <w:lvlText w:val=""/>
      <w:lvlJc w:val="left"/>
      <w:pPr>
        <w:ind w:left="851" w:hanging="360"/>
      </w:pPr>
      <w:rPr>
        <w:rFonts w:ascii="Symbol" w:hAnsi="Symbol" w:hint="default"/>
      </w:rPr>
    </w:lvl>
    <w:lvl w:ilvl="1" w:tplc="04140003" w:tentative="1">
      <w:start w:val="1"/>
      <w:numFmt w:val="bullet"/>
      <w:lvlText w:val="o"/>
      <w:lvlJc w:val="left"/>
      <w:pPr>
        <w:ind w:left="1571" w:hanging="360"/>
      </w:pPr>
      <w:rPr>
        <w:rFonts w:ascii="Courier New" w:hAnsi="Courier New" w:cs="Courier New" w:hint="default"/>
      </w:rPr>
    </w:lvl>
    <w:lvl w:ilvl="2" w:tplc="04140005" w:tentative="1">
      <w:start w:val="1"/>
      <w:numFmt w:val="bullet"/>
      <w:lvlText w:val=""/>
      <w:lvlJc w:val="left"/>
      <w:pPr>
        <w:ind w:left="2291" w:hanging="360"/>
      </w:pPr>
      <w:rPr>
        <w:rFonts w:ascii="Wingdings" w:hAnsi="Wingdings" w:hint="default"/>
      </w:rPr>
    </w:lvl>
    <w:lvl w:ilvl="3" w:tplc="04140001" w:tentative="1">
      <w:start w:val="1"/>
      <w:numFmt w:val="bullet"/>
      <w:lvlText w:val=""/>
      <w:lvlJc w:val="left"/>
      <w:pPr>
        <w:ind w:left="3011" w:hanging="360"/>
      </w:pPr>
      <w:rPr>
        <w:rFonts w:ascii="Symbol" w:hAnsi="Symbol" w:hint="default"/>
      </w:rPr>
    </w:lvl>
    <w:lvl w:ilvl="4" w:tplc="04140003" w:tentative="1">
      <w:start w:val="1"/>
      <w:numFmt w:val="bullet"/>
      <w:lvlText w:val="o"/>
      <w:lvlJc w:val="left"/>
      <w:pPr>
        <w:ind w:left="3731" w:hanging="360"/>
      </w:pPr>
      <w:rPr>
        <w:rFonts w:ascii="Courier New" w:hAnsi="Courier New" w:cs="Courier New" w:hint="default"/>
      </w:rPr>
    </w:lvl>
    <w:lvl w:ilvl="5" w:tplc="04140005" w:tentative="1">
      <w:start w:val="1"/>
      <w:numFmt w:val="bullet"/>
      <w:lvlText w:val=""/>
      <w:lvlJc w:val="left"/>
      <w:pPr>
        <w:ind w:left="4451" w:hanging="360"/>
      </w:pPr>
      <w:rPr>
        <w:rFonts w:ascii="Wingdings" w:hAnsi="Wingdings" w:hint="default"/>
      </w:rPr>
    </w:lvl>
    <w:lvl w:ilvl="6" w:tplc="04140001" w:tentative="1">
      <w:start w:val="1"/>
      <w:numFmt w:val="bullet"/>
      <w:lvlText w:val=""/>
      <w:lvlJc w:val="left"/>
      <w:pPr>
        <w:ind w:left="5171" w:hanging="360"/>
      </w:pPr>
      <w:rPr>
        <w:rFonts w:ascii="Symbol" w:hAnsi="Symbol" w:hint="default"/>
      </w:rPr>
    </w:lvl>
    <w:lvl w:ilvl="7" w:tplc="04140003" w:tentative="1">
      <w:start w:val="1"/>
      <w:numFmt w:val="bullet"/>
      <w:lvlText w:val="o"/>
      <w:lvlJc w:val="left"/>
      <w:pPr>
        <w:ind w:left="5891" w:hanging="360"/>
      </w:pPr>
      <w:rPr>
        <w:rFonts w:ascii="Courier New" w:hAnsi="Courier New" w:cs="Courier New" w:hint="default"/>
      </w:rPr>
    </w:lvl>
    <w:lvl w:ilvl="8" w:tplc="04140005" w:tentative="1">
      <w:start w:val="1"/>
      <w:numFmt w:val="bullet"/>
      <w:lvlText w:val=""/>
      <w:lvlJc w:val="left"/>
      <w:pPr>
        <w:ind w:left="6611" w:hanging="360"/>
      </w:pPr>
      <w:rPr>
        <w:rFonts w:ascii="Wingdings" w:hAnsi="Wingdings" w:hint="default"/>
      </w:rPr>
    </w:lvl>
  </w:abstractNum>
  <w:abstractNum w:abstractNumId="19" w15:restartNumberingAfterBreak="0">
    <w:nsid w:val="22A12E64"/>
    <w:multiLevelType w:val="hybridMultilevel"/>
    <w:tmpl w:val="0254C9CC"/>
    <w:lvl w:ilvl="0" w:tplc="20305720">
      <w:numFmt w:val="bullet"/>
      <w:lvlText w:val="-"/>
      <w:lvlJc w:val="left"/>
      <w:pPr>
        <w:ind w:left="851" w:hanging="360"/>
      </w:pPr>
      <w:rPr>
        <w:rFonts w:ascii="Calibri" w:eastAsia="Calibri" w:hAnsi="Calibri" w:cs="Calibri" w:hint="default"/>
        <w:b w:val="0"/>
        <w:bCs w:val="0"/>
        <w:i w:val="0"/>
        <w:iCs w:val="0"/>
        <w:w w:val="100"/>
        <w:sz w:val="22"/>
        <w:szCs w:val="22"/>
        <w:lang w:val="nn-NO" w:eastAsia="en-US" w:bidi="ar-SA"/>
      </w:rPr>
    </w:lvl>
    <w:lvl w:ilvl="1" w:tplc="0212BEEC">
      <w:numFmt w:val="bullet"/>
      <w:lvlText w:val="•"/>
      <w:lvlJc w:val="left"/>
      <w:pPr>
        <w:ind w:left="1824" w:hanging="360"/>
      </w:pPr>
      <w:rPr>
        <w:rFonts w:hint="default"/>
        <w:lang w:val="nn-NO" w:eastAsia="en-US" w:bidi="ar-SA"/>
      </w:rPr>
    </w:lvl>
    <w:lvl w:ilvl="2" w:tplc="1F58F646">
      <w:numFmt w:val="bullet"/>
      <w:lvlText w:val="•"/>
      <w:lvlJc w:val="left"/>
      <w:pPr>
        <w:ind w:left="2789" w:hanging="360"/>
      </w:pPr>
      <w:rPr>
        <w:rFonts w:hint="default"/>
        <w:lang w:val="nn-NO" w:eastAsia="en-US" w:bidi="ar-SA"/>
      </w:rPr>
    </w:lvl>
    <w:lvl w:ilvl="3" w:tplc="85848FB8">
      <w:numFmt w:val="bullet"/>
      <w:lvlText w:val="•"/>
      <w:lvlJc w:val="left"/>
      <w:pPr>
        <w:ind w:left="3753" w:hanging="360"/>
      </w:pPr>
      <w:rPr>
        <w:rFonts w:hint="default"/>
        <w:lang w:val="nn-NO" w:eastAsia="en-US" w:bidi="ar-SA"/>
      </w:rPr>
    </w:lvl>
    <w:lvl w:ilvl="4" w:tplc="1E4A8664">
      <w:numFmt w:val="bullet"/>
      <w:lvlText w:val="•"/>
      <w:lvlJc w:val="left"/>
      <w:pPr>
        <w:ind w:left="4718" w:hanging="360"/>
      </w:pPr>
      <w:rPr>
        <w:rFonts w:hint="default"/>
        <w:lang w:val="nn-NO" w:eastAsia="en-US" w:bidi="ar-SA"/>
      </w:rPr>
    </w:lvl>
    <w:lvl w:ilvl="5" w:tplc="42D0B5B2">
      <w:numFmt w:val="bullet"/>
      <w:lvlText w:val="•"/>
      <w:lvlJc w:val="left"/>
      <w:pPr>
        <w:ind w:left="5683" w:hanging="360"/>
      </w:pPr>
      <w:rPr>
        <w:rFonts w:hint="default"/>
        <w:lang w:val="nn-NO" w:eastAsia="en-US" w:bidi="ar-SA"/>
      </w:rPr>
    </w:lvl>
    <w:lvl w:ilvl="6" w:tplc="03EE10D8">
      <w:numFmt w:val="bullet"/>
      <w:lvlText w:val="•"/>
      <w:lvlJc w:val="left"/>
      <w:pPr>
        <w:ind w:left="6647" w:hanging="360"/>
      </w:pPr>
      <w:rPr>
        <w:rFonts w:hint="default"/>
        <w:lang w:val="nn-NO" w:eastAsia="en-US" w:bidi="ar-SA"/>
      </w:rPr>
    </w:lvl>
    <w:lvl w:ilvl="7" w:tplc="95E04338">
      <w:numFmt w:val="bullet"/>
      <w:lvlText w:val="•"/>
      <w:lvlJc w:val="left"/>
      <w:pPr>
        <w:ind w:left="7612" w:hanging="360"/>
      </w:pPr>
      <w:rPr>
        <w:rFonts w:hint="default"/>
        <w:lang w:val="nn-NO" w:eastAsia="en-US" w:bidi="ar-SA"/>
      </w:rPr>
    </w:lvl>
    <w:lvl w:ilvl="8" w:tplc="1A1AA2E2">
      <w:numFmt w:val="bullet"/>
      <w:lvlText w:val="•"/>
      <w:lvlJc w:val="left"/>
      <w:pPr>
        <w:ind w:left="8577" w:hanging="360"/>
      </w:pPr>
      <w:rPr>
        <w:rFonts w:hint="default"/>
        <w:lang w:val="nn-NO" w:eastAsia="en-US" w:bidi="ar-SA"/>
      </w:rPr>
    </w:lvl>
  </w:abstractNum>
  <w:abstractNum w:abstractNumId="20" w15:restartNumberingAfterBreak="0">
    <w:nsid w:val="23564E0F"/>
    <w:multiLevelType w:val="hybridMultilevel"/>
    <w:tmpl w:val="AA7005E0"/>
    <w:lvl w:ilvl="0" w:tplc="9E70B1AA">
      <w:start w:val="1"/>
      <w:numFmt w:val="decimal"/>
      <w:lvlText w:val="%1."/>
      <w:lvlJc w:val="left"/>
      <w:pPr>
        <w:ind w:left="851" w:hanging="360"/>
      </w:pPr>
      <w:rPr>
        <w:rFonts w:ascii="Calibri" w:eastAsia="Calibri" w:hAnsi="Calibri" w:cs="Calibri" w:hint="default"/>
        <w:b w:val="0"/>
        <w:bCs w:val="0"/>
        <w:i w:val="0"/>
        <w:iCs w:val="0"/>
        <w:color w:val="181818"/>
        <w:w w:val="100"/>
        <w:sz w:val="22"/>
        <w:szCs w:val="22"/>
        <w:lang w:val="nn-NO" w:eastAsia="en-US" w:bidi="ar-SA"/>
      </w:rPr>
    </w:lvl>
    <w:lvl w:ilvl="1" w:tplc="4F40E47C">
      <w:numFmt w:val="bullet"/>
      <w:lvlText w:val="•"/>
      <w:lvlJc w:val="left"/>
      <w:pPr>
        <w:ind w:left="1824" w:hanging="360"/>
      </w:pPr>
      <w:rPr>
        <w:rFonts w:hint="default"/>
        <w:lang w:val="nn-NO" w:eastAsia="en-US" w:bidi="ar-SA"/>
      </w:rPr>
    </w:lvl>
    <w:lvl w:ilvl="2" w:tplc="13449DDE">
      <w:numFmt w:val="bullet"/>
      <w:lvlText w:val="•"/>
      <w:lvlJc w:val="left"/>
      <w:pPr>
        <w:ind w:left="2789" w:hanging="360"/>
      </w:pPr>
      <w:rPr>
        <w:rFonts w:hint="default"/>
        <w:lang w:val="nn-NO" w:eastAsia="en-US" w:bidi="ar-SA"/>
      </w:rPr>
    </w:lvl>
    <w:lvl w:ilvl="3" w:tplc="FE00F7D0">
      <w:numFmt w:val="bullet"/>
      <w:lvlText w:val="•"/>
      <w:lvlJc w:val="left"/>
      <w:pPr>
        <w:ind w:left="3753" w:hanging="360"/>
      </w:pPr>
      <w:rPr>
        <w:rFonts w:hint="default"/>
        <w:lang w:val="nn-NO" w:eastAsia="en-US" w:bidi="ar-SA"/>
      </w:rPr>
    </w:lvl>
    <w:lvl w:ilvl="4" w:tplc="A9103FBE">
      <w:numFmt w:val="bullet"/>
      <w:lvlText w:val="•"/>
      <w:lvlJc w:val="left"/>
      <w:pPr>
        <w:ind w:left="4718" w:hanging="360"/>
      </w:pPr>
      <w:rPr>
        <w:rFonts w:hint="default"/>
        <w:lang w:val="nn-NO" w:eastAsia="en-US" w:bidi="ar-SA"/>
      </w:rPr>
    </w:lvl>
    <w:lvl w:ilvl="5" w:tplc="AC0CD0F4">
      <w:numFmt w:val="bullet"/>
      <w:lvlText w:val="•"/>
      <w:lvlJc w:val="left"/>
      <w:pPr>
        <w:ind w:left="5683" w:hanging="360"/>
      </w:pPr>
      <w:rPr>
        <w:rFonts w:hint="default"/>
        <w:lang w:val="nn-NO" w:eastAsia="en-US" w:bidi="ar-SA"/>
      </w:rPr>
    </w:lvl>
    <w:lvl w:ilvl="6" w:tplc="A5BA6A84">
      <w:numFmt w:val="bullet"/>
      <w:lvlText w:val="•"/>
      <w:lvlJc w:val="left"/>
      <w:pPr>
        <w:ind w:left="6647" w:hanging="360"/>
      </w:pPr>
      <w:rPr>
        <w:rFonts w:hint="default"/>
        <w:lang w:val="nn-NO" w:eastAsia="en-US" w:bidi="ar-SA"/>
      </w:rPr>
    </w:lvl>
    <w:lvl w:ilvl="7" w:tplc="A0FAFEF0">
      <w:numFmt w:val="bullet"/>
      <w:lvlText w:val="•"/>
      <w:lvlJc w:val="left"/>
      <w:pPr>
        <w:ind w:left="7612" w:hanging="360"/>
      </w:pPr>
      <w:rPr>
        <w:rFonts w:hint="default"/>
        <w:lang w:val="nn-NO" w:eastAsia="en-US" w:bidi="ar-SA"/>
      </w:rPr>
    </w:lvl>
    <w:lvl w:ilvl="8" w:tplc="FAF2BE40">
      <w:numFmt w:val="bullet"/>
      <w:lvlText w:val="•"/>
      <w:lvlJc w:val="left"/>
      <w:pPr>
        <w:ind w:left="8577" w:hanging="360"/>
      </w:pPr>
      <w:rPr>
        <w:rFonts w:hint="default"/>
        <w:lang w:val="nn-NO" w:eastAsia="en-US" w:bidi="ar-SA"/>
      </w:rPr>
    </w:lvl>
  </w:abstractNum>
  <w:abstractNum w:abstractNumId="21" w15:restartNumberingAfterBreak="0">
    <w:nsid w:val="238A1A36"/>
    <w:multiLevelType w:val="hybridMultilevel"/>
    <w:tmpl w:val="8DA8D722"/>
    <w:lvl w:ilvl="0" w:tplc="08140001">
      <w:start w:val="1"/>
      <w:numFmt w:val="bullet"/>
      <w:lvlText w:val=""/>
      <w:lvlJc w:val="left"/>
      <w:pPr>
        <w:ind w:left="720" w:hanging="360"/>
      </w:pPr>
      <w:rPr>
        <w:rFonts w:ascii="Symbol" w:hAnsi="Symbol"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2" w15:restartNumberingAfterBreak="0">
    <w:nsid w:val="2A082BF9"/>
    <w:multiLevelType w:val="hybridMultilevel"/>
    <w:tmpl w:val="515476F8"/>
    <w:lvl w:ilvl="0" w:tplc="041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DE44F82"/>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4" w15:restartNumberingAfterBreak="0">
    <w:nsid w:val="34717F0A"/>
    <w:multiLevelType w:val="hybridMultilevel"/>
    <w:tmpl w:val="044070C0"/>
    <w:lvl w:ilvl="0" w:tplc="F9306384">
      <w:numFmt w:val="bullet"/>
      <w:lvlText w:val=""/>
      <w:lvlJc w:val="left"/>
      <w:pPr>
        <w:ind w:left="851" w:hanging="360"/>
      </w:pPr>
      <w:rPr>
        <w:rFonts w:ascii="Symbol" w:eastAsia="Symbol" w:hAnsi="Symbol" w:cs="Symbol" w:hint="default"/>
        <w:b w:val="0"/>
        <w:bCs w:val="0"/>
        <w:i w:val="0"/>
        <w:iCs w:val="0"/>
        <w:color w:val="181818"/>
        <w:w w:val="100"/>
        <w:sz w:val="22"/>
        <w:szCs w:val="22"/>
        <w:lang w:val="nn-NO" w:eastAsia="en-US" w:bidi="ar-SA"/>
      </w:rPr>
    </w:lvl>
    <w:lvl w:ilvl="1" w:tplc="4E5445CA">
      <w:numFmt w:val="bullet"/>
      <w:lvlText w:val="•"/>
      <w:lvlJc w:val="left"/>
      <w:pPr>
        <w:ind w:left="1824" w:hanging="360"/>
      </w:pPr>
      <w:rPr>
        <w:rFonts w:hint="default"/>
        <w:lang w:val="nn-NO" w:eastAsia="en-US" w:bidi="ar-SA"/>
      </w:rPr>
    </w:lvl>
    <w:lvl w:ilvl="2" w:tplc="CF767BB6">
      <w:numFmt w:val="bullet"/>
      <w:lvlText w:val="•"/>
      <w:lvlJc w:val="left"/>
      <w:pPr>
        <w:ind w:left="2789" w:hanging="360"/>
      </w:pPr>
      <w:rPr>
        <w:rFonts w:hint="default"/>
        <w:lang w:val="nn-NO" w:eastAsia="en-US" w:bidi="ar-SA"/>
      </w:rPr>
    </w:lvl>
    <w:lvl w:ilvl="3" w:tplc="844CE9E6">
      <w:numFmt w:val="bullet"/>
      <w:lvlText w:val="•"/>
      <w:lvlJc w:val="left"/>
      <w:pPr>
        <w:ind w:left="3753" w:hanging="360"/>
      </w:pPr>
      <w:rPr>
        <w:rFonts w:hint="default"/>
        <w:lang w:val="nn-NO" w:eastAsia="en-US" w:bidi="ar-SA"/>
      </w:rPr>
    </w:lvl>
    <w:lvl w:ilvl="4" w:tplc="B1D0F00E">
      <w:numFmt w:val="bullet"/>
      <w:lvlText w:val="•"/>
      <w:lvlJc w:val="left"/>
      <w:pPr>
        <w:ind w:left="4718" w:hanging="360"/>
      </w:pPr>
      <w:rPr>
        <w:rFonts w:hint="default"/>
        <w:lang w:val="nn-NO" w:eastAsia="en-US" w:bidi="ar-SA"/>
      </w:rPr>
    </w:lvl>
    <w:lvl w:ilvl="5" w:tplc="06E8604E">
      <w:numFmt w:val="bullet"/>
      <w:lvlText w:val="•"/>
      <w:lvlJc w:val="left"/>
      <w:pPr>
        <w:ind w:left="5683" w:hanging="360"/>
      </w:pPr>
      <w:rPr>
        <w:rFonts w:hint="default"/>
        <w:lang w:val="nn-NO" w:eastAsia="en-US" w:bidi="ar-SA"/>
      </w:rPr>
    </w:lvl>
    <w:lvl w:ilvl="6" w:tplc="FF249760">
      <w:numFmt w:val="bullet"/>
      <w:lvlText w:val="•"/>
      <w:lvlJc w:val="left"/>
      <w:pPr>
        <w:ind w:left="6647" w:hanging="360"/>
      </w:pPr>
      <w:rPr>
        <w:rFonts w:hint="default"/>
        <w:lang w:val="nn-NO" w:eastAsia="en-US" w:bidi="ar-SA"/>
      </w:rPr>
    </w:lvl>
    <w:lvl w:ilvl="7" w:tplc="E3C48BA2">
      <w:numFmt w:val="bullet"/>
      <w:lvlText w:val="•"/>
      <w:lvlJc w:val="left"/>
      <w:pPr>
        <w:ind w:left="7612" w:hanging="360"/>
      </w:pPr>
      <w:rPr>
        <w:rFonts w:hint="default"/>
        <w:lang w:val="nn-NO" w:eastAsia="en-US" w:bidi="ar-SA"/>
      </w:rPr>
    </w:lvl>
    <w:lvl w:ilvl="8" w:tplc="5A6E9164">
      <w:numFmt w:val="bullet"/>
      <w:lvlText w:val="•"/>
      <w:lvlJc w:val="left"/>
      <w:pPr>
        <w:ind w:left="8577" w:hanging="360"/>
      </w:pPr>
      <w:rPr>
        <w:rFonts w:hint="default"/>
        <w:lang w:val="nn-NO" w:eastAsia="en-US" w:bidi="ar-SA"/>
      </w:rPr>
    </w:lvl>
  </w:abstractNum>
  <w:abstractNum w:abstractNumId="25" w15:restartNumberingAfterBreak="0">
    <w:nsid w:val="39274437"/>
    <w:multiLevelType w:val="hybridMultilevel"/>
    <w:tmpl w:val="7CDEBB0C"/>
    <w:lvl w:ilvl="0" w:tplc="36664378">
      <w:numFmt w:val="bullet"/>
      <w:lvlText w:val="-"/>
      <w:lvlJc w:val="left"/>
      <w:pPr>
        <w:ind w:left="851" w:hanging="360"/>
      </w:pPr>
      <w:rPr>
        <w:rFonts w:ascii="Calibri" w:eastAsia="Calibri" w:hAnsi="Calibri" w:cs="Calibri" w:hint="default"/>
        <w:b w:val="0"/>
        <w:bCs w:val="0"/>
        <w:i w:val="0"/>
        <w:iCs w:val="0"/>
        <w:w w:val="100"/>
        <w:sz w:val="22"/>
        <w:szCs w:val="22"/>
        <w:lang w:val="nn-NO" w:eastAsia="en-US" w:bidi="ar-SA"/>
      </w:rPr>
    </w:lvl>
    <w:lvl w:ilvl="1" w:tplc="AAB21CF8">
      <w:numFmt w:val="bullet"/>
      <w:lvlText w:val="•"/>
      <w:lvlJc w:val="left"/>
      <w:pPr>
        <w:ind w:left="1824" w:hanging="360"/>
      </w:pPr>
      <w:rPr>
        <w:rFonts w:hint="default"/>
        <w:lang w:val="nn-NO" w:eastAsia="en-US" w:bidi="ar-SA"/>
      </w:rPr>
    </w:lvl>
    <w:lvl w:ilvl="2" w:tplc="D9122E60">
      <w:numFmt w:val="bullet"/>
      <w:lvlText w:val="•"/>
      <w:lvlJc w:val="left"/>
      <w:pPr>
        <w:ind w:left="2789" w:hanging="360"/>
      </w:pPr>
      <w:rPr>
        <w:rFonts w:hint="default"/>
        <w:lang w:val="nn-NO" w:eastAsia="en-US" w:bidi="ar-SA"/>
      </w:rPr>
    </w:lvl>
    <w:lvl w:ilvl="3" w:tplc="81726AE6">
      <w:numFmt w:val="bullet"/>
      <w:lvlText w:val="•"/>
      <w:lvlJc w:val="left"/>
      <w:pPr>
        <w:ind w:left="3753" w:hanging="360"/>
      </w:pPr>
      <w:rPr>
        <w:rFonts w:hint="default"/>
        <w:lang w:val="nn-NO" w:eastAsia="en-US" w:bidi="ar-SA"/>
      </w:rPr>
    </w:lvl>
    <w:lvl w:ilvl="4" w:tplc="8AEC216E">
      <w:numFmt w:val="bullet"/>
      <w:lvlText w:val="•"/>
      <w:lvlJc w:val="left"/>
      <w:pPr>
        <w:ind w:left="4718" w:hanging="360"/>
      </w:pPr>
      <w:rPr>
        <w:rFonts w:hint="default"/>
        <w:lang w:val="nn-NO" w:eastAsia="en-US" w:bidi="ar-SA"/>
      </w:rPr>
    </w:lvl>
    <w:lvl w:ilvl="5" w:tplc="F16E927A">
      <w:numFmt w:val="bullet"/>
      <w:lvlText w:val="•"/>
      <w:lvlJc w:val="left"/>
      <w:pPr>
        <w:ind w:left="5683" w:hanging="360"/>
      </w:pPr>
      <w:rPr>
        <w:rFonts w:hint="default"/>
        <w:lang w:val="nn-NO" w:eastAsia="en-US" w:bidi="ar-SA"/>
      </w:rPr>
    </w:lvl>
    <w:lvl w:ilvl="6" w:tplc="CDEEDDB8">
      <w:numFmt w:val="bullet"/>
      <w:lvlText w:val="•"/>
      <w:lvlJc w:val="left"/>
      <w:pPr>
        <w:ind w:left="6647" w:hanging="360"/>
      </w:pPr>
      <w:rPr>
        <w:rFonts w:hint="default"/>
        <w:lang w:val="nn-NO" w:eastAsia="en-US" w:bidi="ar-SA"/>
      </w:rPr>
    </w:lvl>
    <w:lvl w:ilvl="7" w:tplc="81EA601E">
      <w:numFmt w:val="bullet"/>
      <w:lvlText w:val="•"/>
      <w:lvlJc w:val="left"/>
      <w:pPr>
        <w:ind w:left="7612" w:hanging="360"/>
      </w:pPr>
      <w:rPr>
        <w:rFonts w:hint="default"/>
        <w:lang w:val="nn-NO" w:eastAsia="en-US" w:bidi="ar-SA"/>
      </w:rPr>
    </w:lvl>
    <w:lvl w:ilvl="8" w:tplc="E56ACAC8">
      <w:numFmt w:val="bullet"/>
      <w:lvlText w:val="•"/>
      <w:lvlJc w:val="left"/>
      <w:pPr>
        <w:ind w:left="8577" w:hanging="360"/>
      </w:pPr>
      <w:rPr>
        <w:rFonts w:hint="default"/>
        <w:lang w:val="nn-NO" w:eastAsia="en-US" w:bidi="ar-SA"/>
      </w:rPr>
    </w:lvl>
  </w:abstractNum>
  <w:abstractNum w:abstractNumId="26" w15:restartNumberingAfterBreak="0">
    <w:nsid w:val="3E602363"/>
    <w:multiLevelType w:val="multilevel"/>
    <w:tmpl w:val="B9CEBC80"/>
    <w:lvl w:ilvl="0">
      <w:start w:val="7"/>
      <w:numFmt w:val="decimal"/>
      <w:lvlText w:val="%1"/>
      <w:lvlJc w:val="left"/>
      <w:pPr>
        <w:ind w:left="756" w:hanging="756"/>
      </w:pPr>
      <w:rPr>
        <w:rFonts w:hint="default"/>
      </w:rPr>
    </w:lvl>
    <w:lvl w:ilvl="1">
      <w:start w:val="11"/>
      <w:numFmt w:val="decimal"/>
      <w:lvlText w:val="%1.%2"/>
      <w:lvlJc w:val="left"/>
      <w:pPr>
        <w:ind w:left="756" w:hanging="756"/>
      </w:pPr>
      <w:rPr>
        <w:rFonts w:hint="default"/>
      </w:rPr>
    </w:lvl>
    <w:lvl w:ilvl="2">
      <w:start w:val="1"/>
      <w:numFmt w:val="decimal"/>
      <w:lvlText w:val="%1.%2.%3"/>
      <w:lvlJc w:val="left"/>
      <w:pPr>
        <w:ind w:left="1607" w:hanging="75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92359D"/>
    <w:multiLevelType w:val="hybridMultilevel"/>
    <w:tmpl w:val="EDB037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D893DFA"/>
    <w:multiLevelType w:val="hybridMultilevel"/>
    <w:tmpl w:val="AC1644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D922E53"/>
    <w:multiLevelType w:val="hybridMultilevel"/>
    <w:tmpl w:val="D6EE1F4A"/>
    <w:lvl w:ilvl="0" w:tplc="E06E8B2A">
      <w:numFmt w:val="bullet"/>
      <w:lvlText w:val="-"/>
      <w:lvlJc w:val="left"/>
      <w:pPr>
        <w:ind w:left="851" w:hanging="360"/>
      </w:pPr>
      <w:rPr>
        <w:rFonts w:ascii="Calibri" w:eastAsia="Calibri" w:hAnsi="Calibri" w:cs="Calibri" w:hint="default"/>
        <w:b w:val="0"/>
        <w:bCs w:val="0"/>
        <w:i w:val="0"/>
        <w:iCs w:val="0"/>
        <w:color w:val="181818"/>
        <w:w w:val="100"/>
        <w:sz w:val="22"/>
        <w:szCs w:val="22"/>
        <w:lang w:val="nn-NO" w:eastAsia="en-US" w:bidi="ar-SA"/>
      </w:rPr>
    </w:lvl>
    <w:lvl w:ilvl="1" w:tplc="3EDE34D4">
      <w:numFmt w:val="bullet"/>
      <w:lvlText w:val="•"/>
      <w:lvlJc w:val="left"/>
      <w:pPr>
        <w:ind w:left="1824" w:hanging="360"/>
      </w:pPr>
      <w:rPr>
        <w:rFonts w:hint="default"/>
        <w:lang w:val="nn-NO" w:eastAsia="en-US" w:bidi="ar-SA"/>
      </w:rPr>
    </w:lvl>
    <w:lvl w:ilvl="2" w:tplc="18DE5592">
      <w:numFmt w:val="bullet"/>
      <w:lvlText w:val="•"/>
      <w:lvlJc w:val="left"/>
      <w:pPr>
        <w:ind w:left="2789" w:hanging="360"/>
      </w:pPr>
      <w:rPr>
        <w:rFonts w:hint="default"/>
        <w:lang w:val="nn-NO" w:eastAsia="en-US" w:bidi="ar-SA"/>
      </w:rPr>
    </w:lvl>
    <w:lvl w:ilvl="3" w:tplc="468E0F30">
      <w:numFmt w:val="bullet"/>
      <w:lvlText w:val="•"/>
      <w:lvlJc w:val="left"/>
      <w:pPr>
        <w:ind w:left="3753" w:hanging="360"/>
      </w:pPr>
      <w:rPr>
        <w:rFonts w:hint="default"/>
        <w:lang w:val="nn-NO" w:eastAsia="en-US" w:bidi="ar-SA"/>
      </w:rPr>
    </w:lvl>
    <w:lvl w:ilvl="4" w:tplc="00D690FE">
      <w:numFmt w:val="bullet"/>
      <w:lvlText w:val="•"/>
      <w:lvlJc w:val="left"/>
      <w:pPr>
        <w:ind w:left="4718" w:hanging="360"/>
      </w:pPr>
      <w:rPr>
        <w:rFonts w:hint="default"/>
        <w:lang w:val="nn-NO" w:eastAsia="en-US" w:bidi="ar-SA"/>
      </w:rPr>
    </w:lvl>
    <w:lvl w:ilvl="5" w:tplc="00E0F556">
      <w:numFmt w:val="bullet"/>
      <w:lvlText w:val="•"/>
      <w:lvlJc w:val="left"/>
      <w:pPr>
        <w:ind w:left="5683" w:hanging="360"/>
      </w:pPr>
      <w:rPr>
        <w:rFonts w:hint="default"/>
        <w:lang w:val="nn-NO" w:eastAsia="en-US" w:bidi="ar-SA"/>
      </w:rPr>
    </w:lvl>
    <w:lvl w:ilvl="6" w:tplc="A8DC9ADA">
      <w:numFmt w:val="bullet"/>
      <w:lvlText w:val="•"/>
      <w:lvlJc w:val="left"/>
      <w:pPr>
        <w:ind w:left="6647" w:hanging="360"/>
      </w:pPr>
      <w:rPr>
        <w:rFonts w:hint="default"/>
        <w:lang w:val="nn-NO" w:eastAsia="en-US" w:bidi="ar-SA"/>
      </w:rPr>
    </w:lvl>
    <w:lvl w:ilvl="7" w:tplc="18F8330C">
      <w:numFmt w:val="bullet"/>
      <w:lvlText w:val="•"/>
      <w:lvlJc w:val="left"/>
      <w:pPr>
        <w:ind w:left="7612" w:hanging="360"/>
      </w:pPr>
      <w:rPr>
        <w:rFonts w:hint="default"/>
        <w:lang w:val="nn-NO" w:eastAsia="en-US" w:bidi="ar-SA"/>
      </w:rPr>
    </w:lvl>
    <w:lvl w:ilvl="8" w:tplc="9962B4E8">
      <w:numFmt w:val="bullet"/>
      <w:lvlText w:val="•"/>
      <w:lvlJc w:val="left"/>
      <w:pPr>
        <w:ind w:left="8577" w:hanging="360"/>
      </w:pPr>
      <w:rPr>
        <w:rFonts w:hint="default"/>
        <w:lang w:val="nn-NO" w:eastAsia="en-US" w:bidi="ar-SA"/>
      </w:rPr>
    </w:lvl>
  </w:abstractNum>
  <w:abstractNum w:abstractNumId="30" w15:restartNumberingAfterBreak="0">
    <w:nsid w:val="4DFD390E"/>
    <w:multiLevelType w:val="multilevel"/>
    <w:tmpl w:val="B008D74C"/>
    <w:lvl w:ilvl="0">
      <w:start w:val="2"/>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5"/>
      <w:numFmt w:val="bullet"/>
      <w:lvlText w:val="-"/>
      <w:lvlJc w:val="left"/>
      <w:pPr>
        <w:ind w:left="360" w:hanging="360"/>
      </w:pPr>
      <w:rPr>
        <w:rFonts w:ascii="Calibri" w:eastAsiaTheme="minorHAnsi" w:hAnsi="Calibri" w:cs="Calibri" w:hint="default"/>
      </w:rPr>
    </w:lvl>
    <w:lvl w:ilvl="3">
      <w:start w:val="100"/>
      <w:numFmt w:val="bullet"/>
      <w:lvlText w:val=""/>
      <w:lvlJc w:val="left"/>
      <w:pPr>
        <w:ind w:left="360" w:hanging="360"/>
      </w:pPr>
      <w:rPr>
        <w:rFonts w:ascii="Symbol" w:eastAsiaTheme="minorHAnsi" w:hAnsi="Symbol" w:cstheme="minorBidi"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55F01305"/>
    <w:multiLevelType w:val="multilevel"/>
    <w:tmpl w:val="C042571A"/>
    <w:lvl w:ilvl="0">
      <w:start w:val="1"/>
      <w:numFmt w:val="decimal"/>
      <w:lvlText w:val="%1."/>
      <w:lvlJc w:val="left"/>
      <w:pPr>
        <w:ind w:left="644" w:hanging="360"/>
      </w:pPr>
    </w:lvl>
    <w:lvl w:ilvl="1">
      <w:start w:val="1"/>
      <w:numFmt w:val="decimal"/>
      <w:pStyle w:val="Overskrift2"/>
      <w:lvlText w:val="%1.%2."/>
      <w:lvlJc w:val="left"/>
      <w:pPr>
        <w:ind w:left="1076" w:hanging="432"/>
      </w:pPr>
      <w:rPr>
        <w:specVanish w:val="0"/>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2" w15:restartNumberingAfterBreak="0">
    <w:nsid w:val="59625B15"/>
    <w:multiLevelType w:val="hybridMultilevel"/>
    <w:tmpl w:val="193A3BBE"/>
    <w:lvl w:ilvl="0" w:tplc="31D40152">
      <w:numFmt w:val="bullet"/>
      <w:lvlText w:val="-"/>
      <w:lvlJc w:val="left"/>
      <w:pPr>
        <w:ind w:left="851" w:hanging="360"/>
      </w:pPr>
      <w:rPr>
        <w:rFonts w:ascii="Calibri" w:eastAsia="Calibri" w:hAnsi="Calibri" w:cs="Calibri" w:hint="default"/>
        <w:b w:val="0"/>
        <w:bCs w:val="0"/>
        <w:i w:val="0"/>
        <w:iCs w:val="0"/>
        <w:w w:val="100"/>
        <w:sz w:val="22"/>
        <w:szCs w:val="22"/>
        <w:lang w:val="nn-NO" w:eastAsia="en-US" w:bidi="ar-SA"/>
      </w:rPr>
    </w:lvl>
    <w:lvl w:ilvl="1" w:tplc="28E67BDE">
      <w:numFmt w:val="bullet"/>
      <w:lvlText w:val="•"/>
      <w:lvlJc w:val="left"/>
      <w:pPr>
        <w:ind w:left="1824" w:hanging="360"/>
      </w:pPr>
      <w:rPr>
        <w:rFonts w:hint="default"/>
        <w:lang w:val="nn-NO" w:eastAsia="en-US" w:bidi="ar-SA"/>
      </w:rPr>
    </w:lvl>
    <w:lvl w:ilvl="2" w:tplc="85CE9170">
      <w:numFmt w:val="bullet"/>
      <w:lvlText w:val="•"/>
      <w:lvlJc w:val="left"/>
      <w:pPr>
        <w:ind w:left="2789" w:hanging="360"/>
      </w:pPr>
      <w:rPr>
        <w:rFonts w:hint="default"/>
        <w:lang w:val="nn-NO" w:eastAsia="en-US" w:bidi="ar-SA"/>
      </w:rPr>
    </w:lvl>
    <w:lvl w:ilvl="3" w:tplc="DF181DE8">
      <w:numFmt w:val="bullet"/>
      <w:lvlText w:val="•"/>
      <w:lvlJc w:val="left"/>
      <w:pPr>
        <w:ind w:left="3753" w:hanging="360"/>
      </w:pPr>
      <w:rPr>
        <w:rFonts w:hint="default"/>
        <w:lang w:val="nn-NO" w:eastAsia="en-US" w:bidi="ar-SA"/>
      </w:rPr>
    </w:lvl>
    <w:lvl w:ilvl="4" w:tplc="99A026A0">
      <w:numFmt w:val="bullet"/>
      <w:lvlText w:val="•"/>
      <w:lvlJc w:val="left"/>
      <w:pPr>
        <w:ind w:left="4718" w:hanging="360"/>
      </w:pPr>
      <w:rPr>
        <w:rFonts w:hint="default"/>
        <w:lang w:val="nn-NO" w:eastAsia="en-US" w:bidi="ar-SA"/>
      </w:rPr>
    </w:lvl>
    <w:lvl w:ilvl="5" w:tplc="4BF2062E">
      <w:numFmt w:val="bullet"/>
      <w:lvlText w:val="•"/>
      <w:lvlJc w:val="left"/>
      <w:pPr>
        <w:ind w:left="5683" w:hanging="360"/>
      </w:pPr>
      <w:rPr>
        <w:rFonts w:hint="default"/>
        <w:lang w:val="nn-NO" w:eastAsia="en-US" w:bidi="ar-SA"/>
      </w:rPr>
    </w:lvl>
    <w:lvl w:ilvl="6" w:tplc="8FD0B364">
      <w:numFmt w:val="bullet"/>
      <w:lvlText w:val="•"/>
      <w:lvlJc w:val="left"/>
      <w:pPr>
        <w:ind w:left="6647" w:hanging="360"/>
      </w:pPr>
      <w:rPr>
        <w:rFonts w:hint="default"/>
        <w:lang w:val="nn-NO" w:eastAsia="en-US" w:bidi="ar-SA"/>
      </w:rPr>
    </w:lvl>
    <w:lvl w:ilvl="7" w:tplc="B6F8BC5C">
      <w:numFmt w:val="bullet"/>
      <w:lvlText w:val="•"/>
      <w:lvlJc w:val="left"/>
      <w:pPr>
        <w:ind w:left="7612" w:hanging="360"/>
      </w:pPr>
      <w:rPr>
        <w:rFonts w:hint="default"/>
        <w:lang w:val="nn-NO" w:eastAsia="en-US" w:bidi="ar-SA"/>
      </w:rPr>
    </w:lvl>
    <w:lvl w:ilvl="8" w:tplc="C4023600">
      <w:numFmt w:val="bullet"/>
      <w:lvlText w:val="•"/>
      <w:lvlJc w:val="left"/>
      <w:pPr>
        <w:ind w:left="8577" w:hanging="360"/>
      </w:pPr>
      <w:rPr>
        <w:rFonts w:hint="default"/>
        <w:lang w:val="nn-NO" w:eastAsia="en-US" w:bidi="ar-SA"/>
      </w:rPr>
    </w:lvl>
  </w:abstractNum>
  <w:abstractNum w:abstractNumId="33" w15:restartNumberingAfterBreak="0">
    <w:nsid w:val="59CC3363"/>
    <w:multiLevelType w:val="hybridMultilevel"/>
    <w:tmpl w:val="2E864ABC"/>
    <w:lvl w:ilvl="0" w:tplc="97D66CD0">
      <w:numFmt w:val="bullet"/>
      <w:lvlText w:val=""/>
      <w:lvlJc w:val="left"/>
      <w:pPr>
        <w:ind w:left="851" w:hanging="360"/>
      </w:pPr>
      <w:rPr>
        <w:rFonts w:ascii="Symbol" w:eastAsia="Symbol" w:hAnsi="Symbol" w:cs="Symbol" w:hint="default"/>
        <w:b w:val="0"/>
        <w:bCs w:val="0"/>
        <w:i w:val="0"/>
        <w:iCs w:val="0"/>
        <w:w w:val="100"/>
        <w:sz w:val="22"/>
        <w:szCs w:val="22"/>
        <w:lang w:val="nn-NO" w:eastAsia="en-US" w:bidi="ar-SA"/>
      </w:rPr>
    </w:lvl>
    <w:lvl w:ilvl="1" w:tplc="BFB64890">
      <w:numFmt w:val="bullet"/>
      <w:lvlText w:val="•"/>
      <w:lvlJc w:val="left"/>
      <w:pPr>
        <w:ind w:left="1824" w:hanging="360"/>
      </w:pPr>
      <w:rPr>
        <w:rFonts w:hint="default"/>
        <w:lang w:val="nn-NO" w:eastAsia="en-US" w:bidi="ar-SA"/>
      </w:rPr>
    </w:lvl>
    <w:lvl w:ilvl="2" w:tplc="50CE7E96">
      <w:numFmt w:val="bullet"/>
      <w:lvlText w:val="•"/>
      <w:lvlJc w:val="left"/>
      <w:pPr>
        <w:ind w:left="2789" w:hanging="360"/>
      </w:pPr>
      <w:rPr>
        <w:rFonts w:hint="default"/>
        <w:lang w:val="nn-NO" w:eastAsia="en-US" w:bidi="ar-SA"/>
      </w:rPr>
    </w:lvl>
    <w:lvl w:ilvl="3" w:tplc="AFCCBD62">
      <w:numFmt w:val="bullet"/>
      <w:lvlText w:val="•"/>
      <w:lvlJc w:val="left"/>
      <w:pPr>
        <w:ind w:left="3753" w:hanging="360"/>
      </w:pPr>
      <w:rPr>
        <w:rFonts w:hint="default"/>
        <w:lang w:val="nn-NO" w:eastAsia="en-US" w:bidi="ar-SA"/>
      </w:rPr>
    </w:lvl>
    <w:lvl w:ilvl="4" w:tplc="DE9CACA2">
      <w:numFmt w:val="bullet"/>
      <w:lvlText w:val="•"/>
      <w:lvlJc w:val="left"/>
      <w:pPr>
        <w:ind w:left="4718" w:hanging="360"/>
      </w:pPr>
      <w:rPr>
        <w:rFonts w:hint="default"/>
        <w:lang w:val="nn-NO" w:eastAsia="en-US" w:bidi="ar-SA"/>
      </w:rPr>
    </w:lvl>
    <w:lvl w:ilvl="5" w:tplc="31D4042A">
      <w:numFmt w:val="bullet"/>
      <w:lvlText w:val="•"/>
      <w:lvlJc w:val="left"/>
      <w:pPr>
        <w:ind w:left="5683" w:hanging="360"/>
      </w:pPr>
      <w:rPr>
        <w:rFonts w:hint="default"/>
        <w:lang w:val="nn-NO" w:eastAsia="en-US" w:bidi="ar-SA"/>
      </w:rPr>
    </w:lvl>
    <w:lvl w:ilvl="6" w:tplc="3022F184">
      <w:numFmt w:val="bullet"/>
      <w:lvlText w:val="•"/>
      <w:lvlJc w:val="left"/>
      <w:pPr>
        <w:ind w:left="6647" w:hanging="360"/>
      </w:pPr>
      <w:rPr>
        <w:rFonts w:hint="default"/>
        <w:lang w:val="nn-NO" w:eastAsia="en-US" w:bidi="ar-SA"/>
      </w:rPr>
    </w:lvl>
    <w:lvl w:ilvl="7" w:tplc="EEE2FB7A">
      <w:numFmt w:val="bullet"/>
      <w:lvlText w:val="•"/>
      <w:lvlJc w:val="left"/>
      <w:pPr>
        <w:ind w:left="7612" w:hanging="360"/>
      </w:pPr>
      <w:rPr>
        <w:rFonts w:hint="default"/>
        <w:lang w:val="nn-NO" w:eastAsia="en-US" w:bidi="ar-SA"/>
      </w:rPr>
    </w:lvl>
    <w:lvl w:ilvl="8" w:tplc="074C4244">
      <w:numFmt w:val="bullet"/>
      <w:lvlText w:val="•"/>
      <w:lvlJc w:val="left"/>
      <w:pPr>
        <w:ind w:left="8577" w:hanging="360"/>
      </w:pPr>
      <w:rPr>
        <w:rFonts w:hint="default"/>
        <w:lang w:val="nn-NO" w:eastAsia="en-US" w:bidi="ar-SA"/>
      </w:rPr>
    </w:lvl>
  </w:abstractNum>
  <w:abstractNum w:abstractNumId="34" w15:restartNumberingAfterBreak="0">
    <w:nsid w:val="5B9946CF"/>
    <w:multiLevelType w:val="hybridMultilevel"/>
    <w:tmpl w:val="7850392E"/>
    <w:lvl w:ilvl="0" w:tplc="04140011">
      <w:start w:val="1"/>
      <w:numFmt w:val="decimal"/>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5065AE2"/>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6" w15:restartNumberingAfterBreak="0">
    <w:nsid w:val="67156C68"/>
    <w:multiLevelType w:val="hybridMultilevel"/>
    <w:tmpl w:val="592A2CD6"/>
    <w:lvl w:ilvl="0" w:tplc="08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7" w15:restartNumberingAfterBreak="0">
    <w:nsid w:val="688B6F74"/>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8" w15:restartNumberingAfterBreak="0">
    <w:nsid w:val="69BA5F61"/>
    <w:multiLevelType w:val="multilevel"/>
    <w:tmpl w:val="B59E159A"/>
    <w:lvl w:ilvl="0">
      <w:start w:val="8"/>
      <w:numFmt w:val="decimal"/>
      <w:lvlText w:val="%1"/>
      <w:lvlJc w:val="left"/>
      <w:pPr>
        <w:ind w:left="470" w:hanging="47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39" w15:restartNumberingAfterBreak="0">
    <w:nsid w:val="69F10C93"/>
    <w:multiLevelType w:val="hybridMultilevel"/>
    <w:tmpl w:val="22FA39C4"/>
    <w:lvl w:ilvl="0" w:tplc="62C47EB4">
      <w:numFmt w:val="bullet"/>
      <w:lvlText w:val=""/>
      <w:lvlJc w:val="left"/>
      <w:pPr>
        <w:ind w:left="851" w:hanging="360"/>
      </w:pPr>
      <w:rPr>
        <w:rFonts w:ascii="Symbol" w:eastAsia="Symbol" w:hAnsi="Symbol" w:cs="Symbol" w:hint="default"/>
        <w:b w:val="0"/>
        <w:bCs w:val="0"/>
        <w:i w:val="0"/>
        <w:iCs w:val="0"/>
        <w:color w:val="181818"/>
        <w:w w:val="100"/>
        <w:sz w:val="22"/>
        <w:szCs w:val="22"/>
        <w:lang w:val="nn-NO" w:eastAsia="en-US" w:bidi="ar-SA"/>
      </w:rPr>
    </w:lvl>
    <w:lvl w:ilvl="1" w:tplc="4AAC241C">
      <w:numFmt w:val="bullet"/>
      <w:lvlText w:val="•"/>
      <w:lvlJc w:val="left"/>
      <w:pPr>
        <w:ind w:left="1824" w:hanging="360"/>
      </w:pPr>
      <w:rPr>
        <w:rFonts w:hint="default"/>
        <w:lang w:val="nn-NO" w:eastAsia="en-US" w:bidi="ar-SA"/>
      </w:rPr>
    </w:lvl>
    <w:lvl w:ilvl="2" w:tplc="ADE6DC20">
      <w:numFmt w:val="bullet"/>
      <w:lvlText w:val="•"/>
      <w:lvlJc w:val="left"/>
      <w:pPr>
        <w:ind w:left="2789" w:hanging="360"/>
      </w:pPr>
      <w:rPr>
        <w:rFonts w:hint="default"/>
        <w:lang w:val="nn-NO" w:eastAsia="en-US" w:bidi="ar-SA"/>
      </w:rPr>
    </w:lvl>
    <w:lvl w:ilvl="3" w:tplc="3DBCABF0">
      <w:numFmt w:val="bullet"/>
      <w:lvlText w:val="•"/>
      <w:lvlJc w:val="left"/>
      <w:pPr>
        <w:ind w:left="3753" w:hanging="360"/>
      </w:pPr>
      <w:rPr>
        <w:rFonts w:hint="default"/>
        <w:lang w:val="nn-NO" w:eastAsia="en-US" w:bidi="ar-SA"/>
      </w:rPr>
    </w:lvl>
    <w:lvl w:ilvl="4" w:tplc="C622B74C">
      <w:numFmt w:val="bullet"/>
      <w:lvlText w:val="•"/>
      <w:lvlJc w:val="left"/>
      <w:pPr>
        <w:ind w:left="4718" w:hanging="360"/>
      </w:pPr>
      <w:rPr>
        <w:rFonts w:hint="default"/>
        <w:lang w:val="nn-NO" w:eastAsia="en-US" w:bidi="ar-SA"/>
      </w:rPr>
    </w:lvl>
    <w:lvl w:ilvl="5" w:tplc="7C623CE8">
      <w:numFmt w:val="bullet"/>
      <w:lvlText w:val="•"/>
      <w:lvlJc w:val="left"/>
      <w:pPr>
        <w:ind w:left="5683" w:hanging="360"/>
      </w:pPr>
      <w:rPr>
        <w:rFonts w:hint="default"/>
        <w:lang w:val="nn-NO" w:eastAsia="en-US" w:bidi="ar-SA"/>
      </w:rPr>
    </w:lvl>
    <w:lvl w:ilvl="6" w:tplc="06B0FC72">
      <w:numFmt w:val="bullet"/>
      <w:lvlText w:val="•"/>
      <w:lvlJc w:val="left"/>
      <w:pPr>
        <w:ind w:left="6647" w:hanging="360"/>
      </w:pPr>
      <w:rPr>
        <w:rFonts w:hint="default"/>
        <w:lang w:val="nn-NO" w:eastAsia="en-US" w:bidi="ar-SA"/>
      </w:rPr>
    </w:lvl>
    <w:lvl w:ilvl="7" w:tplc="3B5C8F8E">
      <w:numFmt w:val="bullet"/>
      <w:lvlText w:val="•"/>
      <w:lvlJc w:val="left"/>
      <w:pPr>
        <w:ind w:left="7612" w:hanging="360"/>
      </w:pPr>
      <w:rPr>
        <w:rFonts w:hint="default"/>
        <w:lang w:val="nn-NO" w:eastAsia="en-US" w:bidi="ar-SA"/>
      </w:rPr>
    </w:lvl>
    <w:lvl w:ilvl="8" w:tplc="BF4AF026">
      <w:numFmt w:val="bullet"/>
      <w:lvlText w:val="•"/>
      <w:lvlJc w:val="left"/>
      <w:pPr>
        <w:ind w:left="8577" w:hanging="360"/>
      </w:pPr>
      <w:rPr>
        <w:rFonts w:hint="default"/>
        <w:lang w:val="nn-NO" w:eastAsia="en-US" w:bidi="ar-SA"/>
      </w:rPr>
    </w:lvl>
  </w:abstractNum>
  <w:abstractNum w:abstractNumId="40" w15:restartNumberingAfterBreak="0">
    <w:nsid w:val="70BD4133"/>
    <w:multiLevelType w:val="multilevel"/>
    <w:tmpl w:val="0B763162"/>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1" w15:restartNumberingAfterBreak="0">
    <w:nsid w:val="72AA459F"/>
    <w:multiLevelType w:val="multilevel"/>
    <w:tmpl w:val="B36A8592"/>
    <w:lvl w:ilvl="0">
      <w:start w:val="7"/>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7" w:firstLine="113"/>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2C96C4D"/>
    <w:multiLevelType w:val="hybridMultilevel"/>
    <w:tmpl w:val="7090BDA0"/>
    <w:lvl w:ilvl="0" w:tplc="9A46D94A">
      <w:start w:val="1"/>
      <w:numFmt w:val="decimal"/>
      <w:lvlText w:val="%1."/>
      <w:lvlJc w:val="left"/>
      <w:pPr>
        <w:ind w:left="1080" w:hanging="72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752024A0"/>
    <w:multiLevelType w:val="hybridMultilevel"/>
    <w:tmpl w:val="A21824AA"/>
    <w:lvl w:ilvl="0" w:tplc="08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4" w15:restartNumberingAfterBreak="0">
    <w:nsid w:val="761C6456"/>
    <w:multiLevelType w:val="multilevel"/>
    <w:tmpl w:val="1D826B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Overskrift4"/>
      <w:lvlText w:val="%1.%2.%3.%4."/>
      <w:lvlJc w:val="left"/>
      <w:pPr>
        <w:ind w:left="1534" w:hanging="45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6D649C8"/>
    <w:multiLevelType w:val="multilevel"/>
    <w:tmpl w:val="995CF28A"/>
    <w:lvl w:ilvl="0">
      <w:start w:val="5"/>
      <w:numFmt w:val="decimal"/>
      <w:lvlText w:val="%1"/>
      <w:lvlJc w:val="left"/>
      <w:pPr>
        <w:ind w:left="731" w:hanging="601"/>
      </w:pPr>
      <w:rPr>
        <w:rFonts w:hint="default"/>
        <w:lang w:val="nn-NO" w:eastAsia="en-US" w:bidi="ar-SA"/>
      </w:rPr>
    </w:lvl>
    <w:lvl w:ilvl="1">
      <w:start w:val="13"/>
      <w:numFmt w:val="decimal"/>
      <w:lvlText w:val="%1.%2"/>
      <w:lvlJc w:val="left"/>
      <w:pPr>
        <w:ind w:left="731" w:hanging="601"/>
      </w:pPr>
      <w:rPr>
        <w:rFonts w:ascii="Tahoma" w:eastAsia="Tahoma" w:hAnsi="Tahoma" w:cs="Tahoma" w:hint="default"/>
        <w:b/>
        <w:bCs/>
        <w:i w:val="0"/>
        <w:iCs w:val="0"/>
        <w:w w:val="100"/>
        <w:sz w:val="24"/>
        <w:szCs w:val="24"/>
        <w:lang w:val="nn-NO" w:eastAsia="en-US" w:bidi="ar-SA"/>
      </w:rPr>
    </w:lvl>
    <w:lvl w:ilvl="2">
      <w:numFmt w:val="decimal"/>
      <w:lvlText w:val="%1.%2.%3"/>
      <w:lvlJc w:val="left"/>
      <w:pPr>
        <w:ind w:left="746" w:hanging="615"/>
      </w:pPr>
      <w:rPr>
        <w:rFonts w:ascii="Tahoma" w:eastAsia="Tahoma" w:hAnsi="Tahoma" w:cs="Tahoma" w:hint="default"/>
        <w:b w:val="0"/>
        <w:bCs w:val="0"/>
        <w:i/>
        <w:iCs/>
        <w:spacing w:val="-1"/>
        <w:w w:val="94"/>
        <w:sz w:val="21"/>
        <w:szCs w:val="21"/>
        <w:lang w:val="nn-NO" w:eastAsia="en-US" w:bidi="ar-SA"/>
      </w:rPr>
    </w:lvl>
    <w:lvl w:ilvl="3">
      <w:numFmt w:val="bullet"/>
      <w:lvlText w:val=""/>
      <w:lvlJc w:val="left"/>
      <w:pPr>
        <w:ind w:left="851" w:hanging="360"/>
      </w:pPr>
      <w:rPr>
        <w:rFonts w:ascii="Symbol" w:eastAsia="Symbol" w:hAnsi="Symbol" w:cs="Symbol" w:hint="default"/>
        <w:b w:val="0"/>
        <w:bCs w:val="0"/>
        <w:i w:val="0"/>
        <w:iCs w:val="0"/>
        <w:w w:val="100"/>
        <w:sz w:val="22"/>
        <w:szCs w:val="22"/>
        <w:lang w:val="nn-NO" w:eastAsia="en-US" w:bidi="ar-SA"/>
      </w:rPr>
    </w:lvl>
    <w:lvl w:ilvl="4">
      <w:numFmt w:val="bullet"/>
      <w:lvlText w:val="•"/>
      <w:lvlJc w:val="left"/>
      <w:pPr>
        <w:ind w:left="4075" w:hanging="360"/>
      </w:pPr>
      <w:rPr>
        <w:rFonts w:hint="default"/>
        <w:lang w:val="nn-NO" w:eastAsia="en-US" w:bidi="ar-SA"/>
      </w:rPr>
    </w:lvl>
    <w:lvl w:ilvl="5">
      <w:numFmt w:val="bullet"/>
      <w:lvlText w:val="•"/>
      <w:lvlJc w:val="left"/>
      <w:pPr>
        <w:ind w:left="5147" w:hanging="360"/>
      </w:pPr>
      <w:rPr>
        <w:rFonts w:hint="default"/>
        <w:lang w:val="nn-NO" w:eastAsia="en-US" w:bidi="ar-SA"/>
      </w:rPr>
    </w:lvl>
    <w:lvl w:ilvl="6">
      <w:numFmt w:val="bullet"/>
      <w:lvlText w:val="•"/>
      <w:lvlJc w:val="left"/>
      <w:pPr>
        <w:ind w:left="6219" w:hanging="360"/>
      </w:pPr>
      <w:rPr>
        <w:rFonts w:hint="default"/>
        <w:lang w:val="nn-NO" w:eastAsia="en-US" w:bidi="ar-SA"/>
      </w:rPr>
    </w:lvl>
    <w:lvl w:ilvl="7">
      <w:numFmt w:val="bullet"/>
      <w:lvlText w:val="•"/>
      <w:lvlJc w:val="left"/>
      <w:pPr>
        <w:ind w:left="7290" w:hanging="360"/>
      </w:pPr>
      <w:rPr>
        <w:rFonts w:hint="default"/>
        <w:lang w:val="nn-NO" w:eastAsia="en-US" w:bidi="ar-SA"/>
      </w:rPr>
    </w:lvl>
    <w:lvl w:ilvl="8">
      <w:numFmt w:val="bullet"/>
      <w:lvlText w:val="•"/>
      <w:lvlJc w:val="left"/>
      <w:pPr>
        <w:ind w:left="8362" w:hanging="360"/>
      </w:pPr>
      <w:rPr>
        <w:rFonts w:hint="default"/>
        <w:lang w:val="nn-NO" w:eastAsia="en-US" w:bidi="ar-SA"/>
      </w:rPr>
    </w:lvl>
  </w:abstractNum>
  <w:num w:numId="1" w16cid:durableId="681590189">
    <w:abstractNumId w:val="0"/>
  </w:num>
  <w:num w:numId="2" w16cid:durableId="1216818693">
    <w:abstractNumId w:val="31"/>
  </w:num>
  <w:num w:numId="3" w16cid:durableId="1222329681">
    <w:abstractNumId w:val="44"/>
  </w:num>
  <w:num w:numId="4" w16cid:durableId="1619795049">
    <w:abstractNumId w:val="26"/>
  </w:num>
  <w:num w:numId="5" w16cid:durableId="349798253">
    <w:abstractNumId w:val="20"/>
  </w:num>
  <w:num w:numId="6" w16cid:durableId="510216185">
    <w:abstractNumId w:val="13"/>
  </w:num>
  <w:num w:numId="7" w16cid:durableId="1203977744">
    <w:abstractNumId w:val="33"/>
  </w:num>
  <w:num w:numId="8" w16cid:durableId="2099670488">
    <w:abstractNumId w:val="25"/>
  </w:num>
  <w:num w:numId="9" w16cid:durableId="799879691">
    <w:abstractNumId w:val="11"/>
  </w:num>
  <w:num w:numId="10" w16cid:durableId="713235181">
    <w:abstractNumId w:val="45"/>
  </w:num>
  <w:num w:numId="11" w16cid:durableId="2012491143">
    <w:abstractNumId w:val="15"/>
  </w:num>
  <w:num w:numId="12" w16cid:durableId="1998223623">
    <w:abstractNumId w:val="39"/>
  </w:num>
  <w:num w:numId="13" w16cid:durableId="996300907">
    <w:abstractNumId w:val="24"/>
  </w:num>
  <w:num w:numId="14" w16cid:durableId="1757052301">
    <w:abstractNumId w:val="6"/>
  </w:num>
  <w:num w:numId="15" w16cid:durableId="654336660">
    <w:abstractNumId w:val="19"/>
  </w:num>
  <w:num w:numId="16" w16cid:durableId="1552226201">
    <w:abstractNumId w:val="5"/>
  </w:num>
  <w:num w:numId="17" w16cid:durableId="972515538">
    <w:abstractNumId w:val="29"/>
  </w:num>
  <w:num w:numId="18" w16cid:durableId="1274703116">
    <w:abstractNumId w:val="32"/>
  </w:num>
  <w:num w:numId="19" w16cid:durableId="1491628797">
    <w:abstractNumId w:val="1"/>
  </w:num>
  <w:num w:numId="20" w16cid:durableId="1752778573">
    <w:abstractNumId w:val="21"/>
  </w:num>
  <w:num w:numId="21" w16cid:durableId="1691301224">
    <w:abstractNumId w:val="3"/>
  </w:num>
  <w:num w:numId="22" w16cid:durableId="1194198541">
    <w:abstractNumId w:val="42"/>
  </w:num>
  <w:num w:numId="23" w16cid:durableId="1031419162">
    <w:abstractNumId w:val="30"/>
  </w:num>
  <w:num w:numId="24" w16cid:durableId="2110201662">
    <w:abstractNumId w:val="28"/>
  </w:num>
  <w:num w:numId="25" w16cid:durableId="1812095757">
    <w:abstractNumId w:val="41"/>
  </w:num>
  <w:num w:numId="26" w16cid:durableId="1425960447">
    <w:abstractNumId w:val="14"/>
  </w:num>
  <w:num w:numId="27" w16cid:durableId="413936059">
    <w:abstractNumId w:val="38"/>
  </w:num>
  <w:num w:numId="28" w16cid:durableId="1662852074">
    <w:abstractNumId w:val="37"/>
  </w:num>
  <w:num w:numId="29" w16cid:durableId="436027217">
    <w:abstractNumId w:val="34"/>
  </w:num>
  <w:num w:numId="30" w16cid:durableId="1872182316">
    <w:abstractNumId w:val="18"/>
  </w:num>
  <w:num w:numId="31" w16cid:durableId="244845174">
    <w:abstractNumId w:val="2"/>
  </w:num>
  <w:num w:numId="32" w16cid:durableId="980042770">
    <w:abstractNumId w:val="22"/>
  </w:num>
  <w:num w:numId="33" w16cid:durableId="769273753">
    <w:abstractNumId w:val="27"/>
  </w:num>
  <w:num w:numId="34" w16cid:durableId="1903296975">
    <w:abstractNumId w:val="16"/>
  </w:num>
  <w:num w:numId="35" w16cid:durableId="1078551226">
    <w:abstractNumId w:val="8"/>
  </w:num>
  <w:num w:numId="36" w16cid:durableId="1687251905">
    <w:abstractNumId w:val="35"/>
  </w:num>
  <w:num w:numId="37" w16cid:durableId="1983341171">
    <w:abstractNumId w:val="17"/>
  </w:num>
  <w:num w:numId="38" w16cid:durableId="2043431296">
    <w:abstractNumId w:val="9"/>
  </w:num>
  <w:num w:numId="39" w16cid:durableId="453598833">
    <w:abstractNumId w:val="7"/>
  </w:num>
  <w:num w:numId="40" w16cid:durableId="1957835541">
    <w:abstractNumId w:val="40"/>
  </w:num>
  <w:num w:numId="41" w16cid:durableId="10961301">
    <w:abstractNumId w:val="23"/>
  </w:num>
  <w:num w:numId="42" w16cid:durableId="2012638493">
    <w:abstractNumId w:val="12"/>
  </w:num>
  <w:num w:numId="43" w16cid:durableId="1733457744">
    <w:abstractNumId w:val="4"/>
  </w:num>
  <w:num w:numId="44" w16cid:durableId="1159885560">
    <w:abstractNumId w:val="43"/>
  </w:num>
  <w:num w:numId="45" w16cid:durableId="544945499">
    <w:abstractNumId w:val="10"/>
  </w:num>
  <w:num w:numId="46" w16cid:durableId="627052440">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083"/>
    <w:rsid w:val="00000EC7"/>
    <w:rsid w:val="00001874"/>
    <w:rsid w:val="00002F92"/>
    <w:rsid w:val="000055BE"/>
    <w:rsid w:val="00005814"/>
    <w:rsid w:val="00005B63"/>
    <w:rsid w:val="000062DE"/>
    <w:rsid w:val="00006B52"/>
    <w:rsid w:val="00006C86"/>
    <w:rsid w:val="00007B68"/>
    <w:rsid w:val="00010434"/>
    <w:rsid w:val="000132A0"/>
    <w:rsid w:val="0001347A"/>
    <w:rsid w:val="00013A21"/>
    <w:rsid w:val="00013DD2"/>
    <w:rsid w:val="00014F56"/>
    <w:rsid w:val="00016023"/>
    <w:rsid w:val="00020012"/>
    <w:rsid w:val="00020483"/>
    <w:rsid w:val="0002208D"/>
    <w:rsid w:val="00022426"/>
    <w:rsid w:val="00023DAA"/>
    <w:rsid w:val="00024701"/>
    <w:rsid w:val="00024869"/>
    <w:rsid w:val="00026505"/>
    <w:rsid w:val="00026F84"/>
    <w:rsid w:val="00027870"/>
    <w:rsid w:val="00030D2D"/>
    <w:rsid w:val="00030FC3"/>
    <w:rsid w:val="00031274"/>
    <w:rsid w:val="00032080"/>
    <w:rsid w:val="000330C0"/>
    <w:rsid w:val="000331CB"/>
    <w:rsid w:val="00035641"/>
    <w:rsid w:val="00035835"/>
    <w:rsid w:val="00035D1C"/>
    <w:rsid w:val="00036D69"/>
    <w:rsid w:val="00040994"/>
    <w:rsid w:val="000410BF"/>
    <w:rsid w:val="00042742"/>
    <w:rsid w:val="00042804"/>
    <w:rsid w:val="00044DED"/>
    <w:rsid w:val="000479C9"/>
    <w:rsid w:val="00051D60"/>
    <w:rsid w:val="000523E2"/>
    <w:rsid w:val="000527EF"/>
    <w:rsid w:val="00052AAC"/>
    <w:rsid w:val="00052EA2"/>
    <w:rsid w:val="00053E3F"/>
    <w:rsid w:val="00055819"/>
    <w:rsid w:val="00055EE4"/>
    <w:rsid w:val="0005701E"/>
    <w:rsid w:val="00057A98"/>
    <w:rsid w:val="00057C27"/>
    <w:rsid w:val="00057FC3"/>
    <w:rsid w:val="000600A8"/>
    <w:rsid w:val="00064B1D"/>
    <w:rsid w:val="000725AE"/>
    <w:rsid w:val="000728D1"/>
    <w:rsid w:val="00073F8B"/>
    <w:rsid w:val="00073FB6"/>
    <w:rsid w:val="00074228"/>
    <w:rsid w:val="00074D6C"/>
    <w:rsid w:val="0007607E"/>
    <w:rsid w:val="0007693C"/>
    <w:rsid w:val="00077E88"/>
    <w:rsid w:val="0008006D"/>
    <w:rsid w:val="000800F9"/>
    <w:rsid w:val="000802A6"/>
    <w:rsid w:val="00080944"/>
    <w:rsid w:val="00081FF9"/>
    <w:rsid w:val="00083C48"/>
    <w:rsid w:val="000844DF"/>
    <w:rsid w:val="00084C00"/>
    <w:rsid w:val="0008569A"/>
    <w:rsid w:val="00085D44"/>
    <w:rsid w:val="00085E06"/>
    <w:rsid w:val="000864E3"/>
    <w:rsid w:val="000877B3"/>
    <w:rsid w:val="00087FDF"/>
    <w:rsid w:val="000901E3"/>
    <w:rsid w:val="000907D9"/>
    <w:rsid w:val="000912A1"/>
    <w:rsid w:val="00091752"/>
    <w:rsid w:val="00092D1A"/>
    <w:rsid w:val="00094499"/>
    <w:rsid w:val="00096ADC"/>
    <w:rsid w:val="000A0560"/>
    <w:rsid w:val="000A1262"/>
    <w:rsid w:val="000A148A"/>
    <w:rsid w:val="000A1646"/>
    <w:rsid w:val="000A1FD9"/>
    <w:rsid w:val="000A21A3"/>
    <w:rsid w:val="000A2610"/>
    <w:rsid w:val="000A2856"/>
    <w:rsid w:val="000A2988"/>
    <w:rsid w:val="000A2EE2"/>
    <w:rsid w:val="000A3228"/>
    <w:rsid w:val="000A3817"/>
    <w:rsid w:val="000A3894"/>
    <w:rsid w:val="000A38D8"/>
    <w:rsid w:val="000A5346"/>
    <w:rsid w:val="000A66FD"/>
    <w:rsid w:val="000A7408"/>
    <w:rsid w:val="000B2526"/>
    <w:rsid w:val="000B287C"/>
    <w:rsid w:val="000B28A6"/>
    <w:rsid w:val="000B2EA0"/>
    <w:rsid w:val="000B3667"/>
    <w:rsid w:val="000B3B5E"/>
    <w:rsid w:val="000B40B7"/>
    <w:rsid w:val="000B5CD9"/>
    <w:rsid w:val="000B60C0"/>
    <w:rsid w:val="000B6340"/>
    <w:rsid w:val="000B767B"/>
    <w:rsid w:val="000C109B"/>
    <w:rsid w:val="000C1D9B"/>
    <w:rsid w:val="000C29BA"/>
    <w:rsid w:val="000C5150"/>
    <w:rsid w:val="000C53A6"/>
    <w:rsid w:val="000C6376"/>
    <w:rsid w:val="000C763B"/>
    <w:rsid w:val="000D0AA3"/>
    <w:rsid w:val="000D15D1"/>
    <w:rsid w:val="000D18BF"/>
    <w:rsid w:val="000D355A"/>
    <w:rsid w:val="000D402B"/>
    <w:rsid w:val="000D493A"/>
    <w:rsid w:val="000D6A25"/>
    <w:rsid w:val="000D6CA4"/>
    <w:rsid w:val="000D7A7D"/>
    <w:rsid w:val="000D7BA8"/>
    <w:rsid w:val="000E1397"/>
    <w:rsid w:val="000E3A11"/>
    <w:rsid w:val="000E3D26"/>
    <w:rsid w:val="000E3E38"/>
    <w:rsid w:val="000E3F24"/>
    <w:rsid w:val="000E4A6E"/>
    <w:rsid w:val="000E528B"/>
    <w:rsid w:val="000E557D"/>
    <w:rsid w:val="000E5D26"/>
    <w:rsid w:val="000E5EC6"/>
    <w:rsid w:val="000E6226"/>
    <w:rsid w:val="000E66A4"/>
    <w:rsid w:val="000E681A"/>
    <w:rsid w:val="000E6DFA"/>
    <w:rsid w:val="000F0999"/>
    <w:rsid w:val="000F0DD6"/>
    <w:rsid w:val="000F1062"/>
    <w:rsid w:val="000F1274"/>
    <w:rsid w:val="000F18AB"/>
    <w:rsid w:val="000F20B3"/>
    <w:rsid w:val="000F2412"/>
    <w:rsid w:val="000F28F3"/>
    <w:rsid w:val="000F4D8B"/>
    <w:rsid w:val="000F4DC0"/>
    <w:rsid w:val="000F6337"/>
    <w:rsid w:val="000F6408"/>
    <w:rsid w:val="000F661A"/>
    <w:rsid w:val="0010000D"/>
    <w:rsid w:val="001010A5"/>
    <w:rsid w:val="001012DE"/>
    <w:rsid w:val="00101B8B"/>
    <w:rsid w:val="0010340E"/>
    <w:rsid w:val="00103B40"/>
    <w:rsid w:val="0010461B"/>
    <w:rsid w:val="00105AB7"/>
    <w:rsid w:val="00106200"/>
    <w:rsid w:val="0010676C"/>
    <w:rsid w:val="00106CBB"/>
    <w:rsid w:val="001074EA"/>
    <w:rsid w:val="001076B1"/>
    <w:rsid w:val="0011136E"/>
    <w:rsid w:val="00112676"/>
    <w:rsid w:val="00114F1C"/>
    <w:rsid w:val="00116ACB"/>
    <w:rsid w:val="0011744D"/>
    <w:rsid w:val="0011780E"/>
    <w:rsid w:val="00117935"/>
    <w:rsid w:val="00117CD8"/>
    <w:rsid w:val="00117D8E"/>
    <w:rsid w:val="00117EE7"/>
    <w:rsid w:val="001202C9"/>
    <w:rsid w:val="00121223"/>
    <w:rsid w:val="00121511"/>
    <w:rsid w:val="0012190D"/>
    <w:rsid w:val="00122787"/>
    <w:rsid w:val="001227FD"/>
    <w:rsid w:val="00122F54"/>
    <w:rsid w:val="001237A4"/>
    <w:rsid w:val="00123E0B"/>
    <w:rsid w:val="00124519"/>
    <w:rsid w:val="00125508"/>
    <w:rsid w:val="0012568E"/>
    <w:rsid w:val="001302DD"/>
    <w:rsid w:val="0013139E"/>
    <w:rsid w:val="00133597"/>
    <w:rsid w:val="001337F0"/>
    <w:rsid w:val="00134A25"/>
    <w:rsid w:val="001360F0"/>
    <w:rsid w:val="00137130"/>
    <w:rsid w:val="00137180"/>
    <w:rsid w:val="00137BD9"/>
    <w:rsid w:val="00137E3C"/>
    <w:rsid w:val="00140AF6"/>
    <w:rsid w:val="00140E76"/>
    <w:rsid w:val="00140FA0"/>
    <w:rsid w:val="00140FB9"/>
    <w:rsid w:val="00140FDF"/>
    <w:rsid w:val="001425E9"/>
    <w:rsid w:val="00142951"/>
    <w:rsid w:val="00146A15"/>
    <w:rsid w:val="00147B15"/>
    <w:rsid w:val="00147B27"/>
    <w:rsid w:val="0015035E"/>
    <w:rsid w:val="00151276"/>
    <w:rsid w:val="00151319"/>
    <w:rsid w:val="0015190F"/>
    <w:rsid w:val="00152D8E"/>
    <w:rsid w:val="00153A74"/>
    <w:rsid w:val="0015437E"/>
    <w:rsid w:val="001551AA"/>
    <w:rsid w:val="00155D39"/>
    <w:rsid w:val="001568CA"/>
    <w:rsid w:val="00156D7A"/>
    <w:rsid w:val="00157101"/>
    <w:rsid w:val="001608E7"/>
    <w:rsid w:val="00160B18"/>
    <w:rsid w:val="00163596"/>
    <w:rsid w:val="00164178"/>
    <w:rsid w:val="00164181"/>
    <w:rsid w:val="00170C44"/>
    <w:rsid w:val="00170C64"/>
    <w:rsid w:val="00170FFF"/>
    <w:rsid w:val="0017130B"/>
    <w:rsid w:val="001713BB"/>
    <w:rsid w:val="001730D8"/>
    <w:rsid w:val="00173866"/>
    <w:rsid w:val="0017397A"/>
    <w:rsid w:val="00173E46"/>
    <w:rsid w:val="00174845"/>
    <w:rsid w:val="00175505"/>
    <w:rsid w:val="001757C1"/>
    <w:rsid w:val="00176C9C"/>
    <w:rsid w:val="00180171"/>
    <w:rsid w:val="00180FAD"/>
    <w:rsid w:val="00181AAE"/>
    <w:rsid w:val="00182598"/>
    <w:rsid w:val="0018283A"/>
    <w:rsid w:val="00183265"/>
    <w:rsid w:val="001853C8"/>
    <w:rsid w:val="001862E7"/>
    <w:rsid w:val="001866EA"/>
    <w:rsid w:val="00186A63"/>
    <w:rsid w:val="00187808"/>
    <w:rsid w:val="00191EFC"/>
    <w:rsid w:val="00193191"/>
    <w:rsid w:val="0019341B"/>
    <w:rsid w:val="00193708"/>
    <w:rsid w:val="00194BBC"/>
    <w:rsid w:val="00194FD9"/>
    <w:rsid w:val="00195AED"/>
    <w:rsid w:val="00195B1E"/>
    <w:rsid w:val="001A1128"/>
    <w:rsid w:val="001A1869"/>
    <w:rsid w:val="001A1A7E"/>
    <w:rsid w:val="001A23A2"/>
    <w:rsid w:val="001A2A48"/>
    <w:rsid w:val="001A2E47"/>
    <w:rsid w:val="001A3420"/>
    <w:rsid w:val="001A445B"/>
    <w:rsid w:val="001A5261"/>
    <w:rsid w:val="001A5CD9"/>
    <w:rsid w:val="001A6C7A"/>
    <w:rsid w:val="001A6D3D"/>
    <w:rsid w:val="001B060B"/>
    <w:rsid w:val="001B06C7"/>
    <w:rsid w:val="001B2944"/>
    <w:rsid w:val="001B3143"/>
    <w:rsid w:val="001B315E"/>
    <w:rsid w:val="001B33BC"/>
    <w:rsid w:val="001B4DD7"/>
    <w:rsid w:val="001B5485"/>
    <w:rsid w:val="001B62BA"/>
    <w:rsid w:val="001B65B9"/>
    <w:rsid w:val="001B6938"/>
    <w:rsid w:val="001C07BF"/>
    <w:rsid w:val="001C086D"/>
    <w:rsid w:val="001C0C89"/>
    <w:rsid w:val="001C1A35"/>
    <w:rsid w:val="001C2D99"/>
    <w:rsid w:val="001C354E"/>
    <w:rsid w:val="001C467F"/>
    <w:rsid w:val="001C47A9"/>
    <w:rsid w:val="001C4B3E"/>
    <w:rsid w:val="001C534A"/>
    <w:rsid w:val="001C66B1"/>
    <w:rsid w:val="001D1907"/>
    <w:rsid w:val="001D3CA6"/>
    <w:rsid w:val="001D5CF2"/>
    <w:rsid w:val="001D5F29"/>
    <w:rsid w:val="001D658F"/>
    <w:rsid w:val="001E1B81"/>
    <w:rsid w:val="001E29A8"/>
    <w:rsid w:val="001E34D0"/>
    <w:rsid w:val="001E5458"/>
    <w:rsid w:val="001E585E"/>
    <w:rsid w:val="001E5FD0"/>
    <w:rsid w:val="001E6E0C"/>
    <w:rsid w:val="001F04A9"/>
    <w:rsid w:val="001F08F9"/>
    <w:rsid w:val="001F0A3D"/>
    <w:rsid w:val="001F1E54"/>
    <w:rsid w:val="001F355C"/>
    <w:rsid w:val="001F3572"/>
    <w:rsid w:val="001F559B"/>
    <w:rsid w:val="002017D9"/>
    <w:rsid w:val="00201EEF"/>
    <w:rsid w:val="0020424B"/>
    <w:rsid w:val="00204ACE"/>
    <w:rsid w:val="00204B62"/>
    <w:rsid w:val="00204DF5"/>
    <w:rsid w:val="00204F7D"/>
    <w:rsid w:val="00205427"/>
    <w:rsid w:val="00205C04"/>
    <w:rsid w:val="002060F7"/>
    <w:rsid w:val="00210AE3"/>
    <w:rsid w:val="00211A42"/>
    <w:rsid w:val="00211A49"/>
    <w:rsid w:val="002127CC"/>
    <w:rsid w:val="00212E7F"/>
    <w:rsid w:val="002130C2"/>
    <w:rsid w:val="00213BBA"/>
    <w:rsid w:val="002140FE"/>
    <w:rsid w:val="002142D9"/>
    <w:rsid w:val="0021617F"/>
    <w:rsid w:val="00216759"/>
    <w:rsid w:val="002167BF"/>
    <w:rsid w:val="00217967"/>
    <w:rsid w:val="0022078C"/>
    <w:rsid w:val="00220D83"/>
    <w:rsid w:val="00220DB1"/>
    <w:rsid w:val="00220DC2"/>
    <w:rsid w:val="00222E03"/>
    <w:rsid w:val="002230C8"/>
    <w:rsid w:val="00223840"/>
    <w:rsid w:val="00226B9B"/>
    <w:rsid w:val="00226C2F"/>
    <w:rsid w:val="0022724A"/>
    <w:rsid w:val="00227342"/>
    <w:rsid w:val="002312C1"/>
    <w:rsid w:val="00232BD8"/>
    <w:rsid w:val="002337A6"/>
    <w:rsid w:val="00234A04"/>
    <w:rsid w:val="002350A6"/>
    <w:rsid w:val="002357D0"/>
    <w:rsid w:val="00236251"/>
    <w:rsid w:val="00237811"/>
    <w:rsid w:val="00240B5A"/>
    <w:rsid w:val="00241EE3"/>
    <w:rsid w:val="0024287E"/>
    <w:rsid w:val="002435B0"/>
    <w:rsid w:val="00243CE2"/>
    <w:rsid w:val="00245482"/>
    <w:rsid w:val="002455CF"/>
    <w:rsid w:val="00246D38"/>
    <w:rsid w:val="00247260"/>
    <w:rsid w:val="00247545"/>
    <w:rsid w:val="00247DE2"/>
    <w:rsid w:val="002508A2"/>
    <w:rsid w:val="00250E8C"/>
    <w:rsid w:val="0025261A"/>
    <w:rsid w:val="002528BE"/>
    <w:rsid w:val="00254162"/>
    <w:rsid w:val="002546B0"/>
    <w:rsid w:val="00255AD8"/>
    <w:rsid w:val="00257F58"/>
    <w:rsid w:val="002600E8"/>
    <w:rsid w:val="0026078A"/>
    <w:rsid w:val="002608A9"/>
    <w:rsid w:val="00260E96"/>
    <w:rsid w:val="00260F73"/>
    <w:rsid w:val="002632A6"/>
    <w:rsid w:val="00263715"/>
    <w:rsid w:val="00263B19"/>
    <w:rsid w:val="00264B9B"/>
    <w:rsid w:val="002668A7"/>
    <w:rsid w:val="00270509"/>
    <w:rsid w:val="002705F3"/>
    <w:rsid w:val="00270726"/>
    <w:rsid w:val="00270B54"/>
    <w:rsid w:val="002712BE"/>
    <w:rsid w:val="0027182B"/>
    <w:rsid w:val="002744BD"/>
    <w:rsid w:val="00274624"/>
    <w:rsid w:val="00277BD3"/>
    <w:rsid w:val="00277E10"/>
    <w:rsid w:val="00280913"/>
    <w:rsid w:val="00281AF0"/>
    <w:rsid w:val="00282B16"/>
    <w:rsid w:val="00284521"/>
    <w:rsid w:val="00284C3D"/>
    <w:rsid w:val="0028629E"/>
    <w:rsid w:val="00286B3E"/>
    <w:rsid w:val="002873DB"/>
    <w:rsid w:val="002877BB"/>
    <w:rsid w:val="00287BAB"/>
    <w:rsid w:val="00291FF5"/>
    <w:rsid w:val="00292A7D"/>
    <w:rsid w:val="00292CBE"/>
    <w:rsid w:val="00292D29"/>
    <w:rsid w:val="002930BD"/>
    <w:rsid w:val="00293157"/>
    <w:rsid w:val="00293305"/>
    <w:rsid w:val="00295E3E"/>
    <w:rsid w:val="00296337"/>
    <w:rsid w:val="002971B6"/>
    <w:rsid w:val="002A0295"/>
    <w:rsid w:val="002A0532"/>
    <w:rsid w:val="002A219D"/>
    <w:rsid w:val="002A26A6"/>
    <w:rsid w:val="002A3822"/>
    <w:rsid w:val="002A3B21"/>
    <w:rsid w:val="002A3D84"/>
    <w:rsid w:val="002A5004"/>
    <w:rsid w:val="002A5730"/>
    <w:rsid w:val="002A5C91"/>
    <w:rsid w:val="002B02E3"/>
    <w:rsid w:val="002B070D"/>
    <w:rsid w:val="002B20B8"/>
    <w:rsid w:val="002B5E38"/>
    <w:rsid w:val="002B5F31"/>
    <w:rsid w:val="002B6DC9"/>
    <w:rsid w:val="002B6EB5"/>
    <w:rsid w:val="002C0F18"/>
    <w:rsid w:val="002C1865"/>
    <w:rsid w:val="002C223B"/>
    <w:rsid w:val="002C2755"/>
    <w:rsid w:val="002C4B90"/>
    <w:rsid w:val="002C5D46"/>
    <w:rsid w:val="002C6114"/>
    <w:rsid w:val="002C6393"/>
    <w:rsid w:val="002C70FC"/>
    <w:rsid w:val="002C731D"/>
    <w:rsid w:val="002D0589"/>
    <w:rsid w:val="002D0EEF"/>
    <w:rsid w:val="002D15FC"/>
    <w:rsid w:val="002D1DE1"/>
    <w:rsid w:val="002D37EC"/>
    <w:rsid w:val="002D38C5"/>
    <w:rsid w:val="002D3A5E"/>
    <w:rsid w:val="002D41D9"/>
    <w:rsid w:val="002D48F7"/>
    <w:rsid w:val="002E0037"/>
    <w:rsid w:val="002E0E61"/>
    <w:rsid w:val="002E1928"/>
    <w:rsid w:val="002E3A0E"/>
    <w:rsid w:val="002E3D00"/>
    <w:rsid w:val="002E5288"/>
    <w:rsid w:val="002E5FB9"/>
    <w:rsid w:val="002E6C34"/>
    <w:rsid w:val="002F06D8"/>
    <w:rsid w:val="002F1613"/>
    <w:rsid w:val="002F1FB4"/>
    <w:rsid w:val="002F2BF5"/>
    <w:rsid w:val="002F3E4A"/>
    <w:rsid w:val="002F40F6"/>
    <w:rsid w:val="002F68B2"/>
    <w:rsid w:val="002F73BE"/>
    <w:rsid w:val="0030048B"/>
    <w:rsid w:val="00300868"/>
    <w:rsid w:val="003010E3"/>
    <w:rsid w:val="003015B4"/>
    <w:rsid w:val="00301C9D"/>
    <w:rsid w:val="00302907"/>
    <w:rsid w:val="003035B9"/>
    <w:rsid w:val="003039C7"/>
    <w:rsid w:val="003041FA"/>
    <w:rsid w:val="003059F2"/>
    <w:rsid w:val="00305B81"/>
    <w:rsid w:val="00305C1E"/>
    <w:rsid w:val="00306915"/>
    <w:rsid w:val="00307C77"/>
    <w:rsid w:val="003106E2"/>
    <w:rsid w:val="0031078D"/>
    <w:rsid w:val="003110C4"/>
    <w:rsid w:val="0031122B"/>
    <w:rsid w:val="003114FB"/>
    <w:rsid w:val="00312318"/>
    <w:rsid w:val="003143AB"/>
    <w:rsid w:val="00315A77"/>
    <w:rsid w:val="0031632A"/>
    <w:rsid w:val="00316BA1"/>
    <w:rsid w:val="00317306"/>
    <w:rsid w:val="00317F63"/>
    <w:rsid w:val="00320092"/>
    <w:rsid w:val="00320170"/>
    <w:rsid w:val="00322B49"/>
    <w:rsid w:val="00323295"/>
    <w:rsid w:val="003232C5"/>
    <w:rsid w:val="0032383B"/>
    <w:rsid w:val="00324680"/>
    <w:rsid w:val="00326552"/>
    <w:rsid w:val="00326BD5"/>
    <w:rsid w:val="00331A77"/>
    <w:rsid w:val="0033267F"/>
    <w:rsid w:val="003329DD"/>
    <w:rsid w:val="00332FB1"/>
    <w:rsid w:val="00333037"/>
    <w:rsid w:val="003353BE"/>
    <w:rsid w:val="00335769"/>
    <w:rsid w:val="003362FD"/>
    <w:rsid w:val="003366DB"/>
    <w:rsid w:val="003366F5"/>
    <w:rsid w:val="0034026A"/>
    <w:rsid w:val="003405C7"/>
    <w:rsid w:val="0034176C"/>
    <w:rsid w:val="00342036"/>
    <w:rsid w:val="0034257E"/>
    <w:rsid w:val="00342F0A"/>
    <w:rsid w:val="00343A2F"/>
    <w:rsid w:val="00343A3A"/>
    <w:rsid w:val="003465D4"/>
    <w:rsid w:val="003473B6"/>
    <w:rsid w:val="00347F27"/>
    <w:rsid w:val="003501F8"/>
    <w:rsid w:val="0035118C"/>
    <w:rsid w:val="00351865"/>
    <w:rsid w:val="0035215C"/>
    <w:rsid w:val="00352D8E"/>
    <w:rsid w:val="00353AF6"/>
    <w:rsid w:val="00355952"/>
    <w:rsid w:val="00355D44"/>
    <w:rsid w:val="003574A7"/>
    <w:rsid w:val="0035750B"/>
    <w:rsid w:val="00360264"/>
    <w:rsid w:val="00360D40"/>
    <w:rsid w:val="0036143B"/>
    <w:rsid w:val="0036172B"/>
    <w:rsid w:val="00361B6C"/>
    <w:rsid w:val="00362C3F"/>
    <w:rsid w:val="00363970"/>
    <w:rsid w:val="00363A8C"/>
    <w:rsid w:val="00364857"/>
    <w:rsid w:val="003664BA"/>
    <w:rsid w:val="003676E5"/>
    <w:rsid w:val="00367C3B"/>
    <w:rsid w:val="00367EDE"/>
    <w:rsid w:val="003715F0"/>
    <w:rsid w:val="003728A7"/>
    <w:rsid w:val="00374CCD"/>
    <w:rsid w:val="0037590E"/>
    <w:rsid w:val="0037626B"/>
    <w:rsid w:val="00377799"/>
    <w:rsid w:val="00377B6C"/>
    <w:rsid w:val="003811FF"/>
    <w:rsid w:val="0038129A"/>
    <w:rsid w:val="00381620"/>
    <w:rsid w:val="00384A02"/>
    <w:rsid w:val="00385B8B"/>
    <w:rsid w:val="00386C49"/>
    <w:rsid w:val="00386E06"/>
    <w:rsid w:val="003903AC"/>
    <w:rsid w:val="00390EBD"/>
    <w:rsid w:val="003943AB"/>
    <w:rsid w:val="00394E21"/>
    <w:rsid w:val="00394E55"/>
    <w:rsid w:val="00397440"/>
    <w:rsid w:val="003A0985"/>
    <w:rsid w:val="003A0CEB"/>
    <w:rsid w:val="003A2611"/>
    <w:rsid w:val="003A2B58"/>
    <w:rsid w:val="003A4875"/>
    <w:rsid w:val="003A4C82"/>
    <w:rsid w:val="003A51DB"/>
    <w:rsid w:val="003A5D50"/>
    <w:rsid w:val="003A70D7"/>
    <w:rsid w:val="003A7883"/>
    <w:rsid w:val="003A7917"/>
    <w:rsid w:val="003B22A8"/>
    <w:rsid w:val="003B3428"/>
    <w:rsid w:val="003B5B7C"/>
    <w:rsid w:val="003B5D56"/>
    <w:rsid w:val="003B793C"/>
    <w:rsid w:val="003C091D"/>
    <w:rsid w:val="003C0FB0"/>
    <w:rsid w:val="003C109A"/>
    <w:rsid w:val="003C265C"/>
    <w:rsid w:val="003C3D71"/>
    <w:rsid w:val="003C459B"/>
    <w:rsid w:val="003C4793"/>
    <w:rsid w:val="003C4B92"/>
    <w:rsid w:val="003C4C76"/>
    <w:rsid w:val="003C501E"/>
    <w:rsid w:val="003C6ACE"/>
    <w:rsid w:val="003C7439"/>
    <w:rsid w:val="003D00ED"/>
    <w:rsid w:val="003D0FEF"/>
    <w:rsid w:val="003D3E4E"/>
    <w:rsid w:val="003D415C"/>
    <w:rsid w:val="003D5887"/>
    <w:rsid w:val="003D60C0"/>
    <w:rsid w:val="003D6A77"/>
    <w:rsid w:val="003D7123"/>
    <w:rsid w:val="003D7CAE"/>
    <w:rsid w:val="003E0597"/>
    <w:rsid w:val="003E059A"/>
    <w:rsid w:val="003E07B0"/>
    <w:rsid w:val="003E16D6"/>
    <w:rsid w:val="003E1DE4"/>
    <w:rsid w:val="003E38ED"/>
    <w:rsid w:val="003E3A9E"/>
    <w:rsid w:val="003E4DD3"/>
    <w:rsid w:val="003E51A9"/>
    <w:rsid w:val="003E5EC3"/>
    <w:rsid w:val="003E64EE"/>
    <w:rsid w:val="003E7AB6"/>
    <w:rsid w:val="003F07D2"/>
    <w:rsid w:val="003F090A"/>
    <w:rsid w:val="003F0A32"/>
    <w:rsid w:val="003F2881"/>
    <w:rsid w:val="003F3336"/>
    <w:rsid w:val="003F3C7D"/>
    <w:rsid w:val="003F49A4"/>
    <w:rsid w:val="003F5034"/>
    <w:rsid w:val="003F6440"/>
    <w:rsid w:val="003F671B"/>
    <w:rsid w:val="003F69CA"/>
    <w:rsid w:val="003F717F"/>
    <w:rsid w:val="003F79E3"/>
    <w:rsid w:val="004015F1"/>
    <w:rsid w:val="00402EB9"/>
    <w:rsid w:val="00403FA0"/>
    <w:rsid w:val="0040453B"/>
    <w:rsid w:val="004049F0"/>
    <w:rsid w:val="00404DD8"/>
    <w:rsid w:val="004078B2"/>
    <w:rsid w:val="00411B0D"/>
    <w:rsid w:val="00411D96"/>
    <w:rsid w:val="004124D2"/>
    <w:rsid w:val="004128B2"/>
    <w:rsid w:val="00413AA2"/>
    <w:rsid w:val="00414E6E"/>
    <w:rsid w:val="00415334"/>
    <w:rsid w:val="00415D93"/>
    <w:rsid w:val="00416BDF"/>
    <w:rsid w:val="00416C52"/>
    <w:rsid w:val="0041732C"/>
    <w:rsid w:val="00417EA8"/>
    <w:rsid w:val="00417EB2"/>
    <w:rsid w:val="00420763"/>
    <w:rsid w:val="00420FB4"/>
    <w:rsid w:val="00421036"/>
    <w:rsid w:val="0042211F"/>
    <w:rsid w:val="00422C17"/>
    <w:rsid w:val="00422FD2"/>
    <w:rsid w:val="00423451"/>
    <w:rsid w:val="004239B6"/>
    <w:rsid w:val="00423E9E"/>
    <w:rsid w:val="00426D0B"/>
    <w:rsid w:val="004277FE"/>
    <w:rsid w:val="00427CB8"/>
    <w:rsid w:val="00430DA0"/>
    <w:rsid w:val="004319FA"/>
    <w:rsid w:val="00433928"/>
    <w:rsid w:val="00433949"/>
    <w:rsid w:val="00434CAB"/>
    <w:rsid w:val="00436BEC"/>
    <w:rsid w:val="00436E38"/>
    <w:rsid w:val="004370D2"/>
    <w:rsid w:val="0044153A"/>
    <w:rsid w:val="00442068"/>
    <w:rsid w:val="004427A5"/>
    <w:rsid w:val="004427BC"/>
    <w:rsid w:val="00442FAA"/>
    <w:rsid w:val="004444DF"/>
    <w:rsid w:val="00445C89"/>
    <w:rsid w:val="00445CFE"/>
    <w:rsid w:val="00450711"/>
    <w:rsid w:val="00450B0A"/>
    <w:rsid w:val="00450B26"/>
    <w:rsid w:val="00450CC3"/>
    <w:rsid w:val="00451836"/>
    <w:rsid w:val="004526A7"/>
    <w:rsid w:val="004537C4"/>
    <w:rsid w:val="00453F6E"/>
    <w:rsid w:val="00454AC2"/>
    <w:rsid w:val="00455B17"/>
    <w:rsid w:val="00455FF9"/>
    <w:rsid w:val="00456CF4"/>
    <w:rsid w:val="00457BCE"/>
    <w:rsid w:val="004605B6"/>
    <w:rsid w:val="004608BF"/>
    <w:rsid w:val="004609DA"/>
    <w:rsid w:val="00461852"/>
    <w:rsid w:val="00461A48"/>
    <w:rsid w:val="004625CD"/>
    <w:rsid w:val="0046292D"/>
    <w:rsid w:val="00462C81"/>
    <w:rsid w:val="0046313D"/>
    <w:rsid w:val="00463752"/>
    <w:rsid w:val="00463E41"/>
    <w:rsid w:val="004641DE"/>
    <w:rsid w:val="004665F4"/>
    <w:rsid w:val="004674D3"/>
    <w:rsid w:val="004709A7"/>
    <w:rsid w:val="00470F2B"/>
    <w:rsid w:val="00471607"/>
    <w:rsid w:val="004719A2"/>
    <w:rsid w:val="00471B7E"/>
    <w:rsid w:val="00473739"/>
    <w:rsid w:val="0047388D"/>
    <w:rsid w:val="004749F3"/>
    <w:rsid w:val="0047613B"/>
    <w:rsid w:val="004775DF"/>
    <w:rsid w:val="004819A8"/>
    <w:rsid w:val="00482DF6"/>
    <w:rsid w:val="00483808"/>
    <w:rsid w:val="00484769"/>
    <w:rsid w:val="00485967"/>
    <w:rsid w:val="004919D5"/>
    <w:rsid w:val="004923B1"/>
    <w:rsid w:val="0049367A"/>
    <w:rsid w:val="00493876"/>
    <w:rsid w:val="004938D0"/>
    <w:rsid w:val="00493B21"/>
    <w:rsid w:val="00494E8C"/>
    <w:rsid w:val="004A03B4"/>
    <w:rsid w:val="004A0B85"/>
    <w:rsid w:val="004A3496"/>
    <w:rsid w:val="004A4667"/>
    <w:rsid w:val="004A56F1"/>
    <w:rsid w:val="004A5D2C"/>
    <w:rsid w:val="004A7071"/>
    <w:rsid w:val="004A74A2"/>
    <w:rsid w:val="004B0F88"/>
    <w:rsid w:val="004B18CC"/>
    <w:rsid w:val="004B1BFC"/>
    <w:rsid w:val="004B1EE5"/>
    <w:rsid w:val="004B2DD5"/>
    <w:rsid w:val="004B342A"/>
    <w:rsid w:val="004B3D2D"/>
    <w:rsid w:val="004B4E6D"/>
    <w:rsid w:val="004B599B"/>
    <w:rsid w:val="004B6A6B"/>
    <w:rsid w:val="004B7F6A"/>
    <w:rsid w:val="004C0294"/>
    <w:rsid w:val="004C2580"/>
    <w:rsid w:val="004C2A7B"/>
    <w:rsid w:val="004C4997"/>
    <w:rsid w:val="004C4DBD"/>
    <w:rsid w:val="004C4FC8"/>
    <w:rsid w:val="004C6AAD"/>
    <w:rsid w:val="004C7069"/>
    <w:rsid w:val="004C7A4D"/>
    <w:rsid w:val="004D0593"/>
    <w:rsid w:val="004D130A"/>
    <w:rsid w:val="004D1BF1"/>
    <w:rsid w:val="004D2C9C"/>
    <w:rsid w:val="004D2FC7"/>
    <w:rsid w:val="004D4587"/>
    <w:rsid w:val="004D4779"/>
    <w:rsid w:val="004D57AA"/>
    <w:rsid w:val="004D79B8"/>
    <w:rsid w:val="004E0CDD"/>
    <w:rsid w:val="004E1140"/>
    <w:rsid w:val="004E1AE3"/>
    <w:rsid w:val="004E2156"/>
    <w:rsid w:val="004E2F95"/>
    <w:rsid w:val="004E44AC"/>
    <w:rsid w:val="004E4927"/>
    <w:rsid w:val="004E5266"/>
    <w:rsid w:val="004E65F9"/>
    <w:rsid w:val="004E664F"/>
    <w:rsid w:val="004E67FB"/>
    <w:rsid w:val="004E7387"/>
    <w:rsid w:val="004F084B"/>
    <w:rsid w:val="004F084E"/>
    <w:rsid w:val="004F1581"/>
    <w:rsid w:val="004F16C3"/>
    <w:rsid w:val="004F1728"/>
    <w:rsid w:val="004F2A13"/>
    <w:rsid w:val="004F2DE9"/>
    <w:rsid w:val="004F3404"/>
    <w:rsid w:val="004F50EF"/>
    <w:rsid w:val="004F59CA"/>
    <w:rsid w:val="004F681C"/>
    <w:rsid w:val="0050079F"/>
    <w:rsid w:val="00501886"/>
    <w:rsid w:val="00502CD0"/>
    <w:rsid w:val="0050711A"/>
    <w:rsid w:val="005072F4"/>
    <w:rsid w:val="0050768A"/>
    <w:rsid w:val="00511715"/>
    <w:rsid w:val="00511DD2"/>
    <w:rsid w:val="0051208D"/>
    <w:rsid w:val="00512EC6"/>
    <w:rsid w:val="00513245"/>
    <w:rsid w:val="00514410"/>
    <w:rsid w:val="00514E2D"/>
    <w:rsid w:val="00514E30"/>
    <w:rsid w:val="00515846"/>
    <w:rsid w:val="00516F1B"/>
    <w:rsid w:val="005204F5"/>
    <w:rsid w:val="00520555"/>
    <w:rsid w:val="0052356C"/>
    <w:rsid w:val="00523B68"/>
    <w:rsid w:val="00524AC0"/>
    <w:rsid w:val="00524F4F"/>
    <w:rsid w:val="00526B83"/>
    <w:rsid w:val="00527E11"/>
    <w:rsid w:val="005301CE"/>
    <w:rsid w:val="00530FA3"/>
    <w:rsid w:val="005316FD"/>
    <w:rsid w:val="00531D0D"/>
    <w:rsid w:val="00532693"/>
    <w:rsid w:val="00532CCE"/>
    <w:rsid w:val="00536C55"/>
    <w:rsid w:val="00537B65"/>
    <w:rsid w:val="005411A2"/>
    <w:rsid w:val="00541517"/>
    <w:rsid w:val="00541A7E"/>
    <w:rsid w:val="00541C40"/>
    <w:rsid w:val="00542345"/>
    <w:rsid w:val="00542511"/>
    <w:rsid w:val="00542599"/>
    <w:rsid w:val="00542B18"/>
    <w:rsid w:val="00542B64"/>
    <w:rsid w:val="0054505B"/>
    <w:rsid w:val="005452E6"/>
    <w:rsid w:val="0054733F"/>
    <w:rsid w:val="00547FAA"/>
    <w:rsid w:val="0055184D"/>
    <w:rsid w:val="005524D4"/>
    <w:rsid w:val="00552996"/>
    <w:rsid w:val="00554A33"/>
    <w:rsid w:val="00555879"/>
    <w:rsid w:val="00557A77"/>
    <w:rsid w:val="00557AFA"/>
    <w:rsid w:val="00557E63"/>
    <w:rsid w:val="00557EAA"/>
    <w:rsid w:val="00560647"/>
    <w:rsid w:val="005620A3"/>
    <w:rsid w:val="005658F8"/>
    <w:rsid w:val="0056674A"/>
    <w:rsid w:val="005667FF"/>
    <w:rsid w:val="00566C0A"/>
    <w:rsid w:val="00566F81"/>
    <w:rsid w:val="0057165C"/>
    <w:rsid w:val="005722BE"/>
    <w:rsid w:val="0057354A"/>
    <w:rsid w:val="00573611"/>
    <w:rsid w:val="0057416A"/>
    <w:rsid w:val="0057480F"/>
    <w:rsid w:val="00574D88"/>
    <w:rsid w:val="005750C2"/>
    <w:rsid w:val="0057543A"/>
    <w:rsid w:val="005763CD"/>
    <w:rsid w:val="00576B47"/>
    <w:rsid w:val="005812B7"/>
    <w:rsid w:val="00581E5D"/>
    <w:rsid w:val="00584199"/>
    <w:rsid w:val="00585308"/>
    <w:rsid w:val="00587961"/>
    <w:rsid w:val="00591710"/>
    <w:rsid w:val="0059186F"/>
    <w:rsid w:val="005938CD"/>
    <w:rsid w:val="00594DC3"/>
    <w:rsid w:val="00595FC2"/>
    <w:rsid w:val="0059694D"/>
    <w:rsid w:val="005971B5"/>
    <w:rsid w:val="005A04C6"/>
    <w:rsid w:val="005A18EE"/>
    <w:rsid w:val="005A207E"/>
    <w:rsid w:val="005A281E"/>
    <w:rsid w:val="005A45B3"/>
    <w:rsid w:val="005A472B"/>
    <w:rsid w:val="005A7241"/>
    <w:rsid w:val="005A7706"/>
    <w:rsid w:val="005B0C51"/>
    <w:rsid w:val="005B16D3"/>
    <w:rsid w:val="005B33B0"/>
    <w:rsid w:val="005B3646"/>
    <w:rsid w:val="005B36FE"/>
    <w:rsid w:val="005B5128"/>
    <w:rsid w:val="005B5250"/>
    <w:rsid w:val="005B5EFC"/>
    <w:rsid w:val="005C14D1"/>
    <w:rsid w:val="005C54B5"/>
    <w:rsid w:val="005C57D0"/>
    <w:rsid w:val="005D19C0"/>
    <w:rsid w:val="005D1A32"/>
    <w:rsid w:val="005D1C9A"/>
    <w:rsid w:val="005D2781"/>
    <w:rsid w:val="005D3DD5"/>
    <w:rsid w:val="005D5270"/>
    <w:rsid w:val="005D5F7C"/>
    <w:rsid w:val="005D65CB"/>
    <w:rsid w:val="005D6BCF"/>
    <w:rsid w:val="005E00B7"/>
    <w:rsid w:val="005E0158"/>
    <w:rsid w:val="005E0759"/>
    <w:rsid w:val="005E091C"/>
    <w:rsid w:val="005E0D8D"/>
    <w:rsid w:val="005E11AE"/>
    <w:rsid w:val="005E2698"/>
    <w:rsid w:val="005E2D76"/>
    <w:rsid w:val="005E3F72"/>
    <w:rsid w:val="005E720E"/>
    <w:rsid w:val="005F0F4C"/>
    <w:rsid w:val="005F2941"/>
    <w:rsid w:val="005F304A"/>
    <w:rsid w:val="005F39DC"/>
    <w:rsid w:val="005F3B09"/>
    <w:rsid w:val="005F4492"/>
    <w:rsid w:val="005F46AA"/>
    <w:rsid w:val="005F55F3"/>
    <w:rsid w:val="005F5A48"/>
    <w:rsid w:val="005F6FE4"/>
    <w:rsid w:val="005F77B9"/>
    <w:rsid w:val="005F7953"/>
    <w:rsid w:val="005F7D4D"/>
    <w:rsid w:val="006001B2"/>
    <w:rsid w:val="00600368"/>
    <w:rsid w:val="00600D9A"/>
    <w:rsid w:val="0060290A"/>
    <w:rsid w:val="00602A41"/>
    <w:rsid w:val="006035A8"/>
    <w:rsid w:val="006056C4"/>
    <w:rsid w:val="00605A1F"/>
    <w:rsid w:val="006060DB"/>
    <w:rsid w:val="006061F1"/>
    <w:rsid w:val="00606E2D"/>
    <w:rsid w:val="00607572"/>
    <w:rsid w:val="0060771C"/>
    <w:rsid w:val="006100F8"/>
    <w:rsid w:val="006101FB"/>
    <w:rsid w:val="006107C5"/>
    <w:rsid w:val="00610B70"/>
    <w:rsid w:val="00610B8F"/>
    <w:rsid w:val="00610CFA"/>
    <w:rsid w:val="0061250B"/>
    <w:rsid w:val="0061341B"/>
    <w:rsid w:val="00614692"/>
    <w:rsid w:val="0061495E"/>
    <w:rsid w:val="00614975"/>
    <w:rsid w:val="00614C00"/>
    <w:rsid w:val="00616445"/>
    <w:rsid w:val="006169D4"/>
    <w:rsid w:val="00620053"/>
    <w:rsid w:val="00620062"/>
    <w:rsid w:val="00620C1A"/>
    <w:rsid w:val="00621C19"/>
    <w:rsid w:val="00622190"/>
    <w:rsid w:val="00622842"/>
    <w:rsid w:val="00624A55"/>
    <w:rsid w:val="00625494"/>
    <w:rsid w:val="00625633"/>
    <w:rsid w:val="00625AA3"/>
    <w:rsid w:val="006277A4"/>
    <w:rsid w:val="00627E9D"/>
    <w:rsid w:val="006303C6"/>
    <w:rsid w:val="00630506"/>
    <w:rsid w:val="00632DBE"/>
    <w:rsid w:val="006331E2"/>
    <w:rsid w:val="00635B04"/>
    <w:rsid w:val="0063693C"/>
    <w:rsid w:val="00636EC9"/>
    <w:rsid w:val="006376FA"/>
    <w:rsid w:val="00637F7E"/>
    <w:rsid w:val="00641D7F"/>
    <w:rsid w:val="006428E9"/>
    <w:rsid w:val="00642B02"/>
    <w:rsid w:val="00642C76"/>
    <w:rsid w:val="00643295"/>
    <w:rsid w:val="00643A2A"/>
    <w:rsid w:val="00645EC5"/>
    <w:rsid w:val="00646794"/>
    <w:rsid w:val="006476FA"/>
    <w:rsid w:val="00650300"/>
    <w:rsid w:val="006508DD"/>
    <w:rsid w:val="00650D18"/>
    <w:rsid w:val="00651082"/>
    <w:rsid w:val="00651552"/>
    <w:rsid w:val="00654594"/>
    <w:rsid w:val="006556EC"/>
    <w:rsid w:val="0065612B"/>
    <w:rsid w:val="00656A1A"/>
    <w:rsid w:val="00656CE3"/>
    <w:rsid w:val="00657393"/>
    <w:rsid w:val="00660885"/>
    <w:rsid w:val="00661881"/>
    <w:rsid w:val="0066208A"/>
    <w:rsid w:val="00662497"/>
    <w:rsid w:val="00662566"/>
    <w:rsid w:val="006635E0"/>
    <w:rsid w:val="00664574"/>
    <w:rsid w:val="00664B55"/>
    <w:rsid w:val="0066584C"/>
    <w:rsid w:val="00667E41"/>
    <w:rsid w:val="00670D28"/>
    <w:rsid w:val="00671247"/>
    <w:rsid w:val="00671CD5"/>
    <w:rsid w:val="00671E87"/>
    <w:rsid w:val="00672717"/>
    <w:rsid w:val="00673FD7"/>
    <w:rsid w:val="00675901"/>
    <w:rsid w:val="00676760"/>
    <w:rsid w:val="00676B4A"/>
    <w:rsid w:val="00681DC4"/>
    <w:rsid w:val="0068226C"/>
    <w:rsid w:val="00682B85"/>
    <w:rsid w:val="006835C4"/>
    <w:rsid w:val="00683CEA"/>
    <w:rsid w:val="00684105"/>
    <w:rsid w:val="00684F18"/>
    <w:rsid w:val="00685136"/>
    <w:rsid w:val="00685632"/>
    <w:rsid w:val="00685670"/>
    <w:rsid w:val="00685735"/>
    <w:rsid w:val="00685D27"/>
    <w:rsid w:val="006868DF"/>
    <w:rsid w:val="0068726C"/>
    <w:rsid w:val="00687B23"/>
    <w:rsid w:val="00690759"/>
    <w:rsid w:val="0069109C"/>
    <w:rsid w:val="006926C6"/>
    <w:rsid w:val="00692AE0"/>
    <w:rsid w:val="00693818"/>
    <w:rsid w:val="00693C38"/>
    <w:rsid w:val="00694633"/>
    <w:rsid w:val="006958BF"/>
    <w:rsid w:val="00696C5F"/>
    <w:rsid w:val="006A08D2"/>
    <w:rsid w:val="006A1D95"/>
    <w:rsid w:val="006A296E"/>
    <w:rsid w:val="006A2C62"/>
    <w:rsid w:val="006A359F"/>
    <w:rsid w:val="006A3A97"/>
    <w:rsid w:val="006A4AFF"/>
    <w:rsid w:val="006A4F3F"/>
    <w:rsid w:val="006A527B"/>
    <w:rsid w:val="006A794F"/>
    <w:rsid w:val="006B18FF"/>
    <w:rsid w:val="006B1DD0"/>
    <w:rsid w:val="006B1F6B"/>
    <w:rsid w:val="006B27E7"/>
    <w:rsid w:val="006B36D5"/>
    <w:rsid w:val="006B4915"/>
    <w:rsid w:val="006B4CA3"/>
    <w:rsid w:val="006B7FA0"/>
    <w:rsid w:val="006C0715"/>
    <w:rsid w:val="006C15B1"/>
    <w:rsid w:val="006C1FBF"/>
    <w:rsid w:val="006C3374"/>
    <w:rsid w:val="006C38F2"/>
    <w:rsid w:val="006C45BE"/>
    <w:rsid w:val="006C553A"/>
    <w:rsid w:val="006C6F53"/>
    <w:rsid w:val="006C7F3C"/>
    <w:rsid w:val="006D006D"/>
    <w:rsid w:val="006D054F"/>
    <w:rsid w:val="006D059E"/>
    <w:rsid w:val="006D140F"/>
    <w:rsid w:val="006D39C5"/>
    <w:rsid w:val="006D521A"/>
    <w:rsid w:val="006D55B8"/>
    <w:rsid w:val="006D78BC"/>
    <w:rsid w:val="006E3C64"/>
    <w:rsid w:val="006E46B2"/>
    <w:rsid w:val="006E4774"/>
    <w:rsid w:val="006E49D9"/>
    <w:rsid w:val="006E4D17"/>
    <w:rsid w:val="006E54D6"/>
    <w:rsid w:val="006E5780"/>
    <w:rsid w:val="006E6045"/>
    <w:rsid w:val="006F0E85"/>
    <w:rsid w:val="006F213D"/>
    <w:rsid w:val="006F2F8A"/>
    <w:rsid w:val="006F37E0"/>
    <w:rsid w:val="006F4D3F"/>
    <w:rsid w:val="006F555D"/>
    <w:rsid w:val="006F6501"/>
    <w:rsid w:val="00700581"/>
    <w:rsid w:val="00700D0C"/>
    <w:rsid w:val="00700F81"/>
    <w:rsid w:val="007012A7"/>
    <w:rsid w:val="0070160A"/>
    <w:rsid w:val="00703C4D"/>
    <w:rsid w:val="00703D12"/>
    <w:rsid w:val="007044DA"/>
    <w:rsid w:val="00705B79"/>
    <w:rsid w:val="00705BB7"/>
    <w:rsid w:val="00707149"/>
    <w:rsid w:val="00710396"/>
    <w:rsid w:val="007105A6"/>
    <w:rsid w:val="007113F0"/>
    <w:rsid w:val="00713080"/>
    <w:rsid w:val="007138E6"/>
    <w:rsid w:val="00713A04"/>
    <w:rsid w:val="00713ADF"/>
    <w:rsid w:val="00715BBF"/>
    <w:rsid w:val="00716E47"/>
    <w:rsid w:val="007173C6"/>
    <w:rsid w:val="00717B31"/>
    <w:rsid w:val="007205C7"/>
    <w:rsid w:val="00720671"/>
    <w:rsid w:val="00720B08"/>
    <w:rsid w:val="00720E28"/>
    <w:rsid w:val="0072185E"/>
    <w:rsid w:val="00721A70"/>
    <w:rsid w:val="00722355"/>
    <w:rsid w:val="00722AD9"/>
    <w:rsid w:val="007243CF"/>
    <w:rsid w:val="007244AA"/>
    <w:rsid w:val="00724936"/>
    <w:rsid w:val="0073264C"/>
    <w:rsid w:val="00732B39"/>
    <w:rsid w:val="00733AF2"/>
    <w:rsid w:val="0074001E"/>
    <w:rsid w:val="00741846"/>
    <w:rsid w:val="00741940"/>
    <w:rsid w:val="007431E4"/>
    <w:rsid w:val="0074465F"/>
    <w:rsid w:val="00744A0A"/>
    <w:rsid w:val="00744B52"/>
    <w:rsid w:val="00744B67"/>
    <w:rsid w:val="007463CB"/>
    <w:rsid w:val="00746F2E"/>
    <w:rsid w:val="0074728B"/>
    <w:rsid w:val="00747308"/>
    <w:rsid w:val="00747518"/>
    <w:rsid w:val="007476A0"/>
    <w:rsid w:val="00750B4A"/>
    <w:rsid w:val="00751A69"/>
    <w:rsid w:val="00752F5E"/>
    <w:rsid w:val="00754376"/>
    <w:rsid w:val="00756BD6"/>
    <w:rsid w:val="00757AC5"/>
    <w:rsid w:val="007600E7"/>
    <w:rsid w:val="007602C7"/>
    <w:rsid w:val="007639FC"/>
    <w:rsid w:val="00763A31"/>
    <w:rsid w:val="00763B20"/>
    <w:rsid w:val="00763DDA"/>
    <w:rsid w:val="00766617"/>
    <w:rsid w:val="00766B76"/>
    <w:rsid w:val="007710BC"/>
    <w:rsid w:val="00772A9D"/>
    <w:rsid w:val="00772F6D"/>
    <w:rsid w:val="00773644"/>
    <w:rsid w:val="00774F7D"/>
    <w:rsid w:val="007756ED"/>
    <w:rsid w:val="00775A87"/>
    <w:rsid w:val="0077658E"/>
    <w:rsid w:val="00776974"/>
    <w:rsid w:val="00776A7D"/>
    <w:rsid w:val="00776CD6"/>
    <w:rsid w:val="00780A30"/>
    <w:rsid w:val="0078136E"/>
    <w:rsid w:val="007816E4"/>
    <w:rsid w:val="007819ED"/>
    <w:rsid w:val="00782CCF"/>
    <w:rsid w:val="007839DA"/>
    <w:rsid w:val="00785078"/>
    <w:rsid w:val="00785421"/>
    <w:rsid w:val="00785658"/>
    <w:rsid w:val="007862F5"/>
    <w:rsid w:val="00786975"/>
    <w:rsid w:val="00786A0F"/>
    <w:rsid w:val="00786D37"/>
    <w:rsid w:val="00787098"/>
    <w:rsid w:val="00787604"/>
    <w:rsid w:val="0078791A"/>
    <w:rsid w:val="00787B10"/>
    <w:rsid w:val="00787FCF"/>
    <w:rsid w:val="00790DA9"/>
    <w:rsid w:val="007913FA"/>
    <w:rsid w:val="00793284"/>
    <w:rsid w:val="007933B4"/>
    <w:rsid w:val="00793DA9"/>
    <w:rsid w:val="007944F7"/>
    <w:rsid w:val="00794F68"/>
    <w:rsid w:val="00795040"/>
    <w:rsid w:val="00795666"/>
    <w:rsid w:val="0079657F"/>
    <w:rsid w:val="00797FE2"/>
    <w:rsid w:val="007A1530"/>
    <w:rsid w:val="007A1859"/>
    <w:rsid w:val="007A3761"/>
    <w:rsid w:val="007A3775"/>
    <w:rsid w:val="007A46D7"/>
    <w:rsid w:val="007A643C"/>
    <w:rsid w:val="007A6A36"/>
    <w:rsid w:val="007A7001"/>
    <w:rsid w:val="007A7591"/>
    <w:rsid w:val="007A7B0B"/>
    <w:rsid w:val="007B0DF2"/>
    <w:rsid w:val="007B1085"/>
    <w:rsid w:val="007B200F"/>
    <w:rsid w:val="007B20F7"/>
    <w:rsid w:val="007B23EB"/>
    <w:rsid w:val="007B3318"/>
    <w:rsid w:val="007B3B23"/>
    <w:rsid w:val="007B4083"/>
    <w:rsid w:val="007B4F7E"/>
    <w:rsid w:val="007B5E19"/>
    <w:rsid w:val="007C0D33"/>
    <w:rsid w:val="007C0FD0"/>
    <w:rsid w:val="007C216D"/>
    <w:rsid w:val="007C2B50"/>
    <w:rsid w:val="007C3E5A"/>
    <w:rsid w:val="007C4865"/>
    <w:rsid w:val="007C581F"/>
    <w:rsid w:val="007C7385"/>
    <w:rsid w:val="007D037A"/>
    <w:rsid w:val="007D1ED1"/>
    <w:rsid w:val="007D2547"/>
    <w:rsid w:val="007D2B93"/>
    <w:rsid w:val="007D2FA6"/>
    <w:rsid w:val="007D30E6"/>
    <w:rsid w:val="007D6263"/>
    <w:rsid w:val="007D67F9"/>
    <w:rsid w:val="007D6BB2"/>
    <w:rsid w:val="007D6EF4"/>
    <w:rsid w:val="007D7A15"/>
    <w:rsid w:val="007E0A72"/>
    <w:rsid w:val="007E0E1D"/>
    <w:rsid w:val="007E24E8"/>
    <w:rsid w:val="007E3C94"/>
    <w:rsid w:val="007E3F0D"/>
    <w:rsid w:val="007E433D"/>
    <w:rsid w:val="007E4FA0"/>
    <w:rsid w:val="007E5283"/>
    <w:rsid w:val="007E560E"/>
    <w:rsid w:val="007E64E5"/>
    <w:rsid w:val="007E71BF"/>
    <w:rsid w:val="007F0E54"/>
    <w:rsid w:val="007F1A7D"/>
    <w:rsid w:val="007F203C"/>
    <w:rsid w:val="007F266D"/>
    <w:rsid w:val="007F28CF"/>
    <w:rsid w:val="007F429B"/>
    <w:rsid w:val="007F5B30"/>
    <w:rsid w:val="008009F6"/>
    <w:rsid w:val="008014EB"/>
    <w:rsid w:val="0080257D"/>
    <w:rsid w:val="008030BC"/>
    <w:rsid w:val="008032E7"/>
    <w:rsid w:val="00803957"/>
    <w:rsid w:val="00803BD2"/>
    <w:rsid w:val="00803CE3"/>
    <w:rsid w:val="00804FC9"/>
    <w:rsid w:val="00805121"/>
    <w:rsid w:val="00805ADA"/>
    <w:rsid w:val="00805EC6"/>
    <w:rsid w:val="008060D0"/>
    <w:rsid w:val="0080648A"/>
    <w:rsid w:val="00806679"/>
    <w:rsid w:val="00806D5E"/>
    <w:rsid w:val="0080737E"/>
    <w:rsid w:val="008076DC"/>
    <w:rsid w:val="00811DD5"/>
    <w:rsid w:val="00811F93"/>
    <w:rsid w:val="00812422"/>
    <w:rsid w:val="008126F9"/>
    <w:rsid w:val="00812A80"/>
    <w:rsid w:val="00814264"/>
    <w:rsid w:val="0081547D"/>
    <w:rsid w:val="00817579"/>
    <w:rsid w:val="00817945"/>
    <w:rsid w:val="00817A1E"/>
    <w:rsid w:val="00820371"/>
    <w:rsid w:val="00820EA2"/>
    <w:rsid w:val="00821165"/>
    <w:rsid w:val="00821956"/>
    <w:rsid w:val="00821DC3"/>
    <w:rsid w:val="008223BB"/>
    <w:rsid w:val="008232A0"/>
    <w:rsid w:val="0082330B"/>
    <w:rsid w:val="00823C2D"/>
    <w:rsid w:val="00823CE5"/>
    <w:rsid w:val="00823CEF"/>
    <w:rsid w:val="00824455"/>
    <w:rsid w:val="00825943"/>
    <w:rsid w:val="00826039"/>
    <w:rsid w:val="0083041E"/>
    <w:rsid w:val="008305C1"/>
    <w:rsid w:val="00830659"/>
    <w:rsid w:val="0083070B"/>
    <w:rsid w:val="00830C21"/>
    <w:rsid w:val="0083164C"/>
    <w:rsid w:val="008318E1"/>
    <w:rsid w:val="00832170"/>
    <w:rsid w:val="008331FD"/>
    <w:rsid w:val="00834C89"/>
    <w:rsid w:val="00834CDD"/>
    <w:rsid w:val="00835DFD"/>
    <w:rsid w:val="0083687F"/>
    <w:rsid w:val="00836B54"/>
    <w:rsid w:val="00837FA9"/>
    <w:rsid w:val="00841772"/>
    <w:rsid w:val="008424FF"/>
    <w:rsid w:val="008425AA"/>
    <w:rsid w:val="00844093"/>
    <w:rsid w:val="00844432"/>
    <w:rsid w:val="00844F30"/>
    <w:rsid w:val="008460FD"/>
    <w:rsid w:val="00847A19"/>
    <w:rsid w:val="00851A7A"/>
    <w:rsid w:val="00852047"/>
    <w:rsid w:val="00852317"/>
    <w:rsid w:val="008528DC"/>
    <w:rsid w:val="00852C37"/>
    <w:rsid w:val="00852F1E"/>
    <w:rsid w:val="0085448E"/>
    <w:rsid w:val="00854601"/>
    <w:rsid w:val="008554AA"/>
    <w:rsid w:val="00856085"/>
    <w:rsid w:val="008563ED"/>
    <w:rsid w:val="00857AC0"/>
    <w:rsid w:val="00861B19"/>
    <w:rsid w:val="00862758"/>
    <w:rsid w:val="00863C5F"/>
    <w:rsid w:val="008648AB"/>
    <w:rsid w:val="0086505F"/>
    <w:rsid w:val="00865EBF"/>
    <w:rsid w:val="008661F6"/>
    <w:rsid w:val="0086628D"/>
    <w:rsid w:val="008676AC"/>
    <w:rsid w:val="00871362"/>
    <w:rsid w:val="00873A82"/>
    <w:rsid w:val="00875655"/>
    <w:rsid w:val="00875D17"/>
    <w:rsid w:val="008766F2"/>
    <w:rsid w:val="00877D2E"/>
    <w:rsid w:val="008806DE"/>
    <w:rsid w:val="0088091F"/>
    <w:rsid w:val="00881648"/>
    <w:rsid w:val="0088316D"/>
    <w:rsid w:val="008834D2"/>
    <w:rsid w:val="0088364C"/>
    <w:rsid w:val="00883B68"/>
    <w:rsid w:val="00885121"/>
    <w:rsid w:val="00885FBD"/>
    <w:rsid w:val="008869C2"/>
    <w:rsid w:val="0089019F"/>
    <w:rsid w:val="008907E4"/>
    <w:rsid w:val="00890B08"/>
    <w:rsid w:val="00890E21"/>
    <w:rsid w:val="00892542"/>
    <w:rsid w:val="0089255C"/>
    <w:rsid w:val="008933FA"/>
    <w:rsid w:val="00894792"/>
    <w:rsid w:val="008959E8"/>
    <w:rsid w:val="008965F5"/>
    <w:rsid w:val="00896699"/>
    <w:rsid w:val="00896D86"/>
    <w:rsid w:val="00897DAE"/>
    <w:rsid w:val="008A0EDA"/>
    <w:rsid w:val="008A1A5A"/>
    <w:rsid w:val="008A2C63"/>
    <w:rsid w:val="008A3F00"/>
    <w:rsid w:val="008A51A4"/>
    <w:rsid w:val="008A6598"/>
    <w:rsid w:val="008A784D"/>
    <w:rsid w:val="008B03B5"/>
    <w:rsid w:val="008B0BCA"/>
    <w:rsid w:val="008B129E"/>
    <w:rsid w:val="008B25B9"/>
    <w:rsid w:val="008B36D4"/>
    <w:rsid w:val="008B3976"/>
    <w:rsid w:val="008B5EEB"/>
    <w:rsid w:val="008B60E4"/>
    <w:rsid w:val="008B6165"/>
    <w:rsid w:val="008B63CE"/>
    <w:rsid w:val="008B653F"/>
    <w:rsid w:val="008B68D0"/>
    <w:rsid w:val="008B6FDF"/>
    <w:rsid w:val="008B79AD"/>
    <w:rsid w:val="008B7D01"/>
    <w:rsid w:val="008C0D66"/>
    <w:rsid w:val="008C1CA1"/>
    <w:rsid w:val="008C33BB"/>
    <w:rsid w:val="008C3E19"/>
    <w:rsid w:val="008C4E62"/>
    <w:rsid w:val="008C541F"/>
    <w:rsid w:val="008C5470"/>
    <w:rsid w:val="008C62F2"/>
    <w:rsid w:val="008C6A2F"/>
    <w:rsid w:val="008C6CB2"/>
    <w:rsid w:val="008C7ED6"/>
    <w:rsid w:val="008D01D5"/>
    <w:rsid w:val="008D0209"/>
    <w:rsid w:val="008D25B9"/>
    <w:rsid w:val="008D7958"/>
    <w:rsid w:val="008D7A23"/>
    <w:rsid w:val="008E13D4"/>
    <w:rsid w:val="008E1F8D"/>
    <w:rsid w:val="008E2CBB"/>
    <w:rsid w:val="008E390D"/>
    <w:rsid w:val="008E3F13"/>
    <w:rsid w:val="008E4242"/>
    <w:rsid w:val="008E4C94"/>
    <w:rsid w:val="008E54C4"/>
    <w:rsid w:val="008E5A11"/>
    <w:rsid w:val="008E67FF"/>
    <w:rsid w:val="008E6AF7"/>
    <w:rsid w:val="008E6DFD"/>
    <w:rsid w:val="008E7345"/>
    <w:rsid w:val="008E7CEB"/>
    <w:rsid w:val="008F357B"/>
    <w:rsid w:val="008F3804"/>
    <w:rsid w:val="008F42B5"/>
    <w:rsid w:val="008F430D"/>
    <w:rsid w:val="008F49A1"/>
    <w:rsid w:val="008F4CD9"/>
    <w:rsid w:val="008F4E8D"/>
    <w:rsid w:val="008F6227"/>
    <w:rsid w:val="008F6622"/>
    <w:rsid w:val="008F77E8"/>
    <w:rsid w:val="00900446"/>
    <w:rsid w:val="0090164C"/>
    <w:rsid w:val="00901BA4"/>
    <w:rsid w:val="00901FF3"/>
    <w:rsid w:val="0090206C"/>
    <w:rsid w:val="009029D9"/>
    <w:rsid w:val="009036B1"/>
    <w:rsid w:val="00903D21"/>
    <w:rsid w:val="0090424D"/>
    <w:rsid w:val="0090573C"/>
    <w:rsid w:val="00905B14"/>
    <w:rsid w:val="009062DF"/>
    <w:rsid w:val="009063AF"/>
    <w:rsid w:val="00907FC0"/>
    <w:rsid w:val="0091041B"/>
    <w:rsid w:val="00911EE6"/>
    <w:rsid w:val="00913FBB"/>
    <w:rsid w:val="0091603A"/>
    <w:rsid w:val="009176B2"/>
    <w:rsid w:val="00917E86"/>
    <w:rsid w:val="0092169F"/>
    <w:rsid w:val="009225A1"/>
    <w:rsid w:val="00922AB6"/>
    <w:rsid w:val="0092580D"/>
    <w:rsid w:val="00925DDB"/>
    <w:rsid w:val="00925FAB"/>
    <w:rsid w:val="0092600E"/>
    <w:rsid w:val="009267C1"/>
    <w:rsid w:val="00926FF3"/>
    <w:rsid w:val="00927111"/>
    <w:rsid w:val="00931013"/>
    <w:rsid w:val="00932650"/>
    <w:rsid w:val="00932797"/>
    <w:rsid w:val="009333AA"/>
    <w:rsid w:val="00933E8C"/>
    <w:rsid w:val="009355F7"/>
    <w:rsid w:val="00935969"/>
    <w:rsid w:val="00935A71"/>
    <w:rsid w:val="00937D66"/>
    <w:rsid w:val="00940403"/>
    <w:rsid w:val="0094230A"/>
    <w:rsid w:val="00943A8D"/>
    <w:rsid w:val="0094464E"/>
    <w:rsid w:val="00944682"/>
    <w:rsid w:val="00944DBB"/>
    <w:rsid w:val="00945C67"/>
    <w:rsid w:val="0094614D"/>
    <w:rsid w:val="00946F33"/>
    <w:rsid w:val="00946FFF"/>
    <w:rsid w:val="00947162"/>
    <w:rsid w:val="00947B8A"/>
    <w:rsid w:val="00950B29"/>
    <w:rsid w:val="00951CE5"/>
    <w:rsid w:val="00951D00"/>
    <w:rsid w:val="00951E75"/>
    <w:rsid w:val="00951EBD"/>
    <w:rsid w:val="009532B1"/>
    <w:rsid w:val="00953F34"/>
    <w:rsid w:val="00955291"/>
    <w:rsid w:val="00955DB9"/>
    <w:rsid w:val="00955FDE"/>
    <w:rsid w:val="00956E89"/>
    <w:rsid w:val="00957244"/>
    <w:rsid w:val="009574E2"/>
    <w:rsid w:val="009575C0"/>
    <w:rsid w:val="00963A62"/>
    <w:rsid w:val="009651B3"/>
    <w:rsid w:val="00965B9B"/>
    <w:rsid w:val="0096737E"/>
    <w:rsid w:val="00967AD1"/>
    <w:rsid w:val="0097132B"/>
    <w:rsid w:val="009723D0"/>
    <w:rsid w:val="009727B5"/>
    <w:rsid w:val="00972D2D"/>
    <w:rsid w:val="00974C17"/>
    <w:rsid w:val="00974CE3"/>
    <w:rsid w:val="00974E73"/>
    <w:rsid w:val="00975E93"/>
    <w:rsid w:val="00980997"/>
    <w:rsid w:val="00981019"/>
    <w:rsid w:val="00981CA6"/>
    <w:rsid w:val="0098275A"/>
    <w:rsid w:val="00983F85"/>
    <w:rsid w:val="00984BA3"/>
    <w:rsid w:val="009854CA"/>
    <w:rsid w:val="00985C82"/>
    <w:rsid w:val="00986594"/>
    <w:rsid w:val="00987A6A"/>
    <w:rsid w:val="00990247"/>
    <w:rsid w:val="00990CC3"/>
    <w:rsid w:val="00991904"/>
    <w:rsid w:val="0099196A"/>
    <w:rsid w:val="00991E0A"/>
    <w:rsid w:val="0099216C"/>
    <w:rsid w:val="00992463"/>
    <w:rsid w:val="00992777"/>
    <w:rsid w:val="00992D1C"/>
    <w:rsid w:val="00993727"/>
    <w:rsid w:val="00993A35"/>
    <w:rsid w:val="00996269"/>
    <w:rsid w:val="00997324"/>
    <w:rsid w:val="0099736A"/>
    <w:rsid w:val="009978FC"/>
    <w:rsid w:val="00997F3E"/>
    <w:rsid w:val="009A05B7"/>
    <w:rsid w:val="009A05EB"/>
    <w:rsid w:val="009A0DE0"/>
    <w:rsid w:val="009A1863"/>
    <w:rsid w:val="009A1A85"/>
    <w:rsid w:val="009A1FA5"/>
    <w:rsid w:val="009A33D0"/>
    <w:rsid w:val="009A3F5D"/>
    <w:rsid w:val="009A4EE2"/>
    <w:rsid w:val="009A591D"/>
    <w:rsid w:val="009A734C"/>
    <w:rsid w:val="009A7B1A"/>
    <w:rsid w:val="009B176B"/>
    <w:rsid w:val="009B18BE"/>
    <w:rsid w:val="009B1BCC"/>
    <w:rsid w:val="009B2028"/>
    <w:rsid w:val="009B2D4E"/>
    <w:rsid w:val="009B2F9D"/>
    <w:rsid w:val="009B626A"/>
    <w:rsid w:val="009B7F9A"/>
    <w:rsid w:val="009C008F"/>
    <w:rsid w:val="009C0A13"/>
    <w:rsid w:val="009C0A8C"/>
    <w:rsid w:val="009C1144"/>
    <w:rsid w:val="009C17AB"/>
    <w:rsid w:val="009C254C"/>
    <w:rsid w:val="009C268B"/>
    <w:rsid w:val="009C3E24"/>
    <w:rsid w:val="009C5DF7"/>
    <w:rsid w:val="009C624A"/>
    <w:rsid w:val="009D061A"/>
    <w:rsid w:val="009D1D00"/>
    <w:rsid w:val="009D27EC"/>
    <w:rsid w:val="009D2E94"/>
    <w:rsid w:val="009D2EA6"/>
    <w:rsid w:val="009D35A2"/>
    <w:rsid w:val="009D3A36"/>
    <w:rsid w:val="009D543D"/>
    <w:rsid w:val="009D5A19"/>
    <w:rsid w:val="009D5C2A"/>
    <w:rsid w:val="009D75AA"/>
    <w:rsid w:val="009D7CDA"/>
    <w:rsid w:val="009E0520"/>
    <w:rsid w:val="009E160C"/>
    <w:rsid w:val="009E26A4"/>
    <w:rsid w:val="009E315E"/>
    <w:rsid w:val="009E3A0F"/>
    <w:rsid w:val="009E4322"/>
    <w:rsid w:val="009E4867"/>
    <w:rsid w:val="009E4A07"/>
    <w:rsid w:val="009E4FA4"/>
    <w:rsid w:val="009E7B5B"/>
    <w:rsid w:val="009E7C96"/>
    <w:rsid w:val="009F03EE"/>
    <w:rsid w:val="009F03FC"/>
    <w:rsid w:val="009F1148"/>
    <w:rsid w:val="009F1393"/>
    <w:rsid w:val="009F14FF"/>
    <w:rsid w:val="009F3048"/>
    <w:rsid w:val="009F3A04"/>
    <w:rsid w:val="009F42AB"/>
    <w:rsid w:val="009F43B8"/>
    <w:rsid w:val="009F4CCA"/>
    <w:rsid w:val="009F51FA"/>
    <w:rsid w:val="009F64E4"/>
    <w:rsid w:val="009F66EA"/>
    <w:rsid w:val="009F679A"/>
    <w:rsid w:val="009F6A0A"/>
    <w:rsid w:val="009F7301"/>
    <w:rsid w:val="009F7F96"/>
    <w:rsid w:val="00A00284"/>
    <w:rsid w:val="00A01A8E"/>
    <w:rsid w:val="00A03077"/>
    <w:rsid w:val="00A03B47"/>
    <w:rsid w:val="00A04263"/>
    <w:rsid w:val="00A0524A"/>
    <w:rsid w:val="00A05FCE"/>
    <w:rsid w:val="00A07194"/>
    <w:rsid w:val="00A10094"/>
    <w:rsid w:val="00A10817"/>
    <w:rsid w:val="00A12247"/>
    <w:rsid w:val="00A122B1"/>
    <w:rsid w:val="00A123BE"/>
    <w:rsid w:val="00A1290D"/>
    <w:rsid w:val="00A12D78"/>
    <w:rsid w:val="00A12F7A"/>
    <w:rsid w:val="00A137DA"/>
    <w:rsid w:val="00A13C13"/>
    <w:rsid w:val="00A13D15"/>
    <w:rsid w:val="00A15B02"/>
    <w:rsid w:val="00A15FB4"/>
    <w:rsid w:val="00A16AD3"/>
    <w:rsid w:val="00A17AC1"/>
    <w:rsid w:val="00A20B49"/>
    <w:rsid w:val="00A21ACD"/>
    <w:rsid w:val="00A220D2"/>
    <w:rsid w:val="00A22C19"/>
    <w:rsid w:val="00A231AD"/>
    <w:rsid w:val="00A23543"/>
    <w:rsid w:val="00A23A2E"/>
    <w:rsid w:val="00A245C4"/>
    <w:rsid w:val="00A257F5"/>
    <w:rsid w:val="00A25E9E"/>
    <w:rsid w:val="00A26041"/>
    <w:rsid w:val="00A271A5"/>
    <w:rsid w:val="00A30847"/>
    <w:rsid w:val="00A30BFF"/>
    <w:rsid w:val="00A313B3"/>
    <w:rsid w:val="00A31C23"/>
    <w:rsid w:val="00A31D3D"/>
    <w:rsid w:val="00A33F1A"/>
    <w:rsid w:val="00A33F1D"/>
    <w:rsid w:val="00A35570"/>
    <w:rsid w:val="00A36EE7"/>
    <w:rsid w:val="00A41A15"/>
    <w:rsid w:val="00A422E6"/>
    <w:rsid w:val="00A434D2"/>
    <w:rsid w:val="00A443B2"/>
    <w:rsid w:val="00A447DA"/>
    <w:rsid w:val="00A44D28"/>
    <w:rsid w:val="00A45846"/>
    <w:rsid w:val="00A46803"/>
    <w:rsid w:val="00A477A6"/>
    <w:rsid w:val="00A47B44"/>
    <w:rsid w:val="00A509C0"/>
    <w:rsid w:val="00A51956"/>
    <w:rsid w:val="00A52CDD"/>
    <w:rsid w:val="00A5316A"/>
    <w:rsid w:val="00A533DF"/>
    <w:rsid w:val="00A53EEC"/>
    <w:rsid w:val="00A5488F"/>
    <w:rsid w:val="00A562A9"/>
    <w:rsid w:val="00A60442"/>
    <w:rsid w:val="00A60AA2"/>
    <w:rsid w:val="00A60FBE"/>
    <w:rsid w:val="00A61BA8"/>
    <w:rsid w:val="00A62D34"/>
    <w:rsid w:val="00A63161"/>
    <w:rsid w:val="00A63A85"/>
    <w:rsid w:val="00A63EF1"/>
    <w:rsid w:val="00A6416B"/>
    <w:rsid w:val="00A67B81"/>
    <w:rsid w:val="00A70B86"/>
    <w:rsid w:val="00A71F51"/>
    <w:rsid w:val="00A71F7A"/>
    <w:rsid w:val="00A71F8D"/>
    <w:rsid w:val="00A72E3F"/>
    <w:rsid w:val="00A72E96"/>
    <w:rsid w:val="00A749E0"/>
    <w:rsid w:val="00A76632"/>
    <w:rsid w:val="00A8002F"/>
    <w:rsid w:val="00A802AB"/>
    <w:rsid w:val="00A8061B"/>
    <w:rsid w:val="00A8163C"/>
    <w:rsid w:val="00A8213A"/>
    <w:rsid w:val="00A82B21"/>
    <w:rsid w:val="00A860C1"/>
    <w:rsid w:val="00A863D3"/>
    <w:rsid w:val="00A87958"/>
    <w:rsid w:val="00A90160"/>
    <w:rsid w:val="00A91615"/>
    <w:rsid w:val="00A91755"/>
    <w:rsid w:val="00A924F6"/>
    <w:rsid w:val="00A93A45"/>
    <w:rsid w:val="00A941F8"/>
    <w:rsid w:val="00A94601"/>
    <w:rsid w:val="00A9600A"/>
    <w:rsid w:val="00A967C1"/>
    <w:rsid w:val="00A96AAE"/>
    <w:rsid w:val="00A9703C"/>
    <w:rsid w:val="00A970AB"/>
    <w:rsid w:val="00A970E7"/>
    <w:rsid w:val="00AA085C"/>
    <w:rsid w:val="00AA1260"/>
    <w:rsid w:val="00AA1E43"/>
    <w:rsid w:val="00AA2401"/>
    <w:rsid w:val="00AA2D3C"/>
    <w:rsid w:val="00AA3B71"/>
    <w:rsid w:val="00AA3C09"/>
    <w:rsid w:val="00AA4EE0"/>
    <w:rsid w:val="00AA4FB2"/>
    <w:rsid w:val="00AA514A"/>
    <w:rsid w:val="00AA5CB3"/>
    <w:rsid w:val="00AA6742"/>
    <w:rsid w:val="00AA707F"/>
    <w:rsid w:val="00AA7FB5"/>
    <w:rsid w:val="00AB0950"/>
    <w:rsid w:val="00AB153F"/>
    <w:rsid w:val="00AB2E80"/>
    <w:rsid w:val="00AB3426"/>
    <w:rsid w:val="00AB36E0"/>
    <w:rsid w:val="00AB57DF"/>
    <w:rsid w:val="00AB583B"/>
    <w:rsid w:val="00AB5DFE"/>
    <w:rsid w:val="00AB5FBC"/>
    <w:rsid w:val="00AB619B"/>
    <w:rsid w:val="00AB7D4D"/>
    <w:rsid w:val="00AB7D7B"/>
    <w:rsid w:val="00AB7E42"/>
    <w:rsid w:val="00AC07B0"/>
    <w:rsid w:val="00AC0C2B"/>
    <w:rsid w:val="00AC27B5"/>
    <w:rsid w:val="00AC32C4"/>
    <w:rsid w:val="00AC3830"/>
    <w:rsid w:val="00AC3984"/>
    <w:rsid w:val="00AC4A21"/>
    <w:rsid w:val="00AC4A83"/>
    <w:rsid w:val="00AC4B36"/>
    <w:rsid w:val="00AC74C3"/>
    <w:rsid w:val="00AC7AC6"/>
    <w:rsid w:val="00AD015C"/>
    <w:rsid w:val="00AD017F"/>
    <w:rsid w:val="00AD0293"/>
    <w:rsid w:val="00AD0327"/>
    <w:rsid w:val="00AD0359"/>
    <w:rsid w:val="00AD1299"/>
    <w:rsid w:val="00AD18E4"/>
    <w:rsid w:val="00AD3407"/>
    <w:rsid w:val="00AD3441"/>
    <w:rsid w:val="00AD43D3"/>
    <w:rsid w:val="00AD487E"/>
    <w:rsid w:val="00AD4A1E"/>
    <w:rsid w:val="00AD5164"/>
    <w:rsid w:val="00AD616F"/>
    <w:rsid w:val="00AD6513"/>
    <w:rsid w:val="00AD7063"/>
    <w:rsid w:val="00AD738E"/>
    <w:rsid w:val="00AE005E"/>
    <w:rsid w:val="00AE0EF0"/>
    <w:rsid w:val="00AE1E8F"/>
    <w:rsid w:val="00AE2376"/>
    <w:rsid w:val="00AE5407"/>
    <w:rsid w:val="00AE6850"/>
    <w:rsid w:val="00AF086A"/>
    <w:rsid w:val="00AF435E"/>
    <w:rsid w:val="00AF4B9C"/>
    <w:rsid w:val="00AF5020"/>
    <w:rsid w:val="00AF5252"/>
    <w:rsid w:val="00AF5D69"/>
    <w:rsid w:val="00AF684E"/>
    <w:rsid w:val="00B00878"/>
    <w:rsid w:val="00B00AB8"/>
    <w:rsid w:val="00B01623"/>
    <w:rsid w:val="00B04ABA"/>
    <w:rsid w:val="00B06513"/>
    <w:rsid w:val="00B06B99"/>
    <w:rsid w:val="00B1105E"/>
    <w:rsid w:val="00B114BD"/>
    <w:rsid w:val="00B12688"/>
    <w:rsid w:val="00B142F7"/>
    <w:rsid w:val="00B1485B"/>
    <w:rsid w:val="00B1516A"/>
    <w:rsid w:val="00B166AB"/>
    <w:rsid w:val="00B168AA"/>
    <w:rsid w:val="00B179B7"/>
    <w:rsid w:val="00B17ADE"/>
    <w:rsid w:val="00B2078D"/>
    <w:rsid w:val="00B211CF"/>
    <w:rsid w:val="00B215F0"/>
    <w:rsid w:val="00B21647"/>
    <w:rsid w:val="00B21C49"/>
    <w:rsid w:val="00B2211B"/>
    <w:rsid w:val="00B23BBB"/>
    <w:rsid w:val="00B24E45"/>
    <w:rsid w:val="00B25477"/>
    <w:rsid w:val="00B255A5"/>
    <w:rsid w:val="00B266F4"/>
    <w:rsid w:val="00B26DD9"/>
    <w:rsid w:val="00B27B84"/>
    <w:rsid w:val="00B27CF8"/>
    <w:rsid w:val="00B305F1"/>
    <w:rsid w:val="00B3061E"/>
    <w:rsid w:val="00B3136A"/>
    <w:rsid w:val="00B333DB"/>
    <w:rsid w:val="00B33D39"/>
    <w:rsid w:val="00B36B74"/>
    <w:rsid w:val="00B4034B"/>
    <w:rsid w:val="00B43EA2"/>
    <w:rsid w:val="00B43EB4"/>
    <w:rsid w:val="00B447CF"/>
    <w:rsid w:val="00B45E4A"/>
    <w:rsid w:val="00B46814"/>
    <w:rsid w:val="00B4725F"/>
    <w:rsid w:val="00B47C42"/>
    <w:rsid w:val="00B50C0B"/>
    <w:rsid w:val="00B51F7C"/>
    <w:rsid w:val="00B528A5"/>
    <w:rsid w:val="00B549DF"/>
    <w:rsid w:val="00B55BEA"/>
    <w:rsid w:val="00B56892"/>
    <w:rsid w:val="00B573D4"/>
    <w:rsid w:val="00B57A72"/>
    <w:rsid w:val="00B63EDA"/>
    <w:rsid w:val="00B64315"/>
    <w:rsid w:val="00B6459C"/>
    <w:rsid w:val="00B64D1E"/>
    <w:rsid w:val="00B653E7"/>
    <w:rsid w:val="00B65696"/>
    <w:rsid w:val="00B6723A"/>
    <w:rsid w:val="00B6723F"/>
    <w:rsid w:val="00B67B10"/>
    <w:rsid w:val="00B711C6"/>
    <w:rsid w:val="00B734C7"/>
    <w:rsid w:val="00B738AB"/>
    <w:rsid w:val="00B73BA0"/>
    <w:rsid w:val="00B7432F"/>
    <w:rsid w:val="00B746B3"/>
    <w:rsid w:val="00B75C2C"/>
    <w:rsid w:val="00B75CB3"/>
    <w:rsid w:val="00B76319"/>
    <w:rsid w:val="00B77098"/>
    <w:rsid w:val="00B770AA"/>
    <w:rsid w:val="00B77151"/>
    <w:rsid w:val="00B773C4"/>
    <w:rsid w:val="00B77A2C"/>
    <w:rsid w:val="00B80060"/>
    <w:rsid w:val="00B803E5"/>
    <w:rsid w:val="00B80A31"/>
    <w:rsid w:val="00B80B49"/>
    <w:rsid w:val="00B815A5"/>
    <w:rsid w:val="00B82ADB"/>
    <w:rsid w:val="00B8543E"/>
    <w:rsid w:val="00B8605B"/>
    <w:rsid w:val="00B86681"/>
    <w:rsid w:val="00B87C19"/>
    <w:rsid w:val="00B909B1"/>
    <w:rsid w:val="00B9125B"/>
    <w:rsid w:val="00B91331"/>
    <w:rsid w:val="00B92295"/>
    <w:rsid w:val="00B92534"/>
    <w:rsid w:val="00B92B6C"/>
    <w:rsid w:val="00B92D98"/>
    <w:rsid w:val="00B92F05"/>
    <w:rsid w:val="00B9428B"/>
    <w:rsid w:val="00B947FD"/>
    <w:rsid w:val="00B953F4"/>
    <w:rsid w:val="00B9586B"/>
    <w:rsid w:val="00BA5253"/>
    <w:rsid w:val="00BA5985"/>
    <w:rsid w:val="00BA5A34"/>
    <w:rsid w:val="00BA5BB9"/>
    <w:rsid w:val="00BA5CCF"/>
    <w:rsid w:val="00BA6FA7"/>
    <w:rsid w:val="00BB068A"/>
    <w:rsid w:val="00BB3210"/>
    <w:rsid w:val="00BB35B4"/>
    <w:rsid w:val="00BB3B25"/>
    <w:rsid w:val="00BB4978"/>
    <w:rsid w:val="00BB5978"/>
    <w:rsid w:val="00BB7F1C"/>
    <w:rsid w:val="00BC1737"/>
    <w:rsid w:val="00BC1BD6"/>
    <w:rsid w:val="00BC2862"/>
    <w:rsid w:val="00BC2927"/>
    <w:rsid w:val="00BC31E8"/>
    <w:rsid w:val="00BC3C34"/>
    <w:rsid w:val="00BC4793"/>
    <w:rsid w:val="00BC4B06"/>
    <w:rsid w:val="00BC4BFD"/>
    <w:rsid w:val="00BC5303"/>
    <w:rsid w:val="00BC5FB8"/>
    <w:rsid w:val="00BC6465"/>
    <w:rsid w:val="00BC6A01"/>
    <w:rsid w:val="00BD04ED"/>
    <w:rsid w:val="00BD06FE"/>
    <w:rsid w:val="00BD094C"/>
    <w:rsid w:val="00BD0CF8"/>
    <w:rsid w:val="00BD309E"/>
    <w:rsid w:val="00BD3345"/>
    <w:rsid w:val="00BD4F9D"/>
    <w:rsid w:val="00BD5796"/>
    <w:rsid w:val="00BD6A7A"/>
    <w:rsid w:val="00BD6BF6"/>
    <w:rsid w:val="00BE0105"/>
    <w:rsid w:val="00BE0E6C"/>
    <w:rsid w:val="00BE0E9A"/>
    <w:rsid w:val="00BE10B6"/>
    <w:rsid w:val="00BE1787"/>
    <w:rsid w:val="00BE298F"/>
    <w:rsid w:val="00BE3CC8"/>
    <w:rsid w:val="00BE3FA8"/>
    <w:rsid w:val="00BE416E"/>
    <w:rsid w:val="00BE4479"/>
    <w:rsid w:val="00BE499F"/>
    <w:rsid w:val="00BE6A90"/>
    <w:rsid w:val="00BE7320"/>
    <w:rsid w:val="00BF0986"/>
    <w:rsid w:val="00BF4AD6"/>
    <w:rsid w:val="00BF7A10"/>
    <w:rsid w:val="00C00497"/>
    <w:rsid w:val="00C0067C"/>
    <w:rsid w:val="00C02082"/>
    <w:rsid w:val="00C0452C"/>
    <w:rsid w:val="00C05193"/>
    <w:rsid w:val="00C058A0"/>
    <w:rsid w:val="00C05C2B"/>
    <w:rsid w:val="00C07A52"/>
    <w:rsid w:val="00C12160"/>
    <w:rsid w:val="00C12512"/>
    <w:rsid w:val="00C14EFD"/>
    <w:rsid w:val="00C15FE9"/>
    <w:rsid w:val="00C163B3"/>
    <w:rsid w:val="00C20ADD"/>
    <w:rsid w:val="00C21ECA"/>
    <w:rsid w:val="00C2268D"/>
    <w:rsid w:val="00C231B7"/>
    <w:rsid w:val="00C23FF8"/>
    <w:rsid w:val="00C242DB"/>
    <w:rsid w:val="00C248DB"/>
    <w:rsid w:val="00C24E61"/>
    <w:rsid w:val="00C2586E"/>
    <w:rsid w:val="00C259C9"/>
    <w:rsid w:val="00C25A9D"/>
    <w:rsid w:val="00C27804"/>
    <w:rsid w:val="00C2780A"/>
    <w:rsid w:val="00C30387"/>
    <w:rsid w:val="00C30459"/>
    <w:rsid w:val="00C313DF"/>
    <w:rsid w:val="00C3155F"/>
    <w:rsid w:val="00C31EDB"/>
    <w:rsid w:val="00C31F65"/>
    <w:rsid w:val="00C32CB8"/>
    <w:rsid w:val="00C33A24"/>
    <w:rsid w:val="00C3418F"/>
    <w:rsid w:val="00C35045"/>
    <w:rsid w:val="00C35238"/>
    <w:rsid w:val="00C357ED"/>
    <w:rsid w:val="00C36B54"/>
    <w:rsid w:val="00C373CE"/>
    <w:rsid w:val="00C43D29"/>
    <w:rsid w:val="00C44EDC"/>
    <w:rsid w:val="00C45F3F"/>
    <w:rsid w:val="00C465D4"/>
    <w:rsid w:val="00C4662D"/>
    <w:rsid w:val="00C472A3"/>
    <w:rsid w:val="00C47387"/>
    <w:rsid w:val="00C47C2E"/>
    <w:rsid w:val="00C47D8D"/>
    <w:rsid w:val="00C514E7"/>
    <w:rsid w:val="00C52202"/>
    <w:rsid w:val="00C534E8"/>
    <w:rsid w:val="00C53D2A"/>
    <w:rsid w:val="00C53DB2"/>
    <w:rsid w:val="00C53EA1"/>
    <w:rsid w:val="00C55CAA"/>
    <w:rsid w:val="00C617EE"/>
    <w:rsid w:val="00C61EA0"/>
    <w:rsid w:val="00C61FA8"/>
    <w:rsid w:val="00C64A6C"/>
    <w:rsid w:val="00C66AA4"/>
    <w:rsid w:val="00C67478"/>
    <w:rsid w:val="00C674DD"/>
    <w:rsid w:val="00C700BD"/>
    <w:rsid w:val="00C700EB"/>
    <w:rsid w:val="00C711B9"/>
    <w:rsid w:val="00C72CAD"/>
    <w:rsid w:val="00C73614"/>
    <w:rsid w:val="00C74CA4"/>
    <w:rsid w:val="00C76741"/>
    <w:rsid w:val="00C804F8"/>
    <w:rsid w:val="00C80AD9"/>
    <w:rsid w:val="00C81BE3"/>
    <w:rsid w:val="00C8290A"/>
    <w:rsid w:val="00C82D24"/>
    <w:rsid w:val="00C83331"/>
    <w:rsid w:val="00C84556"/>
    <w:rsid w:val="00C8678D"/>
    <w:rsid w:val="00C86E06"/>
    <w:rsid w:val="00C917C5"/>
    <w:rsid w:val="00C923FD"/>
    <w:rsid w:val="00C925DE"/>
    <w:rsid w:val="00C92CB3"/>
    <w:rsid w:val="00C937EE"/>
    <w:rsid w:val="00C939F0"/>
    <w:rsid w:val="00C94513"/>
    <w:rsid w:val="00C95793"/>
    <w:rsid w:val="00C95822"/>
    <w:rsid w:val="00C96B78"/>
    <w:rsid w:val="00C972BF"/>
    <w:rsid w:val="00CA010D"/>
    <w:rsid w:val="00CA039E"/>
    <w:rsid w:val="00CA10F8"/>
    <w:rsid w:val="00CA1387"/>
    <w:rsid w:val="00CA2170"/>
    <w:rsid w:val="00CA3D28"/>
    <w:rsid w:val="00CA3E83"/>
    <w:rsid w:val="00CA469D"/>
    <w:rsid w:val="00CA4D75"/>
    <w:rsid w:val="00CA5217"/>
    <w:rsid w:val="00CA5EF3"/>
    <w:rsid w:val="00CB08AB"/>
    <w:rsid w:val="00CB13BB"/>
    <w:rsid w:val="00CB2370"/>
    <w:rsid w:val="00CB2537"/>
    <w:rsid w:val="00CB2A88"/>
    <w:rsid w:val="00CB4B8B"/>
    <w:rsid w:val="00CB627D"/>
    <w:rsid w:val="00CB62E4"/>
    <w:rsid w:val="00CB6C70"/>
    <w:rsid w:val="00CB721D"/>
    <w:rsid w:val="00CC0104"/>
    <w:rsid w:val="00CC0307"/>
    <w:rsid w:val="00CC0A0C"/>
    <w:rsid w:val="00CC0F1E"/>
    <w:rsid w:val="00CC1894"/>
    <w:rsid w:val="00CC1C41"/>
    <w:rsid w:val="00CC1C98"/>
    <w:rsid w:val="00CC2A25"/>
    <w:rsid w:val="00CC3216"/>
    <w:rsid w:val="00CC3DEE"/>
    <w:rsid w:val="00CC41D4"/>
    <w:rsid w:val="00CC7336"/>
    <w:rsid w:val="00CD01EB"/>
    <w:rsid w:val="00CD0366"/>
    <w:rsid w:val="00CD08FA"/>
    <w:rsid w:val="00CD0A9D"/>
    <w:rsid w:val="00CD0AE0"/>
    <w:rsid w:val="00CD0EA4"/>
    <w:rsid w:val="00CD30A6"/>
    <w:rsid w:val="00CD32A9"/>
    <w:rsid w:val="00CD3E90"/>
    <w:rsid w:val="00CD56D2"/>
    <w:rsid w:val="00CD56F6"/>
    <w:rsid w:val="00CD7A50"/>
    <w:rsid w:val="00CD7EBA"/>
    <w:rsid w:val="00CD7F36"/>
    <w:rsid w:val="00CE1879"/>
    <w:rsid w:val="00CE1B4B"/>
    <w:rsid w:val="00CE4074"/>
    <w:rsid w:val="00CE5B8E"/>
    <w:rsid w:val="00CE5FBA"/>
    <w:rsid w:val="00CE66AC"/>
    <w:rsid w:val="00CE7226"/>
    <w:rsid w:val="00CE744B"/>
    <w:rsid w:val="00CE7A52"/>
    <w:rsid w:val="00CF046D"/>
    <w:rsid w:val="00CF0AD8"/>
    <w:rsid w:val="00CF0DE1"/>
    <w:rsid w:val="00CF1206"/>
    <w:rsid w:val="00CF2267"/>
    <w:rsid w:val="00CF3357"/>
    <w:rsid w:val="00CF3CDB"/>
    <w:rsid w:val="00CF4CE3"/>
    <w:rsid w:val="00CF4D22"/>
    <w:rsid w:val="00CF4E23"/>
    <w:rsid w:val="00CF50EE"/>
    <w:rsid w:val="00CF5BA7"/>
    <w:rsid w:val="00CF5BC2"/>
    <w:rsid w:val="00CF60A5"/>
    <w:rsid w:val="00CF658B"/>
    <w:rsid w:val="00CF754B"/>
    <w:rsid w:val="00CF77A8"/>
    <w:rsid w:val="00D01293"/>
    <w:rsid w:val="00D02CBF"/>
    <w:rsid w:val="00D0559F"/>
    <w:rsid w:val="00D057CB"/>
    <w:rsid w:val="00D102A0"/>
    <w:rsid w:val="00D10B98"/>
    <w:rsid w:val="00D1179F"/>
    <w:rsid w:val="00D124BA"/>
    <w:rsid w:val="00D132D3"/>
    <w:rsid w:val="00D1403A"/>
    <w:rsid w:val="00D15EAD"/>
    <w:rsid w:val="00D206B4"/>
    <w:rsid w:val="00D2275E"/>
    <w:rsid w:val="00D2282D"/>
    <w:rsid w:val="00D2305E"/>
    <w:rsid w:val="00D23BFC"/>
    <w:rsid w:val="00D243EA"/>
    <w:rsid w:val="00D2483F"/>
    <w:rsid w:val="00D27120"/>
    <w:rsid w:val="00D302D9"/>
    <w:rsid w:val="00D30624"/>
    <w:rsid w:val="00D30699"/>
    <w:rsid w:val="00D30E14"/>
    <w:rsid w:val="00D31860"/>
    <w:rsid w:val="00D31B34"/>
    <w:rsid w:val="00D32023"/>
    <w:rsid w:val="00D3336B"/>
    <w:rsid w:val="00D333AF"/>
    <w:rsid w:val="00D346CE"/>
    <w:rsid w:val="00D3583B"/>
    <w:rsid w:val="00D35E65"/>
    <w:rsid w:val="00D36A2E"/>
    <w:rsid w:val="00D36AEF"/>
    <w:rsid w:val="00D37B47"/>
    <w:rsid w:val="00D37C6A"/>
    <w:rsid w:val="00D37DD9"/>
    <w:rsid w:val="00D4102D"/>
    <w:rsid w:val="00D412AC"/>
    <w:rsid w:val="00D41DCD"/>
    <w:rsid w:val="00D427DE"/>
    <w:rsid w:val="00D42B64"/>
    <w:rsid w:val="00D44B21"/>
    <w:rsid w:val="00D45D8F"/>
    <w:rsid w:val="00D461FD"/>
    <w:rsid w:val="00D4632E"/>
    <w:rsid w:val="00D500D1"/>
    <w:rsid w:val="00D5136B"/>
    <w:rsid w:val="00D528D4"/>
    <w:rsid w:val="00D52EC8"/>
    <w:rsid w:val="00D54575"/>
    <w:rsid w:val="00D555A1"/>
    <w:rsid w:val="00D5564E"/>
    <w:rsid w:val="00D56DA4"/>
    <w:rsid w:val="00D57D6B"/>
    <w:rsid w:val="00D60230"/>
    <w:rsid w:val="00D60558"/>
    <w:rsid w:val="00D60CB7"/>
    <w:rsid w:val="00D61573"/>
    <w:rsid w:val="00D61833"/>
    <w:rsid w:val="00D62E4E"/>
    <w:rsid w:val="00D637B2"/>
    <w:rsid w:val="00D63F61"/>
    <w:rsid w:val="00D6520F"/>
    <w:rsid w:val="00D653CD"/>
    <w:rsid w:val="00D65910"/>
    <w:rsid w:val="00D65CAC"/>
    <w:rsid w:val="00D6697E"/>
    <w:rsid w:val="00D66C53"/>
    <w:rsid w:val="00D67308"/>
    <w:rsid w:val="00D67934"/>
    <w:rsid w:val="00D67A09"/>
    <w:rsid w:val="00D67E31"/>
    <w:rsid w:val="00D67F0F"/>
    <w:rsid w:val="00D70293"/>
    <w:rsid w:val="00D7128A"/>
    <w:rsid w:val="00D713AF"/>
    <w:rsid w:val="00D716AC"/>
    <w:rsid w:val="00D72E7D"/>
    <w:rsid w:val="00D73388"/>
    <w:rsid w:val="00D736D2"/>
    <w:rsid w:val="00D7373E"/>
    <w:rsid w:val="00D74542"/>
    <w:rsid w:val="00D74573"/>
    <w:rsid w:val="00D74DC7"/>
    <w:rsid w:val="00D77485"/>
    <w:rsid w:val="00D80F73"/>
    <w:rsid w:val="00D825C7"/>
    <w:rsid w:val="00D8293F"/>
    <w:rsid w:val="00D829B9"/>
    <w:rsid w:val="00D833D7"/>
    <w:rsid w:val="00D8378B"/>
    <w:rsid w:val="00D840F7"/>
    <w:rsid w:val="00D84D36"/>
    <w:rsid w:val="00D85FF1"/>
    <w:rsid w:val="00D86CC7"/>
    <w:rsid w:val="00D87B20"/>
    <w:rsid w:val="00D908E2"/>
    <w:rsid w:val="00D914C6"/>
    <w:rsid w:val="00D91E75"/>
    <w:rsid w:val="00D92D5B"/>
    <w:rsid w:val="00D9325C"/>
    <w:rsid w:val="00D93C74"/>
    <w:rsid w:val="00D9484A"/>
    <w:rsid w:val="00D96340"/>
    <w:rsid w:val="00D96F34"/>
    <w:rsid w:val="00D973EC"/>
    <w:rsid w:val="00DA01EC"/>
    <w:rsid w:val="00DA06E6"/>
    <w:rsid w:val="00DA1B59"/>
    <w:rsid w:val="00DA1F5A"/>
    <w:rsid w:val="00DA29F6"/>
    <w:rsid w:val="00DA3582"/>
    <w:rsid w:val="00DA3BC5"/>
    <w:rsid w:val="00DA3DF0"/>
    <w:rsid w:val="00DA44FF"/>
    <w:rsid w:val="00DA570D"/>
    <w:rsid w:val="00DA6478"/>
    <w:rsid w:val="00DA6FCB"/>
    <w:rsid w:val="00DA7608"/>
    <w:rsid w:val="00DA76C7"/>
    <w:rsid w:val="00DB17BF"/>
    <w:rsid w:val="00DB1A6F"/>
    <w:rsid w:val="00DB339D"/>
    <w:rsid w:val="00DB4304"/>
    <w:rsid w:val="00DB48C4"/>
    <w:rsid w:val="00DB5314"/>
    <w:rsid w:val="00DB65BE"/>
    <w:rsid w:val="00DB6B46"/>
    <w:rsid w:val="00DB75CB"/>
    <w:rsid w:val="00DB7DDA"/>
    <w:rsid w:val="00DB7F2E"/>
    <w:rsid w:val="00DC142F"/>
    <w:rsid w:val="00DC149A"/>
    <w:rsid w:val="00DC198E"/>
    <w:rsid w:val="00DC25AD"/>
    <w:rsid w:val="00DC3EB9"/>
    <w:rsid w:val="00DC4590"/>
    <w:rsid w:val="00DC465D"/>
    <w:rsid w:val="00DC4C04"/>
    <w:rsid w:val="00DC5CFE"/>
    <w:rsid w:val="00DC7471"/>
    <w:rsid w:val="00DD01AF"/>
    <w:rsid w:val="00DD0948"/>
    <w:rsid w:val="00DD132B"/>
    <w:rsid w:val="00DD17C3"/>
    <w:rsid w:val="00DD29AD"/>
    <w:rsid w:val="00DD2A8B"/>
    <w:rsid w:val="00DD2F5D"/>
    <w:rsid w:val="00DD346A"/>
    <w:rsid w:val="00DD3FAB"/>
    <w:rsid w:val="00DD4287"/>
    <w:rsid w:val="00DD5FBC"/>
    <w:rsid w:val="00DD7646"/>
    <w:rsid w:val="00DE2C6D"/>
    <w:rsid w:val="00DE3AAD"/>
    <w:rsid w:val="00DE4507"/>
    <w:rsid w:val="00DE4F40"/>
    <w:rsid w:val="00DE5858"/>
    <w:rsid w:val="00DE5DE4"/>
    <w:rsid w:val="00DE6D9C"/>
    <w:rsid w:val="00DE7871"/>
    <w:rsid w:val="00DF02BA"/>
    <w:rsid w:val="00DF0BE3"/>
    <w:rsid w:val="00DF2D7B"/>
    <w:rsid w:val="00DF38DD"/>
    <w:rsid w:val="00DF3F89"/>
    <w:rsid w:val="00DF3FF8"/>
    <w:rsid w:val="00DF4619"/>
    <w:rsid w:val="00DF621A"/>
    <w:rsid w:val="00DF62BB"/>
    <w:rsid w:val="00DF69CE"/>
    <w:rsid w:val="00DF7776"/>
    <w:rsid w:val="00E00665"/>
    <w:rsid w:val="00E015D1"/>
    <w:rsid w:val="00E03C7D"/>
    <w:rsid w:val="00E045F8"/>
    <w:rsid w:val="00E06154"/>
    <w:rsid w:val="00E06E6D"/>
    <w:rsid w:val="00E079A7"/>
    <w:rsid w:val="00E07F99"/>
    <w:rsid w:val="00E1068B"/>
    <w:rsid w:val="00E10D55"/>
    <w:rsid w:val="00E12F02"/>
    <w:rsid w:val="00E13237"/>
    <w:rsid w:val="00E13B56"/>
    <w:rsid w:val="00E13F94"/>
    <w:rsid w:val="00E15DD8"/>
    <w:rsid w:val="00E16779"/>
    <w:rsid w:val="00E205BE"/>
    <w:rsid w:val="00E210DE"/>
    <w:rsid w:val="00E219B0"/>
    <w:rsid w:val="00E21A1F"/>
    <w:rsid w:val="00E21E5C"/>
    <w:rsid w:val="00E22D9F"/>
    <w:rsid w:val="00E245EC"/>
    <w:rsid w:val="00E251D1"/>
    <w:rsid w:val="00E25758"/>
    <w:rsid w:val="00E25E7C"/>
    <w:rsid w:val="00E265E2"/>
    <w:rsid w:val="00E275E4"/>
    <w:rsid w:val="00E2792F"/>
    <w:rsid w:val="00E27A9A"/>
    <w:rsid w:val="00E30C83"/>
    <w:rsid w:val="00E327A4"/>
    <w:rsid w:val="00E329A4"/>
    <w:rsid w:val="00E347CB"/>
    <w:rsid w:val="00E34C1C"/>
    <w:rsid w:val="00E373C6"/>
    <w:rsid w:val="00E37A80"/>
    <w:rsid w:val="00E4102D"/>
    <w:rsid w:val="00E4143A"/>
    <w:rsid w:val="00E41A83"/>
    <w:rsid w:val="00E41EBE"/>
    <w:rsid w:val="00E432B4"/>
    <w:rsid w:val="00E44BC5"/>
    <w:rsid w:val="00E45F5F"/>
    <w:rsid w:val="00E47164"/>
    <w:rsid w:val="00E4716C"/>
    <w:rsid w:val="00E47523"/>
    <w:rsid w:val="00E4755A"/>
    <w:rsid w:val="00E47CBE"/>
    <w:rsid w:val="00E50414"/>
    <w:rsid w:val="00E50F03"/>
    <w:rsid w:val="00E50F1E"/>
    <w:rsid w:val="00E528EC"/>
    <w:rsid w:val="00E52FA4"/>
    <w:rsid w:val="00E531AD"/>
    <w:rsid w:val="00E540F1"/>
    <w:rsid w:val="00E55653"/>
    <w:rsid w:val="00E55FCF"/>
    <w:rsid w:val="00E56A68"/>
    <w:rsid w:val="00E60DE2"/>
    <w:rsid w:val="00E61BA1"/>
    <w:rsid w:val="00E61C7F"/>
    <w:rsid w:val="00E620B1"/>
    <w:rsid w:val="00E624AB"/>
    <w:rsid w:val="00E6270A"/>
    <w:rsid w:val="00E6296B"/>
    <w:rsid w:val="00E6538E"/>
    <w:rsid w:val="00E67331"/>
    <w:rsid w:val="00E705CF"/>
    <w:rsid w:val="00E70767"/>
    <w:rsid w:val="00E707B8"/>
    <w:rsid w:val="00E70AA6"/>
    <w:rsid w:val="00E70EFF"/>
    <w:rsid w:val="00E71633"/>
    <w:rsid w:val="00E71B94"/>
    <w:rsid w:val="00E71E3D"/>
    <w:rsid w:val="00E726D3"/>
    <w:rsid w:val="00E728E1"/>
    <w:rsid w:val="00E72EE1"/>
    <w:rsid w:val="00E753BE"/>
    <w:rsid w:val="00E75F5D"/>
    <w:rsid w:val="00E75F9B"/>
    <w:rsid w:val="00E76B87"/>
    <w:rsid w:val="00E8040D"/>
    <w:rsid w:val="00E8282F"/>
    <w:rsid w:val="00E8302F"/>
    <w:rsid w:val="00E83179"/>
    <w:rsid w:val="00E831E2"/>
    <w:rsid w:val="00E83ED8"/>
    <w:rsid w:val="00E84663"/>
    <w:rsid w:val="00E86312"/>
    <w:rsid w:val="00E866BC"/>
    <w:rsid w:val="00E867FA"/>
    <w:rsid w:val="00E912D6"/>
    <w:rsid w:val="00E92416"/>
    <w:rsid w:val="00E9424B"/>
    <w:rsid w:val="00E96A14"/>
    <w:rsid w:val="00E97415"/>
    <w:rsid w:val="00EA0B3C"/>
    <w:rsid w:val="00EA138D"/>
    <w:rsid w:val="00EA2B14"/>
    <w:rsid w:val="00EA3145"/>
    <w:rsid w:val="00EA374E"/>
    <w:rsid w:val="00EA3900"/>
    <w:rsid w:val="00EA40FE"/>
    <w:rsid w:val="00EB0404"/>
    <w:rsid w:val="00EB05EC"/>
    <w:rsid w:val="00EB0C60"/>
    <w:rsid w:val="00EB0D71"/>
    <w:rsid w:val="00EB0F90"/>
    <w:rsid w:val="00EB133B"/>
    <w:rsid w:val="00EB1352"/>
    <w:rsid w:val="00EB606D"/>
    <w:rsid w:val="00EB61AE"/>
    <w:rsid w:val="00EB61B0"/>
    <w:rsid w:val="00EB752A"/>
    <w:rsid w:val="00EC1A77"/>
    <w:rsid w:val="00EC2A49"/>
    <w:rsid w:val="00EC39BF"/>
    <w:rsid w:val="00EC3A03"/>
    <w:rsid w:val="00EC434B"/>
    <w:rsid w:val="00EC5E9E"/>
    <w:rsid w:val="00EC639C"/>
    <w:rsid w:val="00EC64A6"/>
    <w:rsid w:val="00EC7D33"/>
    <w:rsid w:val="00ED0ACC"/>
    <w:rsid w:val="00ED1306"/>
    <w:rsid w:val="00ED147A"/>
    <w:rsid w:val="00ED1ADF"/>
    <w:rsid w:val="00ED2901"/>
    <w:rsid w:val="00ED2CA3"/>
    <w:rsid w:val="00ED4554"/>
    <w:rsid w:val="00ED48C3"/>
    <w:rsid w:val="00ED4FC9"/>
    <w:rsid w:val="00ED523A"/>
    <w:rsid w:val="00ED6F5C"/>
    <w:rsid w:val="00ED7724"/>
    <w:rsid w:val="00ED7BC7"/>
    <w:rsid w:val="00ED7C6F"/>
    <w:rsid w:val="00EE1707"/>
    <w:rsid w:val="00EE27B8"/>
    <w:rsid w:val="00EE28DD"/>
    <w:rsid w:val="00EE370A"/>
    <w:rsid w:val="00EE3AF2"/>
    <w:rsid w:val="00EE4C18"/>
    <w:rsid w:val="00EE5C18"/>
    <w:rsid w:val="00EE645C"/>
    <w:rsid w:val="00EE66CA"/>
    <w:rsid w:val="00EE6D2E"/>
    <w:rsid w:val="00EE7FA3"/>
    <w:rsid w:val="00EF38BA"/>
    <w:rsid w:val="00EF7531"/>
    <w:rsid w:val="00EF7A18"/>
    <w:rsid w:val="00F00459"/>
    <w:rsid w:val="00F0170E"/>
    <w:rsid w:val="00F01E58"/>
    <w:rsid w:val="00F020BE"/>
    <w:rsid w:val="00F02C73"/>
    <w:rsid w:val="00F03036"/>
    <w:rsid w:val="00F03049"/>
    <w:rsid w:val="00F03579"/>
    <w:rsid w:val="00F03AEE"/>
    <w:rsid w:val="00F03BA6"/>
    <w:rsid w:val="00F056E6"/>
    <w:rsid w:val="00F05CBE"/>
    <w:rsid w:val="00F065F0"/>
    <w:rsid w:val="00F079CE"/>
    <w:rsid w:val="00F10540"/>
    <w:rsid w:val="00F10F89"/>
    <w:rsid w:val="00F117E3"/>
    <w:rsid w:val="00F12A59"/>
    <w:rsid w:val="00F13B86"/>
    <w:rsid w:val="00F14025"/>
    <w:rsid w:val="00F15222"/>
    <w:rsid w:val="00F15CC1"/>
    <w:rsid w:val="00F17D99"/>
    <w:rsid w:val="00F21D8A"/>
    <w:rsid w:val="00F21E50"/>
    <w:rsid w:val="00F22096"/>
    <w:rsid w:val="00F220C5"/>
    <w:rsid w:val="00F223E9"/>
    <w:rsid w:val="00F22AEB"/>
    <w:rsid w:val="00F2691D"/>
    <w:rsid w:val="00F2776D"/>
    <w:rsid w:val="00F3028B"/>
    <w:rsid w:val="00F304CE"/>
    <w:rsid w:val="00F30C4F"/>
    <w:rsid w:val="00F30EB5"/>
    <w:rsid w:val="00F3168E"/>
    <w:rsid w:val="00F32C57"/>
    <w:rsid w:val="00F35376"/>
    <w:rsid w:val="00F35407"/>
    <w:rsid w:val="00F355FC"/>
    <w:rsid w:val="00F3602A"/>
    <w:rsid w:val="00F3665C"/>
    <w:rsid w:val="00F36E97"/>
    <w:rsid w:val="00F370E3"/>
    <w:rsid w:val="00F3741F"/>
    <w:rsid w:val="00F40248"/>
    <w:rsid w:val="00F40725"/>
    <w:rsid w:val="00F41730"/>
    <w:rsid w:val="00F42B32"/>
    <w:rsid w:val="00F4554E"/>
    <w:rsid w:val="00F45998"/>
    <w:rsid w:val="00F46722"/>
    <w:rsid w:val="00F47E71"/>
    <w:rsid w:val="00F501E9"/>
    <w:rsid w:val="00F50D2F"/>
    <w:rsid w:val="00F537A3"/>
    <w:rsid w:val="00F54031"/>
    <w:rsid w:val="00F542F7"/>
    <w:rsid w:val="00F5459D"/>
    <w:rsid w:val="00F54805"/>
    <w:rsid w:val="00F572CB"/>
    <w:rsid w:val="00F6005B"/>
    <w:rsid w:val="00F630A8"/>
    <w:rsid w:val="00F63BBA"/>
    <w:rsid w:val="00F640C0"/>
    <w:rsid w:val="00F672CB"/>
    <w:rsid w:val="00F67876"/>
    <w:rsid w:val="00F71EA7"/>
    <w:rsid w:val="00F73C7B"/>
    <w:rsid w:val="00F7440F"/>
    <w:rsid w:val="00F7471F"/>
    <w:rsid w:val="00F754BD"/>
    <w:rsid w:val="00F76693"/>
    <w:rsid w:val="00F80AC9"/>
    <w:rsid w:val="00F80F3F"/>
    <w:rsid w:val="00F824AE"/>
    <w:rsid w:val="00F83DFB"/>
    <w:rsid w:val="00F84FCC"/>
    <w:rsid w:val="00F86D83"/>
    <w:rsid w:val="00F874FD"/>
    <w:rsid w:val="00F9116D"/>
    <w:rsid w:val="00F915FC"/>
    <w:rsid w:val="00F93EC7"/>
    <w:rsid w:val="00F957A3"/>
    <w:rsid w:val="00F964D4"/>
    <w:rsid w:val="00F96A8C"/>
    <w:rsid w:val="00FA02B8"/>
    <w:rsid w:val="00FA0CB3"/>
    <w:rsid w:val="00FA362C"/>
    <w:rsid w:val="00FA36B2"/>
    <w:rsid w:val="00FA5553"/>
    <w:rsid w:val="00FA6656"/>
    <w:rsid w:val="00FA68F9"/>
    <w:rsid w:val="00FA6B42"/>
    <w:rsid w:val="00FB06A1"/>
    <w:rsid w:val="00FB0D76"/>
    <w:rsid w:val="00FB1160"/>
    <w:rsid w:val="00FB19A2"/>
    <w:rsid w:val="00FB36C4"/>
    <w:rsid w:val="00FB44CD"/>
    <w:rsid w:val="00FB7368"/>
    <w:rsid w:val="00FC0144"/>
    <w:rsid w:val="00FC0525"/>
    <w:rsid w:val="00FC1842"/>
    <w:rsid w:val="00FC1C9F"/>
    <w:rsid w:val="00FC1E0A"/>
    <w:rsid w:val="00FC53CD"/>
    <w:rsid w:val="00FC5BEB"/>
    <w:rsid w:val="00FC6C66"/>
    <w:rsid w:val="00FC7C2B"/>
    <w:rsid w:val="00FD00A6"/>
    <w:rsid w:val="00FD0B37"/>
    <w:rsid w:val="00FD1A78"/>
    <w:rsid w:val="00FD1FEF"/>
    <w:rsid w:val="00FD22F9"/>
    <w:rsid w:val="00FD2871"/>
    <w:rsid w:val="00FD3A10"/>
    <w:rsid w:val="00FD4AE9"/>
    <w:rsid w:val="00FD51C1"/>
    <w:rsid w:val="00FD527E"/>
    <w:rsid w:val="00FD5518"/>
    <w:rsid w:val="00FD5C14"/>
    <w:rsid w:val="00FD6B0B"/>
    <w:rsid w:val="00FD79D9"/>
    <w:rsid w:val="00FD7F3D"/>
    <w:rsid w:val="00FE01AD"/>
    <w:rsid w:val="00FE2B77"/>
    <w:rsid w:val="00FE3142"/>
    <w:rsid w:val="00FE3D81"/>
    <w:rsid w:val="00FE5108"/>
    <w:rsid w:val="00FE536A"/>
    <w:rsid w:val="00FE5CF6"/>
    <w:rsid w:val="00FE6766"/>
    <w:rsid w:val="00FE6E11"/>
    <w:rsid w:val="00FE76A7"/>
    <w:rsid w:val="00FE7F5B"/>
    <w:rsid w:val="00FF0E73"/>
    <w:rsid w:val="00FF166D"/>
    <w:rsid w:val="00FF18E2"/>
    <w:rsid w:val="00FF1C38"/>
    <w:rsid w:val="00FF3D4C"/>
    <w:rsid w:val="00FF42B0"/>
    <w:rsid w:val="00FF43EF"/>
    <w:rsid w:val="00FF4992"/>
    <w:rsid w:val="00FF5359"/>
    <w:rsid w:val="00FF5694"/>
    <w:rsid w:val="00FF5C1C"/>
    <w:rsid w:val="00FF6657"/>
    <w:rsid w:val="00FF7A28"/>
    <w:rsid w:val="00FF7AE1"/>
    <w:rsid w:val="00FF7BB3"/>
    <w:rsid w:val="034669F7"/>
    <w:rsid w:val="03A40155"/>
    <w:rsid w:val="074CE07D"/>
    <w:rsid w:val="08A34B91"/>
    <w:rsid w:val="0923B852"/>
    <w:rsid w:val="0EC120AE"/>
    <w:rsid w:val="0F4CF85C"/>
    <w:rsid w:val="13BF508B"/>
    <w:rsid w:val="152EBD10"/>
    <w:rsid w:val="16271980"/>
    <w:rsid w:val="19E3D70E"/>
    <w:rsid w:val="1BA1D0C2"/>
    <w:rsid w:val="1E2632A8"/>
    <w:rsid w:val="21F2D11D"/>
    <w:rsid w:val="25A55B2B"/>
    <w:rsid w:val="27997C3B"/>
    <w:rsid w:val="27AA7C92"/>
    <w:rsid w:val="2AC87B5A"/>
    <w:rsid w:val="2C40B17B"/>
    <w:rsid w:val="2C858E54"/>
    <w:rsid w:val="2D0737FC"/>
    <w:rsid w:val="2DB537FF"/>
    <w:rsid w:val="2E39E392"/>
    <w:rsid w:val="2E9AF520"/>
    <w:rsid w:val="2EE5F277"/>
    <w:rsid w:val="2FCD233D"/>
    <w:rsid w:val="3030A15D"/>
    <w:rsid w:val="30732DD6"/>
    <w:rsid w:val="32D85805"/>
    <w:rsid w:val="34AB69AF"/>
    <w:rsid w:val="34F3040E"/>
    <w:rsid w:val="3940D0C0"/>
    <w:rsid w:val="3A555DB4"/>
    <w:rsid w:val="3A5695E9"/>
    <w:rsid w:val="4296F659"/>
    <w:rsid w:val="46306DD9"/>
    <w:rsid w:val="4E25BA6C"/>
    <w:rsid w:val="4E3F86FE"/>
    <w:rsid w:val="4E828AC8"/>
    <w:rsid w:val="4F2DBC19"/>
    <w:rsid w:val="51403AF7"/>
    <w:rsid w:val="53DB564D"/>
    <w:rsid w:val="5867D777"/>
    <w:rsid w:val="5B023F45"/>
    <w:rsid w:val="5BA03ECC"/>
    <w:rsid w:val="5D29742E"/>
    <w:rsid w:val="62AAF428"/>
    <w:rsid w:val="631E40A8"/>
    <w:rsid w:val="652B061E"/>
    <w:rsid w:val="66FC4883"/>
    <w:rsid w:val="679AD930"/>
    <w:rsid w:val="69D545C2"/>
    <w:rsid w:val="6DB0439E"/>
    <w:rsid w:val="6E0FF162"/>
    <w:rsid w:val="6E4E1128"/>
    <w:rsid w:val="702392E5"/>
    <w:rsid w:val="71AFD8C1"/>
    <w:rsid w:val="7B67E96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C6D42B"/>
  <w15:docId w15:val="{9E73CB8B-A6F7-419D-B9E4-5DB4FD5D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8D0"/>
    <w:pPr>
      <w:spacing w:after="0" w:line="240" w:lineRule="auto"/>
    </w:pPr>
    <w:rPr>
      <w:rFonts w:ascii="Arial" w:eastAsia="Calibri" w:hAnsi="Arial" w:cs="Times New Roman"/>
      <w:color w:val="191919"/>
      <w:lang w:val="nn-NO"/>
    </w:rPr>
  </w:style>
  <w:style w:type="paragraph" w:styleId="Overskrift1">
    <w:name w:val="heading 1"/>
    <w:basedOn w:val="Normal"/>
    <w:next w:val="Normal"/>
    <w:link w:val="Overskrift1Tegn"/>
    <w:autoRedefine/>
    <w:uiPriority w:val="9"/>
    <w:qFormat/>
    <w:rsid w:val="00E831E2"/>
    <w:pPr>
      <w:keepNext/>
      <w:keepLines/>
      <w:spacing w:before="240" w:line="259" w:lineRule="auto"/>
      <w:ind w:left="720" w:hanging="720"/>
      <w:outlineLvl w:val="0"/>
    </w:pPr>
    <w:rPr>
      <w:rFonts w:ascii="Arial Black" w:eastAsiaTheme="majorEastAsia" w:hAnsi="Arial Black" w:cs="Arial"/>
      <w:b/>
      <w:caps/>
      <w:color w:val="000000" w:themeColor="text1"/>
      <w:sz w:val="40"/>
      <w:szCs w:val="32"/>
    </w:rPr>
  </w:style>
  <w:style w:type="paragraph" w:styleId="Overskrift2">
    <w:name w:val="heading 2"/>
    <w:basedOn w:val="Normal"/>
    <w:next w:val="Normal"/>
    <w:link w:val="Overskrift2Tegn"/>
    <w:uiPriority w:val="9"/>
    <w:unhideWhenUsed/>
    <w:qFormat/>
    <w:rsid w:val="008318E1"/>
    <w:pPr>
      <w:keepNext/>
      <w:keepLines/>
      <w:numPr>
        <w:ilvl w:val="1"/>
        <w:numId w:val="2"/>
      </w:numPr>
      <w:spacing w:before="120" w:after="120"/>
      <w:ind w:left="794" w:hanging="794"/>
      <w:outlineLvl w:val="1"/>
    </w:pPr>
    <w:rPr>
      <w:rFonts w:ascii="Arial Black" w:eastAsiaTheme="majorEastAsia" w:hAnsi="Arial Black" w:cs="Times New Roman (Kompleks skrif"/>
      <w:b/>
      <w:color w:val="000000" w:themeColor="text1"/>
      <w:sz w:val="28"/>
      <w:szCs w:val="26"/>
    </w:rPr>
  </w:style>
  <w:style w:type="paragraph" w:styleId="Overskrift3">
    <w:name w:val="heading 3"/>
    <w:basedOn w:val="Normal"/>
    <w:next w:val="Normal"/>
    <w:link w:val="Overskrift3Tegn"/>
    <w:autoRedefine/>
    <w:uiPriority w:val="9"/>
    <w:unhideWhenUsed/>
    <w:qFormat/>
    <w:rsid w:val="00B333DB"/>
    <w:pPr>
      <w:keepNext/>
      <w:keepLines/>
      <w:spacing w:line="259" w:lineRule="auto"/>
      <w:ind w:left="131"/>
      <w:outlineLvl w:val="2"/>
    </w:pPr>
    <w:rPr>
      <w:rFonts w:eastAsiaTheme="majorEastAsia" w:cs="Arial"/>
      <w:b/>
      <w:color w:val="000000" w:themeColor="text1"/>
      <w:szCs w:val="24"/>
    </w:rPr>
  </w:style>
  <w:style w:type="paragraph" w:styleId="Overskrift4">
    <w:name w:val="heading 4"/>
    <w:basedOn w:val="Normal"/>
    <w:next w:val="Normal"/>
    <w:link w:val="Overskrift4Tegn"/>
    <w:uiPriority w:val="9"/>
    <w:unhideWhenUsed/>
    <w:qFormat/>
    <w:rsid w:val="00CA039E"/>
    <w:pPr>
      <w:keepNext/>
      <w:keepLines/>
      <w:numPr>
        <w:ilvl w:val="3"/>
        <w:numId w:val="3"/>
      </w:numPr>
      <w:spacing w:before="120" w:after="120"/>
      <w:ind w:left="907" w:hanging="907"/>
      <w:outlineLvl w:val="3"/>
    </w:pPr>
    <w:rPr>
      <w:rFonts w:eastAsiaTheme="majorEastAsia" w:cs="Times New Roman (Kompleks skrif"/>
      <w:iCs/>
      <w:color w:val="000000" w:themeColor="text1"/>
    </w:rPr>
  </w:style>
  <w:style w:type="paragraph" w:styleId="Overskrift5">
    <w:name w:val="heading 5"/>
    <w:basedOn w:val="Normal"/>
    <w:next w:val="Normal"/>
    <w:link w:val="Overskrift5Tegn"/>
    <w:uiPriority w:val="9"/>
    <w:unhideWhenUsed/>
    <w:qFormat/>
    <w:rsid w:val="00BC6465"/>
    <w:pPr>
      <w:keepNext/>
      <w:keepLines/>
      <w:spacing w:before="40"/>
      <w:outlineLvl w:val="4"/>
    </w:pPr>
    <w:rPr>
      <w:rFonts w:ascii="Arial Black" w:eastAsiaTheme="majorEastAsia" w:hAnsi="Arial Black" w:cstheme="majorBidi"/>
      <w:b/>
      <w:color w:val="000000" w:themeColor="text1"/>
    </w:rPr>
  </w:style>
  <w:style w:type="paragraph" w:styleId="Overskrift6">
    <w:name w:val="heading 6"/>
    <w:basedOn w:val="Normal"/>
    <w:next w:val="Normal"/>
    <w:link w:val="Overskrift6Tegn"/>
    <w:uiPriority w:val="9"/>
    <w:semiHidden/>
    <w:unhideWhenUsed/>
    <w:qFormat/>
    <w:rsid w:val="00D92D5B"/>
    <w:pPr>
      <w:keepNext/>
      <w:keepLines/>
      <w:spacing w:before="40" w:after="200" w:line="288" w:lineRule="auto"/>
      <w:outlineLvl w:val="5"/>
    </w:pPr>
    <w:rPr>
      <w:rFonts w:asciiTheme="majorHAnsi" w:eastAsiaTheme="majorEastAsia" w:hAnsiTheme="majorHAnsi" w:cstheme="majorBidi"/>
      <w:color w:val="FC9103" w:themeColor="accent6"/>
      <w:sz w:val="21"/>
      <w:szCs w:val="21"/>
      <w:lang w:val="en-US"/>
    </w:rPr>
  </w:style>
  <w:style w:type="paragraph" w:styleId="Overskrift7">
    <w:name w:val="heading 7"/>
    <w:basedOn w:val="Normal"/>
    <w:next w:val="Normal"/>
    <w:link w:val="Overskrift7Tegn"/>
    <w:uiPriority w:val="9"/>
    <w:semiHidden/>
    <w:unhideWhenUsed/>
    <w:qFormat/>
    <w:rsid w:val="00D92D5B"/>
    <w:pPr>
      <w:keepNext/>
      <w:keepLines/>
      <w:spacing w:before="40" w:after="200" w:line="288" w:lineRule="auto"/>
      <w:outlineLvl w:val="6"/>
    </w:pPr>
    <w:rPr>
      <w:rFonts w:asciiTheme="majorHAnsi" w:eastAsiaTheme="majorEastAsia" w:hAnsiTheme="majorHAnsi" w:cstheme="majorBidi"/>
      <w:b/>
      <w:bCs/>
      <w:color w:val="FC9103" w:themeColor="accent6"/>
      <w:sz w:val="21"/>
      <w:szCs w:val="21"/>
      <w:lang w:val="en-US"/>
    </w:rPr>
  </w:style>
  <w:style w:type="paragraph" w:styleId="Overskrift8">
    <w:name w:val="heading 8"/>
    <w:basedOn w:val="Normal"/>
    <w:next w:val="Normal"/>
    <w:link w:val="Overskrift8Tegn"/>
    <w:uiPriority w:val="9"/>
    <w:semiHidden/>
    <w:unhideWhenUsed/>
    <w:qFormat/>
    <w:rsid w:val="00D92D5B"/>
    <w:pPr>
      <w:keepNext/>
      <w:keepLines/>
      <w:spacing w:before="40" w:after="200" w:line="288" w:lineRule="auto"/>
      <w:outlineLvl w:val="7"/>
    </w:pPr>
    <w:rPr>
      <w:rFonts w:asciiTheme="majorHAnsi" w:eastAsiaTheme="majorEastAsia" w:hAnsiTheme="majorHAnsi" w:cstheme="majorBidi"/>
      <w:b/>
      <w:bCs/>
      <w:i/>
      <w:iCs/>
      <w:color w:val="FC9103" w:themeColor="accent6"/>
      <w:sz w:val="20"/>
      <w:szCs w:val="20"/>
      <w:lang w:val="en-US"/>
    </w:rPr>
  </w:style>
  <w:style w:type="paragraph" w:styleId="Overskrift9">
    <w:name w:val="heading 9"/>
    <w:basedOn w:val="Normal"/>
    <w:next w:val="Normal"/>
    <w:link w:val="Overskrift9Tegn"/>
    <w:uiPriority w:val="9"/>
    <w:semiHidden/>
    <w:unhideWhenUsed/>
    <w:qFormat/>
    <w:rsid w:val="00D92D5B"/>
    <w:pPr>
      <w:keepNext/>
      <w:keepLines/>
      <w:spacing w:before="40" w:after="200" w:line="288" w:lineRule="auto"/>
      <w:outlineLvl w:val="8"/>
    </w:pPr>
    <w:rPr>
      <w:rFonts w:asciiTheme="majorHAnsi" w:eastAsiaTheme="majorEastAsia" w:hAnsiTheme="majorHAnsi" w:cstheme="majorBidi"/>
      <w:i/>
      <w:iCs/>
      <w:color w:val="FC9103" w:themeColor="accent6"/>
      <w:sz w:val="20"/>
      <w:szCs w:val="20"/>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8318E1"/>
    <w:rPr>
      <w:rFonts w:ascii="Arial Black" w:eastAsiaTheme="majorEastAsia" w:hAnsi="Arial Black" w:cs="Times New Roman (Kompleks skrif"/>
      <w:b/>
      <w:color w:val="000000" w:themeColor="text1"/>
      <w:sz w:val="28"/>
      <w:szCs w:val="26"/>
    </w:rPr>
  </w:style>
  <w:style w:type="paragraph" w:styleId="Topptekst">
    <w:name w:val="header"/>
    <w:basedOn w:val="Normal"/>
    <w:link w:val="TopptekstTegn"/>
    <w:uiPriority w:val="99"/>
    <w:unhideWhenUsed/>
    <w:rsid w:val="00C711B9"/>
    <w:pPr>
      <w:tabs>
        <w:tab w:val="center" w:pos="4536"/>
        <w:tab w:val="right" w:pos="9072"/>
      </w:tabs>
    </w:pPr>
  </w:style>
  <w:style w:type="character" w:customStyle="1" w:styleId="TopptekstTegn">
    <w:name w:val="Topptekst Tegn"/>
    <w:basedOn w:val="Standardskriftforavsnitt"/>
    <w:link w:val="Topptekst"/>
    <w:uiPriority w:val="99"/>
    <w:rsid w:val="00C711B9"/>
    <w:rPr>
      <w:rFonts w:ascii="Arial" w:eastAsia="Calibri" w:hAnsi="Arial" w:cs="Times New Roman"/>
      <w:color w:val="191919"/>
      <w:sz w:val="18"/>
    </w:rPr>
  </w:style>
  <w:style w:type="paragraph" w:styleId="Bunntekst">
    <w:name w:val="footer"/>
    <w:basedOn w:val="Normal"/>
    <w:link w:val="BunntekstTegn"/>
    <w:uiPriority w:val="99"/>
    <w:unhideWhenUsed/>
    <w:rsid w:val="00C711B9"/>
    <w:pPr>
      <w:tabs>
        <w:tab w:val="center" w:pos="4536"/>
        <w:tab w:val="right" w:pos="9072"/>
      </w:tabs>
    </w:pPr>
  </w:style>
  <w:style w:type="character" w:customStyle="1" w:styleId="BunntekstTegn">
    <w:name w:val="Bunntekst Tegn"/>
    <w:basedOn w:val="Standardskriftforavsnitt"/>
    <w:link w:val="Bunntekst"/>
    <w:uiPriority w:val="99"/>
    <w:rsid w:val="00C711B9"/>
    <w:rPr>
      <w:rFonts w:ascii="Arial" w:eastAsia="Calibri" w:hAnsi="Arial" w:cs="Times New Roman"/>
      <w:color w:val="191919"/>
      <w:sz w:val="18"/>
    </w:rPr>
  </w:style>
  <w:style w:type="character" w:styleId="Hyperkobling">
    <w:name w:val="Hyperlink"/>
    <w:basedOn w:val="Standardskriftforavsnitt"/>
    <w:uiPriority w:val="99"/>
    <w:unhideWhenUsed/>
    <w:rsid w:val="002F68B2"/>
    <w:rPr>
      <w:rFonts w:ascii="Arial" w:hAnsi="Arial"/>
      <w:color w:val="003CCA" w:themeColor="accent1" w:themeTint="BF"/>
      <w:u w:val="single"/>
    </w:rPr>
  </w:style>
  <w:style w:type="table" w:styleId="Tabellrutenett">
    <w:name w:val="Table Grid"/>
    <w:basedOn w:val="Vanligtabell"/>
    <w:uiPriority w:val="59"/>
    <w:rsid w:val="00235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lleggpkt9">
    <w:name w:val="Tillegg pkt9"/>
    <w:basedOn w:val="Normal"/>
    <w:link w:val="Tilleggpkt9Tegn"/>
    <w:rsid w:val="002F68B2"/>
    <w:rPr>
      <w:rFonts w:eastAsiaTheme="minorHAnsi" w:cs="Segoe UI"/>
      <w:color w:val="auto"/>
      <w:szCs w:val="18"/>
    </w:rPr>
  </w:style>
  <w:style w:type="character" w:customStyle="1" w:styleId="Tilleggpkt9Tegn">
    <w:name w:val="Tillegg pkt9 Tegn"/>
    <w:basedOn w:val="Standardskriftforavsnitt"/>
    <w:link w:val="Tilleggpkt9"/>
    <w:rsid w:val="002F68B2"/>
    <w:rPr>
      <w:rFonts w:ascii="Arial" w:hAnsi="Arial" w:cs="Segoe UI"/>
      <w:szCs w:val="18"/>
    </w:rPr>
  </w:style>
  <w:style w:type="character" w:styleId="Merknadsreferanse">
    <w:name w:val="annotation reference"/>
    <w:basedOn w:val="Standardskriftforavsnitt"/>
    <w:uiPriority w:val="99"/>
    <w:semiHidden/>
    <w:unhideWhenUsed/>
    <w:rsid w:val="002350A6"/>
    <w:rPr>
      <w:sz w:val="16"/>
      <w:szCs w:val="16"/>
    </w:rPr>
  </w:style>
  <w:style w:type="paragraph" w:styleId="Merknadstekst">
    <w:name w:val="annotation text"/>
    <w:basedOn w:val="Normal"/>
    <w:link w:val="MerknadstekstTegn"/>
    <w:uiPriority w:val="99"/>
    <w:unhideWhenUsed/>
    <w:rsid w:val="002F68B2"/>
    <w:rPr>
      <w:rFonts w:eastAsiaTheme="minorHAnsi" w:cs="Segoe UI"/>
      <w:color w:val="auto"/>
      <w:szCs w:val="20"/>
    </w:rPr>
  </w:style>
  <w:style w:type="character" w:customStyle="1" w:styleId="MerknadstekstTegn">
    <w:name w:val="Merknadstekst Tegn"/>
    <w:basedOn w:val="Standardskriftforavsnitt"/>
    <w:link w:val="Merknadstekst"/>
    <w:uiPriority w:val="99"/>
    <w:rsid w:val="002F68B2"/>
    <w:rPr>
      <w:rFonts w:ascii="Arial" w:hAnsi="Arial" w:cs="Segoe UI"/>
      <w:szCs w:val="20"/>
    </w:rPr>
  </w:style>
  <w:style w:type="paragraph" w:styleId="Bobletekst">
    <w:name w:val="Balloon Text"/>
    <w:basedOn w:val="Normal"/>
    <w:link w:val="BobletekstTegn"/>
    <w:uiPriority w:val="99"/>
    <w:semiHidden/>
    <w:unhideWhenUsed/>
    <w:rsid w:val="002350A6"/>
    <w:rPr>
      <w:rFonts w:ascii="Segoe UI" w:hAnsi="Segoe UI" w:cs="Segoe UI"/>
      <w:szCs w:val="18"/>
    </w:rPr>
  </w:style>
  <w:style w:type="character" w:customStyle="1" w:styleId="BobletekstTegn">
    <w:name w:val="Bobletekst Tegn"/>
    <w:basedOn w:val="Standardskriftforavsnitt"/>
    <w:link w:val="Bobletekst"/>
    <w:uiPriority w:val="99"/>
    <w:semiHidden/>
    <w:rsid w:val="002350A6"/>
    <w:rPr>
      <w:rFonts w:ascii="Segoe UI" w:eastAsia="Calibri" w:hAnsi="Segoe UI" w:cs="Segoe UI"/>
      <w:color w:val="191919"/>
      <w:sz w:val="18"/>
      <w:szCs w:val="18"/>
    </w:rPr>
  </w:style>
  <w:style w:type="table" w:customStyle="1" w:styleId="Vanligtabell11">
    <w:name w:val="Vanlig tabell 11"/>
    <w:basedOn w:val="Vanligtabell"/>
    <w:uiPriority w:val="41"/>
    <w:rsid w:val="00C004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verskrift1Tegn">
    <w:name w:val="Overskrift 1 Tegn"/>
    <w:basedOn w:val="Standardskriftforavsnitt"/>
    <w:link w:val="Overskrift1"/>
    <w:uiPriority w:val="9"/>
    <w:rsid w:val="00E831E2"/>
    <w:rPr>
      <w:rFonts w:ascii="Arial Black" w:eastAsiaTheme="majorEastAsia" w:hAnsi="Arial Black" w:cs="Arial"/>
      <w:b/>
      <w:caps/>
      <w:color w:val="000000" w:themeColor="text1"/>
      <w:sz w:val="40"/>
      <w:szCs w:val="32"/>
      <w:lang w:val="nn-NO"/>
    </w:rPr>
  </w:style>
  <w:style w:type="character" w:styleId="Boktittel">
    <w:name w:val="Book Title"/>
    <w:basedOn w:val="Standardskriftforavsnitt"/>
    <w:uiPriority w:val="33"/>
    <w:qFormat/>
    <w:rsid w:val="002F68B2"/>
    <w:rPr>
      <w:rFonts w:ascii="Arial Black" w:hAnsi="Arial Black"/>
      <w:b/>
      <w:bCs/>
      <w:i w:val="0"/>
      <w:iCs/>
      <w:spacing w:val="5"/>
    </w:rPr>
  </w:style>
  <w:style w:type="paragraph" w:styleId="Overskriftforinnholdsfortegnelse">
    <w:name w:val="TOC Heading"/>
    <w:basedOn w:val="Overskrift1"/>
    <w:next w:val="Normal"/>
    <w:uiPriority w:val="39"/>
    <w:unhideWhenUsed/>
    <w:qFormat/>
    <w:rsid w:val="00CA039E"/>
    <w:pPr>
      <w:ind w:left="0" w:firstLine="0"/>
      <w:outlineLvl w:val="9"/>
    </w:pPr>
    <w:rPr>
      <w:lang w:eastAsia="nb-NO"/>
    </w:rPr>
  </w:style>
  <w:style w:type="character" w:styleId="Sterkreferanse">
    <w:name w:val="Intense Reference"/>
    <w:basedOn w:val="Standardskriftforavsnitt"/>
    <w:uiPriority w:val="32"/>
    <w:qFormat/>
    <w:rsid w:val="002F68B2"/>
    <w:rPr>
      <w:rFonts w:ascii="Arial Black" w:hAnsi="Arial Black"/>
      <w:b/>
      <w:bCs/>
      <w:i w:val="0"/>
      <w:smallCaps/>
      <w:color w:val="000000" w:themeColor="text1"/>
      <w:spacing w:val="5"/>
    </w:rPr>
  </w:style>
  <w:style w:type="paragraph" w:styleId="INNH2">
    <w:name w:val="toc 2"/>
    <w:basedOn w:val="Normal"/>
    <w:next w:val="Normal"/>
    <w:autoRedefine/>
    <w:uiPriority w:val="39"/>
    <w:unhideWhenUsed/>
    <w:rsid w:val="0077658E"/>
    <w:pPr>
      <w:spacing w:before="120"/>
      <w:ind w:left="220"/>
    </w:pPr>
    <w:rPr>
      <w:rFonts w:asciiTheme="minorHAnsi" w:hAnsiTheme="minorHAnsi" w:cstheme="minorHAnsi"/>
      <w:b/>
      <w:bCs/>
    </w:rPr>
  </w:style>
  <w:style w:type="paragraph" w:styleId="INNH1">
    <w:name w:val="toc 1"/>
    <w:basedOn w:val="Normal"/>
    <w:next w:val="Normal"/>
    <w:autoRedefine/>
    <w:uiPriority w:val="39"/>
    <w:unhideWhenUsed/>
    <w:rsid w:val="0077658E"/>
    <w:pPr>
      <w:spacing w:before="120"/>
    </w:pPr>
    <w:rPr>
      <w:rFonts w:asciiTheme="minorHAnsi" w:hAnsiTheme="minorHAnsi" w:cstheme="minorHAnsi"/>
      <w:b/>
      <w:bCs/>
      <w:i/>
      <w:iCs/>
      <w:sz w:val="24"/>
      <w:szCs w:val="24"/>
    </w:rPr>
  </w:style>
  <w:style w:type="paragraph" w:styleId="INNH3">
    <w:name w:val="toc 3"/>
    <w:basedOn w:val="Normal"/>
    <w:next w:val="Normal"/>
    <w:autoRedefine/>
    <w:uiPriority w:val="39"/>
    <w:unhideWhenUsed/>
    <w:rsid w:val="002D0EEF"/>
    <w:pPr>
      <w:ind w:left="440"/>
    </w:pPr>
    <w:rPr>
      <w:rFonts w:asciiTheme="minorHAnsi" w:hAnsiTheme="minorHAnsi" w:cstheme="minorHAnsi"/>
      <w:sz w:val="20"/>
      <w:szCs w:val="20"/>
    </w:rPr>
  </w:style>
  <w:style w:type="paragraph" w:styleId="Kommentaremne">
    <w:name w:val="annotation subject"/>
    <w:basedOn w:val="Merknadstekst"/>
    <w:next w:val="Merknadstekst"/>
    <w:link w:val="KommentaremneTegn"/>
    <w:uiPriority w:val="99"/>
    <w:semiHidden/>
    <w:unhideWhenUsed/>
    <w:rsid w:val="007C4865"/>
    <w:pPr>
      <w:spacing w:after="240"/>
    </w:pPr>
    <w:rPr>
      <w:rFonts w:eastAsia="Calibri" w:cs="Times New Roman"/>
      <w:b/>
      <w:bCs/>
      <w:color w:val="191919"/>
    </w:rPr>
  </w:style>
  <w:style w:type="character" w:customStyle="1" w:styleId="KommentaremneTegn">
    <w:name w:val="Kommentaremne Tegn"/>
    <w:basedOn w:val="MerknadstekstTegn"/>
    <w:link w:val="Kommentaremne"/>
    <w:uiPriority w:val="99"/>
    <w:semiHidden/>
    <w:rsid w:val="007C4865"/>
    <w:rPr>
      <w:rFonts w:ascii="Arial" w:eastAsia="Calibri" w:hAnsi="Arial" w:cs="Times New Roman"/>
      <w:b/>
      <w:bCs/>
      <w:color w:val="191919"/>
      <w:sz w:val="20"/>
      <w:szCs w:val="20"/>
    </w:rPr>
  </w:style>
  <w:style w:type="paragraph" w:styleId="Listeavsnitt">
    <w:name w:val="List Paragraph"/>
    <w:basedOn w:val="Normal"/>
    <w:link w:val="ListeavsnittTegn"/>
    <w:uiPriority w:val="34"/>
    <w:qFormat/>
    <w:rsid w:val="00CB13BB"/>
    <w:pPr>
      <w:ind w:left="720"/>
      <w:contextualSpacing/>
    </w:pPr>
  </w:style>
  <w:style w:type="table" w:customStyle="1" w:styleId="Vanligtabell51">
    <w:name w:val="Vanlig tabell 51"/>
    <w:basedOn w:val="Vanligtabell"/>
    <w:uiPriority w:val="45"/>
    <w:rsid w:val="00CB13B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eavsnittTegn">
    <w:name w:val="Listeavsnitt Tegn"/>
    <w:basedOn w:val="Standardskriftforavsnitt"/>
    <w:link w:val="Listeavsnitt"/>
    <w:uiPriority w:val="34"/>
    <w:rsid w:val="00610B70"/>
    <w:rPr>
      <w:rFonts w:ascii="Arial" w:eastAsia="Calibri" w:hAnsi="Arial" w:cs="Times New Roman"/>
      <w:color w:val="191919"/>
      <w:sz w:val="18"/>
    </w:rPr>
  </w:style>
  <w:style w:type="paragraph" w:customStyle="1" w:styleId="Figurtekst">
    <w:name w:val="Figurtekst"/>
    <w:link w:val="FigurtekstTegn"/>
    <w:autoRedefine/>
    <w:rsid w:val="002F68B2"/>
    <w:pPr>
      <w:spacing w:after="0"/>
      <w:ind w:left="1134"/>
    </w:pPr>
    <w:rPr>
      <w:rFonts w:ascii="Arial" w:eastAsiaTheme="majorEastAsia" w:hAnsi="Arial" w:cs="Segoe UI"/>
      <w:bCs/>
      <w:i/>
      <w:iCs/>
      <w:color w:val="000000" w:themeColor="text1"/>
      <w:sz w:val="18"/>
      <w:szCs w:val="18"/>
    </w:rPr>
  </w:style>
  <w:style w:type="character" w:customStyle="1" w:styleId="FigurtekstTegn">
    <w:name w:val="Figurtekst Tegn"/>
    <w:basedOn w:val="Overskrift4Tegn"/>
    <w:link w:val="Figurtekst"/>
    <w:rsid w:val="002F68B2"/>
    <w:rPr>
      <w:rFonts w:ascii="Arial" w:eastAsiaTheme="majorEastAsia" w:hAnsi="Arial" w:cs="Segoe UI"/>
      <w:bCs/>
      <w:iCs/>
      <w:color w:val="000000" w:themeColor="text1"/>
      <w:szCs w:val="18"/>
    </w:rPr>
  </w:style>
  <w:style w:type="table" w:customStyle="1" w:styleId="F">
    <w:name w:val="ÅF"/>
    <w:basedOn w:val="Lysskyggelegginguthevingsfarge1"/>
    <w:uiPriority w:val="99"/>
    <w:rsid w:val="00610B70"/>
    <w:pPr>
      <w:spacing w:after="240"/>
    </w:pPr>
    <w:rPr>
      <w:rFonts w:ascii="Segoe UI" w:hAnsi="Segoe UI"/>
      <w:color w:val="000000" w:themeColor="text1"/>
      <w:sz w:val="20"/>
      <w:szCs w:val="20"/>
      <w:lang w:val="nn-NO" w:eastAsia="nb-NO"/>
    </w:rPr>
    <w:tblPr/>
    <w:tcPr>
      <w:shd w:val="clear" w:color="auto" w:fill="auto"/>
    </w:tcPr>
    <w:tblStylePr w:type="fir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la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7FF" w:themeFill="accent1" w:themeFillTint="3F"/>
      </w:tcPr>
    </w:tblStylePr>
    <w:tblStylePr w:type="band1Horz">
      <w:tblPr/>
      <w:tcPr>
        <w:tcBorders>
          <w:left w:val="nil"/>
          <w:right w:val="nil"/>
          <w:insideH w:val="nil"/>
          <w:insideV w:val="nil"/>
        </w:tcBorders>
        <w:shd w:val="clear" w:color="auto" w:fill="99B7FF" w:themeFill="accent1" w:themeFillTint="3F"/>
      </w:tcPr>
    </w:tblStylePr>
  </w:style>
  <w:style w:type="character" w:customStyle="1" w:styleId="Overskrift4Tegn">
    <w:name w:val="Overskrift 4 Tegn"/>
    <w:basedOn w:val="Standardskriftforavsnitt"/>
    <w:link w:val="Overskrift4"/>
    <w:uiPriority w:val="9"/>
    <w:rsid w:val="00CA039E"/>
    <w:rPr>
      <w:rFonts w:ascii="Arial" w:eastAsiaTheme="majorEastAsia" w:hAnsi="Arial" w:cs="Times New Roman (Kompleks skrif"/>
      <w:iCs/>
      <w:color w:val="000000" w:themeColor="text1"/>
    </w:rPr>
  </w:style>
  <w:style w:type="table" w:styleId="Lysskyggelegginguthevingsfarge1">
    <w:name w:val="Light Shading Accent 1"/>
    <w:basedOn w:val="Vanligtabell"/>
    <w:uiPriority w:val="60"/>
    <w:semiHidden/>
    <w:unhideWhenUsed/>
    <w:rsid w:val="00610B70"/>
    <w:pPr>
      <w:spacing w:after="0" w:line="240" w:lineRule="auto"/>
    </w:pPr>
    <w:rPr>
      <w:color w:val="00164A" w:themeColor="accent1" w:themeShade="BF"/>
    </w:rPr>
    <w:tblPr>
      <w:tblStyleRowBandSize w:val="1"/>
      <w:tblStyleColBandSize w:val="1"/>
      <w:tblBorders>
        <w:top w:val="single" w:sz="8" w:space="0" w:color="001E64" w:themeColor="accent1"/>
        <w:bottom w:val="single" w:sz="8" w:space="0" w:color="001E64" w:themeColor="accent1"/>
      </w:tblBorders>
    </w:tblPr>
    <w:tblStylePr w:type="fir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la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7FF" w:themeFill="accent1" w:themeFillTint="3F"/>
      </w:tcPr>
    </w:tblStylePr>
    <w:tblStylePr w:type="band1Horz">
      <w:tblPr/>
      <w:tcPr>
        <w:tcBorders>
          <w:left w:val="nil"/>
          <w:right w:val="nil"/>
          <w:insideH w:val="nil"/>
          <w:insideV w:val="nil"/>
        </w:tcBorders>
        <w:shd w:val="clear" w:color="auto" w:fill="99B7FF" w:themeFill="accent1" w:themeFillTint="3F"/>
      </w:tcPr>
    </w:tblStylePr>
  </w:style>
  <w:style w:type="paragraph" w:styleId="INNH4">
    <w:name w:val="toc 4"/>
    <w:basedOn w:val="Normal"/>
    <w:next w:val="Normal"/>
    <w:autoRedefine/>
    <w:uiPriority w:val="39"/>
    <w:unhideWhenUsed/>
    <w:rsid w:val="00610B70"/>
    <w:pPr>
      <w:ind w:left="660"/>
    </w:pPr>
    <w:rPr>
      <w:rFonts w:asciiTheme="minorHAnsi" w:hAnsiTheme="minorHAnsi" w:cstheme="minorHAnsi"/>
      <w:sz w:val="20"/>
      <w:szCs w:val="20"/>
    </w:rPr>
  </w:style>
  <w:style w:type="character" w:customStyle="1" w:styleId="Overskrift3Tegn">
    <w:name w:val="Overskrift 3 Tegn"/>
    <w:basedOn w:val="Standardskriftforavsnitt"/>
    <w:link w:val="Overskrift3"/>
    <w:uiPriority w:val="9"/>
    <w:rsid w:val="00B333DB"/>
    <w:rPr>
      <w:rFonts w:ascii="Arial" w:eastAsiaTheme="majorEastAsia" w:hAnsi="Arial" w:cs="Arial"/>
      <w:b/>
      <w:color w:val="000000" w:themeColor="text1"/>
      <w:szCs w:val="24"/>
      <w:lang w:val="nn-NO"/>
    </w:rPr>
  </w:style>
  <w:style w:type="paragraph" w:styleId="Ingenmellomrom">
    <w:name w:val="No Spacing"/>
    <w:link w:val="IngenmellomromTegn"/>
    <w:uiPriority w:val="1"/>
    <w:qFormat/>
    <w:rsid w:val="00BF7A10"/>
    <w:pPr>
      <w:spacing w:after="0" w:line="240" w:lineRule="auto"/>
    </w:pPr>
    <w:rPr>
      <w:rFonts w:ascii="DIN" w:eastAsiaTheme="minorEastAsia" w:hAnsi="DIN"/>
      <w:sz w:val="20"/>
      <w:lang w:val="en-US" w:bidi="en-US"/>
    </w:rPr>
  </w:style>
  <w:style w:type="character" w:customStyle="1" w:styleId="IngenmellomromTegn">
    <w:name w:val="Ingen mellomrom Tegn"/>
    <w:basedOn w:val="Standardskriftforavsnitt"/>
    <w:link w:val="Ingenmellomrom"/>
    <w:uiPriority w:val="1"/>
    <w:rsid w:val="00BF7A10"/>
    <w:rPr>
      <w:rFonts w:ascii="DIN" w:eastAsiaTheme="minorEastAsia" w:hAnsi="DIN"/>
      <w:sz w:val="20"/>
      <w:lang w:val="en-US" w:bidi="en-US"/>
    </w:rPr>
  </w:style>
  <w:style w:type="paragraph" w:styleId="Fotnotetekst">
    <w:name w:val="footnote text"/>
    <w:basedOn w:val="Normal"/>
    <w:link w:val="FotnotetekstTegn"/>
    <w:uiPriority w:val="99"/>
    <w:unhideWhenUsed/>
    <w:rsid w:val="00AE2376"/>
    <w:rPr>
      <w:szCs w:val="20"/>
    </w:rPr>
  </w:style>
  <w:style w:type="character" w:customStyle="1" w:styleId="FotnotetekstTegn">
    <w:name w:val="Fotnotetekst Tegn"/>
    <w:basedOn w:val="Standardskriftforavsnitt"/>
    <w:link w:val="Fotnotetekst"/>
    <w:uiPriority w:val="99"/>
    <w:rsid w:val="00AE2376"/>
    <w:rPr>
      <w:rFonts w:ascii="Arial" w:eastAsia="Calibri" w:hAnsi="Arial" w:cs="Times New Roman"/>
      <w:color w:val="191919"/>
      <w:sz w:val="20"/>
      <w:szCs w:val="20"/>
    </w:rPr>
  </w:style>
  <w:style w:type="character" w:styleId="Fotnotereferanse">
    <w:name w:val="footnote reference"/>
    <w:basedOn w:val="Standardskriftforavsnitt"/>
    <w:uiPriority w:val="99"/>
    <w:unhideWhenUsed/>
    <w:rsid w:val="002F68B2"/>
    <w:rPr>
      <w:rFonts w:ascii="Arial" w:hAnsi="Arial"/>
      <w:vertAlign w:val="superscript"/>
    </w:rPr>
  </w:style>
  <w:style w:type="table" w:customStyle="1" w:styleId="Vanligtabell31">
    <w:name w:val="Vanlig tabell 31"/>
    <w:basedOn w:val="Vanligtabell"/>
    <w:uiPriority w:val="43"/>
    <w:rsid w:val="00D52E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ulgthyperkobling">
    <w:name w:val="FollowedHyperlink"/>
    <w:basedOn w:val="Standardskriftforavsnitt"/>
    <w:uiPriority w:val="99"/>
    <w:semiHidden/>
    <w:unhideWhenUsed/>
    <w:rsid w:val="006D39C5"/>
    <w:rPr>
      <w:color w:val="FCCCE2" w:themeColor="followedHyperlink"/>
      <w:u w:val="single"/>
    </w:rPr>
  </w:style>
  <w:style w:type="character" w:styleId="Utheving">
    <w:name w:val="Emphasis"/>
    <w:basedOn w:val="Standardskriftforavsnitt"/>
    <w:uiPriority w:val="20"/>
    <w:qFormat/>
    <w:rsid w:val="00A60AA2"/>
    <w:rPr>
      <w:rFonts w:ascii="Arial" w:hAnsi="Arial"/>
      <w:b w:val="0"/>
      <w:i/>
      <w:iCs/>
    </w:rPr>
  </w:style>
  <w:style w:type="table" w:customStyle="1" w:styleId="Rutenettabell21">
    <w:name w:val="Rutenettabell 21"/>
    <w:basedOn w:val="Vanligtabell"/>
    <w:uiPriority w:val="47"/>
    <w:rsid w:val="004370D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2uthevingsfarge31">
    <w:name w:val="Rutenettabell 2 – uthevingsfarge 31"/>
    <w:basedOn w:val="Vanligtabell"/>
    <w:uiPriority w:val="47"/>
    <w:rsid w:val="00747308"/>
    <w:pPr>
      <w:spacing w:after="0" w:line="240" w:lineRule="auto"/>
    </w:pPr>
    <w:tblPr>
      <w:tblStyleRowBandSize w:val="1"/>
      <w:tblStyleColBandSize w:val="1"/>
      <w:tblBorders>
        <w:top w:val="single" w:sz="2" w:space="0" w:color="0AF962" w:themeColor="accent3" w:themeTint="99"/>
        <w:bottom w:val="single" w:sz="2" w:space="0" w:color="0AF962" w:themeColor="accent3" w:themeTint="99"/>
        <w:insideH w:val="single" w:sz="2" w:space="0" w:color="0AF962" w:themeColor="accent3" w:themeTint="99"/>
        <w:insideV w:val="single" w:sz="2" w:space="0" w:color="0AF962" w:themeColor="accent3" w:themeTint="99"/>
      </w:tblBorders>
    </w:tblPr>
    <w:tblStylePr w:type="firstRow">
      <w:rPr>
        <w:b/>
        <w:bCs/>
      </w:rPr>
      <w:tblPr/>
      <w:tcPr>
        <w:tcBorders>
          <w:top w:val="nil"/>
          <w:bottom w:val="single" w:sz="12" w:space="0" w:color="0AF962" w:themeColor="accent3" w:themeTint="99"/>
          <w:insideH w:val="nil"/>
          <w:insideV w:val="nil"/>
        </w:tcBorders>
        <w:shd w:val="clear" w:color="auto" w:fill="FFFFFF" w:themeFill="background1"/>
      </w:tcPr>
    </w:tblStylePr>
    <w:tblStylePr w:type="lastRow">
      <w:rPr>
        <w:b/>
        <w:bCs/>
      </w:rPr>
      <w:tblPr/>
      <w:tcPr>
        <w:tcBorders>
          <w:top w:val="double" w:sz="2" w:space="0" w:color="0AF96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DCA" w:themeFill="accent3" w:themeFillTint="33"/>
      </w:tcPr>
    </w:tblStylePr>
    <w:tblStylePr w:type="band1Horz">
      <w:tblPr/>
      <w:tcPr>
        <w:shd w:val="clear" w:color="auto" w:fill="ADFDCA" w:themeFill="accent3" w:themeFillTint="33"/>
      </w:tcPr>
    </w:tblStylePr>
  </w:style>
  <w:style w:type="paragraph" w:customStyle="1" w:styleId="RIBr">
    <w:name w:val="RIBr"/>
    <w:basedOn w:val="Normal"/>
    <w:next w:val="Overskrift1"/>
    <w:link w:val="RIBrTegn"/>
    <w:rsid w:val="002F68B2"/>
    <w:rPr>
      <w:color w:val="000000" w:themeColor="text1"/>
    </w:rPr>
  </w:style>
  <w:style w:type="character" w:customStyle="1" w:styleId="RIBrTegn">
    <w:name w:val="RIBr Tegn"/>
    <w:basedOn w:val="Standardskriftforavsnitt"/>
    <w:link w:val="RIBr"/>
    <w:rsid w:val="002F68B2"/>
    <w:rPr>
      <w:rFonts w:ascii="Arial" w:eastAsia="Calibri" w:hAnsi="Arial" w:cs="Times New Roman"/>
      <w:color w:val="000000" w:themeColor="text1"/>
    </w:rPr>
  </w:style>
  <w:style w:type="paragraph" w:styleId="Tittel">
    <w:name w:val="Title"/>
    <w:basedOn w:val="Normal"/>
    <w:next w:val="Normal"/>
    <w:link w:val="TittelTegn"/>
    <w:uiPriority w:val="10"/>
    <w:qFormat/>
    <w:rsid w:val="00E6538E"/>
    <w:pPr>
      <w:contextualSpacing/>
    </w:pPr>
    <w:rPr>
      <w:rFonts w:ascii="Arial Black" w:eastAsiaTheme="majorEastAsia" w:hAnsi="Arial Black" w:cs="Times New Roman (Kompleks skrif"/>
      <w:b/>
      <w:caps/>
      <w:color w:val="000000" w:themeColor="text1"/>
      <w:spacing w:val="-10"/>
      <w:kern w:val="28"/>
      <w:sz w:val="72"/>
      <w:szCs w:val="56"/>
    </w:rPr>
  </w:style>
  <w:style w:type="character" w:customStyle="1" w:styleId="TittelTegn">
    <w:name w:val="Tittel Tegn"/>
    <w:basedOn w:val="Standardskriftforavsnitt"/>
    <w:link w:val="Tittel"/>
    <w:uiPriority w:val="10"/>
    <w:rsid w:val="00E6538E"/>
    <w:rPr>
      <w:rFonts w:ascii="Arial Black" w:eastAsiaTheme="majorEastAsia" w:hAnsi="Arial Black" w:cs="Times New Roman (Kompleks skrif"/>
      <w:b/>
      <w:caps/>
      <w:color w:val="000000" w:themeColor="text1"/>
      <w:spacing w:val="-10"/>
      <w:kern w:val="28"/>
      <w:sz w:val="72"/>
      <w:szCs w:val="56"/>
    </w:rPr>
  </w:style>
  <w:style w:type="paragraph" w:customStyle="1" w:styleId="Default">
    <w:name w:val="Default"/>
    <w:rsid w:val="002F68B2"/>
    <w:pPr>
      <w:autoSpaceDE w:val="0"/>
      <w:autoSpaceDN w:val="0"/>
      <w:adjustRightInd w:val="0"/>
      <w:spacing w:after="0" w:line="240" w:lineRule="auto"/>
    </w:pPr>
    <w:rPr>
      <w:rFonts w:ascii="Arial" w:hAnsi="Arial" w:cs="DIN"/>
      <w:color w:val="000000"/>
      <w:sz w:val="24"/>
      <w:szCs w:val="24"/>
    </w:rPr>
  </w:style>
  <w:style w:type="table" w:customStyle="1" w:styleId="Rutenettabell1lysuthevingsfarge21">
    <w:name w:val="Rutenettabell 1 lys – uthevingsfarge 21"/>
    <w:basedOn w:val="Vanligtabell"/>
    <w:uiPriority w:val="46"/>
    <w:rsid w:val="00803957"/>
    <w:pPr>
      <w:spacing w:after="0" w:line="240" w:lineRule="auto"/>
    </w:pPr>
    <w:tblPr>
      <w:tblStyleRowBandSize w:val="1"/>
      <w:tblStyleColBandSize w:val="1"/>
      <w:tblBorders>
        <w:top w:val="single" w:sz="4" w:space="0" w:color="86C3F5" w:themeColor="accent2" w:themeTint="66"/>
        <w:left w:val="single" w:sz="4" w:space="0" w:color="86C3F5" w:themeColor="accent2" w:themeTint="66"/>
        <w:bottom w:val="single" w:sz="4" w:space="0" w:color="86C3F5" w:themeColor="accent2" w:themeTint="66"/>
        <w:right w:val="single" w:sz="4" w:space="0" w:color="86C3F5" w:themeColor="accent2" w:themeTint="66"/>
        <w:insideH w:val="single" w:sz="4" w:space="0" w:color="86C3F5" w:themeColor="accent2" w:themeTint="66"/>
        <w:insideV w:val="single" w:sz="4" w:space="0" w:color="86C3F5" w:themeColor="accent2" w:themeTint="66"/>
      </w:tblBorders>
    </w:tblPr>
    <w:tblStylePr w:type="firstRow">
      <w:rPr>
        <w:b/>
        <w:bCs/>
      </w:rPr>
      <w:tblPr/>
      <w:tcPr>
        <w:tcBorders>
          <w:bottom w:val="single" w:sz="12" w:space="0" w:color="4AA6F0" w:themeColor="accent2" w:themeTint="99"/>
        </w:tcBorders>
      </w:tcPr>
    </w:tblStylePr>
    <w:tblStylePr w:type="lastRow">
      <w:rPr>
        <w:b/>
        <w:bCs/>
      </w:rPr>
      <w:tblPr/>
      <w:tcPr>
        <w:tcBorders>
          <w:top w:val="double" w:sz="2" w:space="0" w:color="4AA6F0" w:themeColor="accent2" w:themeTint="99"/>
        </w:tcBorders>
      </w:tcPr>
    </w:tblStylePr>
    <w:tblStylePr w:type="firstCol">
      <w:rPr>
        <w:b/>
        <w:bCs/>
      </w:rPr>
    </w:tblStylePr>
    <w:tblStylePr w:type="lastCol">
      <w:rPr>
        <w:b/>
        <w:bCs/>
      </w:rPr>
    </w:tblStylePr>
  </w:style>
  <w:style w:type="paragraph" w:styleId="Indeks1">
    <w:name w:val="index 1"/>
    <w:basedOn w:val="Normal"/>
    <w:next w:val="Normal"/>
    <w:autoRedefine/>
    <w:uiPriority w:val="99"/>
    <w:semiHidden/>
    <w:unhideWhenUsed/>
    <w:rsid w:val="00900446"/>
    <w:pPr>
      <w:ind w:left="200" w:hanging="200"/>
    </w:pPr>
  </w:style>
  <w:style w:type="paragraph" w:styleId="Rentekst">
    <w:name w:val="Plain Text"/>
    <w:basedOn w:val="Normal"/>
    <w:link w:val="RentekstTegn"/>
    <w:uiPriority w:val="99"/>
    <w:unhideWhenUsed/>
    <w:rsid w:val="002F68B2"/>
    <w:rPr>
      <w:rFonts w:eastAsiaTheme="minorHAnsi" w:cs="Consolas"/>
      <w:color w:val="auto"/>
      <w:szCs w:val="21"/>
    </w:rPr>
  </w:style>
  <w:style w:type="character" w:customStyle="1" w:styleId="RentekstTegn">
    <w:name w:val="Ren tekst Tegn"/>
    <w:basedOn w:val="Standardskriftforavsnitt"/>
    <w:link w:val="Rentekst"/>
    <w:uiPriority w:val="99"/>
    <w:rsid w:val="002F68B2"/>
    <w:rPr>
      <w:rFonts w:ascii="Arial" w:hAnsi="Arial" w:cs="Consolas"/>
      <w:szCs w:val="21"/>
    </w:rPr>
  </w:style>
  <w:style w:type="paragraph" w:styleId="Undertittel">
    <w:name w:val="Subtitle"/>
    <w:basedOn w:val="Normal"/>
    <w:next w:val="Normal"/>
    <w:link w:val="UndertittelTegn"/>
    <w:uiPriority w:val="11"/>
    <w:qFormat/>
    <w:rsid w:val="00D302D9"/>
    <w:pPr>
      <w:numPr>
        <w:ilvl w:val="1"/>
      </w:numPr>
      <w:spacing w:after="200" w:line="288" w:lineRule="auto"/>
    </w:pPr>
    <w:rPr>
      <w:rFonts w:ascii="Arial Black" w:eastAsiaTheme="majorEastAsia" w:hAnsi="Arial Black" w:cs="Times New Roman (Kompleks skrif"/>
      <w:b/>
      <w:caps/>
      <w:color w:val="000000" w:themeColor="text1"/>
      <w:sz w:val="40"/>
      <w:szCs w:val="40"/>
      <w:lang w:val="en-US"/>
    </w:rPr>
  </w:style>
  <w:style w:type="character" w:customStyle="1" w:styleId="UndertittelTegn">
    <w:name w:val="Undertittel Tegn"/>
    <w:basedOn w:val="Standardskriftforavsnitt"/>
    <w:link w:val="Undertittel"/>
    <w:uiPriority w:val="11"/>
    <w:rsid w:val="00D302D9"/>
    <w:rPr>
      <w:rFonts w:ascii="Arial Black" w:eastAsiaTheme="majorEastAsia" w:hAnsi="Arial Black" w:cs="Times New Roman (Kompleks skrif"/>
      <w:b/>
      <w:caps/>
      <w:color w:val="000000" w:themeColor="text1"/>
      <w:sz w:val="40"/>
      <w:szCs w:val="40"/>
      <w:lang w:val="en-US"/>
    </w:rPr>
  </w:style>
  <w:style w:type="paragraph" w:styleId="Sitat">
    <w:name w:val="Quote"/>
    <w:basedOn w:val="Normal"/>
    <w:next w:val="Normal"/>
    <w:link w:val="SitatTegn"/>
    <w:uiPriority w:val="29"/>
    <w:qFormat/>
    <w:rsid w:val="00A60AA2"/>
    <w:rPr>
      <w:rFonts w:ascii="Arial Black" w:hAnsi="Arial Black"/>
      <w:b/>
      <w:iCs/>
      <w:caps/>
      <w:color w:val="000000" w:themeColor="text1"/>
    </w:rPr>
  </w:style>
  <w:style w:type="character" w:customStyle="1" w:styleId="SitatTegn">
    <w:name w:val="Sitat Tegn"/>
    <w:basedOn w:val="Standardskriftforavsnitt"/>
    <w:link w:val="Sitat"/>
    <w:uiPriority w:val="29"/>
    <w:rsid w:val="00A60AA2"/>
    <w:rPr>
      <w:rFonts w:ascii="Arial Black" w:eastAsia="Calibri" w:hAnsi="Arial Black" w:cs="Times New Roman"/>
      <w:b/>
      <w:iCs/>
      <w:caps/>
      <w:color w:val="000000" w:themeColor="text1"/>
    </w:rPr>
  </w:style>
  <w:style w:type="paragraph" w:styleId="INNH5">
    <w:name w:val="toc 5"/>
    <w:basedOn w:val="Normal"/>
    <w:next w:val="Normal"/>
    <w:autoRedefine/>
    <w:uiPriority w:val="39"/>
    <w:unhideWhenUsed/>
    <w:rsid w:val="006A08D2"/>
    <w:pPr>
      <w:ind w:left="880"/>
    </w:pPr>
    <w:rPr>
      <w:rFonts w:asciiTheme="minorHAnsi" w:hAnsiTheme="minorHAnsi" w:cstheme="minorHAnsi"/>
      <w:sz w:val="20"/>
      <w:szCs w:val="20"/>
    </w:rPr>
  </w:style>
  <w:style w:type="paragraph" w:styleId="INNH6">
    <w:name w:val="toc 6"/>
    <w:basedOn w:val="Normal"/>
    <w:next w:val="Normal"/>
    <w:autoRedefine/>
    <w:uiPriority w:val="39"/>
    <w:unhideWhenUsed/>
    <w:rsid w:val="006A08D2"/>
    <w:pPr>
      <w:ind w:left="1100"/>
    </w:pPr>
    <w:rPr>
      <w:rFonts w:asciiTheme="minorHAnsi" w:hAnsiTheme="minorHAnsi" w:cstheme="minorHAnsi"/>
      <w:sz w:val="20"/>
      <w:szCs w:val="20"/>
    </w:rPr>
  </w:style>
  <w:style w:type="paragraph" w:styleId="INNH7">
    <w:name w:val="toc 7"/>
    <w:basedOn w:val="Normal"/>
    <w:next w:val="Normal"/>
    <w:autoRedefine/>
    <w:uiPriority w:val="39"/>
    <w:unhideWhenUsed/>
    <w:rsid w:val="006A08D2"/>
    <w:pPr>
      <w:ind w:left="1320"/>
    </w:pPr>
    <w:rPr>
      <w:rFonts w:asciiTheme="minorHAnsi" w:hAnsiTheme="minorHAnsi" w:cstheme="minorHAnsi"/>
      <w:sz w:val="20"/>
      <w:szCs w:val="20"/>
    </w:rPr>
  </w:style>
  <w:style w:type="paragraph" w:styleId="INNH8">
    <w:name w:val="toc 8"/>
    <w:basedOn w:val="Normal"/>
    <w:next w:val="Normal"/>
    <w:autoRedefine/>
    <w:uiPriority w:val="39"/>
    <w:unhideWhenUsed/>
    <w:rsid w:val="006A08D2"/>
    <w:pPr>
      <w:ind w:left="1540"/>
    </w:pPr>
    <w:rPr>
      <w:rFonts w:asciiTheme="minorHAnsi" w:hAnsiTheme="minorHAnsi" w:cstheme="minorHAnsi"/>
      <w:sz w:val="20"/>
      <w:szCs w:val="20"/>
    </w:rPr>
  </w:style>
  <w:style w:type="paragraph" w:styleId="INNH9">
    <w:name w:val="toc 9"/>
    <w:basedOn w:val="Normal"/>
    <w:next w:val="Normal"/>
    <w:autoRedefine/>
    <w:uiPriority w:val="39"/>
    <w:unhideWhenUsed/>
    <w:rsid w:val="006A08D2"/>
    <w:pPr>
      <w:ind w:left="1760"/>
    </w:pPr>
    <w:rPr>
      <w:rFonts w:asciiTheme="minorHAnsi" w:hAnsiTheme="minorHAnsi" w:cstheme="minorHAnsi"/>
      <w:sz w:val="20"/>
      <w:szCs w:val="20"/>
    </w:rPr>
  </w:style>
  <w:style w:type="character" w:styleId="Sidetall">
    <w:name w:val="page number"/>
    <w:basedOn w:val="Standardskriftforavsnitt"/>
    <w:uiPriority w:val="99"/>
    <w:semiHidden/>
    <w:unhideWhenUsed/>
    <w:rsid w:val="005A207E"/>
  </w:style>
  <w:style w:type="character" w:styleId="Svakreferanse">
    <w:name w:val="Subtle Reference"/>
    <w:basedOn w:val="Standardskriftforavsnitt"/>
    <w:uiPriority w:val="31"/>
    <w:qFormat/>
    <w:rsid w:val="002F68B2"/>
    <w:rPr>
      <w:rFonts w:ascii="Arial" w:hAnsi="Arial"/>
      <w:smallCaps/>
      <w:color w:val="000000" w:themeColor="text1"/>
    </w:rPr>
  </w:style>
  <w:style w:type="paragraph" w:styleId="Sterktsitat">
    <w:name w:val="Intense Quote"/>
    <w:basedOn w:val="Normal"/>
    <w:next w:val="Normal"/>
    <w:link w:val="SterktsitatTegn"/>
    <w:uiPriority w:val="30"/>
    <w:qFormat/>
    <w:rsid w:val="002F68B2"/>
    <w:pPr>
      <w:pBdr>
        <w:top w:val="single" w:sz="4" w:space="10" w:color="001E64" w:themeColor="accent1"/>
        <w:bottom w:val="single" w:sz="4" w:space="10" w:color="001E64" w:themeColor="accent1"/>
      </w:pBdr>
      <w:spacing w:before="360" w:after="360"/>
      <w:ind w:left="864" w:right="864"/>
      <w:jc w:val="center"/>
    </w:pPr>
    <w:rPr>
      <w:rFonts w:ascii="Arial Black" w:hAnsi="Arial Black"/>
      <w:b/>
      <w:iCs/>
      <w:caps/>
      <w:color w:val="000000" w:themeColor="text1"/>
    </w:rPr>
  </w:style>
  <w:style w:type="character" w:customStyle="1" w:styleId="SterktsitatTegn">
    <w:name w:val="Sterkt sitat Tegn"/>
    <w:basedOn w:val="Standardskriftforavsnitt"/>
    <w:link w:val="Sterktsitat"/>
    <w:uiPriority w:val="30"/>
    <w:rsid w:val="002F68B2"/>
    <w:rPr>
      <w:rFonts w:ascii="Arial Black" w:eastAsia="Calibri" w:hAnsi="Arial Black" w:cs="Times New Roman"/>
      <w:b/>
      <w:iCs/>
      <w:caps/>
      <w:color w:val="000000" w:themeColor="text1"/>
    </w:rPr>
  </w:style>
  <w:style w:type="character" w:styleId="Sterk">
    <w:name w:val="Strong"/>
    <w:basedOn w:val="Standardskriftforavsnitt"/>
    <w:uiPriority w:val="22"/>
    <w:qFormat/>
    <w:rsid w:val="002F68B2"/>
    <w:rPr>
      <w:b/>
      <w:bCs/>
    </w:rPr>
  </w:style>
  <w:style w:type="character" w:styleId="Sterkutheving">
    <w:name w:val="Intense Emphasis"/>
    <w:basedOn w:val="Standardskriftforavsnitt"/>
    <w:uiPriority w:val="21"/>
    <w:qFormat/>
    <w:rsid w:val="002F68B2"/>
    <w:rPr>
      <w:i/>
      <w:iCs/>
      <w:color w:val="000000" w:themeColor="text1"/>
    </w:rPr>
  </w:style>
  <w:style w:type="character" w:styleId="Svakutheving">
    <w:name w:val="Subtle Emphasis"/>
    <w:basedOn w:val="Standardskriftforavsnitt"/>
    <w:uiPriority w:val="19"/>
    <w:qFormat/>
    <w:rsid w:val="002F68B2"/>
    <w:rPr>
      <w:i/>
      <w:iCs/>
      <w:color w:val="000000" w:themeColor="text1"/>
    </w:rPr>
  </w:style>
  <w:style w:type="character" w:customStyle="1" w:styleId="Overskrift5Tegn">
    <w:name w:val="Overskrift 5 Tegn"/>
    <w:basedOn w:val="Standardskriftforavsnitt"/>
    <w:link w:val="Overskrift5"/>
    <w:uiPriority w:val="9"/>
    <w:rsid w:val="00BC6465"/>
    <w:rPr>
      <w:rFonts w:ascii="Arial Black" w:eastAsiaTheme="majorEastAsia" w:hAnsi="Arial Black" w:cstheme="majorBidi"/>
      <w:b/>
      <w:color w:val="000000" w:themeColor="text1"/>
    </w:rPr>
  </w:style>
  <w:style w:type="paragraph" w:styleId="Punktliste">
    <w:name w:val="List Bullet"/>
    <w:basedOn w:val="Normal"/>
    <w:uiPriority w:val="99"/>
    <w:semiHidden/>
    <w:unhideWhenUsed/>
    <w:rsid w:val="00386C49"/>
    <w:pPr>
      <w:numPr>
        <w:numId w:val="1"/>
      </w:numPr>
      <w:contextualSpacing/>
    </w:pPr>
  </w:style>
  <w:style w:type="character" w:styleId="Omtale">
    <w:name w:val="Mention"/>
    <w:basedOn w:val="Standardskriftforavsnitt"/>
    <w:uiPriority w:val="99"/>
    <w:semiHidden/>
    <w:unhideWhenUsed/>
    <w:rsid w:val="00386C49"/>
    <w:rPr>
      <w:color w:val="000000" w:themeColor="text1"/>
      <w:shd w:val="clear" w:color="auto" w:fill="E1DFDD"/>
    </w:rPr>
  </w:style>
  <w:style w:type="character" w:customStyle="1" w:styleId="Smartkobling1">
    <w:name w:val="Smartkobling1"/>
    <w:basedOn w:val="Standardskriftforavsnitt"/>
    <w:uiPriority w:val="99"/>
    <w:semiHidden/>
    <w:unhideWhenUsed/>
    <w:rsid w:val="00386C49"/>
    <w:rPr>
      <w:color w:val="003CCA" w:themeColor="accent1" w:themeTint="BF"/>
      <w:u w:val="single"/>
      <w:shd w:val="clear" w:color="auto" w:fill="E1DFDD"/>
    </w:rPr>
  </w:style>
  <w:style w:type="paragraph" w:styleId="NormalWeb">
    <w:name w:val="Normal (Web)"/>
    <w:basedOn w:val="Normal"/>
    <w:uiPriority w:val="99"/>
    <w:semiHidden/>
    <w:unhideWhenUsed/>
    <w:rsid w:val="00386C49"/>
    <w:rPr>
      <w:sz w:val="24"/>
      <w:szCs w:val="24"/>
    </w:rPr>
  </w:style>
  <w:style w:type="paragraph" w:customStyle="1" w:styleId="TableParagraph">
    <w:name w:val="Table Paragraph"/>
    <w:basedOn w:val="Normal"/>
    <w:uiPriority w:val="1"/>
    <w:qFormat/>
    <w:rsid w:val="00282B16"/>
    <w:pPr>
      <w:widowControl w:val="0"/>
      <w:autoSpaceDE w:val="0"/>
      <w:autoSpaceDN w:val="0"/>
      <w:adjustRightInd w:val="0"/>
    </w:pPr>
    <w:rPr>
      <w:rFonts w:eastAsia="Times New Roman" w:cs="Arial"/>
      <w:color w:val="auto"/>
      <w:sz w:val="24"/>
      <w:szCs w:val="24"/>
      <w:lang w:eastAsia="nb-NO"/>
    </w:rPr>
  </w:style>
  <w:style w:type="paragraph" w:styleId="Brdtekst">
    <w:name w:val="Body Text"/>
    <w:basedOn w:val="Normal"/>
    <w:link w:val="BrdtekstTegn"/>
    <w:uiPriority w:val="1"/>
    <w:qFormat/>
    <w:rsid w:val="00282B16"/>
    <w:pPr>
      <w:widowControl w:val="0"/>
      <w:autoSpaceDE w:val="0"/>
      <w:autoSpaceDN w:val="0"/>
      <w:adjustRightInd w:val="0"/>
    </w:pPr>
    <w:rPr>
      <w:rFonts w:eastAsia="Times New Roman" w:cs="Arial"/>
      <w:color w:val="auto"/>
      <w:lang w:eastAsia="nb-NO"/>
    </w:rPr>
  </w:style>
  <w:style w:type="character" w:customStyle="1" w:styleId="BrdtekstTegn">
    <w:name w:val="Brødtekst Tegn"/>
    <w:basedOn w:val="Standardskriftforavsnitt"/>
    <w:link w:val="Brdtekst"/>
    <w:uiPriority w:val="1"/>
    <w:rsid w:val="00282B16"/>
    <w:rPr>
      <w:rFonts w:ascii="Arial" w:eastAsia="Times New Roman" w:hAnsi="Arial" w:cs="Arial"/>
      <w:lang w:eastAsia="nb-NO"/>
    </w:rPr>
  </w:style>
  <w:style w:type="character" w:customStyle="1" w:styleId="HjelpetekstTegn">
    <w:name w:val="Hjelpetekst Tegn"/>
    <w:link w:val="Hjelpetekst"/>
    <w:locked/>
    <w:rsid w:val="00282B16"/>
    <w:rPr>
      <w:color w:val="808080"/>
      <w:szCs w:val="24"/>
    </w:rPr>
  </w:style>
  <w:style w:type="paragraph" w:customStyle="1" w:styleId="Hjelpetekst">
    <w:name w:val="Hjelpetekst"/>
    <w:basedOn w:val="Normal"/>
    <w:link w:val="HjelpetekstTegn"/>
    <w:qFormat/>
    <w:rsid w:val="00282B16"/>
    <w:rPr>
      <w:rFonts w:asciiTheme="minorHAnsi" w:eastAsiaTheme="minorHAnsi" w:hAnsiTheme="minorHAnsi" w:cstheme="minorBidi"/>
      <w:color w:val="808080"/>
      <w:szCs w:val="24"/>
    </w:rPr>
  </w:style>
  <w:style w:type="character" w:customStyle="1" w:styleId="Overskrift6Tegn">
    <w:name w:val="Overskrift 6 Tegn"/>
    <w:basedOn w:val="Standardskriftforavsnitt"/>
    <w:link w:val="Overskrift6"/>
    <w:uiPriority w:val="9"/>
    <w:semiHidden/>
    <w:rsid w:val="00D92D5B"/>
    <w:rPr>
      <w:rFonts w:asciiTheme="majorHAnsi" w:eastAsiaTheme="majorEastAsia" w:hAnsiTheme="majorHAnsi" w:cstheme="majorBidi"/>
      <w:color w:val="FC9103" w:themeColor="accent6"/>
      <w:sz w:val="21"/>
      <w:szCs w:val="21"/>
      <w:lang w:val="en-US"/>
    </w:rPr>
  </w:style>
  <w:style w:type="character" w:customStyle="1" w:styleId="Overskrift7Tegn">
    <w:name w:val="Overskrift 7 Tegn"/>
    <w:basedOn w:val="Standardskriftforavsnitt"/>
    <w:link w:val="Overskrift7"/>
    <w:uiPriority w:val="9"/>
    <w:semiHidden/>
    <w:rsid w:val="00D92D5B"/>
    <w:rPr>
      <w:rFonts w:asciiTheme="majorHAnsi" w:eastAsiaTheme="majorEastAsia" w:hAnsiTheme="majorHAnsi" w:cstheme="majorBidi"/>
      <w:b/>
      <w:bCs/>
      <w:color w:val="FC9103" w:themeColor="accent6"/>
      <w:sz w:val="21"/>
      <w:szCs w:val="21"/>
      <w:lang w:val="en-US"/>
    </w:rPr>
  </w:style>
  <w:style w:type="character" w:customStyle="1" w:styleId="Overskrift8Tegn">
    <w:name w:val="Overskrift 8 Tegn"/>
    <w:basedOn w:val="Standardskriftforavsnitt"/>
    <w:link w:val="Overskrift8"/>
    <w:uiPriority w:val="9"/>
    <w:semiHidden/>
    <w:rsid w:val="00D92D5B"/>
    <w:rPr>
      <w:rFonts w:asciiTheme="majorHAnsi" w:eastAsiaTheme="majorEastAsia" w:hAnsiTheme="majorHAnsi" w:cstheme="majorBidi"/>
      <w:b/>
      <w:bCs/>
      <w:i/>
      <w:iCs/>
      <w:color w:val="FC9103" w:themeColor="accent6"/>
      <w:sz w:val="20"/>
      <w:szCs w:val="20"/>
      <w:lang w:val="en-US"/>
    </w:rPr>
  </w:style>
  <w:style w:type="character" w:customStyle="1" w:styleId="Overskrift9Tegn">
    <w:name w:val="Overskrift 9 Tegn"/>
    <w:basedOn w:val="Standardskriftforavsnitt"/>
    <w:link w:val="Overskrift9"/>
    <w:uiPriority w:val="9"/>
    <w:semiHidden/>
    <w:rsid w:val="00D92D5B"/>
    <w:rPr>
      <w:rFonts w:asciiTheme="majorHAnsi" w:eastAsiaTheme="majorEastAsia" w:hAnsiTheme="majorHAnsi" w:cstheme="majorBidi"/>
      <w:i/>
      <w:iCs/>
      <w:color w:val="FC9103" w:themeColor="accent6"/>
      <w:sz w:val="20"/>
      <w:szCs w:val="20"/>
      <w:lang w:val="en-US"/>
    </w:rPr>
  </w:style>
  <w:style w:type="paragraph" w:styleId="Revisjon">
    <w:name w:val="Revision"/>
    <w:hidden/>
    <w:uiPriority w:val="99"/>
    <w:semiHidden/>
    <w:rsid w:val="00D92D5B"/>
    <w:pPr>
      <w:spacing w:after="200" w:line="288" w:lineRule="auto"/>
    </w:pPr>
    <w:rPr>
      <w:rFonts w:ascii="Calibri" w:eastAsia="Calibri" w:hAnsi="Calibri" w:cs="Calibri"/>
      <w:sz w:val="21"/>
      <w:szCs w:val="21"/>
      <w:lang w:val="nn-NO"/>
    </w:rPr>
  </w:style>
  <w:style w:type="table" w:customStyle="1" w:styleId="TableNormal1">
    <w:name w:val="Table Normal1"/>
    <w:uiPriority w:val="2"/>
    <w:semiHidden/>
    <w:unhideWhenUsed/>
    <w:qFormat/>
    <w:rsid w:val="00D92D5B"/>
    <w:pPr>
      <w:spacing w:after="200" w:line="288" w:lineRule="auto"/>
    </w:pPr>
    <w:rPr>
      <w:rFonts w:eastAsiaTheme="minorEastAsia"/>
      <w:sz w:val="21"/>
      <w:szCs w:val="21"/>
      <w:lang w:val="en-US"/>
    </w:rPr>
    <w:tblPr>
      <w:tblInd w:w="0" w:type="dxa"/>
      <w:tblCellMar>
        <w:top w:w="0" w:type="dxa"/>
        <w:left w:w="0" w:type="dxa"/>
        <w:bottom w:w="0" w:type="dxa"/>
        <w:right w:w="0" w:type="dxa"/>
      </w:tblCellMar>
    </w:tblPr>
  </w:style>
  <w:style w:type="paragraph" w:styleId="Bildetekst">
    <w:name w:val="caption"/>
    <w:basedOn w:val="Normal"/>
    <w:next w:val="Normal"/>
    <w:uiPriority w:val="35"/>
    <w:unhideWhenUsed/>
    <w:qFormat/>
    <w:rsid w:val="00D92D5B"/>
    <w:pPr>
      <w:spacing w:after="200" w:line="288" w:lineRule="auto"/>
    </w:pPr>
    <w:rPr>
      <w:rFonts w:asciiTheme="minorHAnsi" w:eastAsiaTheme="minorEastAsia" w:hAnsiTheme="minorHAnsi" w:cstheme="minorBidi"/>
      <w:b/>
      <w:bCs/>
      <w:smallCaps/>
      <w:color w:val="595959" w:themeColor="text1" w:themeTint="A6"/>
      <w:sz w:val="21"/>
      <w:szCs w:val="21"/>
      <w:lang w:val="en-US"/>
    </w:rPr>
  </w:style>
  <w:style w:type="character" w:styleId="Ulstomtale">
    <w:name w:val="Unresolved Mention"/>
    <w:basedOn w:val="Standardskriftforavsnitt"/>
    <w:uiPriority w:val="99"/>
    <w:semiHidden/>
    <w:unhideWhenUsed/>
    <w:rsid w:val="00D92D5B"/>
    <w:rPr>
      <w:color w:val="605E5C"/>
      <w:shd w:val="clear" w:color="auto" w:fill="E1DFDD"/>
    </w:rPr>
  </w:style>
  <w:style w:type="paragraph" w:styleId="Sluttnotetekst">
    <w:name w:val="endnote text"/>
    <w:basedOn w:val="Normal"/>
    <w:link w:val="SluttnotetekstTegn"/>
    <w:uiPriority w:val="99"/>
    <w:semiHidden/>
    <w:unhideWhenUsed/>
    <w:rsid w:val="005A7706"/>
    <w:rPr>
      <w:sz w:val="20"/>
      <w:szCs w:val="20"/>
    </w:rPr>
  </w:style>
  <w:style w:type="character" w:customStyle="1" w:styleId="SluttnotetekstTegn">
    <w:name w:val="Sluttnotetekst Tegn"/>
    <w:basedOn w:val="Standardskriftforavsnitt"/>
    <w:link w:val="Sluttnotetekst"/>
    <w:uiPriority w:val="99"/>
    <w:semiHidden/>
    <w:rsid w:val="005A7706"/>
    <w:rPr>
      <w:rFonts w:ascii="Arial" w:eastAsia="Calibri" w:hAnsi="Arial" w:cs="Times New Roman"/>
      <w:color w:val="191919"/>
      <w:sz w:val="20"/>
      <w:szCs w:val="20"/>
    </w:rPr>
  </w:style>
  <w:style w:type="character" w:styleId="Sluttnotereferanse">
    <w:name w:val="endnote reference"/>
    <w:basedOn w:val="Standardskriftforavsnitt"/>
    <w:uiPriority w:val="99"/>
    <w:semiHidden/>
    <w:unhideWhenUsed/>
    <w:rsid w:val="005A77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99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footer" Target="footer2.xml"/><Relationship Id="rId42" Type="http://schemas.openxmlformats.org/officeDocument/2006/relationships/image" Target="media/image20.png"/><Relationship Id="rId47" Type="http://schemas.openxmlformats.org/officeDocument/2006/relationships/image" Target="media/image25.jpeg"/><Relationship Id="rId63" Type="http://schemas.openxmlformats.org/officeDocument/2006/relationships/footer" Target="footer6.xml"/><Relationship Id="rId68" Type="http://schemas.openxmlformats.org/officeDocument/2006/relationships/image" Target="media/image40.jpeg"/><Relationship Id="rId84" Type="http://schemas.openxmlformats.org/officeDocument/2006/relationships/header" Target="header10.xml"/><Relationship Id="rId89" Type="http://schemas.openxmlformats.org/officeDocument/2006/relationships/fontTable" Target="fontTable.xml"/><Relationship Id="rId16" Type="http://schemas.openxmlformats.org/officeDocument/2006/relationships/image" Target="media/image5.jpeg"/><Relationship Id="rId11" Type="http://schemas.openxmlformats.org/officeDocument/2006/relationships/image" Target="media/image2.png"/><Relationship Id="rId32" Type="http://schemas.openxmlformats.org/officeDocument/2006/relationships/image" Target="media/image15.jpeg"/><Relationship Id="rId37" Type="http://schemas.openxmlformats.org/officeDocument/2006/relationships/header" Target="header5.xml"/><Relationship Id="rId53" Type="http://schemas.openxmlformats.org/officeDocument/2006/relationships/image" Target="media/image30.png"/><Relationship Id="rId58" Type="http://schemas.openxmlformats.org/officeDocument/2006/relationships/image" Target="media/image33.png"/><Relationship Id="rId74" Type="http://schemas.openxmlformats.org/officeDocument/2006/relationships/image" Target="media/image45.png"/><Relationship Id="rId79" Type="http://schemas.openxmlformats.org/officeDocument/2006/relationships/diagramData" Target="diagrams/data1.xml"/><Relationship Id="rId5" Type="http://schemas.openxmlformats.org/officeDocument/2006/relationships/styles" Target="styles.xml"/><Relationship Id="rId90" Type="http://schemas.openxmlformats.org/officeDocument/2006/relationships/theme" Target="theme/theme1.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1.jpeg"/><Relationship Id="rId48" Type="http://schemas.openxmlformats.org/officeDocument/2006/relationships/image" Target="media/image26.png"/><Relationship Id="rId56" Type="http://schemas.openxmlformats.org/officeDocument/2006/relationships/image" Target="media/image31.png"/><Relationship Id="rId64" Type="http://schemas.openxmlformats.org/officeDocument/2006/relationships/image" Target="media/image37.png"/><Relationship Id="rId69" Type="http://schemas.openxmlformats.org/officeDocument/2006/relationships/image" Target="media/image45.jpeg"/><Relationship Id="rId77" Type="http://schemas.openxmlformats.org/officeDocument/2006/relationships/image" Target="media/image48.png"/><Relationship Id="rId8" Type="http://schemas.openxmlformats.org/officeDocument/2006/relationships/footnotes" Target="footnotes.xml"/><Relationship Id="rId51" Type="http://schemas.openxmlformats.org/officeDocument/2006/relationships/image" Target="media/image28.png"/><Relationship Id="rId72" Type="http://schemas.openxmlformats.org/officeDocument/2006/relationships/image" Target="media/image43.png"/><Relationship Id="rId80" Type="http://schemas.openxmlformats.org/officeDocument/2006/relationships/diagramLayout" Target="diagrams/layout1.xml"/><Relationship Id="rId85"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0.jpeg"/><Relationship Id="rId33" Type="http://schemas.openxmlformats.org/officeDocument/2006/relationships/image" Target="media/image16.jpe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4.png"/><Relationship Id="rId67" Type="http://schemas.openxmlformats.org/officeDocument/2006/relationships/header" Target="header9.xml"/><Relationship Id="rId20" Type="http://schemas.openxmlformats.org/officeDocument/2006/relationships/header" Target="header2.xml"/><Relationship Id="rId41" Type="http://schemas.openxmlformats.org/officeDocument/2006/relationships/image" Target="media/image19.png"/><Relationship Id="rId54" Type="http://schemas.openxmlformats.org/officeDocument/2006/relationships/header" Target="header7.xml"/><Relationship Id="rId62" Type="http://schemas.openxmlformats.org/officeDocument/2006/relationships/header" Target="header8.xml"/><Relationship Id="rId70" Type="http://schemas.openxmlformats.org/officeDocument/2006/relationships/image" Target="media/image41.png"/><Relationship Id="rId75" Type="http://schemas.openxmlformats.org/officeDocument/2006/relationships/image" Target="media/image46.png"/><Relationship Id="rId83" Type="http://schemas.microsoft.com/office/2007/relationships/diagramDrawing" Target="diagrams/drawing1.xml"/><Relationship Id="rId88"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image" Target="media/image11.png"/><Relationship Id="rId36" Type="http://schemas.openxmlformats.org/officeDocument/2006/relationships/image" Target="media/image19.jpeg"/><Relationship Id="rId49" Type="http://schemas.openxmlformats.org/officeDocument/2006/relationships/header" Target="header6.xml"/><Relationship Id="rId57" Type="http://schemas.openxmlformats.org/officeDocument/2006/relationships/image" Target="media/image32.png"/><Relationship Id="rId10" Type="http://schemas.openxmlformats.org/officeDocument/2006/relationships/image" Target="media/image1.emf"/><Relationship Id="rId31" Type="http://schemas.openxmlformats.org/officeDocument/2006/relationships/image" Target="media/image14.jpeg"/><Relationship Id="rId44" Type="http://schemas.openxmlformats.org/officeDocument/2006/relationships/image" Target="media/image22.png"/><Relationship Id="rId52" Type="http://schemas.openxmlformats.org/officeDocument/2006/relationships/image" Target="media/image29.jpeg"/><Relationship Id="rId60" Type="http://schemas.openxmlformats.org/officeDocument/2006/relationships/image" Target="media/image35.png"/><Relationship Id="rId65" Type="http://schemas.openxmlformats.org/officeDocument/2006/relationships/image" Target="media/image38.pn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diagramQuickStyle" Target="diagrams/quickStyle1.xml"/><Relationship Id="rId86"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17.png"/><Relationship Id="rId34" Type="http://schemas.openxmlformats.org/officeDocument/2006/relationships/image" Target="media/image17.jpeg"/><Relationship Id="rId50" Type="http://schemas.openxmlformats.org/officeDocument/2006/relationships/image" Target="media/image27.png"/><Relationship Id="rId55" Type="http://schemas.openxmlformats.org/officeDocument/2006/relationships/footer" Target="footer5.xml"/><Relationship Id="rId76" Type="http://schemas.openxmlformats.org/officeDocument/2006/relationships/image" Target="media/image47.png"/><Relationship Id="rId7" Type="http://schemas.openxmlformats.org/officeDocument/2006/relationships/webSettings" Target="webSettings.xml"/><Relationship Id="rId71" Type="http://schemas.openxmlformats.org/officeDocument/2006/relationships/image" Target="media/image42.png"/><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footer" Target="footer3.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39.png"/><Relationship Id="rId87" Type="http://schemas.openxmlformats.org/officeDocument/2006/relationships/header" Target="header11.xml"/><Relationship Id="rId61" Type="http://schemas.openxmlformats.org/officeDocument/2006/relationships/image" Target="media/image36.png"/><Relationship Id="rId82" Type="http://schemas.openxmlformats.org/officeDocument/2006/relationships/diagramColors" Target="diagrams/colors1.xml"/><Relationship Id="rId19"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sb\Documents\Custom%20Office%20Templates\Rapport_Mal.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7FE935-0004-4939-A16C-B8FC9E20EB87}"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nn-NO"/>
        </a:p>
      </dgm:t>
    </dgm:pt>
    <dgm:pt modelId="{3054F62B-136E-401E-9AFA-B7674A715DD6}">
      <dgm:prSet phldrT="[Tekst]" custT="1"/>
      <dgm:spPr>
        <a:xfrm>
          <a:off x="540983" y="21447"/>
          <a:ext cx="1197504" cy="838214"/>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n-NO" sz="1400">
              <a:solidFill>
                <a:sysClr val="window" lastClr="FFFFFF"/>
              </a:solidFill>
              <a:latin typeface="Calibri"/>
              <a:ea typeface="+mn-ea"/>
              <a:cs typeface="+mn-cs"/>
            </a:rPr>
            <a:t>Områdeplan </a:t>
          </a:r>
          <a:br>
            <a:rPr lang="nn-NO" sz="1400">
              <a:solidFill>
                <a:sysClr val="window" lastClr="FFFFFF"/>
              </a:solidFill>
              <a:latin typeface="Calibri"/>
              <a:ea typeface="+mn-ea"/>
              <a:cs typeface="+mn-cs"/>
            </a:rPr>
          </a:br>
          <a:r>
            <a:rPr lang="nn-NO" sz="1400">
              <a:solidFill>
                <a:sysClr val="window" lastClr="FFFFFF"/>
              </a:solidFill>
              <a:latin typeface="Calibri"/>
              <a:ea typeface="+mn-ea"/>
              <a:cs typeface="+mn-cs"/>
            </a:rPr>
            <a:t>Osøyro </a:t>
          </a:r>
        </a:p>
      </dgm:t>
    </dgm:pt>
    <dgm:pt modelId="{7979B69D-1259-42C6-A1EB-7C53B6BDC1B7}" type="parTrans" cxnId="{6197A622-14C9-46C3-8698-1EB38E71ED3F}">
      <dgm:prSet/>
      <dgm:spPr/>
      <dgm:t>
        <a:bodyPr/>
        <a:lstStyle/>
        <a:p>
          <a:endParaRPr lang="nn-NO"/>
        </a:p>
      </dgm:t>
    </dgm:pt>
    <dgm:pt modelId="{F58C400B-B3E3-46F5-B0C1-A80EA43B2FD5}" type="sibTrans" cxnId="{6197A622-14C9-46C3-8698-1EB38E71ED3F}">
      <dgm:prSet/>
      <dgm:spPr/>
      <dgm:t>
        <a:bodyPr/>
        <a:lstStyle/>
        <a:p>
          <a:endParaRPr lang="nn-NO"/>
        </a:p>
      </dgm:t>
    </dgm:pt>
    <dgm:pt modelId="{8B79FF06-141C-4C0D-B583-8FC643F97CFB}">
      <dgm:prSet phldrT="[Tekst]" custT="1"/>
      <dgm:spPr>
        <a:xfrm>
          <a:off x="1840236" y="83443"/>
          <a:ext cx="1241723" cy="677481"/>
        </a:xfrm>
        <a:prstGeom prst="rect">
          <a:avLst/>
        </a:prstGeom>
        <a:noFill/>
        <a:ln>
          <a:noFill/>
        </a:ln>
        <a:effectLst/>
      </dgm:spPr>
      <dgm:t>
        <a:bodyPr/>
        <a:lstStyle/>
        <a:p>
          <a:pPr>
            <a:buChar char="•"/>
          </a:pPr>
          <a:r>
            <a:rPr lang="nn-NO" sz="1100">
              <a:solidFill>
                <a:sysClr val="windowText" lastClr="000000">
                  <a:hueOff val="0"/>
                  <a:satOff val="0"/>
                  <a:lumOff val="0"/>
                  <a:alphaOff val="0"/>
                </a:sysClr>
              </a:solidFill>
              <a:latin typeface="Calibri"/>
              <a:ea typeface="+mn-ea"/>
              <a:cs typeface="+mn-cs"/>
            </a:rPr>
            <a:t>Overordna vurdering av rekkefølgekrav</a:t>
          </a:r>
        </a:p>
      </dgm:t>
    </dgm:pt>
    <dgm:pt modelId="{5735B4B9-80E8-4D6B-9186-DA93EADD7C71}" type="parTrans" cxnId="{0C599DF1-3231-4F3F-97F4-61D627283A8B}">
      <dgm:prSet/>
      <dgm:spPr/>
      <dgm:t>
        <a:bodyPr/>
        <a:lstStyle/>
        <a:p>
          <a:endParaRPr lang="nn-NO"/>
        </a:p>
      </dgm:t>
    </dgm:pt>
    <dgm:pt modelId="{53C29B40-A41D-4323-AF33-D56589C17399}" type="sibTrans" cxnId="{0C599DF1-3231-4F3F-97F4-61D627283A8B}">
      <dgm:prSet/>
      <dgm:spPr/>
      <dgm:t>
        <a:bodyPr/>
        <a:lstStyle/>
        <a:p>
          <a:endParaRPr lang="nn-NO"/>
        </a:p>
      </dgm:t>
    </dgm:pt>
    <dgm:pt modelId="{112DDCEB-6F9E-4B86-9382-C41CD97287A4}">
      <dgm:prSet phldrT="[Tekst]" custT="1"/>
      <dgm:spPr>
        <a:xfrm>
          <a:off x="1487281" y="961982"/>
          <a:ext cx="1684996" cy="838214"/>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n-NO" sz="1400">
              <a:solidFill>
                <a:sysClr val="window" lastClr="FFFFFF"/>
              </a:solidFill>
              <a:latin typeface="Calibri"/>
              <a:ea typeface="+mn-ea"/>
              <a:cs typeface="+mn-cs"/>
            </a:rPr>
            <a:t>Detaljregulerings-</a:t>
          </a:r>
          <a:br>
            <a:rPr lang="nn-NO" sz="1400">
              <a:solidFill>
                <a:sysClr val="window" lastClr="FFFFFF"/>
              </a:solidFill>
              <a:latin typeface="Calibri"/>
              <a:ea typeface="+mn-ea"/>
              <a:cs typeface="+mn-cs"/>
            </a:rPr>
          </a:br>
          <a:r>
            <a:rPr lang="nn-NO" sz="1400">
              <a:solidFill>
                <a:sysClr val="window" lastClr="FFFFFF"/>
              </a:solidFill>
              <a:latin typeface="Calibri"/>
              <a:ea typeface="+mn-ea"/>
              <a:cs typeface="+mn-cs"/>
            </a:rPr>
            <a:t>planar </a:t>
          </a:r>
        </a:p>
      </dgm:t>
    </dgm:pt>
    <dgm:pt modelId="{D8CE2F53-0A5B-479E-9BD7-52BF8883E5AA}" type="parTrans" cxnId="{3C99E08A-AD2C-408D-9C07-A5E8475C73B0}">
      <dgm:prSet/>
      <dgm:spPr/>
      <dgm:t>
        <a:bodyPr/>
        <a:lstStyle/>
        <a:p>
          <a:endParaRPr lang="nn-NO"/>
        </a:p>
      </dgm:t>
    </dgm:pt>
    <dgm:pt modelId="{B38E461B-BF1B-4110-ABD0-15EF26BFE4CE}" type="sibTrans" cxnId="{3C99E08A-AD2C-408D-9C07-A5E8475C73B0}">
      <dgm:prSet/>
      <dgm:spPr/>
      <dgm:t>
        <a:bodyPr/>
        <a:lstStyle/>
        <a:p>
          <a:endParaRPr lang="nn-NO"/>
        </a:p>
      </dgm:t>
    </dgm:pt>
    <dgm:pt modelId="{16EF0F24-CDFA-4B01-A02F-62B9DBD7D46A}">
      <dgm:prSet phldrT="[Tekst]" custT="1"/>
      <dgm:spPr>
        <a:xfrm>
          <a:off x="3399907" y="1041369"/>
          <a:ext cx="1118858" cy="677481"/>
        </a:xfrm>
        <a:prstGeom prst="rect">
          <a:avLst/>
        </a:prstGeom>
        <a:noFill/>
        <a:ln>
          <a:noFill/>
        </a:ln>
        <a:effectLst/>
      </dgm:spPr>
      <dgm:t>
        <a:bodyPr/>
        <a:lstStyle/>
        <a:p>
          <a:pPr>
            <a:buChar char="•"/>
          </a:pPr>
          <a:r>
            <a:rPr lang="nn-NO" sz="1050">
              <a:solidFill>
                <a:sysClr val="windowText" lastClr="000000">
                  <a:hueOff val="0"/>
                  <a:satOff val="0"/>
                  <a:lumOff val="0"/>
                  <a:alphaOff val="0"/>
                </a:sysClr>
              </a:solidFill>
              <a:latin typeface="Calibri"/>
              <a:ea typeface="+mn-ea"/>
              <a:cs typeface="+mn-cs"/>
            </a:rPr>
            <a:t>Nærmare vurdering av rekkefølgekrav </a:t>
          </a:r>
        </a:p>
      </dgm:t>
    </dgm:pt>
    <dgm:pt modelId="{E2802ED6-3896-42C3-B82E-93B4AB41609A}" type="parTrans" cxnId="{52F78982-4062-432C-8E81-5407E06900C9}">
      <dgm:prSet/>
      <dgm:spPr/>
      <dgm:t>
        <a:bodyPr/>
        <a:lstStyle/>
        <a:p>
          <a:endParaRPr lang="nn-NO"/>
        </a:p>
      </dgm:t>
    </dgm:pt>
    <dgm:pt modelId="{6D0F0B16-5C07-4850-85D8-934FC1CCFFC7}" type="sibTrans" cxnId="{52F78982-4062-432C-8E81-5407E06900C9}">
      <dgm:prSet/>
      <dgm:spPr/>
      <dgm:t>
        <a:bodyPr/>
        <a:lstStyle/>
        <a:p>
          <a:endParaRPr lang="nn-NO"/>
        </a:p>
      </dgm:t>
    </dgm:pt>
    <dgm:pt modelId="{8133904B-3480-4C1C-B71C-B493C00099CF}">
      <dgm:prSet phldrT="[Tekst]" custT="1"/>
      <dgm:spPr>
        <a:xfrm>
          <a:off x="2562275" y="1904630"/>
          <a:ext cx="1374436" cy="838214"/>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n-NO" sz="1200">
              <a:solidFill>
                <a:sysClr val="window" lastClr="FFFFFF"/>
              </a:solidFill>
              <a:latin typeface="Calibri"/>
              <a:ea typeface="+mn-ea"/>
              <a:cs typeface="+mn-cs"/>
            </a:rPr>
            <a:t>Overordna gjennomførings-</a:t>
          </a:r>
          <a:br>
            <a:rPr lang="nn-NO" sz="1200">
              <a:solidFill>
                <a:sysClr val="window" lastClr="FFFFFF"/>
              </a:solidFill>
              <a:latin typeface="Calibri"/>
              <a:ea typeface="+mn-ea"/>
              <a:cs typeface="+mn-cs"/>
            </a:rPr>
          </a:br>
          <a:r>
            <a:rPr lang="nn-NO" sz="1200">
              <a:solidFill>
                <a:sysClr val="window" lastClr="FFFFFF"/>
              </a:solidFill>
              <a:latin typeface="Calibri"/>
              <a:ea typeface="+mn-ea"/>
              <a:cs typeface="+mn-cs"/>
            </a:rPr>
            <a:t>plan </a:t>
          </a:r>
        </a:p>
      </dgm:t>
    </dgm:pt>
    <dgm:pt modelId="{53232A7D-22F8-49FC-B387-1C77B19AA7DE}" type="parTrans" cxnId="{3FABB285-3768-47E8-9C20-6D8BFBEA09B8}">
      <dgm:prSet/>
      <dgm:spPr/>
      <dgm:t>
        <a:bodyPr/>
        <a:lstStyle/>
        <a:p>
          <a:endParaRPr lang="nn-NO"/>
        </a:p>
      </dgm:t>
    </dgm:pt>
    <dgm:pt modelId="{543D59EB-A0EF-4CF9-A0B3-2DB5F67A8641}" type="sibTrans" cxnId="{3FABB285-3768-47E8-9C20-6D8BFBEA09B8}">
      <dgm:prSet/>
      <dgm:spPr/>
      <dgm:t>
        <a:bodyPr/>
        <a:lstStyle/>
        <a:p>
          <a:endParaRPr lang="nn-NO"/>
        </a:p>
      </dgm:t>
    </dgm:pt>
    <dgm:pt modelId="{A462C1A0-FA7C-46C8-AAFD-64608E48168E}">
      <dgm:prSet phldrT="[Tekst]" custT="1"/>
      <dgm:spPr>
        <a:xfrm>
          <a:off x="3990641" y="1984573"/>
          <a:ext cx="870950" cy="677481"/>
        </a:xfrm>
        <a:prstGeom prst="rect">
          <a:avLst/>
        </a:prstGeom>
        <a:noFill/>
        <a:ln>
          <a:noFill/>
        </a:ln>
        <a:effectLst/>
      </dgm:spPr>
      <dgm:t>
        <a:bodyPr/>
        <a:lstStyle/>
        <a:p>
          <a:pPr>
            <a:buChar char="•"/>
          </a:pPr>
          <a:endParaRPr lang="nn-NO" sz="1100">
            <a:solidFill>
              <a:sysClr val="windowText" lastClr="000000">
                <a:hueOff val="0"/>
                <a:satOff val="0"/>
                <a:lumOff val="0"/>
                <a:alphaOff val="0"/>
              </a:sysClr>
            </a:solidFill>
            <a:latin typeface="Calibri"/>
            <a:ea typeface="+mn-ea"/>
            <a:cs typeface="+mn-cs"/>
          </a:endParaRPr>
        </a:p>
      </dgm:t>
    </dgm:pt>
    <dgm:pt modelId="{66600A73-6273-46F0-81AD-C08D9B4E93A3}" type="parTrans" cxnId="{E602EB04-F072-4E3D-BE58-149568789A0B}">
      <dgm:prSet/>
      <dgm:spPr/>
      <dgm:t>
        <a:bodyPr/>
        <a:lstStyle/>
        <a:p>
          <a:endParaRPr lang="nn-NO"/>
        </a:p>
      </dgm:t>
    </dgm:pt>
    <dgm:pt modelId="{C6358757-E1CA-47E7-8ECE-071254072304}" type="sibTrans" cxnId="{E602EB04-F072-4E3D-BE58-149568789A0B}">
      <dgm:prSet/>
      <dgm:spPr/>
      <dgm:t>
        <a:bodyPr/>
        <a:lstStyle/>
        <a:p>
          <a:endParaRPr lang="nn-NO"/>
        </a:p>
      </dgm:t>
    </dgm:pt>
    <dgm:pt modelId="{A3BDE934-CE19-4B71-8D4A-423269D696FE}">
      <dgm:prSet custT="1"/>
      <dgm:spPr>
        <a:xfrm>
          <a:off x="3786515" y="2846221"/>
          <a:ext cx="1433221" cy="838214"/>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n-NO" sz="1200">
              <a:solidFill>
                <a:sysClr val="window" lastClr="FFFFFF"/>
              </a:solidFill>
              <a:latin typeface="Calibri"/>
              <a:ea typeface="+mn-ea"/>
              <a:cs typeface="+mn-cs"/>
            </a:rPr>
            <a:t>Detaljerte og kortsiktige gjennomførings-</a:t>
          </a:r>
          <a:br>
            <a:rPr lang="nn-NO" sz="1200">
              <a:solidFill>
                <a:sysClr val="window" lastClr="FFFFFF"/>
              </a:solidFill>
              <a:latin typeface="Calibri"/>
              <a:ea typeface="+mn-ea"/>
              <a:cs typeface="+mn-cs"/>
            </a:rPr>
          </a:br>
          <a:r>
            <a:rPr lang="nn-NO" sz="1200">
              <a:solidFill>
                <a:sysClr val="window" lastClr="FFFFFF"/>
              </a:solidFill>
              <a:latin typeface="Calibri"/>
              <a:ea typeface="+mn-ea"/>
              <a:cs typeface="+mn-cs"/>
            </a:rPr>
            <a:t>planar </a:t>
          </a:r>
        </a:p>
      </dgm:t>
    </dgm:pt>
    <dgm:pt modelId="{57195EEA-B754-4CE6-944A-00F67D972146}" type="parTrans" cxnId="{45FE3EC8-F4FB-4DB4-9D5D-18E030812669}">
      <dgm:prSet/>
      <dgm:spPr/>
      <dgm:t>
        <a:bodyPr/>
        <a:lstStyle/>
        <a:p>
          <a:endParaRPr lang="nn-NO"/>
        </a:p>
      </dgm:t>
    </dgm:pt>
    <dgm:pt modelId="{25572CE0-D79D-48AC-A3B4-317B10423457}" type="sibTrans" cxnId="{45FE3EC8-F4FB-4DB4-9D5D-18E030812669}">
      <dgm:prSet/>
      <dgm:spPr/>
      <dgm:t>
        <a:bodyPr/>
        <a:lstStyle/>
        <a:p>
          <a:endParaRPr lang="nn-NO"/>
        </a:p>
      </dgm:t>
    </dgm:pt>
    <dgm:pt modelId="{7B1D44B1-72FF-4BE7-A51D-FBB4CE179028}" type="pres">
      <dgm:prSet presAssocID="{097FE935-0004-4939-A16C-B8FC9E20EB87}" presName="rootnode" presStyleCnt="0">
        <dgm:presLayoutVars>
          <dgm:chMax/>
          <dgm:chPref/>
          <dgm:dir/>
          <dgm:animLvl val="lvl"/>
        </dgm:presLayoutVars>
      </dgm:prSet>
      <dgm:spPr/>
    </dgm:pt>
    <dgm:pt modelId="{308F4137-A3F9-4658-A14A-900457555D93}" type="pres">
      <dgm:prSet presAssocID="{3054F62B-136E-401E-9AFA-B7674A715DD6}" presName="composite" presStyleCnt="0"/>
      <dgm:spPr/>
    </dgm:pt>
    <dgm:pt modelId="{308CC087-CE44-49F9-B89E-4243F6C55EF4}" type="pres">
      <dgm:prSet presAssocID="{3054F62B-136E-401E-9AFA-B7674A715DD6}" presName="bentUpArrow1" presStyleLbl="alignImgPlace1" presStyleIdx="0" presStyleCnt="3" custLinFactNeighborX="-13675" custLinFactNeighborY="0"/>
      <dgm:spPr>
        <a:xfrm rot="5400000">
          <a:off x="618701" y="809999"/>
          <a:ext cx="711356" cy="809853"/>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49D0C8F1-4759-4768-99CE-05C6689BB575}" type="pres">
      <dgm:prSet presAssocID="{3054F62B-136E-401E-9AFA-B7674A715DD6}" presName="ParentText" presStyleLbl="node1" presStyleIdx="0" presStyleCnt="4">
        <dgm:presLayoutVars>
          <dgm:chMax val="1"/>
          <dgm:chPref val="1"/>
          <dgm:bulletEnabled val="1"/>
        </dgm:presLayoutVars>
      </dgm:prSet>
      <dgm:spPr/>
    </dgm:pt>
    <dgm:pt modelId="{9B990F46-34E5-4130-91DE-C50304549244}" type="pres">
      <dgm:prSet presAssocID="{3054F62B-136E-401E-9AFA-B7674A715DD6}" presName="ChildText" presStyleLbl="revTx" presStyleIdx="0" presStyleCnt="3" custScaleX="142571" custLinFactNeighborX="32968" custLinFactNeighborY="-2649">
        <dgm:presLayoutVars>
          <dgm:chMax val="0"/>
          <dgm:chPref val="0"/>
          <dgm:bulletEnabled val="1"/>
        </dgm:presLayoutVars>
      </dgm:prSet>
      <dgm:spPr/>
    </dgm:pt>
    <dgm:pt modelId="{4D123F3D-BA7C-4CB0-8E50-ED0FB3B05FC0}" type="pres">
      <dgm:prSet presAssocID="{F58C400B-B3E3-46F5-B0C1-A80EA43B2FD5}" presName="sibTrans" presStyleCnt="0"/>
      <dgm:spPr/>
    </dgm:pt>
    <dgm:pt modelId="{3C37A236-3885-4BB2-8CDC-764E00C9DECA}" type="pres">
      <dgm:prSet presAssocID="{112DDCEB-6F9E-4B86-9382-C41CD97287A4}" presName="composite" presStyleCnt="0"/>
      <dgm:spPr/>
    </dgm:pt>
    <dgm:pt modelId="{1664309D-C067-4691-8F2B-3CD347FAFE5C}" type="pres">
      <dgm:prSet presAssocID="{112DDCEB-6F9E-4B86-9382-C41CD97287A4}" presName="bentUpArrow1" presStyleLbl="alignImgPlace1" presStyleIdx="1" presStyleCnt="3" custLinFactNeighborX="-21490" custLinFactNeighborY="1112"/>
      <dgm:spPr>
        <a:xfrm rot="5400000">
          <a:off x="1881001" y="1759501"/>
          <a:ext cx="711356" cy="809853"/>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1F9A9900-AE5E-401C-8F5E-7D0774EE5183}" type="pres">
      <dgm:prSet presAssocID="{112DDCEB-6F9E-4B86-9382-C41CD97287A4}" presName="ParentText" presStyleLbl="node1" presStyleIdx="1" presStyleCnt="4" custScaleX="140709" custLinFactNeighborX="-11319" custLinFactNeighborY="-126">
        <dgm:presLayoutVars>
          <dgm:chMax val="1"/>
          <dgm:chPref val="1"/>
          <dgm:bulletEnabled val="1"/>
        </dgm:presLayoutVars>
      </dgm:prSet>
      <dgm:spPr/>
    </dgm:pt>
    <dgm:pt modelId="{4F2CBE64-BF34-47F5-AE45-0334056646FB}" type="pres">
      <dgm:prSet presAssocID="{112DDCEB-6F9E-4B86-9382-C41CD97287A4}" presName="ChildText" presStyleLbl="revTx" presStyleIdx="1" presStyleCnt="3" custScaleX="128464" custLinFactNeighborX="52791" custLinFactNeighborY="-238">
        <dgm:presLayoutVars>
          <dgm:chMax val="0"/>
          <dgm:chPref val="0"/>
          <dgm:bulletEnabled val="1"/>
        </dgm:presLayoutVars>
      </dgm:prSet>
      <dgm:spPr/>
    </dgm:pt>
    <dgm:pt modelId="{8EFD6681-7888-46F5-8758-18B1108A9F28}" type="pres">
      <dgm:prSet presAssocID="{B38E461B-BF1B-4110-ABD0-15EF26BFE4CE}" presName="sibTrans" presStyleCnt="0"/>
      <dgm:spPr/>
    </dgm:pt>
    <dgm:pt modelId="{11F6FD9D-C702-4726-AF61-EFE6D6A9D0F6}" type="pres">
      <dgm:prSet presAssocID="{8133904B-3480-4C1C-B71C-B493C00099CF}" presName="composite" presStyleCnt="0"/>
      <dgm:spPr/>
    </dgm:pt>
    <dgm:pt modelId="{F615A42C-EA6D-43A2-95FD-D3441D2FE7E4}" type="pres">
      <dgm:prSet presAssocID="{8133904B-3480-4C1C-B71C-B493C00099CF}" presName="bentUpArrow1" presStyleLbl="alignImgPlace1" presStyleIdx="2" presStyleCnt="3"/>
      <dgm:spPr>
        <a:xfrm rot="5400000">
          <a:off x="2981603" y="2693182"/>
          <a:ext cx="711356" cy="809853"/>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58CA5082-25E8-4712-895F-100D5765DADD}" type="pres">
      <dgm:prSet presAssocID="{8133904B-3480-4C1C-B71C-B493C00099CF}" presName="ParentText" presStyleLbl="node1" presStyleIdx="2" presStyleCnt="4" custScaleX="114775" custLinFactNeighborX="-11891">
        <dgm:presLayoutVars>
          <dgm:chMax val="1"/>
          <dgm:chPref val="1"/>
          <dgm:bulletEnabled val="1"/>
        </dgm:presLayoutVars>
      </dgm:prSet>
      <dgm:spPr/>
    </dgm:pt>
    <dgm:pt modelId="{2D25FC52-811D-4684-A54F-7954D08E8779}" type="pres">
      <dgm:prSet presAssocID="{8133904B-3480-4C1C-B71C-B493C00099CF}" presName="ChildText" presStyleLbl="revTx" presStyleIdx="2" presStyleCnt="3">
        <dgm:presLayoutVars>
          <dgm:chMax val="0"/>
          <dgm:chPref val="0"/>
          <dgm:bulletEnabled val="1"/>
        </dgm:presLayoutVars>
      </dgm:prSet>
      <dgm:spPr/>
    </dgm:pt>
    <dgm:pt modelId="{AF0B3224-0843-452B-A89D-05F740364D51}" type="pres">
      <dgm:prSet presAssocID="{543D59EB-A0EF-4CF9-A0B3-2DB5F67A8641}" presName="sibTrans" presStyleCnt="0"/>
      <dgm:spPr/>
    </dgm:pt>
    <dgm:pt modelId="{6D39827A-40DA-494E-9047-935944FE28AD}" type="pres">
      <dgm:prSet presAssocID="{A3BDE934-CE19-4B71-8D4A-423269D696FE}" presName="composite" presStyleCnt="0"/>
      <dgm:spPr/>
    </dgm:pt>
    <dgm:pt modelId="{CD830C76-DCEB-4798-9589-F30443430432}" type="pres">
      <dgm:prSet presAssocID="{A3BDE934-CE19-4B71-8D4A-423269D696FE}" presName="ParentText" presStyleLbl="node1" presStyleIdx="3" presStyleCnt="4" custScaleX="119684">
        <dgm:presLayoutVars>
          <dgm:chMax val="1"/>
          <dgm:chPref val="1"/>
          <dgm:bulletEnabled val="1"/>
        </dgm:presLayoutVars>
      </dgm:prSet>
      <dgm:spPr/>
    </dgm:pt>
  </dgm:ptLst>
  <dgm:cxnLst>
    <dgm:cxn modelId="{E602EB04-F072-4E3D-BE58-149568789A0B}" srcId="{8133904B-3480-4C1C-B71C-B493C00099CF}" destId="{A462C1A0-FA7C-46C8-AAFD-64608E48168E}" srcOrd="0" destOrd="0" parTransId="{66600A73-6273-46F0-81AD-C08D9B4E93A3}" sibTransId="{C6358757-E1CA-47E7-8ECE-071254072304}"/>
    <dgm:cxn modelId="{BB620F17-2B36-4245-A0B4-E2DB1C68F238}" type="presOf" srcId="{16EF0F24-CDFA-4B01-A02F-62B9DBD7D46A}" destId="{4F2CBE64-BF34-47F5-AE45-0334056646FB}" srcOrd="0" destOrd="0" presId="urn:microsoft.com/office/officeart/2005/8/layout/StepDownProcess"/>
    <dgm:cxn modelId="{6197A622-14C9-46C3-8698-1EB38E71ED3F}" srcId="{097FE935-0004-4939-A16C-B8FC9E20EB87}" destId="{3054F62B-136E-401E-9AFA-B7674A715DD6}" srcOrd="0" destOrd="0" parTransId="{7979B69D-1259-42C6-A1EB-7C53B6BDC1B7}" sibTransId="{F58C400B-B3E3-46F5-B0C1-A80EA43B2FD5}"/>
    <dgm:cxn modelId="{AC0A7F7C-99E6-40A0-AF5A-B84247534906}" type="presOf" srcId="{8B79FF06-141C-4C0D-B583-8FC643F97CFB}" destId="{9B990F46-34E5-4130-91DE-C50304549244}" srcOrd="0" destOrd="0" presId="urn:microsoft.com/office/officeart/2005/8/layout/StepDownProcess"/>
    <dgm:cxn modelId="{52F78982-4062-432C-8E81-5407E06900C9}" srcId="{112DDCEB-6F9E-4B86-9382-C41CD97287A4}" destId="{16EF0F24-CDFA-4B01-A02F-62B9DBD7D46A}" srcOrd="0" destOrd="0" parTransId="{E2802ED6-3896-42C3-B82E-93B4AB41609A}" sibTransId="{6D0F0B16-5C07-4850-85D8-934FC1CCFFC7}"/>
    <dgm:cxn modelId="{41C8FC82-1372-45A2-B940-FCF2B425035B}" type="presOf" srcId="{097FE935-0004-4939-A16C-B8FC9E20EB87}" destId="{7B1D44B1-72FF-4BE7-A51D-FBB4CE179028}" srcOrd="0" destOrd="0" presId="urn:microsoft.com/office/officeart/2005/8/layout/StepDownProcess"/>
    <dgm:cxn modelId="{3FABB285-3768-47E8-9C20-6D8BFBEA09B8}" srcId="{097FE935-0004-4939-A16C-B8FC9E20EB87}" destId="{8133904B-3480-4C1C-B71C-B493C00099CF}" srcOrd="2" destOrd="0" parTransId="{53232A7D-22F8-49FC-B387-1C77B19AA7DE}" sibTransId="{543D59EB-A0EF-4CF9-A0B3-2DB5F67A8641}"/>
    <dgm:cxn modelId="{3C99E08A-AD2C-408D-9C07-A5E8475C73B0}" srcId="{097FE935-0004-4939-A16C-B8FC9E20EB87}" destId="{112DDCEB-6F9E-4B86-9382-C41CD97287A4}" srcOrd="1" destOrd="0" parTransId="{D8CE2F53-0A5B-479E-9BD7-52BF8883E5AA}" sibTransId="{B38E461B-BF1B-4110-ABD0-15EF26BFE4CE}"/>
    <dgm:cxn modelId="{1ACC48B2-3DE8-42D8-ABCF-FE36D1BB676C}" type="presOf" srcId="{112DDCEB-6F9E-4B86-9382-C41CD97287A4}" destId="{1F9A9900-AE5E-401C-8F5E-7D0774EE5183}" srcOrd="0" destOrd="0" presId="urn:microsoft.com/office/officeart/2005/8/layout/StepDownProcess"/>
    <dgm:cxn modelId="{8185C1B2-2734-4267-B099-017350AEE91C}" type="presOf" srcId="{8133904B-3480-4C1C-B71C-B493C00099CF}" destId="{58CA5082-25E8-4712-895F-100D5765DADD}" srcOrd="0" destOrd="0" presId="urn:microsoft.com/office/officeart/2005/8/layout/StepDownProcess"/>
    <dgm:cxn modelId="{CF3B45C7-96B0-4E8B-B2ED-58CD6E21D478}" type="presOf" srcId="{A3BDE934-CE19-4B71-8D4A-423269D696FE}" destId="{CD830C76-DCEB-4798-9589-F30443430432}" srcOrd="0" destOrd="0" presId="urn:microsoft.com/office/officeart/2005/8/layout/StepDownProcess"/>
    <dgm:cxn modelId="{45FE3EC8-F4FB-4DB4-9D5D-18E030812669}" srcId="{097FE935-0004-4939-A16C-B8FC9E20EB87}" destId="{A3BDE934-CE19-4B71-8D4A-423269D696FE}" srcOrd="3" destOrd="0" parTransId="{57195EEA-B754-4CE6-944A-00F67D972146}" sibTransId="{25572CE0-D79D-48AC-A3B4-317B10423457}"/>
    <dgm:cxn modelId="{27AD1FD7-E720-4030-A53D-1E01DDEB193F}" type="presOf" srcId="{3054F62B-136E-401E-9AFA-B7674A715DD6}" destId="{49D0C8F1-4759-4768-99CE-05C6689BB575}" srcOrd="0" destOrd="0" presId="urn:microsoft.com/office/officeart/2005/8/layout/StepDownProcess"/>
    <dgm:cxn modelId="{974AFADC-9A1C-4DE3-A2D2-C3D8965B2F3B}" type="presOf" srcId="{A462C1A0-FA7C-46C8-AAFD-64608E48168E}" destId="{2D25FC52-811D-4684-A54F-7954D08E8779}" srcOrd="0" destOrd="0" presId="urn:microsoft.com/office/officeart/2005/8/layout/StepDownProcess"/>
    <dgm:cxn modelId="{0C599DF1-3231-4F3F-97F4-61D627283A8B}" srcId="{3054F62B-136E-401E-9AFA-B7674A715DD6}" destId="{8B79FF06-141C-4C0D-B583-8FC643F97CFB}" srcOrd="0" destOrd="0" parTransId="{5735B4B9-80E8-4D6B-9186-DA93EADD7C71}" sibTransId="{53C29B40-A41D-4323-AF33-D56589C17399}"/>
    <dgm:cxn modelId="{DEF139EE-1E20-4B37-97A2-E09B142F2267}" type="presParOf" srcId="{7B1D44B1-72FF-4BE7-A51D-FBB4CE179028}" destId="{308F4137-A3F9-4658-A14A-900457555D93}" srcOrd="0" destOrd="0" presId="urn:microsoft.com/office/officeart/2005/8/layout/StepDownProcess"/>
    <dgm:cxn modelId="{02360FE0-F8E8-4E50-9523-C83ED2C030F8}" type="presParOf" srcId="{308F4137-A3F9-4658-A14A-900457555D93}" destId="{308CC087-CE44-49F9-B89E-4243F6C55EF4}" srcOrd="0" destOrd="0" presId="urn:microsoft.com/office/officeart/2005/8/layout/StepDownProcess"/>
    <dgm:cxn modelId="{EFC12972-8963-44CF-A354-79FEA6B83890}" type="presParOf" srcId="{308F4137-A3F9-4658-A14A-900457555D93}" destId="{49D0C8F1-4759-4768-99CE-05C6689BB575}" srcOrd="1" destOrd="0" presId="urn:microsoft.com/office/officeart/2005/8/layout/StepDownProcess"/>
    <dgm:cxn modelId="{26489D5B-6E7D-489E-ABFE-CF79368D6E33}" type="presParOf" srcId="{308F4137-A3F9-4658-A14A-900457555D93}" destId="{9B990F46-34E5-4130-91DE-C50304549244}" srcOrd="2" destOrd="0" presId="urn:microsoft.com/office/officeart/2005/8/layout/StepDownProcess"/>
    <dgm:cxn modelId="{A632EB48-C3BF-40F5-8C06-43BA6768C4C0}" type="presParOf" srcId="{7B1D44B1-72FF-4BE7-A51D-FBB4CE179028}" destId="{4D123F3D-BA7C-4CB0-8E50-ED0FB3B05FC0}" srcOrd="1" destOrd="0" presId="urn:microsoft.com/office/officeart/2005/8/layout/StepDownProcess"/>
    <dgm:cxn modelId="{D276EDAD-820E-48B7-AB87-22A117207D80}" type="presParOf" srcId="{7B1D44B1-72FF-4BE7-A51D-FBB4CE179028}" destId="{3C37A236-3885-4BB2-8CDC-764E00C9DECA}" srcOrd="2" destOrd="0" presId="urn:microsoft.com/office/officeart/2005/8/layout/StepDownProcess"/>
    <dgm:cxn modelId="{CBA9CD5D-2CD4-4BEF-942C-AD39C80ADAC8}" type="presParOf" srcId="{3C37A236-3885-4BB2-8CDC-764E00C9DECA}" destId="{1664309D-C067-4691-8F2B-3CD347FAFE5C}" srcOrd="0" destOrd="0" presId="urn:microsoft.com/office/officeart/2005/8/layout/StepDownProcess"/>
    <dgm:cxn modelId="{E706F69E-5309-49FE-AD6E-24B897A51F0D}" type="presParOf" srcId="{3C37A236-3885-4BB2-8CDC-764E00C9DECA}" destId="{1F9A9900-AE5E-401C-8F5E-7D0774EE5183}" srcOrd="1" destOrd="0" presId="urn:microsoft.com/office/officeart/2005/8/layout/StepDownProcess"/>
    <dgm:cxn modelId="{82522077-47D2-4790-9797-201991A85E1C}" type="presParOf" srcId="{3C37A236-3885-4BB2-8CDC-764E00C9DECA}" destId="{4F2CBE64-BF34-47F5-AE45-0334056646FB}" srcOrd="2" destOrd="0" presId="urn:microsoft.com/office/officeart/2005/8/layout/StepDownProcess"/>
    <dgm:cxn modelId="{944F8B8F-08FB-41AC-8F5B-30630C68A35E}" type="presParOf" srcId="{7B1D44B1-72FF-4BE7-A51D-FBB4CE179028}" destId="{8EFD6681-7888-46F5-8758-18B1108A9F28}" srcOrd="3" destOrd="0" presId="urn:microsoft.com/office/officeart/2005/8/layout/StepDownProcess"/>
    <dgm:cxn modelId="{E12E4A0B-E44A-4E62-9C85-EE288BE18693}" type="presParOf" srcId="{7B1D44B1-72FF-4BE7-A51D-FBB4CE179028}" destId="{11F6FD9D-C702-4726-AF61-EFE6D6A9D0F6}" srcOrd="4" destOrd="0" presId="urn:microsoft.com/office/officeart/2005/8/layout/StepDownProcess"/>
    <dgm:cxn modelId="{CDE870CC-6921-4706-986F-E2D65DFF10D3}" type="presParOf" srcId="{11F6FD9D-C702-4726-AF61-EFE6D6A9D0F6}" destId="{F615A42C-EA6D-43A2-95FD-D3441D2FE7E4}" srcOrd="0" destOrd="0" presId="urn:microsoft.com/office/officeart/2005/8/layout/StepDownProcess"/>
    <dgm:cxn modelId="{63E18F2A-7F91-4E57-B0A3-DD8C0621B177}" type="presParOf" srcId="{11F6FD9D-C702-4726-AF61-EFE6D6A9D0F6}" destId="{58CA5082-25E8-4712-895F-100D5765DADD}" srcOrd="1" destOrd="0" presId="urn:microsoft.com/office/officeart/2005/8/layout/StepDownProcess"/>
    <dgm:cxn modelId="{7674755F-1DBF-4E1A-BC41-37A8EBFF0C66}" type="presParOf" srcId="{11F6FD9D-C702-4726-AF61-EFE6D6A9D0F6}" destId="{2D25FC52-811D-4684-A54F-7954D08E8779}" srcOrd="2" destOrd="0" presId="urn:microsoft.com/office/officeart/2005/8/layout/StepDownProcess"/>
    <dgm:cxn modelId="{1CD76E72-D6F5-4849-8A68-8AE782DD1BEA}" type="presParOf" srcId="{7B1D44B1-72FF-4BE7-A51D-FBB4CE179028}" destId="{AF0B3224-0843-452B-A89D-05F740364D51}" srcOrd="5" destOrd="0" presId="urn:microsoft.com/office/officeart/2005/8/layout/StepDownProcess"/>
    <dgm:cxn modelId="{F61054D7-CE5A-48CC-96D7-633ADAEB15BF}" type="presParOf" srcId="{7B1D44B1-72FF-4BE7-A51D-FBB4CE179028}" destId="{6D39827A-40DA-494E-9047-935944FE28AD}" srcOrd="6" destOrd="0" presId="urn:microsoft.com/office/officeart/2005/8/layout/StepDownProcess"/>
    <dgm:cxn modelId="{43FC119E-B244-4A86-8F9F-EDD2380776DF}" type="presParOf" srcId="{6D39827A-40DA-494E-9047-935944FE28AD}" destId="{CD830C76-DCEB-4798-9589-F30443430432}" srcOrd="0" destOrd="0" presId="urn:microsoft.com/office/officeart/2005/8/layout/StepDownProcess"/>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8CC087-CE44-49F9-B89E-4243F6C55EF4}">
      <dsp:nvSpPr>
        <dsp:cNvPr id="0" name=""/>
        <dsp:cNvSpPr/>
      </dsp:nvSpPr>
      <dsp:spPr>
        <a:xfrm rot="5400000">
          <a:off x="739957" y="751562"/>
          <a:ext cx="660035" cy="751427"/>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9D0C8F1-4759-4768-99CE-05C6689BB575}">
      <dsp:nvSpPr>
        <dsp:cNvPr id="0" name=""/>
        <dsp:cNvSpPr/>
      </dsp:nvSpPr>
      <dsp:spPr>
        <a:xfrm>
          <a:off x="667846" y="19900"/>
          <a:ext cx="1111111" cy="777741"/>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nn-NO" sz="1400" kern="1200">
              <a:solidFill>
                <a:sysClr val="window" lastClr="FFFFFF"/>
              </a:solidFill>
              <a:latin typeface="Calibri"/>
              <a:ea typeface="+mn-ea"/>
              <a:cs typeface="+mn-cs"/>
            </a:rPr>
            <a:t>Områdeplan </a:t>
          </a:r>
          <a:br>
            <a:rPr lang="nn-NO" sz="1400" kern="1200">
              <a:solidFill>
                <a:sysClr val="window" lastClr="FFFFFF"/>
              </a:solidFill>
              <a:latin typeface="Calibri"/>
              <a:ea typeface="+mn-ea"/>
              <a:cs typeface="+mn-cs"/>
            </a:rPr>
          </a:br>
          <a:r>
            <a:rPr lang="nn-NO" sz="1400" kern="1200">
              <a:solidFill>
                <a:sysClr val="window" lastClr="FFFFFF"/>
              </a:solidFill>
              <a:latin typeface="Calibri"/>
              <a:ea typeface="+mn-ea"/>
              <a:cs typeface="+mn-cs"/>
            </a:rPr>
            <a:t>Osøyro </a:t>
          </a:r>
        </a:p>
      </dsp:txBody>
      <dsp:txXfrm>
        <a:off x="705819" y="57873"/>
        <a:ext cx="1035165" cy="701795"/>
      </dsp:txXfrm>
    </dsp:sp>
    <dsp:sp modelId="{9B990F46-34E5-4130-91DE-C50304549244}">
      <dsp:nvSpPr>
        <dsp:cNvPr id="0" name=""/>
        <dsp:cNvSpPr/>
      </dsp:nvSpPr>
      <dsp:spPr>
        <a:xfrm>
          <a:off x="1873365" y="77423"/>
          <a:ext cx="1152139" cy="6286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nn-NO" sz="1100" kern="1200">
              <a:solidFill>
                <a:sysClr val="windowText" lastClr="000000">
                  <a:hueOff val="0"/>
                  <a:satOff val="0"/>
                  <a:lumOff val="0"/>
                  <a:alphaOff val="0"/>
                </a:sysClr>
              </a:solidFill>
              <a:latin typeface="Calibri"/>
              <a:ea typeface="+mn-ea"/>
              <a:cs typeface="+mn-cs"/>
            </a:rPr>
            <a:t>Overordna vurdering av rekkefølgekrav</a:t>
          </a:r>
        </a:p>
      </dsp:txBody>
      <dsp:txXfrm>
        <a:off x="1873365" y="77423"/>
        <a:ext cx="1152139" cy="628605"/>
      </dsp:txXfrm>
    </dsp:sp>
    <dsp:sp modelId="{1664309D-C067-4691-8F2B-3CD347FAFE5C}">
      <dsp:nvSpPr>
        <dsp:cNvPr id="0" name=""/>
        <dsp:cNvSpPr/>
      </dsp:nvSpPr>
      <dsp:spPr>
        <a:xfrm rot="5400000">
          <a:off x="1911189" y="1632563"/>
          <a:ext cx="660035" cy="751427"/>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1F9A9900-AE5E-401C-8F5E-7D0774EE5183}">
      <dsp:nvSpPr>
        <dsp:cNvPr id="0" name=""/>
        <dsp:cNvSpPr/>
      </dsp:nvSpPr>
      <dsp:spPr>
        <a:xfrm>
          <a:off x="1545874" y="892581"/>
          <a:ext cx="1563433" cy="777741"/>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nn-NO" sz="1400" kern="1200">
              <a:solidFill>
                <a:sysClr val="window" lastClr="FFFFFF"/>
              </a:solidFill>
              <a:latin typeface="Calibri"/>
              <a:ea typeface="+mn-ea"/>
              <a:cs typeface="+mn-cs"/>
            </a:rPr>
            <a:t>Detaljregulerings-</a:t>
          </a:r>
          <a:br>
            <a:rPr lang="nn-NO" sz="1400" kern="1200">
              <a:solidFill>
                <a:sysClr val="window" lastClr="FFFFFF"/>
              </a:solidFill>
              <a:latin typeface="Calibri"/>
              <a:ea typeface="+mn-ea"/>
              <a:cs typeface="+mn-cs"/>
            </a:rPr>
          </a:br>
          <a:r>
            <a:rPr lang="nn-NO" sz="1400" kern="1200">
              <a:solidFill>
                <a:sysClr val="window" lastClr="FFFFFF"/>
              </a:solidFill>
              <a:latin typeface="Calibri"/>
              <a:ea typeface="+mn-ea"/>
              <a:cs typeface="+mn-cs"/>
            </a:rPr>
            <a:t>planar </a:t>
          </a:r>
        </a:p>
      </dsp:txBody>
      <dsp:txXfrm>
        <a:off x="1583847" y="930554"/>
        <a:ext cx="1487487" cy="701795"/>
      </dsp:txXfrm>
    </dsp:sp>
    <dsp:sp modelId="{4F2CBE64-BF34-47F5-AE45-0334056646FB}">
      <dsp:nvSpPr>
        <dsp:cNvPr id="0" name=""/>
        <dsp:cNvSpPr/>
      </dsp:nvSpPr>
      <dsp:spPr>
        <a:xfrm>
          <a:off x="3320515" y="966240"/>
          <a:ext cx="1038138" cy="6286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nn-NO" sz="1050" kern="1200">
              <a:solidFill>
                <a:sysClr val="windowText" lastClr="000000">
                  <a:hueOff val="0"/>
                  <a:satOff val="0"/>
                  <a:lumOff val="0"/>
                  <a:alphaOff val="0"/>
                </a:sysClr>
              </a:solidFill>
              <a:latin typeface="Calibri"/>
              <a:ea typeface="+mn-ea"/>
              <a:cs typeface="+mn-cs"/>
            </a:rPr>
            <a:t>Nærmare vurdering av rekkefølgekrav </a:t>
          </a:r>
        </a:p>
      </dsp:txBody>
      <dsp:txXfrm>
        <a:off x="3320515" y="966240"/>
        <a:ext cx="1038138" cy="628605"/>
      </dsp:txXfrm>
    </dsp:sp>
    <dsp:sp modelId="{F615A42C-EA6D-43A2-95FD-D3441D2FE7E4}">
      <dsp:nvSpPr>
        <dsp:cNvPr id="0" name=""/>
        <dsp:cNvSpPr/>
      </dsp:nvSpPr>
      <dsp:spPr>
        <a:xfrm rot="5400000">
          <a:off x="2932388" y="2498884"/>
          <a:ext cx="660035" cy="751427"/>
        </a:xfrm>
        <a:prstGeom prst="bentUpArrow">
          <a:avLst>
            <a:gd name="adj1" fmla="val 32840"/>
            <a:gd name="adj2" fmla="val 25000"/>
            <a:gd name="adj3" fmla="val 35780"/>
          </a:avLst>
        </a:prstGeom>
        <a:solidFill>
          <a:srgbClr val="001E6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58CA5082-25E8-4712-895F-100D5765DADD}">
      <dsp:nvSpPr>
        <dsp:cNvPr id="0" name=""/>
        <dsp:cNvSpPr/>
      </dsp:nvSpPr>
      <dsp:spPr>
        <a:xfrm>
          <a:off x="2543313" y="1767221"/>
          <a:ext cx="1275278" cy="777741"/>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n-NO" sz="1200" kern="1200">
              <a:solidFill>
                <a:sysClr val="window" lastClr="FFFFFF"/>
              </a:solidFill>
              <a:latin typeface="Calibri"/>
              <a:ea typeface="+mn-ea"/>
              <a:cs typeface="+mn-cs"/>
            </a:rPr>
            <a:t>Overordna gjennomførings-</a:t>
          </a:r>
          <a:br>
            <a:rPr lang="nn-NO" sz="1200" kern="1200">
              <a:solidFill>
                <a:sysClr val="window" lastClr="FFFFFF"/>
              </a:solidFill>
              <a:latin typeface="Calibri"/>
              <a:ea typeface="+mn-ea"/>
              <a:cs typeface="+mn-cs"/>
            </a:rPr>
          </a:br>
          <a:r>
            <a:rPr lang="nn-NO" sz="1200" kern="1200">
              <a:solidFill>
                <a:sysClr val="window" lastClr="FFFFFF"/>
              </a:solidFill>
              <a:latin typeface="Calibri"/>
              <a:ea typeface="+mn-ea"/>
              <a:cs typeface="+mn-cs"/>
            </a:rPr>
            <a:t>plan </a:t>
          </a:r>
        </a:p>
      </dsp:txBody>
      <dsp:txXfrm>
        <a:off x="2581286" y="1805194"/>
        <a:ext cx="1199332" cy="701795"/>
      </dsp:txXfrm>
    </dsp:sp>
    <dsp:sp modelId="{2D25FC52-811D-4684-A54F-7954D08E8779}">
      <dsp:nvSpPr>
        <dsp:cNvPr id="0" name=""/>
        <dsp:cNvSpPr/>
      </dsp:nvSpPr>
      <dsp:spPr>
        <a:xfrm>
          <a:off x="3868631" y="1841397"/>
          <a:ext cx="808116" cy="6286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endParaRPr lang="nn-NO" sz="1100" kern="1200">
            <a:solidFill>
              <a:sysClr val="windowText" lastClr="000000">
                <a:hueOff val="0"/>
                <a:satOff val="0"/>
                <a:lumOff val="0"/>
                <a:alphaOff val="0"/>
              </a:sysClr>
            </a:solidFill>
            <a:latin typeface="Calibri"/>
            <a:ea typeface="+mn-ea"/>
            <a:cs typeface="+mn-cs"/>
          </a:endParaRPr>
        </a:p>
      </dsp:txBody>
      <dsp:txXfrm>
        <a:off x="3868631" y="1841397"/>
        <a:ext cx="808116" cy="628605"/>
      </dsp:txXfrm>
    </dsp:sp>
    <dsp:sp modelId="{CD830C76-DCEB-4798-9589-F30443430432}">
      <dsp:nvSpPr>
        <dsp:cNvPr id="0" name=""/>
        <dsp:cNvSpPr/>
      </dsp:nvSpPr>
      <dsp:spPr>
        <a:xfrm>
          <a:off x="3679231" y="2640882"/>
          <a:ext cx="1329822" cy="777741"/>
        </a:xfrm>
        <a:prstGeom prst="roundRect">
          <a:avLst>
            <a:gd name="adj" fmla="val 16670"/>
          </a:avLst>
        </a:prstGeom>
        <a:solidFill>
          <a:srgbClr val="001E6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n-NO" sz="1200" kern="1200">
              <a:solidFill>
                <a:sysClr val="window" lastClr="FFFFFF"/>
              </a:solidFill>
              <a:latin typeface="Calibri"/>
              <a:ea typeface="+mn-ea"/>
              <a:cs typeface="+mn-cs"/>
            </a:rPr>
            <a:t>Detaljerte og kortsiktige gjennomførings-</a:t>
          </a:r>
          <a:br>
            <a:rPr lang="nn-NO" sz="1200" kern="1200">
              <a:solidFill>
                <a:sysClr val="window" lastClr="FFFFFF"/>
              </a:solidFill>
              <a:latin typeface="Calibri"/>
              <a:ea typeface="+mn-ea"/>
              <a:cs typeface="+mn-cs"/>
            </a:rPr>
          </a:br>
          <a:r>
            <a:rPr lang="nn-NO" sz="1200" kern="1200">
              <a:solidFill>
                <a:sysClr val="window" lastClr="FFFFFF"/>
              </a:solidFill>
              <a:latin typeface="Calibri"/>
              <a:ea typeface="+mn-ea"/>
              <a:cs typeface="+mn-cs"/>
            </a:rPr>
            <a:t>planar </a:t>
          </a:r>
        </a:p>
      </dsp:txBody>
      <dsp:txXfrm>
        <a:off x="3717204" y="2678855"/>
        <a:ext cx="1253876" cy="701795"/>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Custom 2">
      <a:dk1>
        <a:sysClr val="windowText" lastClr="000000"/>
      </a:dk1>
      <a:lt1>
        <a:sysClr val="window" lastClr="FFFFFF"/>
      </a:lt1>
      <a:dk2>
        <a:srgbClr val="B4B4B4"/>
      </a:dk2>
      <a:lt2>
        <a:srgbClr val="F3F3F3"/>
      </a:lt2>
      <a:accent1>
        <a:srgbClr val="001E64"/>
      </a:accent1>
      <a:accent2>
        <a:srgbClr val="0E65AA"/>
      </a:accent2>
      <a:accent3>
        <a:srgbClr val="025B23"/>
      </a:accent3>
      <a:accent4>
        <a:srgbClr val="00AF9B"/>
      </a:accent4>
      <a:accent5>
        <a:srgbClr val="E74507"/>
      </a:accent5>
      <a:accent6>
        <a:srgbClr val="FC9103"/>
      </a:accent6>
      <a:hlink>
        <a:srgbClr val="B7E3FC"/>
      </a:hlink>
      <a:folHlink>
        <a:srgbClr val="FCCCE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37D46B4C822047A54A5543009D2F12" ma:contentTypeVersion="22" ma:contentTypeDescription="Opprett et nytt dokument." ma:contentTypeScope="" ma:versionID="c444c92f099b69de21bc7742f2671ce3">
  <xsd:schema xmlns:xsd="http://www.w3.org/2001/XMLSchema" xmlns:xs="http://www.w3.org/2001/XMLSchema" xmlns:p="http://schemas.microsoft.com/office/2006/metadata/properties" xmlns:ns1="http://schemas.microsoft.com/sharepoint/v3" xmlns:ns2="5bc55062-1328-4e4c-a10c-17cf83c8a11c" xmlns:ns3="46f4f7d9-e6e2-4d32-b53a-6ca07855a9e9" targetNamespace="http://schemas.microsoft.com/office/2006/metadata/properties" ma:root="true" ma:fieldsID="43c7366b6479e61dfcec6d204e3d7cc6" ns1:_="" ns2:_="" ns3:_="">
    <xsd:import namespace="http://schemas.microsoft.com/sharepoint/v3"/>
    <xsd:import namespace="5bc55062-1328-4e4c-a10c-17cf83c8a11c"/>
    <xsd:import namespace="46f4f7d9-e6e2-4d32-b53a-6ca07855a9e9"/>
    <xsd:element name="properties">
      <xsd:complexType>
        <xsd:sequence>
          <xsd:element name="documentManagement">
            <xsd:complexType>
              <xsd:all>
                <xsd:element ref="ns2:j25543a5815d485da9a5e0773ad762e9" minOccurs="0"/>
                <xsd:element ref="ns2:TaxCatchAll"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genskaper for samordnet samsvarspolicy" ma:hidden="true" ma:internalName="_ip_UnifiedCompliancePolicyProperties">
      <xsd:simpleType>
        <xsd:restriction base="dms:Note"/>
      </xsd:simpleType>
    </xsd:element>
    <xsd:element name="_ip_UnifiedCompliancePolicyUIAction" ma:index="27"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c55062-1328-4e4c-a10c-17cf83c8a11c" elementFormDefault="qualified">
    <xsd:import namespace="http://schemas.microsoft.com/office/2006/documentManagement/types"/>
    <xsd:import namespace="http://schemas.microsoft.com/office/infopath/2007/PartnerControls"/>
    <xsd:element name="j25543a5815d485da9a5e0773ad762e9" ma:index="9" nillable="true" ma:taxonomy="true" ma:internalName="j25543a5815d485da9a5e0773ad762e9" ma:taxonomyFieldName="GtProjectPhase" ma:displayName="Fase" ma:fieldId="{325543a5-815d-485d-a9a5-e0773ad762e9}" ma:sspId="b042b93c-e80a-4863-ae86-9999420133ba" ma:termSetId="abcfc9d9-a263-4abb-8234-be973c46258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61599c9-2724-476e-9df9-912757be9963}" ma:internalName="TaxCatchAll" ma:showField="CatchAllData" ma:web="5bc55062-1328-4e4c-a10c-17cf83c8a1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f4f7d9-e6e2-4d32-b53a-6ca07855a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b042b93c-e80a-4863-ae86-9999420133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D2A7D-756E-4593-B3B4-EDEA1C05A276}">
  <ds:schemaRefs>
    <ds:schemaRef ds:uri="http://schemas.openxmlformats.org/officeDocument/2006/bibliography"/>
  </ds:schemaRefs>
</ds:datastoreItem>
</file>

<file path=customXml/itemProps2.xml><?xml version="1.0" encoding="utf-8"?>
<ds:datastoreItem xmlns:ds="http://schemas.openxmlformats.org/officeDocument/2006/customXml" ds:itemID="{B6686026-D0FC-42AB-AF07-3E1F2F94CFF3}">
  <ds:schemaRefs>
    <ds:schemaRef ds:uri="http://schemas.microsoft.com/sharepoint/v3/contenttype/forms"/>
  </ds:schemaRefs>
</ds:datastoreItem>
</file>

<file path=customXml/itemProps3.xml><?xml version="1.0" encoding="utf-8"?>
<ds:datastoreItem xmlns:ds="http://schemas.openxmlformats.org/officeDocument/2006/customXml" ds:itemID="{C02E95DB-D413-4FB5-8C2B-4B97AA880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c55062-1328-4e4c-a10c-17cf83c8a11c"/>
    <ds:schemaRef ds:uri="46f4f7d9-e6e2-4d32-b53a-6ca07855a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Rapport_Mal</Template>
  <TotalTime>0</TotalTime>
  <Pages>10</Pages>
  <Words>25600</Words>
  <Characters>135682</Characters>
  <Application>Microsoft Office Word</Application>
  <DocSecurity>0</DocSecurity>
  <Lines>1130</Lines>
  <Paragraphs>321</Paragraphs>
  <ScaleCrop>false</ScaleCrop>
  <Manager/>
  <Company/>
  <LinksUpToDate>false</LinksUpToDate>
  <CharactersWithSpaces>160961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Planomtale</dc:title>
  <dc:subject>osøyro Områdeplan</dc:subject>
  <dc:creator>Kaisa Tonheim Banne</dc:creator>
  <cp:keywords/>
  <dc:description/>
  <cp:lastModifiedBy>Lene Drageset Lyssand</cp:lastModifiedBy>
  <cp:revision>2</cp:revision>
  <dcterms:created xsi:type="dcterms:W3CDTF">2024-12-18T14:59:00Z</dcterms:created>
  <dcterms:modified xsi:type="dcterms:W3CDTF">2024-12-18T14:59:00Z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0x010100E737D46B4C822047A54A5543009D2F12</vt:lpwstr>
  </property>
</Properties>
</file>